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5AF" w:rsidRDefault="00EB15AF">
      <w:pPr>
        <w:jc w:val="both"/>
        <w:rPr>
          <w:sz w:val="28"/>
          <w:szCs w:val="28"/>
        </w:rPr>
      </w:pPr>
      <w:r w:rsidRPr="00352FD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38pt">
            <v:imagedata r:id="rId7" o:title="" cropbottom="51239f"/>
          </v:shape>
        </w:pict>
      </w:r>
    </w:p>
    <w:p w:rsidR="00EB15AF" w:rsidRDefault="00EB15AF">
      <w:pPr>
        <w:jc w:val="both"/>
        <w:rPr>
          <w:sz w:val="28"/>
          <w:szCs w:val="28"/>
        </w:rPr>
      </w:pPr>
    </w:p>
    <w:p w:rsidR="00EB15AF" w:rsidRDefault="00EB15AF">
      <w:pPr>
        <w:jc w:val="both"/>
        <w:rPr>
          <w:sz w:val="28"/>
          <w:szCs w:val="28"/>
        </w:rPr>
      </w:pPr>
    </w:p>
    <w:p w:rsidR="00EB15AF" w:rsidRDefault="00EB15AF">
      <w:pPr>
        <w:jc w:val="both"/>
        <w:rPr>
          <w:sz w:val="28"/>
          <w:szCs w:val="28"/>
        </w:rPr>
      </w:pPr>
    </w:p>
    <w:p w:rsidR="00EB15AF" w:rsidRDefault="00EB15AF">
      <w:pPr>
        <w:jc w:val="both"/>
        <w:rPr>
          <w:sz w:val="28"/>
          <w:szCs w:val="28"/>
        </w:rPr>
      </w:pPr>
    </w:p>
    <w:p w:rsidR="00EB15AF" w:rsidRDefault="00EB15AF">
      <w:pPr>
        <w:jc w:val="both"/>
        <w:rPr>
          <w:sz w:val="28"/>
          <w:szCs w:val="28"/>
        </w:rPr>
      </w:pPr>
    </w:p>
    <w:p w:rsidR="00EB15AF" w:rsidRDefault="00EB15AF">
      <w:pPr>
        <w:jc w:val="both"/>
        <w:rPr>
          <w:sz w:val="22"/>
          <w:szCs w:val="22"/>
        </w:rPr>
      </w:pPr>
    </w:p>
    <w:p w:rsidR="00EB15AF" w:rsidRDefault="00EB15AF" w:rsidP="00C808F6">
      <w:pPr>
        <w:spacing w:before="240"/>
        <w:jc w:val="center"/>
        <w:rPr>
          <w:b/>
          <w:sz w:val="36"/>
          <w:szCs w:val="36"/>
        </w:rPr>
      </w:pPr>
      <w:bookmarkStart w:id="0" w:name="_Hlk143880448"/>
      <w:r>
        <w:rPr>
          <w:b/>
          <w:sz w:val="36"/>
          <w:szCs w:val="36"/>
        </w:rPr>
        <w:t>Рабочая программа общего образования</w:t>
      </w:r>
      <w:r>
        <w:rPr>
          <w:b/>
          <w:sz w:val="36"/>
          <w:szCs w:val="36"/>
        </w:rPr>
        <w:br/>
        <w:t xml:space="preserve">обучающихся с умственной отсталостью </w:t>
      </w:r>
      <w:r>
        <w:rPr>
          <w:b/>
          <w:sz w:val="36"/>
          <w:szCs w:val="36"/>
        </w:rPr>
        <w:br/>
        <w:t>(интеллектуальными нарушениями)</w:t>
      </w:r>
    </w:p>
    <w:p w:rsidR="00EB15AF" w:rsidRDefault="00EB15AF" w:rsidP="00C808F6">
      <w:pPr>
        <w:spacing w:before="240"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sz w:val="32"/>
          <w:szCs w:val="32"/>
        </w:rPr>
        <w:t>вариант 1</w:t>
      </w:r>
    </w:p>
    <w:p w:rsidR="00EB15AF" w:rsidRDefault="00EB15AF" w:rsidP="00C808F6">
      <w:pPr>
        <w:spacing w:before="240"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«Профильный труд» («Столярное дело»)</w:t>
      </w:r>
    </w:p>
    <w:p w:rsidR="00EB15AF" w:rsidRDefault="00EB15AF" w:rsidP="00C808F6">
      <w:pPr>
        <w:spacing w:before="240"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(для 8 класса)</w:t>
      </w:r>
      <w:bookmarkEnd w:id="0"/>
    </w:p>
    <w:p w:rsidR="00EB15AF" w:rsidRDefault="00EB15AF">
      <w:pPr>
        <w:jc w:val="both"/>
        <w:rPr>
          <w:sz w:val="28"/>
          <w:szCs w:val="28"/>
        </w:rPr>
      </w:pPr>
    </w:p>
    <w:p w:rsidR="00EB15AF" w:rsidRDefault="00EB15AF">
      <w:pPr>
        <w:jc w:val="both"/>
        <w:rPr>
          <w:sz w:val="28"/>
          <w:szCs w:val="28"/>
        </w:rPr>
      </w:pPr>
    </w:p>
    <w:p w:rsidR="00EB15AF" w:rsidRDefault="00EB15AF">
      <w:pPr>
        <w:jc w:val="both"/>
        <w:rPr>
          <w:sz w:val="28"/>
          <w:szCs w:val="28"/>
        </w:rPr>
      </w:pPr>
    </w:p>
    <w:p w:rsidR="00EB15AF" w:rsidRDefault="00EB15AF">
      <w:pPr>
        <w:jc w:val="both"/>
        <w:rPr>
          <w:sz w:val="28"/>
          <w:szCs w:val="28"/>
        </w:rPr>
      </w:pPr>
    </w:p>
    <w:p w:rsidR="00EB15AF" w:rsidRDefault="00EB15AF">
      <w:pPr>
        <w:jc w:val="both"/>
        <w:rPr>
          <w:sz w:val="28"/>
          <w:szCs w:val="28"/>
        </w:rPr>
      </w:pPr>
    </w:p>
    <w:p w:rsidR="00EB15AF" w:rsidRDefault="00EB15AF">
      <w:pPr>
        <w:jc w:val="both"/>
        <w:rPr>
          <w:sz w:val="28"/>
          <w:szCs w:val="28"/>
        </w:rPr>
      </w:pPr>
    </w:p>
    <w:p w:rsidR="00EB15AF" w:rsidRDefault="00EB15AF">
      <w:pPr>
        <w:jc w:val="both"/>
        <w:rPr>
          <w:sz w:val="28"/>
          <w:szCs w:val="28"/>
        </w:rPr>
      </w:pPr>
    </w:p>
    <w:p w:rsidR="00EB15AF" w:rsidRDefault="00EB15AF">
      <w:pPr>
        <w:jc w:val="both"/>
        <w:rPr>
          <w:sz w:val="28"/>
          <w:szCs w:val="28"/>
        </w:rPr>
      </w:pPr>
    </w:p>
    <w:p w:rsidR="00EB15AF" w:rsidRDefault="00EB15AF">
      <w:pPr>
        <w:jc w:val="both"/>
        <w:rPr>
          <w:sz w:val="28"/>
          <w:szCs w:val="28"/>
        </w:rPr>
      </w:pPr>
    </w:p>
    <w:p w:rsidR="00EB15AF" w:rsidRDefault="00EB15AF">
      <w:pPr>
        <w:jc w:val="both"/>
        <w:rPr>
          <w:sz w:val="28"/>
          <w:szCs w:val="28"/>
        </w:rPr>
      </w:pPr>
    </w:p>
    <w:p w:rsidR="00EB15AF" w:rsidRDefault="00EB15AF">
      <w:pPr>
        <w:jc w:val="both"/>
        <w:rPr>
          <w:sz w:val="28"/>
          <w:szCs w:val="28"/>
        </w:rPr>
      </w:pPr>
    </w:p>
    <w:p w:rsidR="00EB15AF" w:rsidRDefault="00EB15AF">
      <w:pPr>
        <w:jc w:val="both"/>
        <w:rPr>
          <w:sz w:val="28"/>
          <w:szCs w:val="28"/>
        </w:rPr>
      </w:pPr>
    </w:p>
    <w:p w:rsidR="00EB15AF" w:rsidRDefault="00EB15AF">
      <w:pPr>
        <w:jc w:val="both"/>
        <w:rPr>
          <w:sz w:val="28"/>
          <w:szCs w:val="28"/>
        </w:rPr>
      </w:pPr>
    </w:p>
    <w:p w:rsidR="00EB15AF" w:rsidRDefault="00EB15AF">
      <w:pPr>
        <w:jc w:val="both"/>
        <w:rPr>
          <w:sz w:val="28"/>
          <w:szCs w:val="28"/>
        </w:rPr>
      </w:pPr>
    </w:p>
    <w:p w:rsidR="00EB15AF" w:rsidRDefault="00EB15AF">
      <w:pPr>
        <w:jc w:val="center"/>
        <w:rPr>
          <w:sz w:val="28"/>
          <w:szCs w:val="28"/>
        </w:rPr>
      </w:pPr>
      <w:r>
        <w:rPr>
          <w:sz w:val="28"/>
          <w:szCs w:val="28"/>
        </w:rPr>
        <w:t>Вожега</w:t>
      </w:r>
      <w:r>
        <w:rPr>
          <w:sz w:val="28"/>
          <w:szCs w:val="28"/>
        </w:rPr>
        <w:br/>
        <w:t>2023</w:t>
      </w:r>
    </w:p>
    <w:p w:rsidR="00EB15AF" w:rsidRDefault="00EB15AF">
      <w:pPr>
        <w:spacing w:line="276" w:lineRule="auto"/>
        <w:jc w:val="both"/>
      </w:pPr>
    </w:p>
    <w:p w:rsidR="00EB15AF" w:rsidRDefault="00EB15AF" w:rsidP="00294778">
      <w:pPr>
        <w:pStyle w:val="TOCHeading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294778">
        <w:rPr>
          <w:rFonts w:ascii="Times New Roman" w:hAnsi="Times New Roman"/>
          <w:b/>
          <w:bCs/>
          <w:color w:val="auto"/>
          <w:sz w:val="28"/>
          <w:szCs w:val="28"/>
        </w:rPr>
        <w:t>ОГЛАВЛЕНИЕ</w:t>
      </w:r>
    </w:p>
    <w:p w:rsidR="00EB15AF" w:rsidRPr="00294778" w:rsidRDefault="00EB15AF" w:rsidP="00294778"/>
    <w:p w:rsidR="00EB15AF" w:rsidRPr="00294778" w:rsidRDefault="00EB15AF" w:rsidP="00294778"/>
    <w:p w:rsidR="00EB15AF" w:rsidRPr="00294778" w:rsidRDefault="00EB15AF" w:rsidP="00294778">
      <w:pPr>
        <w:pStyle w:val="TOC1"/>
        <w:spacing w:line="360" w:lineRule="auto"/>
        <w:rPr>
          <w:rFonts w:ascii="Calibri" w:hAnsi="Calibri"/>
          <w:noProof/>
          <w:kern w:val="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44133438" w:history="1">
        <w:r w:rsidRPr="00294778">
          <w:rPr>
            <w:rStyle w:val="Hyperlink"/>
            <w:noProof/>
            <w:sz w:val="28"/>
            <w:szCs w:val="28"/>
          </w:rPr>
          <w:t>I.</w:t>
        </w:r>
        <w:r w:rsidRPr="00294778">
          <w:rPr>
            <w:rFonts w:ascii="Calibri" w:hAnsi="Calibri"/>
            <w:noProof/>
            <w:kern w:val="2"/>
          </w:rPr>
          <w:tab/>
        </w:r>
        <w:r w:rsidRPr="00294778">
          <w:rPr>
            <w:rStyle w:val="Hyperlink"/>
            <w:noProof/>
            <w:sz w:val="28"/>
            <w:szCs w:val="28"/>
          </w:rPr>
          <w:t>ПОЯСНИТЕЛЬНАЯ ЗАПИСКА</w:t>
        </w:r>
        <w:r w:rsidRPr="00294778">
          <w:rPr>
            <w:noProof/>
            <w:webHidden/>
            <w:sz w:val="28"/>
            <w:szCs w:val="28"/>
          </w:rPr>
          <w:tab/>
        </w:r>
        <w:r w:rsidRPr="00294778">
          <w:rPr>
            <w:noProof/>
            <w:webHidden/>
            <w:sz w:val="28"/>
            <w:szCs w:val="28"/>
          </w:rPr>
          <w:fldChar w:fldCharType="begin"/>
        </w:r>
        <w:r w:rsidRPr="00294778">
          <w:rPr>
            <w:noProof/>
            <w:webHidden/>
            <w:sz w:val="28"/>
            <w:szCs w:val="28"/>
          </w:rPr>
          <w:instrText xml:space="preserve"> PAGEREF _Toc144133438 \h </w:instrText>
        </w:r>
        <w:r w:rsidRPr="00294778">
          <w:rPr>
            <w:noProof/>
            <w:webHidden/>
            <w:sz w:val="28"/>
            <w:szCs w:val="28"/>
          </w:rPr>
        </w:r>
        <w:r w:rsidRPr="00294778">
          <w:rPr>
            <w:noProof/>
            <w:webHidden/>
            <w:sz w:val="28"/>
            <w:szCs w:val="28"/>
          </w:rPr>
          <w:fldChar w:fldCharType="separate"/>
        </w:r>
        <w:r w:rsidRPr="00294778">
          <w:rPr>
            <w:noProof/>
            <w:webHidden/>
            <w:sz w:val="28"/>
            <w:szCs w:val="28"/>
          </w:rPr>
          <w:t>3</w:t>
        </w:r>
        <w:r w:rsidRPr="00294778">
          <w:rPr>
            <w:noProof/>
            <w:webHidden/>
            <w:sz w:val="28"/>
            <w:szCs w:val="28"/>
          </w:rPr>
          <w:fldChar w:fldCharType="end"/>
        </w:r>
      </w:hyperlink>
    </w:p>
    <w:p w:rsidR="00EB15AF" w:rsidRPr="00294778" w:rsidRDefault="00EB15AF" w:rsidP="00294778">
      <w:pPr>
        <w:pStyle w:val="TOC1"/>
        <w:spacing w:line="360" w:lineRule="auto"/>
        <w:rPr>
          <w:rFonts w:ascii="Calibri" w:hAnsi="Calibri"/>
          <w:noProof/>
          <w:kern w:val="2"/>
        </w:rPr>
      </w:pPr>
      <w:hyperlink w:anchor="_Toc144133439" w:history="1">
        <w:r w:rsidRPr="00294778">
          <w:rPr>
            <w:rStyle w:val="Hyperlink"/>
            <w:noProof/>
            <w:sz w:val="28"/>
            <w:szCs w:val="28"/>
          </w:rPr>
          <w:t>II.</w:t>
        </w:r>
        <w:r w:rsidRPr="00294778">
          <w:rPr>
            <w:rFonts w:ascii="Calibri" w:hAnsi="Calibri"/>
            <w:noProof/>
            <w:kern w:val="2"/>
          </w:rPr>
          <w:tab/>
        </w:r>
        <w:r w:rsidRPr="00294778">
          <w:rPr>
            <w:rStyle w:val="Hyperlink"/>
            <w:noProof/>
            <w:sz w:val="28"/>
            <w:szCs w:val="28"/>
          </w:rPr>
          <w:t>СОДЕРЖАНИЕ ОБУЧЕНИЯ</w:t>
        </w:r>
        <w:r w:rsidRPr="00294778">
          <w:rPr>
            <w:noProof/>
            <w:webHidden/>
            <w:sz w:val="28"/>
            <w:szCs w:val="28"/>
          </w:rPr>
          <w:tab/>
        </w:r>
        <w:r w:rsidRPr="00294778">
          <w:rPr>
            <w:noProof/>
            <w:webHidden/>
            <w:sz w:val="28"/>
            <w:szCs w:val="28"/>
          </w:rPr>
          <w:fldChar w:fldCharType="begin"/>
        </w:r>
        <w:r w:rsidRPr="00294778">
          <w:rPr>
            <w:noProof/>
            <w:webHidden/>
            <w:sz w:val="28"/>
            <w:szCs w:val="28"/>
          </w:rPr>
          <w:instrText xml:space="preserve"> PAGEREF _Toc144133439 \h </w:instrText>
        </w:r>
        <w:r w:rsidRPr="00294778">
          <w:rPr>
            <w:noProof/>
            <w:webHidden/>
            <w:sz w:val="28"/>
            <w:szCs w:val="28"/>
          </w:rPr>
        </w:r>
        <w:r w:rsidRPr="00294778">
          <w:rPr>
            <w:noProof/>
            <w:webHidden/>
            <w:sz w:val="28"/>
            <w:szCs w:val="28"/>
          </w:rPr>
          <w:fldChar w:fldCharType="separate"/>
        </w:r>
        <w:r w:rsidRPr="00294778">
          <w:rPr>
            <w:noProof/>
            <w:webHidden/>
            <w:sz w:val="28"/>
            <w:szCs w:val="28"/>
          </w:rPr>
          <w:t>7</w:t>
        </w:r>
        <w:r w:rsidRPr="00294778">
          <w:rPr>
            <w:noProof/>
            <w:webHidden/>
            <w:sz w:val="28"/>
            <w:szCs w:val="28"/>
          </w:rPr>
          <w:fldChar w:fldCharType="end"/>
        </w:r>
      </w:hyperlink>
    </w:p>
    <w:p w:rsidR="00EB15AF" w:rsidRPr="00294778" w:rsidRDefault="00EB15AF" w:rsidP="00294778">
      <w:pPr>
        <w:pStyle w:val="TOC2"/>
        <w:tabs>
          <w:tab w:val="left" w:pos="426"/>
          <w:tab w:val="left" w:pos="880"/>
          <w:tab w:val="right" w:leader="dot" w:pos="9060"/>
        </w:tabs>
        <w:spacing w:line="360" w:lineRule="auto"/>
        <w:ind w:left="0"/>
        <w:rPr>
          <w:rFonts w:ascii="Calibri" w:hAnsi="Calibri"/>
          <w:noProof/>
          <w:kern w:val="2"/>
        </w:rPr>
      </w:pPr>
      <w:hyperlink w:anchor="_Toc144133440" w:history="1">
        <w:r w:rsidRPr="00294778">
          <w:rPr>
            <w:rStyle w:val="Hyperlink"/>
            <w:noProof/>
            <w:sz w:val="28"/>
            <w:szCs w:val="28"/>
          </w:rPr>
          <w:t>III.</w:t>
        </w:r>
        <w:r w:rsidRPr="00294778">
          <w:rPr>
            <w:rFonts w:ascii="Calibri" w:hAnsi="Calibri"/>
            <w:noProof/>
            <w:kern w:val="2"/>
          </w:rPr>
          <w:tab/>
        </w:r>
        <w:r w:rsidRPr="00294778">
          <w:rPr>
            <w:rStyle w:val="Hyperlink"/>
            <w:noProof/>
            <w:sz w:val="28"/>
            <w:szCs w:val="28"/>
          </w:rPr>
          <w:t>ПЛАНИРУЕМЫЕ РЕЗУЛЬТАТЫ</w:t>
        </w:r>
        <w:r w:rsidRPr="00294778">
          <w:rPr>
            <w:noProof/>
            <w:webHidden/>
            <w:sz w:val="28"/>
            <w:szCs w:val="28"/>
          </w:rPr>
          <w:tab/>
        </w:r>
        <w:r w:rsidRPr="00294778">
          <w:rPr>
            <w:noProof/>
            <w:webHidden/>
            <w:sz w:val="28"/>
            <w:szCs w:val="28"/>
          </w:rPr>
          <w:fldChar w:fldCharType="begin"/>
        </w:r>
        <w:r w:rsidRPr="00294778">
          <w:rPr>
            <w:noProof/>
            <w:webHidden/>
            <w:sz w:val="28"/>
            <w:szCs w:val="28"/>
          </w:rPr>
          <w:instrText xml:space="preserve"> PAGEREF _Toc144133440 \h </w:instrText>
        </w:r>
        <w:r w:rsidRPr="00294778">
          <w:rPr>
            <w:noProof/>
            <w:webHidden/>
            <w:sz w:val="28"/>
            <w:szCs w:val="28"/>
          </w:rPr>
        </w:r>
        <w:r w:rsidRPr="00294778">
          <w:rPr>
            <w:noProof/>
            <w:webHidden/>
            <w:sz w:val="28"/>
            <w:szCs w:val="28"/>
          </w:rPr>
          <w:fldChar w:fldCharType="separate"/>
        </w:r>
        <w:r w:rsidRPr="00294778">
          <w:rPr>
            <w:noProof/>
            <w:webHidden/>
            <w:sz w:val="28"/>
            <w:szCs w:val="28"/>
          </w:rPr>
          <w:t>9</w:t>
        </w:r>
        <w:r w:rsidRPr="00294778">
          <w:rPr>
            <w:noProof/>
            <w:webHidden/>
            <w:sz w:val="28"/>
            <w:szCs w:val="28"/>
          </w:rPr>
          <w:fldChar w:fldCharType="end"/>
        </w:r>
      </w:hyperlink>
    </w:p>
    <w:p w:rsidR="00EB15AF" w:rsidRDefault="00EB15AF" w:rsidP="00294778">
      <w:pPr>
        <w:pStyle w:val="TOC1"/>
        <w:spacing w:line="360" w:lineRule="auto"/>
        <w:rPr>
          <w:rFonts w:ascii="Calibri" w:hAnsi="Calibri"/>
          <w:noProof/>
          <w:kern w:val="2"/>
          <w:sz w:val="22"/>
          <w:szCs w:val="22"/>
        </w:rPr>
      </w:pPr>
      <w:hyperlink w:anchor="_Toc144133441" w:history="1">
        <w:r w:rsidRPr="00294778">
          <w:rPr>
            <w:rStyle w:val="Hyperlink"/>
            <w:noProof/>
            <w:sz w:val="28"/>
            <w:szCs w:val="28"/>
          </w:rPr>
          <w:t>IV.</w:t>
        </w:r>
        <w:r w:rsidRPr="00294778">
          <w:rPr>
            <w:rFonts w:ascii="Calibri" w:hAnsi="Calibri"/>
            <w:noProof/>
            <w:kern w:val="2"/>
          </w:rPr>
          <w:tab/>
        </w:r>
        <w:r w:rsidRPr="00294778">
          <w:rPr>
            <w:rStyle w:val="Hyperlink"/>
            <w:noProof/>
            <w:sz w:val="28"/>
            <w:szCs w:val="28"/>
          </w:rPr>
          <w:t>ТЕМАТИЧЕСКОЕ ПЛАНИРОВАНИЕ</w:t>
        </w:r>
        <w:r w:rsidRPr="00294778">
          <w:rPr>
            <w:noProof/>
            <w:webHidden/>
            <w:sz w:val="28"/>
            <w:szCs w:val="28"/>
          </w:rPr>
          <w:tab/>
        </w:r>
        <w:r w:rsidRPr="00294778">
          <w:rPr>
            <w:noProof/>
            <w:webHidden/>
            <w:sz w:val="28"/>
            <w:szCs w:val="28"/>
          </w:rPr>
          <w:fldChar w:fldCharType="begin"/>
        </w:r>
        <w:r w:rsidRPr="00294778">
          <w:rPr>
            <w:noProof/>
            <w:webHidden/>
            <w:sz w:val="28"/>
            <w:szCs w:val="28"/>
          </w:rPr>
          <w:instrText xml:space="preserve"> PAGEREF _Toc144133441 \h </w:instrText>
        </w:r>
        <w:r w:rsidRPr="00294778">
          <w:rPr>
            <w:noProof/>
            <w:webHidden/>
            <w:sz w:val="28"/>
            <w:szCs w:val="28"/>
          </w:rPr>
        </w:r>
        <w:r w:rsidRPr="00294778">
          <w:rPr>
            <w:noProof/>
            <w:webHidden/>
            <w:sz w:val="28"/>
            <w:szCs w:val="28"/>
          </w:rPr>
          <w:fldChar w:fldCharType="separate"/>
        </w:r>
        <w:r w:rsidRPr="00294778">
          <w:rPr>
            <w:noProof/>
            <w:webHidden/>
            <w:sz w:val="28"/>
            <w:szCs w:val="28"/>
          </w:rPr>
          <w:t>13</w:t>
        </w:r>
        <w:r w:rsidRPr="00294778">
          <w:rPr>
            <w:noProof/>
            <w:webHidden/>
            <w:sz w:val="28"/>
            <w:szCs w:val="28"/>
          </w:rPr>
          <w:fldChar w:fldCharType="end"/>
        </w:r>
      </w:hyperlink>
    </w:p>
    <w:p w:rsidR="00EB15AF" w:rsidRDefault="00EB15AF">
      <w:r>
        <w:fldChar w:fldCharType="end"/>
      </w:r>
    </w:p>
    <w:p w:rsidR="00EB15AF" w:rsidRDefault="00EB15AF">
      <w:pPr>
        <w:spacing w:line="276" w:lineRule="auto"/>
        <w:jc w:val="both"/>
      </w:pPr>
    </w:p>
    <w:p w:rsidR="00EB15AF" w:rsidRDefault="00EB15AF">
      <w:pPr>
        <w:spacing w:line="360" w:lineRule="auto"/>
        <w:jc w:val="center"/>
        <w:rPr>
          <w:b/>
        </w:rPr>
      </w:pPr>
      <w:r>
        <w:br w:type="page"/>
      </w:r>
    </w:p>
    <w:p w:rsidR="00EB15AF" w:rsidRDefault="00EB15AF" w:rsidP="002B669F">
      <w:pPr>
        <w:pStyle w:val="Heading1"/>
        <w:numPr>
          <w:ilvl w:val="0"/>
          <w:numId w:val="13"/>
        </w:numPr>
        <w:jc w:val="center"/>
        <w:rPr>
          <w:sz w:val="28"/>
          <w:szCs w:val="28"/>
        </w:rPr>
      </w:pPr>
      <w:bookmarkStart w:id="1" w:name="_heading=h.2et92p0" w:colFirst="0" w:colLast="0"/>
      <w:bookmarkStart w:id="2" w:name="_Toc144133438"/>
      <w:bookmarkEnd w:id="1"/>
      <w:r>
        <w:rPr>
          <w:sz w:val="28"/>
          <w:szCs w:val="28"/>
        </w:rPr>
        <w:t>ПОЯСНИТЕЛЬНАЯ ЗАПИСКА</w:t>
      </w:r>
      <w:bookmarkEnd w:id="2"/>
    </w:p>
    <w:p w:rsidR="00EB15AF" w:rsidRDefault="00EB15AF">
      <w:pPr>
        <w:spacing w:before="24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Рабочая программа по учебному предмету «Профильный труд» («Столярное дело») составлена на основе Федеральной адаптированной основной об</w:t>
      </w:r>
      <w:r>
        <w:rPr>
          <w:sz w:val="28"/>
          <w:szCs w:val="28"/>
        </w:rPr>
        <w:t>ще</w:t>
      </w:r>
      <w:r>
        <w:rPr>
          <w:color w:val="000000"/>
          <w:sz w:val="28"/>
          <w:szCs w:val="28"/>
        </w:rPr>
        <w:t>образовательной программы обучающихся с умственной отсталостью (интеллектуальными нарушениями) (далее ФАООП УО), утверждена приказом Министерства просвещения России от 24.11.2022г № 1026 (</w:t>
      </w:r>
      <w:hyperlink r:id="rId8">
        <w:r>
          <w:rPr>
            <w:color w:val="000080"/>
            <w:sz w:val="28"/>
            <w:szCs w:val="28"/>
            <w:highlight w:val="white"/>
            <w:u w:val="single"/>
          </w:rPr>
          <w:t>https://clck.ru/33NMkR</w:t>
        </w:r>
      </w:hyperlink>
      <w:r>
        <w:rPr>
          <w:color w:val="000000"/>
          <w:sz w:val="28"/>
          <w:szCs w:val="28"/>
        </w:rPr>
        <w:t>) и адресована обучающимся с легкой умственной отсталостью (интеллектуальными нарушениями, вариант 1), с учетом реализации особых образовательных потребностей.</w:t>
      </w:r>
    </w:p>
    <w:p w:rsidR="00EB15AF" w:rsidRDefault="00EB15A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Учебный предмет</w:t>
      </w:r>
      <w:r>
        <w:rPr>
          <w:b/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Профильный труд»</w:t>
      </w:r>
      <w:r w:rsidRPr="004C312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(«Столярное дело»)  относится к предметной области «Технология» и является обязательной частью учебного плана.  Рабочая программа по учебному предмету «Профильный труд» («Столярное дело») в 8 классе в соответствии с учебным планом рассчитана на 34 учебные недели и составляет 238 часов в год (7 часов в неделю).</w:t>
      </w:r>
    </w:p>
    <w:p w:rsidR="00EB15AF" w:rsidRDefault="00EB15A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Адаптированная основная общеобразовательная программа определяет цель и задачи учебного предмета «Профильный труд»</w:t>
      </w:r>
      <w:r w:rsidRPr="004C312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(«Столярное дело»)</w:t>
      </w:r>
      <w:r>
        <w:rPr>
          <w:sz w:val="28"/>
          <w:szCs w:val="28"/>
        </w:rPr>
        <w:t>.</w:t>
      </w:r>
    </w:p>
    <w:p w:rsidR="00EB15AF" w:rsidRDefault="00EB15A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обучения – повышение уровня познавательной активности учащихся и развитие их способностей к осознанной регулярной трудовой деятельности, формирование у учащихся необходимого объема профессиональных знаний и общетрудовых умений.</w:t>
      </w:r>
    </w:p>
    <w:p w:rsidR="00EB15AF" w:rsidRDefault="00EB15AF">
      <w:pPr>
        <w:tabs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Задачи обучения:</w:t>
      </w:r>
    </w:p>
    <w:p w:rsidR="00EB15AF" w:rsidRDefault="00EB15AF">
      <w:pPr>
        <w:numPr>
          <w:ilvl w:val="0"/>
          <w:numId w:val="8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bookmarkStart w:id="3" w:name="_heading=h.1fob9te" w:colFirst="0" w:colLast="0"/>
      <w:bookmarkEnd w:id="3"/>
      <w:r>
        <w:rPr>
          <w:color w:val="000000"/>
          <w:sz w:val="28"/>
          <w:szCs w:val="28"/>
        </w:rPr>
        <w:t>развитие социально ценных качеств личности (потребности в труде, трудолюбия, уважения к людям труда, общественной активности);</w:t>
      </w:r>
    </w:p>
    <w:p w:rsidR="00EB15AF" w:rsidRDefault="00EB15AF">
      <w:pPr>
        <w:numPr>
          <w:ilvl w:val="0"/>
          <w:numId w:val="8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обучение обязательному общественно полезному, производительному труду; подготовка обучающихся к выполнению необходимых и доступных видов труда дома, в семье и по месту жительства;</w:t>
      </w:r>
    </w:p>
    <w:p w:rsidR="00EB15AF" w:rsidRDefault="00EB15AF">
      <w:pPr>
        <w:numPr>
          <w:ilvl w:val="0"/>
          <w:numId w:val="8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расширение знаний о материальной культуре как продукте творческой предметно-преобразующей деятельности человека;</w:t>
      </w:r>
    </w:p>
    <w:p w:rsidR="00EB15AF" w:rsidRDefault="00EB15AF">
      <w:pPr>
        <w:numPr>
          <w:ilvl w:val="0"/>
          <w:numId w:val="8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расширение культурного кругозора, обогащение знаний о культурно-исторических традициях в мире вещей;</w:t>
      </w:r>
    </w:p>
    <w:p w:rsidR="00EB15AF" w:rsidRDefault="00EB15AF">
      <w:pPr>
        <w:numPr>
          <w:ilvl w:val="0"/>
          <w:numId w:val="8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расширение знаний о материалах и их свойствах, технологиях использования;</w:t>
      </w:r>
    </w:p>
    <w:p w:rsidR="00EB15AF" w:rsidRDefault="00EB15AF">
      <w:pPr>
        <w:numPr>
          <w:ilvl w:val="0"/>
          <w:numId w:val="8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ознакомление с ролью человека-труженика и его местом на современном производстве;</w:t>
      </w:r>
    </w:p>
    <w:p w:rsidR="00EB15AF" w:rsidRDefault="00EB15AF">
      <w:pPr>
        <w:numPr>
          <w:ilvl w:val="0"/>
          <w:numId w:val="8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ознакомление с массовыми рабочими профессиями, формирование устойчивых интересов к определенным видам труда, побуждение к сознательному выбору профессии и получение первоначальной профильной трудовой подготовки;</w:t>
      </w:r>
    </w:p>
    <w:p w:rsidR="00EB15AF" w:rsidRDefault="00EB15AF">
      <w:pPr>
        <w:numPr>
          <w:ilvl w:val="0"/>
          <w:numId w:val="8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представлений о производстве, структуре производственного процесса, деятельности производственного предприятия, содержании и условиях труда по массовым профессиям, с которыми связаны профили трудового обучения в образовательной организации;</w:t>
      </w:r>
    </w:p>
    <w:p w:rsidR="00EB15AF" w:rsidRDefault="00EB15AF">
      <w:pPr>
        <w:numPr>
          <w:ilvl w:val="0"/>
          <w:numId w:val="8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учебно-производственных мастерских в соответствии с физическими возможностями и состоянием здоровья обучающихся;</w:t>
      </w:r>
    </w:p>
    <w:p w:rsidR="00EB15AF" w:rsidRDefault="00EB15AF">
      <w:pPr>
        <w:numPr>
          <w:ilvl w:val="0"/>
          <w:numId w:val="8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трудовых навыков и умений, технических, технологических, конструкторских и первоначальных экономических знаний, необходимых для участия в общественно полезном, производительном труде;</w:t>
      </w:r>
    </w:p>
    <w:p w:rsidR="00EB15AF" w:rsidRDefault="00EB15AF">
      <w:pPr>
        <w:numPr>
          <w:ilvl w:val="0"/>
          <w:numId w:val="8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знаний о научной организации труда и рабочего места, планировании трудовой деятельности;</w:t>
      </w:r>
    </w:p>
    <w:p w:rsidR="00EB15AF" w:rsidRDefault="00EB15AF">
      <w:pPr>
        <w:numPr>
          <w:ilvl w:val="0"/>
          <w:numId w:val="8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совершенствование практических умений и навыков использования различных материалов в предметно-преобразующей деятельности;</w:t>
      </w:r>
    </w:p>
    <w:p w:rsidR="00EB15AF" w:rsidRDefault="00EB15AF">
      <w:pPr>
        <w:numPr>
          <w:ilvl w:val="0"/>
          <w:numId w:val="8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коррекция и развитие познавательных психических процессов (восприятия, памяти, воображения, мышления, речи);</w:t>
      </w:r>
    </w:p>
    <w:p w:rsidR="00EB15AF" w:rsidRDefault="00EB15AF">
      <w:pPr>
        <w:numPr>
          <w:ilvl w:val="0"/>
          <w:numId w:val="8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коррекция и развитие умственной деятельности (анализ, синтез, сравнение, классификация, обобщение);</w:t>
      </w:r>
    </w:p>
    <w:p w:rsidR="00EB15AF" w:rsidRDefault="00EB15AF">
      <w:pPr>
        <w:numPr>
          <w:ilvl w:val="0"/>
          <w:numId w:val="8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коррекция и развитие сенсомоторных процессов в процессе формирование практических умений;</w:t>
      </w:r>
    </w:p>
    <w:p w:rsidR="00EB15AF" w:rsidRDefault="00EB15AF">
      <w:pPr>
        <w:numPr>
          <w:ilvl w:val="0"/>
          <w:numId w:val="8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регулятивной функции деятельности (включающей целеполагание, планирование, контроль и оценку действий и результатов деятельности в соответствии с поставленной целью);</w:t>
      </w:r>
    </w:p>
    <w:p w:rsidR="00EB15AF" w:rsidRDefault="00EB15AF">
      <w:pPr>
        <w:numPr>
          <w:ilvl w:val="0"/>
          <w:numId w:val="8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информационной грамотности, умения работать с различными источниками информации;</w:t>
      </w:r>
    </w:p>
    <w:p w:rsidR="00EB15AF" w:rsidRDefault="00EB15AF">
      <w:pPr>
        <w:numPr>
          <w:ilvl w:val="0"/>
          <w:numId w:val="8"/>
        </w:numPr>
        <w:shd w:val="clear" w:color="auto" w:fill="FFFFFF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коммуникативной культуры, развитие активности, целенаправленности, инициативности.</w:t>
      </w:r>
    </w:p>
    <w:p w:rsidR="00EB15AF" w:rsidRDefault="00EB15A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по учебному предмету «Профильный труд» («Столярное дело») в 8 классе определяет следующие задачи:</w:t>
      </w:r>
    </w:p>
    <w:p w:rsidR="00EB15AF" w:rsidRDefault="00EB15AF">
      <w:pPr>
        <w:numPr>
          <w:ilvl w:val="0"/>
          <w:numId w:val="10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формирование знаний о санитарно-гигиенических требованиях к рабочим местам; оборудовании рабочих мест и правил работы за ними; </w:t>
      </w:r>
    </w:p>
    <w:p w:rsidR="00EB15AF" w:rsidRDefault="00EB15AF">
      <w:pPr>
        <w:numPr>
          <w:ilvl w:val="0"/>
          <w:numId w:val="10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знаний о пиломатериалы: виды, использование, названия;</w:t>
      </w:r>
    </w:p>
    <w:p w:rsidR="00EB15AF" w:rsidRDefault="00EB15AF">
      <w:pPr>
        <w:numPr>
          <w:ilvl w:val="0"/>
          <w:numId w:val="10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знаний о дереве: основные части;</w:t>
      </w:r>
    </w:p>
    <w:p w:rsidR="00EB15AF" w:rsidRDefault="00EB15AF">
      <w:pPr>
        <w:numPr>
          <w:ilvl w:val="0"/>
          <w:numId w:val="10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знание правил техники безопасности при работе ручным столярным инструментом;</w:t>
      </w:r>
    </w:p>
    <w:p w:rsidR="00EB15AF" w:rsidRDefault="00EB15AF">
      <w:pPr>
        <w:numPr>
          <w:ilvl w:val="0"/>
          <w:numId w:val="10"/>
        </w:numPr>
        <w:spacing w:line="360" w:lineRule="auto"/>
        <w:ind w:left="0" w:firstLine="42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закрепление знаний о техническом рисунке, эскизе и чертеж; назначение, выполнение простейших чертежей, обозначение размеров;</w:t>
      </w:r>
    </w:p>
    <w:p w:rsidR="00EB15AF" w:rsidRDefault="00EB15AF">
      <w:pPr>
        <w:numPr>
          <w:ilvl w:val="0"/>
          <w:numId w:val="10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закрепление знаний об устройстве и применении столярных инструментов и приспособлений; </w:t>
      </w:r>
    </w:p>
    <w:p w:rsidR="00EB15AF" w:rsidRDefault="00EB15AF">
      <w:pPr>
        <w:numPr>
          <w:ilvl w:val="0"/>
          <w:numId w:val="10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закрепление умений работать ручным столярным инструментом; </w:t>
      </w:r>
    </w:p>
    <w:p w:rsidR="00EB15AF" w:rsidRDefault="00EB15AF">
      <w:pPr>
        <w:numPr>
          <w:ilvl w:val="0"/>
          <w:numId w:val="10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закрепление знаний о резьбе по дереву: назначение, древесина, инструменты (косяк, нож), виды, правила безопасной работы;</w:t>
      </w:r>
    </w:p>
    <w:p w:rsidR="00EB15AF" w:rsidRDefault="00EB15AF">
      <w:pPr>
        <w:numPr>
          <w:ilvl w:val="0"/>
          <w:numId w:val="10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умений резьбы по дереву, составления простейшего геометрического орнамента;</w:t>
      </w:r>
    </w:p>
    <w:p w:rsidR="00EB15AF" w:rsidRDefault="00EB15AF">
      <w:pPr>
        <w:numPr>
          <w:ilvl w:val="0"/>
          <w:numId w:val="10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закрепление умений читать простейшие чертежи;</w:t>
      </w:r>
    </w:p>
    <w:p w:rsidR="00EB15AF" w:rsidRDefault="00EB15AF">
      <w:pPr>
        <w:numPr>
          <w:ilvl w:val="0"/>
          <w:numId w:val="10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закрепление умений делать разметку столярным угольником и линейкой, рейсмусом;</w:t>
      </w:r>
    </w:p>
    <w:p w:rsidR="00EB15AF" w:rsidRDefault="00EB15AF">
      <w:pPr>
        <w:numPr>
          <w:ilvl w:val="0"/>
          <w:numId w:val="10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закрепление знаний о видах абразивных материалов, брусках для заточки и правки стамески и долота, способах определения качества заточки, правил ТБ при затачивании;</w:t>
      </w:r>
    </w:p>
    <w:p w:rsidR="00EB15AF" w:rsidRDefault="00EB15AF">
      <w:pPr>
        <w:numPr>
          <w:ilvl w:val="0"/>
          <w:numId w:val="10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умений выполнять соединение врезкой, угловое концевое соединение вполдерева, УК-1, УС-3, УК-4, УК-2, УЯ-1,УЯ-2.</w:t>
      </w:r>
    </w:p>
    <w:p w:rsidR="00EB15AF" w:rsidRDefault="00EB15AF" w:rsidP="002B669F">
      <w:pPr>
        <w:spacing w:line="360" w:lineRule="auto"/>
        <w:jc w:val="both"/>
        <w:rPr>
          <w:color w:val="000000"/>
          <w:sz w:val="28"/>
          <w:szCs w:val="28"/>
        </w:rPr>
      </w:pPr>
    </w:p>
    <w:p w:rsidR="00EB15AF" w:rsidRDefault="00EB15AF">
      <w:pPr>
        <w:spacing w:line="360" w:lineRule="auto"/>
        <w:ind w:left="720" w:firstLine="709"/>
        <w:jc w:val="both"/>
        <w:rPr>
          <w:b/>
          <w:color w:val="000000"/>
          <w:sz w:val="28"/>
          <w:szCs w:val="28"/>
        </w:rPr>
      </w:pPr>
      <w:r>
        <w:br w:type="page"/>
      </w:r>
    </w:p>
    <w:p w:rsidR="00EB15AF" w:rsidRDefault="00EB15AF" w:rsidP="002B669F">
      <w:pPr>
        <w:pStyle w:val="Heading1"/>
        <w:numPr>
          <w:ilvl w:val="0"/>
          <w:numId w:val="12"/>
        </w:numPr>
        <w:jc w:val="center"/>
        <w:rPr>
          <w:sz w:val="28"/>
          <w:szCs w:val="28"/>
        </w:rPr>
      </w:pPr>
      <w:bookmarkStart w:id="4" w:name="_heading=h.tyjcwt" w:colFirst="0" w:colLast="0"/>
      <w:bookmarkStart w:id="5" w:name="_Toc144133439"/>
      <w:bookmarkEnd w:id="4"/>
      <w:r>
        <w:rPr>
          <w:sz w:val="28"/>
          <w:szCs w:val="28"/>
        </w:rPr>
        <w:t>СОДЕРЖАНИЕ ОБУЧЕНИЯ</w:t>
      </w:r>
      <w:bookmarkEnd w:id="5"/>
    </w:p>
    <w:p w:rsidR="00EB15AF" w:rsidRDefault="00EB15A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Обучение профильному труду в 8 классе носит 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навыками. Распределение учебного материала осуществляется концентрически, что позволяет обеспечить постепенный переход от исключительно практического изучения профильного труда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:rsidR="00EB15AF" w:rsidRDefault="00EB15AF">
      <w:pPr>
        <w:spacing w:line="360" w:lineRule="auto"/>
        <w:ind w:firstLine="70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В 8 классе обучающиеся:</w:t>
      </w:r>
    </w:p>
    <w:p w:rsidR="00EB15AF" w:rsidRDefault="00EB15AF">
      <w:pPr>
        <w:numPr>
          <w:ilvl w:val="0"/>
          <w:numId w:val="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>продолжают изучение свойства древесины (цвет, текстура, влажность, прочность);</w:t>
      </w:r>
    </w:p>
    <w:p w:rsidR="00EB15AF" w:rsidRDefault="00EB15AF">
      <w:pPr>
        <w:numPr>
          <w:ilvl w:val="0"/>
          <w:numId w:val="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 xml:space="preserve"> изучают основные пороки и дефекты древесины;</w:t>
      </w:r>
    </w:p>
    <w:p w:rsidR="00EB15AF" w:rsidRDefault="00EB15AF">
      <w:pPr>
        <w:numPr>
          <w:ilvl w:val="0"/>
          <w:numId w:val="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 xml:space="preserve">продолжают изучать разметочные и столярные инструменты; </w:t>
      </w:r>
    </w:p>
    <w:p w:rsidR="00EB15AF" w:rsidRDefault="00EB15AF">
      <w:pPr>
        <w:numPr>
          <w:ilvl w:val="0"/>
          <w:numId w:val="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 xml:space="preserve">изучают теоретические основы правильной и безопасной работы столярными инструментами, </w:t>
      </w:r>
    </w:p>
    <w:p w:rsidR="00EB15AF" w:rsidRDefault="00EB15AF">
      <w:pPr>
        <w:numPr>
          <w:ilvl w:val="0"/>
          <w:numId w:val="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 xml:space="preserve">изучают основные виды резания древесины (продольное, поперечное, торцевое), </w:t>
      </w:r>
    </w:p>
    <w:p w:rsidR="00EB15AF" w:rsidRDefault="00EB15AF">
      <w:pPr>
        <w:numPr>
          <w:ilvl w:val="0"/>
          <w:numId w:val="2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>знакомятся с основными рыночными понятиями и изучают крепёжные изделия и фурнитуру.</w:t>
      </w:r>
    </w:p>
    <w:p w:rsidR="00EB15AF" w:rsidRDefault="00EB15A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учебного материала осуществляется концентрически, что позволяет обеспечить постепенный переход от исключительно практического изучения профильного труда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:rsidR="00EB15AF" w:rsidRDefault="00EB15A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по профильному труду включает теоретические и практические занятия. При составлении программы учтены принципы повторяемости пройденного материала и постепенного ввода нового. </w:t>
      </w:r>
    </w:p>
    <w:p w:rsidR="00EB15AF" w:rsidRDefault="00EB15A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Преподавание профильного труда базируется на знаниях, получаемых обучающимися на уроках математики, естествознания, истории и других предметов. Данная программа предусматривает обязательное обсуждение характеристик изделия, продумывание плана предстоящей работы, оценку сделанного. Большое внимание уделяется технике безопасности.</w:t>
      </w:r>
    </w:p>
    <w:p w:rsidR="00EB15AF" w:rsidRDefault="00EB15AF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 разделов</w:t>
      </w: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76"/>
        <w:gridCol w:w="5557"/>
        <w:gridCol w:w="1175"/>
        <w:gridCol w:w="1837"/>
      </w:tblGrid>
      <w:tr w:rsidR="00EB15AF" w:rsidTr="00782A30">
        <w:tc>
          <w:tcPr>
            <w:tcW w:w="776" w:type="dxa"/>
          </w:tcPr>
          <w:p w:rsidR="00EB15AF" w:rsidRDefault="00EB15AF" w:rsidP="00782A30">
            <w:pPr>
              <w:spacing w:line="360" w:lineRule="auto"/>
              <w:ind w:left="-120" w:right="-34" w:firstLine="120"/>
              <w:jc w:val="center"/>
            </w:pPr>
            <w:r>
              <w:t xml:space="preserve">№ </w:t>
            </w:r>
          </w:p>
        </w:tc>
        <w:tc>
          <w:tcPr>
            <w:tcW w:w="5557" w:type="dxa"/>
          </w:tcPr>
          <w:p w:rsidR="00EB15AF" w:rsidRDefault="00EB15AF" w:rsidP="00782A30">
            <w:pPr>
              <w:jc w:val="center"/>
            </w:pPr>
            <w:r>
              <w:t>Название темы</w:t>
            </w:r>
          </w:p>
        </w:tc>
        <w:tc>
          <w:tcPr>
            <w:tcW w:w="1175" w:type="dxa"/>
          </w:tcPr>
          <w:p w:rsidR="00EB15AF" w:rsidRDefault="00EB15AF" w:rsidP="00782A30">
            <w:pPr>
              <w:jc w:val="center"/>
            </w:pPr>
            <w:r>
              <w:t xml:space="preserve">Кол-во </w:t>
            </w:r>
            <w:r>
              <w:br/>
              <w:t>часов</w:t>
            </w:r>
          </w:p>
        </w:tc>
        <w:tc>
          <w:tcPr>
            <w:tcW w:w="1837" w:type="dxa"/>
          </w:tcPr>
          <w:p w:rsidR="00EB15AF" w:rsidRDefault="00EB15AF" w:rsidP="00782A30">
            <w:pPr>
              <w:jc w:val="center"/>
            </w:pPr>
            <w:r>
              <w:t xml:space="preserve">Контрольные работы, </w:t>
            </w:r>
            <w:r>
              <w:br/>
              <w:t>тесты</w:t>
            </w:r>
          </w:p>
        </w:tc>
      </w:tr>
      <w:tr w:rsidR="00EB15AF" w:rsidTr="00782A30">
        <w:tc>
          <w:tcPr>
            <w:tcW w:w="776" w:type="dxa"/>
          </w:tcPr>
          <w:p w:rsidR="00EB15AF" w:rsidRPr="00782A30" w:rsidRDefault="00EB15AF" w:rsidP="00782A30">
            <w:pPr>
              <w:numPr>
                <w:ilvl w:val="0"/>
                <w:numId w:val="3"/>
              </w:numPr>
              <w:spacing w:after="160" w:line="360" w:lineRule="auto"/>
              <w:ind w:right="-34"/>
              <w:rPr>
                <w:color w:val="000000"/>
                <w:sz w:val="22"/>
                <w:szCs w:val="22"/>
              </w:rPr>
            </w:pPr>
          </w:p>
        </w:tc>
        <w:tc>
          <w:tcPr>
            <w:tcW w:w="5557" w:type="dxa"/>
          </w:tcPr>
          <w:p w:rsidR="00EB15AF" w:rsidRDefault="00EB15AF" w:rsidP="00782A30">
            <w:pPr>
              <w:spacing w:line="360" w:lineRule="auto"/>
            </w:pPr>
            <w:r>
              <w:t>Заделка пороков древесины</w:t>
            </w:r>
          </w:p>
        </w:tc>
        <w:tc>
          <w:tcPr>
            <w:tcW w:w="1175" w:type="dxa"/>
          </w:tcPr>
          <w:p w:rsidR="00EB15AF" w:rsidRDefault="00EB15AF" w:rsidP="00782A30">
            <w:pPr>
              <w:spacing w:line="360" w:lineRule="auto"/>
              <w:jc w:val="center"/>
            </w:pPr>
            <w:r>
              <w:t>32</w:t>
            </w:r>
          </w:p>
        </w:tc>
        <w:tc>
          <w:tcPr>
            <w:tcW w:w="1837" w:type="dxa"/>
          </w:tcPr>
          <w:p w:rsidR="00EB15AF" w:rsidRDefault="00EB15AF" w:rsidP="00782A30">
            <w:pPr>
              <w:spacing w:line="360" w:lineRule="auto"/>
              <w:jc w:val="center"/>
            </w:pPr>
            <w:r>
              <w:t>1</w:t>
            </w:r>
          </w:p>
        </w:tc>
      </w:tr>
      <w:tr w:rsidR="00EB15AF" w:rsidTr="00782A30">
        <w:tc>
          <w:tcPr>
            <w:tcW w:w="776" w:type="dxa"/>
          </w:tcPr>
          <w:p w:rsidR="00EB15AF" w:rsidRPr="00782A30" w:rsidRDefault="00EB15AF" w:rsidP="00782A30">
            <w:pPr>
              <w:numPr>
                <w:ilvl w:val="0"/>
                <w:numId w:val="3"/>
              </w:numPr>
              <w:spacing w:after="160" w:line="360" w:lineRule="auto"/>
              <w:ind w:right="-34"/>
              <w:rPr>
                <w:color w:val="000000"/>
                <w:sz w:val="22"/>
                <w:szCs w:val="22"/>
              </w:rPr>
            </w:pPr>
          </w:p>
        </w:tc>
        <w:tc>
          <w:tcPr>
            <w:tcW w:w="5557" w:type="dxa"/>
          </w:tcPr>
          <w:p w:rsidR="00EB15AF" w:rsidRDefault="00EB15AF" w:rsidP="00782A30">
            <w:pPr>
              <w:spacing w:line="360" w:lineRule="auto"/>
            </w:pPr>
            <w:r>
              <w:t>Пиломатериалы</w:t>
            </w:r>
          </w:p>
        </w:tc>
        <w:tc>
          <w:tcPr>
            <w:tcW w:w="1175" w:type="dxa"/>
          </w:tcPr>
          <w:p w:rsidR="00EB15AF" w:rsidRDefault="00EB15AF" w:rsidP="00782A30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837" w:type="dxa"/>
          </w:tcPr>
          <w:p w:rsidR="00EB15AF" w:rsidRDefault="00EB15AF" w:rsidP="00782A30">
            <w:pPr>
              <w:spacing w:line="360" w:lineRule="auto"/>
              <w:jc w:val="center"/>
            </w:pPr>
          </w:p>
        </w:tc>
      </w:tr>
      <w:tr w:rsidR="00EB15AF" w:rsidTr="00782A30">
        <w:tc>
          <w:tcPr>
            <w:tcW w:w="776" w:type="dxa"/>
          </w:tcPr>
          <w:p w:rsidR="00EB15AF" w:rsidRPr="00782A30" w:rsidRDefault="00EB15AF" w:rsidP="00782A30">
            <w:pPr>
              <w:numPr>
                <w:ilvl w:val="0"/>
                <w:numId w:val="3"/>
              </w:numPr>
              <w:spacing w:after="160" w:line="360" w:lineRule="auto"/>
              <w:ind w:right="-34"/>
              <w:rPr>
                <w:color w:val="000000"/>
                <w:sz w:val="22"/>
                <w:szCs w:val="22"/>
              </w:rPr>
            </w:pPr>
          </w:p>
        </w:tc>
        <w:tc>
          <w:tcPr>
            <w:tcW w:w="5557" w:type="dxa"/>
          </w:tcPr>
          <w:p w:rsidR="00EB15AF" w:rsidRDefault="00EB15AF" w:rsidP="00782A30">
            <w:pPr>
              <w:spacing w:line="360" w:lineRule="auto"/>
            </w:pPr>
            <w:r>
              <w:t>Изготовление столярного изделия</w:t>
            </w:r>
          </w:p>
        </w:tc>
        <w:tc>
          <w:tcPr>
            <w:tcW w:w="1175" w:type="dxa"/>
          </w:tcPr>
          <w:p w:rsidR="00EB15AF" w:rsidRDefault="00EB15AF" w:rsidP="00782A30">
            <w:pPr>
              <w:spacing w:line="360" w:lineRule="auto"/>
              <w:jc w:val="center"/>
            </w:pPr>
            <w:r>
              <w:t>14</w:t>
            </w:r>
          </w:p>
        </w:tc>
        <w:tc>
          <w:tcPr>
            <w:tcW w:w="1837" w:type="dxa"/>
          </w:tcPr>
          <w:p w:rsidR="00EB15AF" w:rsidRDefault="00EB15AF" w:rsidP="00782A30">
            <w:pPr>
              <w:spacing w:line="360" w:lineRule="auto"/>
              <w:jc w:val="center"/>
            </w:pPr>
          </w:p>
        </w:tc>
      </w:tr>
      <w:tr w:rsidR="00EB15AF" w:rsidTr="00782A30">
        <w:tc>
          <w:tcPr>
            <w:tcW w:w="776" w:type="dxa"/>
          </w:tcPr>
          <w:p w:rsidR="00EB15AF" w:rsidRPr="00782A30" w:rsidRDefault="00EB15AF" w:rsidP="00782A30">
            <w:pPr>
              <w:numPr>
                <w:ilvl w:val="0"/>
                <w:numId w:val="3"/>
              </w:numPr>
              <w:spacing w:after="160" w:line="360" w:lineRule="auto"/>
              <w:ind w:right="-34"/>
              <w:rPr>
                <w:color w:val="000000"/>
                <w:sz w:val="22"/>
                <w:szCs w:val="22"/>
              </w:rPr>
            </w:pPr>
          </w:p>
        </w:tc>
        <w:tc>
          <w:tcPr>
            <w:tcW w:w="5557" w:type="dxa"/>
          </w:tcPr>
          <w:p w:rsidR="00EB15AF" w:rsidRDefault="00EB15AF" w:rsidP="00782A30">
            <w:pPr>
              <w:spacing w:line="360" w:lineRule="auto"/>
            </w:pPr>
            <w:r>
              <w:t>Ручной инструмент для строгания</w:t>
            </w:r>
          </w:p>
        </w:tc>
        <w:tc>
          <w:tcPr>
            <w:tcW w:w="1175" w:type="dxa"/>
          </w:tcPr>
          <w:p w:rsidR="00EB15AF" w:rsidRDefault="00EB15AF" w:rsidP="00782A30">
            <w:pPr>
              <w:spacing w:line="360" w:lineRule="auto"/>
              <w:jc w:val="center"/>
            </w:pPr>
            <w:r>
              <w:t>20</w:t>
            </w:r>
          </w:p>
        </w:tc>
        <w:tc>
          <w:tcPr>
            <w:tcW w:w="1837" w:type="dxa"/>
          </w:tcPr>
          <w:p w:rsidR="00EB15AF" w:rsidRDefault="00EB15AF" w:rsidP="00782A30">
            <w:pPr>
              <w:spacing w:line="360" w:lineRule="auto"/>
              <w:jc w:val="center"/>
            </w:pPr>
            <w:r>
              <w:t>1</w:t>
            </w:r>
          </w:p>
        </w:tc>
      </w:tr>
      <w:tr w:rsidR="00EB15AF" w:rsidTr="00782A30">
        <w:tc>
          <w:tcPr>
            <w:tcW w:w="776" w:type="dxa"/>
          </w:tcPr>
          <w:p w:rsidR="00EB15AF" w:rsidRPr="00782A30" w:rsidRDefault="00EB15AF" w:rsidP="00782A30">
            <w:pPr>
              <w:numPr>
                <w:ilvl w:val="0"/>
                <w:numId w:val="3"/>
              </w:numPr>
              <w:spacing w:after="160" w:line="360" w:lineRule="auto"/>
              <w:ind w:right="-34"/>
              <w:rPr>
                <w:color w:val="000000"/>
                <w:sz w:val="22"/>
                <w:szCs w:val="22"/>
              </w:rPr>
            </w:pPr>
          </w:p>
        </w:tc>
        <w:tc>
          <w:tcPr>
            <w:tcW w:w="5557" w:type="dxa"/>
          </w:tcPr>
          <w:p w:rsidR="00EB15AF" w:rsidRDefault="00EB15AF" w:rsidP="00782A30">
            <w:pPr>
              <w:spacing w:line="360" w:lineRule="auto"/>
            </w:pPr>
            <w:r>
              <w:t>Изготовление разметочного инструмента</w:t>
            </w:r>
          </w:p>
        </w:tc>
        <w:tc>
          <w:tcPr>
            <w:tcW w:w="1175" w:type="dxa"/>
          </w:tcPr>
          <w:p w:rsidR="00EB15AF" w:rsidRDefault="00EB15AF" w:rsidP="00782A30">
            <w:pPr>
              <w:spacing w:line="360" w:lineRule="auto"/>
              <w:jc w:val="center"/>
            </w:pPr>
            <w:r>
              <w:t>24</w:t>
            </w:r>
          </w:p>
        </w:tc>
        <w:tc>
          <w:tcPr>
            <w:tcW w:w="1837" w:type="dxa"/>
          </w:tcPr>
          <w:p w:rsidR="00EB15AF" w:rsidRDefault="00EB15AF" w:rsidP="00782A30">
            <w:pPr>
              <w:spacing w:line="360" w:lineRule="auto"/>
              <w:jc w:val="center"/>
            </w:pPr>
            <w:r>
              <w:t>1</w:t>
            </w:r>
          </w:p>
        </w:tc>
      </w:tr>
      <w:tr w:rsidR="00EB15AF" w:rsidTr="00782A30">
        <w:tc>
          <w:tcPr>
            <w:tcW w:w="776" w:type="dxa"/>
          </w:tcPr>
          <w:p w:rsidR="00EB15AF" w:rsidRPr="00782A30" w:rsidRDefault="00EB15AF" w:rsidP="00782A30">
            <w:pPr>
              <w:numPr>
                <w:ilvl w:val="0"/>
                <w:numId w:val="3"/>
              </w:numPr>
              <w:spacing w:after="160" w:line="360" w:lineRule="auto"/>
              <w:ind w:right="-34"/>
              <w:rPr>
                <w:color w:val="000000"/>
                <w:sz w:val="22"/>
                <w:szCs w:val="22"/>
              </w:rPr>
            </w:pPr>
          </w:p>
        </w:tc>
        <w:tc>
          <w:tcPr>
            <w:tcW w:w="5557" w:type="dxa"/>
          </w:tcPr>
          <w:p w:rsidR="00EB15AF" w:rsidRDefault="00EB15AF" w:rsidP="00782A30">
            <w:pPr>
              <w:spacing w:line="360" w:lineRule="auto"/>
            </w:pPr>
            <w:r>
              <w:t xml:space="preserve">Токарные работы </w:t>
            </w:r>
          </w:p>
        </w:tc>
        <w:tc>
          <w:tcPr>
            <w:tcW w:w="1175" w:type="dxa"/>
          </w:tcPr>
          <w:p w:rsidR="00EB15AF" w:rsidRDefault="00EB15AF" w:rsidP="00782A30">
            <w:pPr>
              <w:spacing w:line="360" w:lineRule="auto"/>
              <w:jc w:val="center"/>
            </w:pPr>
            <w:r>
              <w:t>34</w:t>
            </w:r>
          </w:p>
        </w:tc>
        <w:tc>
          <w:tcPr>
            <w:tcW w:w="1837" w:type="dxa"/>
          </w:tcPr>
          <w:p w:rsidR="00EB15AF" w:rsidRDefault="00EB15AF" w:rsidP="00782A30">
            <w:pPr>
              <w:spacing w:line="360" w:lineRule="auto"/>
              <w:jc w:val="center"/>
            </w:pPr>
            <w:r>
              <w:t>1</w:t>
            </w:r>
          </w:p>
        </w:tc>
      </w:tr>
      <w:tr w:rsidR="00EB15AF" w:rsidTr="00782A30">
        <w:tc>
          <w:tcPr>
            <w:tcW w:w="776" w:type="dxa"/>
          </w:tcPr>
          <w:p w:rsidR="00EB15AF" w:rsidRPr="00782A30" w:rsidRDefault="00EB15AF" w:rsidP="00782A30">
            <w:pPr>
              <w:numPr>
                <w:ilvl w:val="0"/>
                <w:numId w:val="3"/>
              </w:numPr>
              <w:spacing w:after="160" w:line="360" w:lineRule="auto"/>
              <w:ind w:right="-34"/>
              <w:rPr>
                <w:color w:val="000000"/>
                <w:sz w:val="22"/>
                <w:szCs w:val="22"/>
              </w:rPr>
            </w:pPr>
          </w:p>
        </w:tc>
        <w:tc>
          <w:tcPr>
            <w:tcW w:w="5557" w:type="dxa"/>
          </w:tcPr>
          <w:p w:rsidR="00EB15AF" w:rsidRDefault="00EB15AF" w:rsidP="00782A30">
            <w:pPr>
              <w:spacing w:line="360" w:lineRule="auto"/>
            </w:pPr>
            <w:r>
              <w:t>Работа с чертежами.</w:t>
            </w:r>
          </w:p>
        </w:tc>
        <w:tc>
          <w:tcPr>
            <w:tcW w:w="1175" w:type="dxa"/>
          </w:tcPr>
          <w:p w:rsidR="00EB15AF" w:rsidRDefault="00EB15AF" w:rsidP="00782A30">
            <w:pPr>
              <w:spacing w:line="360" w:lineRule="auto"/>
              <w:jc w:val="center"/>
            </w:pPr>
            <w:r>
              <w:t>20</w:t>
            </w:r>
          </w:p>
        </w:tc>
        <w:tc>
          <w:tcPr>
            <w:tcW w:w="1837" w:type="dxa"/>
          </w:tcPr>
          <w:p w:rsidR="00EB15AF" w:rsidRDefault="00EB15AF" w:rsidP="00782A30">
            <w:pPr>
              <w:spacing w:line="360" w:lineRule="auto"/>
              <w:jc w:val="center"/>
            </w:pPr>
            <w:r>
              <w:t>1</w:t>
            </w:r>
          </w:p>
        </w:tc>
      </w:tr>
      <w:tr w:rsidR="00EB15AF" w:rsidTr="00782A30">
        <w:tc>
          <w:tcPr>
            <w:tcW w:w="776" w:type="dxa"/>
          </w:tcPr>
          <w:p w:rsidR="00EB15AF" w:rsidRPr="00782A30" w:rsidRDefault="00EB15AF" w:rsidP="00782A30">
            <w:pPr>
              <w:numPr>
                <w:ilvl w:val="0"/>
                <w:numId w:val="3"/>
              </w:numPr>
              <w:spacing w:after="160" w:line="360" w:lineRule="auto"/>
              <w:ind w:right="-34"/>
              <w:rPr>
                <w:color w:val="000000"/>
                <w:sz w:val="22"/>
                <w:szCs w:val="22"/>
              </w:rPr>
            </w:pPr>
          </w:p>
        </w:tc>
        <w:tc>
          <w:tcPr>
            <w:tcW w:w="5557" w:type="dxa"/>
          </w:tcPr>
          <w:p w:rsidR="00EB15AF" w:rsidRDefault="00EB15AF" w:rsidP="00782A30">
            <w:pPr>
              <w:spacing w:line="360" w:lineRule="auto"/>
            </w:pPr>
            <w:r>
              <w:t>Представление о резании древесины</w:t>
            </w:r>
            <w:r>
              <w:tab/>
            </w:r>
          </w:p>
        </w:tc>
        <w:tc>
          <w:tcPr>
            <w:tcW w:w="1175" w:type="dxa"/>
          </w:tcPr>
          <w:p w:rsidR="00EB15AF" w:rsidRDefault="00EB15AF" w:rsidP="00782A30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1837" w:type="dxa"/>
          </w:tcPr>
          <w:p w:rsidR="00EB15AF" w:rsidRDefault="00EB15AF" w:rsidP="00782A30">
            <w:pPr>
              <w:spacing w:line="360" w:lineRule="auto"/>
              <w:jc w:val="center"/>
            </w:pPr>
          </w:p>
        </w:tc>
      </w:tr>
      <w:tr w:rsidR="00EB15AF" w:rsidTr="00782A30">
        <w:tc>
          <w:tcPr>
            <w:tcW w:w="776" w:type="dxa"/>
          </w:tcPr>
          <w:p w:rsidR="00EB15AF" w:rsidRPr="00782A30" w:rsidRDefault="00EB15AF" w:rsidP="00782A30">
            <w:pPr>
              <w:numPr>
                <w:ilvl w:val="0"/>
                <w:numId w:val="3"/>
              </w:numPr>
              <w:spacing w:after="160" w:line="360" w:lineRule="auto"/>
              <w:ind w:right="-34"/>
              <w:rPr>
                <w:color w:val="000000"/>
                <w:sz w:val="22"/>
                <w:szCs w:val="22"/>
              </w:rPr>
            </w:pPr>
          </w:p>
        </w:tc>
        <w:tc>
          <w:tcPr>
            <w:tcW w:w="5557" w:type="dxa"/>
          </w:tcPr>
          <w:p w:rsidR="00EB15AF" w:rsidRDefault="00EB15AF" w:rsidP="00782A30">
            <w:pPr>
              <w:spacing w:line="360" w:lineRule="auto"/>
            </w:pPr>
            <w:r>
              <w:t xml:space="preserve">Изготовление детской скамейки </w:t>
            </w:r>
          </w:p>
        </w:tc>
        <w:tc>
          <w:tcPr>
            <w:tcW w:w="1175" w:type="dxa"/>
          </w:tcPr>
          <w:p w:rsidR="00EB15AF" w:rsidRDefault="00EB15AF" w:rsidP="00782A30">
            <w:pPr>
              <w:spacing w:line="360" w:lineRule="auto"/>
              <w:jc w:val="center"/>
            </w:pPr>
            <w:r>
              <w:t>36</w:t>
            </w:r>
          </w:p>
        </w:tc>
        <w:tc>
          <w:tcPr>
            <w:tcW w:w="1837" w:type="dxa"/>
          </w:tcPr>
          <w:p w:rsidR="00EB15AF" w:rsidRDefault="00EB15AF" w:rsidP="00782A30">
            <w:pPr>
              <w:spacing w:line="360" w:lineRule="auto"/>
              <w:jc w:val="center"/>
            </w:pPr>
            <w:r>
              <w:t>1</w:t>
            </w:r>
          </w:p>
        </w:tc>
      </w:tr>
      <w:tr w:rsidR="00EB15AF" w:rsidTr="00782A30">
        <w:tc>
          <w:tcPr>
            <w:tcW w:w="776" w:type="dxa"/>
          </w:tcPr>
          <w:p w:rsidR="00EB15AF" w:rsidRPr="00782A30" w:rsidRDefault="00EB15AF" w:rsidP="00782A30">
            <w:pPr>
              <w:numPr>
                <w:ilvl w:val="0"/>
                <w:numId w:val="3"/>
              </w:numPr>
              <w:spacing w:after="160" w:line="360" w:lineRule="auto"/>
              <w:ind w:right="-34"/>
              <w:rPr>
                <w:color w:val="000000"/>
                <w:sz w:val="22"/>
                <w:szCs w:val="22"/>
              </w:rPr>
            </w:pPr>
          </w:p>
        </w:tc>
        <w:tc>
          <w:tcPr>
            <w:tcW w:w="5557" w:type="dxa"/>
          </w:tcPr>
          <w:p w:rsidR="00EB15AF" w:rsidRDefault="00EB15AF" w:rsidP="00782A30">
            <w:pPr>
              <w:spacing w:line="360" w:lineRule="auto"/>
            </w:pPr>
            <w:r>
              <w:t>Ремонт мебели</w:t>
            </w:r>
          </w:p>
        </w:tc>
        <w:tc>
          <w:tcPr>
            <w:tcW w:w="1175" w:type="dxa"/>
          </w:tcPr>
          <w:p w:rsidR="00EB15AF" w:rsidRDefault="00EB15AF" w:rsidP="00782A30">
            <w:pPr>
              <w:spacing w:line="360" w:lineRule="auto"/>
              <w:jc w:val="center"/>
            </w:pPr>
            <w:r>
              <w:t>26</w:t>
            </w:r>
          </w:p>
        </w:tc>
        <w:tc>
          <w:tcPr>
            <w:tcW w:w="1837" w:type="dxa"/>
          </w:tcPr>
          <w:p w:rsidR="00EB15AF" w:rsidRDefault="00EB15AF" w:rsidP="00782A30">
            <w:pPr>
              <w:spacing w:line="360" w:lineRule="auto"/>
              <w:jc w:val="center"/>
            </w:pPr>
            <w:r>
              <w:t>1</w:t>
            </w:r>
          </w:p>
        </w:tc>
      </w:tr>
      <w:tr w:rsidR="00EB15AF" w:rsidTr="00782A30">
        <w:tc>
          <w:tcPr>
            <w:tcW w:w="776" w:type="dxa"/>
          </w:tcPr>
          <w:p w:rsidR="00EB15AF" w:rsidRPr="00782A30" w:rsidRDefault="00EB15AF" w:rsidP="00782A30">
            <w:pPr>
              <w:numPr>
                <w:ilvl w:val="0"/>
                <w:numId w:val="3"/>
              </w:numPr>
              <w:spacing w:after="160" w:line="360" w:lineRule="auto"/>
              <w:ind w:right="-34"/>
              <w:rPr>
                <w:color w:val="000000"/>
                <w:sz w:val="22"/>
                <w:szCs w:val="22"/>
              </w:rPr>
            </w:pPr>
          </w:p>
        </w:tc>
        <w:tc>
          <w:tcPr>
            <w:tcW w:w="5557" w:type="dxa"/>
          </w:tcPr>
          <w:p w:rsidR="00EB15AF" w:rsidRDefault="00EB15AF" w:rsidP="00782A30">
            <w:pPr>
              <w:spacing w:line="360" w:lineRule="auto"/>
            </w:pPr>
            <w:r>
              <w:t>Мебельная фурнитура.</w:t>
            </w:r>
          </w:p>
        </w:tc>
        <w:tc>
          <w:tcPr>
            <w:tcW w:w="1175" w:type="dxa"/>
          </w:tcPr>
          <w:p w:rsidR="00EB15AF" w:rsidRDefault="00EB15AF" w:rsidP="00782A30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1837" w:type="dxa"/>
          </w:tcPr>
          <w:p w:rsidR="00EB15AF" w:rsidRDefault="00EB15AF" w:rsidP="00782A30">
            <w:pPr>
              <w:spacing w:line="360" w:lineRule="auto"/>
              <w:jc w:val="center"/>
            </w:pPr>
            <w:r>
              <w:t>1</w:t>
            </w:r>
          </w:p>
        </w:tc>
      </w:tr>
      <w:tr w:rsidR="00EB15AF" w:rsidTr="00782A30">
        <w:tc>
          <w:tcPr>
            <w:tcW w:w="776" w:type="dxa"/>
          </w:tcPr>
          <w:p w:rsidR="00EB15AF" w:rsidRDefault="00EB15AF" w:rsidP="00782A30">
            <w:pPr>
              <w:spacing w:line="360" w:lineRule="auto"/>
              <w:ind w:right="-34"/>
              <w:jc w:val="center"/>
            </w:pPr>
          </w:p>
        </w:tc>
        <w:tc>
          <w:tcPr>
            <w:tcW w:w="5557" w:type="dxa"/>
          </w:tcPr>
          <w:p w:rsidR="00EB15AF" w:rsidRPr="00782A30" w:rsidRDefault="00EB15AF" w:rsidP="00782A30">
            <w:pPr>
              <w:spacing w:line="360" w:lineRule="auto"/>
              <w:rPr>
                <w:b/>
              </w:rPr>
            </w:pPr>
            <w:r w:rsidRPr="00782A30">
              <w:rPr>
                <w:b/>
              </w:rPr>
              <w:t xml:space="preserve">                                                                            Итого:</w:t>
            </w:r>
          </w:p>
        </w:tc>
        <w:tc>
          <w:tcPr>
            <w:tcW w:w="1175" w:type="dxa"/>
          </w:tcPr>
          <w:p w:rsidR="00EB15AF" w:rsidRPr="00782A30" w:rsidRDefault="00EB15AF" w:rsidP="00782A30">
            <w:pPr>
              <w:spacing w:line="360" w:lineRule="auto"/>
              <w:jc w:val="center"/>
              <w:rPr>
                <w:b/>
              </w:rPr>
            </w:pPr>
            <w:r w:rsidRPr="00782A30">
              <w:rPr>
                <w:b/>
              </w:rPr>
              <w:t>238</w:t>
            </w:r>
          </w:p>
        </w:tc>
        <w:tc>
          <w:tcPr>
            <w:tcW w:w="1837" w:type="dxa"/>
          </w:tcPr>
          <w:p w:rsidR="00EB15AF" w:rsidRPr="00782A30" w:rsidRDefault="00EB15AF" w:rsidP="00782A30">
            <w:pPr>
              <w:spacing w:line="360" w:lineRule="auto"/>
              <w:jc w:val="center"/>
              <w:rPr>
                <w:b/>
              </w:rPr>
            </w:pPr>
            <w:r w:rsidRPr="00782A30">
              <w:rPr>
                <w:b/>
              </w:rPr>
              <w:t>8</w:t>
            </w:r>
          </w:p>
        </w:tc>
      </w:tr>
    </w:tbl>
    <w:p w:rsidR="00EB15AF" w:rsidRDefault="00EB15AF">
      <w:pPr>
        <w:spacing w:line="360" w:lineRule="auto"/>
      </w:pPr>
    </w:p>
    <w:p w:rsidR="00EB15AF" w:rsidRDefault="00EB15AF" w:rsidP="00C808F6">
      <w:r>
        <w:br w:type="page"/>
      </w:r>
    </w:p>
    <w:p w:rsidR="00EB15AF" w:rsidRPr="00C808F6" w:rsidRDefault="00EB15AF" w:rsidP="00C808F6">
      <w:pPr>
        <w:pStyle w:val="Heading2"/>
        <w:numPr>
          <w:ilvl w:val="0"/>
          <w:numId w:val="27"/>
        </w:numPr>
        <w:jc w:val="center"/>
        <w:rPr>
          <w:sz w:val="28"/>
          <w:szCs w:val="28"/>
        </w:rPr>
      </w:pPr>
      <w:bookmarkStart w:id="6" w:name="_Toc144133440"/>
      <w:bookmarkStart w:id="7" w:name="_Hlk138962750"/>
      <w:bookmarkStart w:id="8" w:name="_Hlk138961499"/>
      <w:bookmarkStart w:id="9" w:name="_Hlk138967155"/>
      <w:r w:rsidRPr="00C808F6">
        <w:rPr>
          <w:sz w:val="28"/>
          <w:szCs w:val="28"/>
        </w:rPr>
        <w:t>ПЛАНИРУЕМЫЕ РЕЗУЛЬТАТЫ</w:t>
      </w:r>
      <w:bookmarkEnd w:id="6"/>
    </w:p>
    <w:p w:rsidR="00EB15AF" w:rsidRDefault="00EB15AF" w:rsidP="00C808F6">
      <w:pPr>
        <w:pStyle w:val="NoSpacing"/>
        <w:spacing w:before="240" w:line="360" w:lineRule="auto"/>
        <w:ind w:firstLine="709"/>
        <w:jc w:val="both"/>
        <w:rPr>
          <w:b/>
          <w:sz w:val="28"/>
          <w:szCs w:val="28"/>
        </w:rPr>
      </w:pPr>
      <w:bookmarkStart w:id="10" w:name="_Hlk138962780"/>
      <w:bookmarkEnd w:id="7"/>
      <w:r w:rsidRPr="002071D7">
        <w:rPr>
          <w:b/>
          <w:sz w:val="28"/>
          <w:szCs w:val="28"/>
        </w:rPr>
        <w:t>Личностные:</w:t>
      </w:r>
    </w:p>
    <w:p w:rsidR="00EB15AF" w:rsidRPr="002B669F" w:rsidRDefault="00EB15AF" w:rsidP="00C808F6">
      <w:pPr>
        <w:pStyle w:val="NormalWeb"/>
        <w:numPr>
          <w:ilvl w:val="0"/>
          <w:numId w:val="15"/>
        </w:numPr>
        <w:spacing w:before="0" w:beforeAutospacing="0" w:line="360" w:lineRule="auto"/>
        <w:ind w:left="0" w:firstLine="426"/>
        <w:jc w:val="both"/>
        <w:rPr>
          <w:sz w:val="28"/>
          <w:szCs w:val="28"/>
        </w:rPr>
      </w:pPr>
      <w:r w:rsidRPr="002B669F">
        <w:rPr>
          <w:sz w:val="28"/>
          <w:szCs w:val="28"/>
        </w:rPr>
        <w:t>сформированность  адекватных представлений о собственных возможностях, о насущно необходимом жизнеобеспечении;</w:t>
      </w:r>
    </w:p>
    <w:p w:rsidR="00EB15AF" w:rsidRPr="002B669F" w:rsidRDefault="00EB15AF" w:rsidP="00C808F6">
      <w:pPr>
        <w:pStyle w:val="NormalWeb"/>
        <w:numPr>
          <w:ilvl w:val="0"/>
          <w:numId w:val="1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B669F">
        <w:rPr>
          <w:sz w:val="28"/>
          <w:szCs w:val="28"/>
        </w:rPr>
        <w:t>овладение  трудовыми навыками, используемыми в повседневной жизни;</w:t>
      </w:r>
    </w:p>
    <w:p w:rsidR="00EB15AF" w:rsidRPr="002B669F" w:rsidRDefault="00EB15AF" w:rsidP="00C808F6">
      <w:pPr>
        <w:pStyle w:val="NormalWeb"/>
        <w:numPr>
          <w:ilvl w:val="0"/>
          <w:numId w:val="1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B669F">
        <w:rPr>
          <w:sz w:val="28"/>
          <w:szCs w:val="28"/>
        </w:rPr>
        <w:t>владение  навыками коммуникации и принятыми нормами социального взаимодействия, использование доступных информационных технологий для коммуникации;</w:t>
      </w:r>
    </w:p>
    <w:p w:rsidR="00EB15AF" w:rsidRPr="002B669F" w:rsidRDefault="00EB15AF" w:rsidP="00C808F6">
      <w:pPr>
        <w:pStyle w:val="NormalWeb"/>
        <w:numPr>
          <w:ilvl w:val="0"/>
          <w:numId w:val="1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B669F">
        <w:rPr>
          <w:sz w:val="28"/>
          <w:szCs w:val="28"/>
        </w:rPr>
        <w:t>воспитание эстетических потребностей, ценностей и чувств;</w:t>
      </w:r>
    </w:p>
    <w:p w:rsidR="00EB15AF" w:rsidRPr="002B669F" w:rsidRDefault="00EB15AF" w:rsidP="00C808F6">
      <w:pPr>
        <w:pStyle w:val="NormalWeb"/>
        <w:numPr>
          <w:ilvl w:val="0"/>
          <w:numId w:val="15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2B669F">
        <w:rPr>
          <w:sz w:val="28"/>
          <w:szCs w:val="28"/>
        </w:rPr>
        <w:t>способность к осмыслению картины мира, ее временно-пространственной организации.</w:t>
      </w:r>
    </w:p>
    <w:p w:rsidR="00EB15AF" w:rsidRDefault="00EB15AF" w:rsidP="00C808F6">
      <w:pPr>
        <w:ind w:left="709"/>
        <w:rPr>
          <w:b/>
          <w:sz w:val="28"/>
          <w:szCs w:val="28"/>
        </w:rPr>
      </w:pPr>
      <w:bookmarkStart w:id="11" w:name="_Hlk138961830"/>
      <w:bookmarkEnd w:id="8"/>
      <w:bookmarkEnd w:id="10"/>
      <w:r>
        <w:rPr>
          <w:b/>
          <w:bCs/>
          <w:sz w:val="28"/>
          <w:szCs w:val="28"/>
        </w:rPr>
        <w:t>Предметные:</w:t>
      </w:r>
    </w:p>
    <w:p w:rsidR="00EB15AF" w:rsidRDefault="00EB15AF" w:rsidP="00C808F6">
      <w:pPr>
        <w:tabs>
          <w:tab w:val="left" w:pos="284"/>
          <w:tab w:val="left" w:pos="426"/>
        </w:tabs>
        <w:spacing w:before="240"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Минимальный уровень: </w:t>
      </w:r>
    </w:p>
    <w:p w:rsidR="00EB15AF" w:rsidRDefault="00EB15AF" w:rsidP="00C808F6">
      <w:pPr>
        <w:numPr>
          <w:ilvl w:val="0"/>
          <w:numId w:val="1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знать правила техники безопасности;</w:t>
      </w:r>
    </w:p>
    <w:p w:rsidR="00EB15AF" w:rsidRDefault="00EB15AF" w:rsidP="00C808F6">
      <w:pPr>
        <w:numPr>
          <w:ilvl w:val="0"/>
          <w:numId w:val="1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понимать значимость организации школьного рабочего места, обеспечивающего внутреннюю дисциплину;</w:t>
      </w:r>
    </w:p>
    <w:p w:rsidR="00EB15AF" w:rsidRDefault="00EB15AF" w:rsidP="00C808F6">
      <w:pPr>
        <w:numPr>
          <w:ilvl w:val="0"/>
          <w:numId w:val="1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bookmarkStart w:id="12" w:name="_heading=h.3znysh7" w:colFirst="0" w:colLast="0"/>
      <w:bookmarkEnd w:id="12"/>
      <w:r>
        <w:rPr>
          <w:color w:val="00000A"/>
          <w:sz w:val="28"/>
          <w:szCs w:val="28"/>
        </w:rPr>
        <w:t>знать названия материалов и изделий, которые из них изготавливаются и применяются в быту;</w:t>
      </w:r>
    </w:p>
    <w:p w:rsidR="00EB15AF" w:rsidRDefault="00EB15AF" w:rsidP="00C808F6">
      <w:pPr>
        <w:numPr>
          <w:ilvl w:val="0"/>
          <w:numId w:val="1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иметь представления об основных свойствах используемых материалов;</w:t>
      </w:r>
    </w:p>
    <w:p w:rsidR="00EB15AF" w:rsidRDefault="00EB15AF" w:rsidP="00C808F6">
      <w:pPr>
        <w:numPr>
          <w:ilvl w:val="0"/>
          <w:numId w:val="1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знать правила хранения материалов и санитарно-гигиенических требований при работе с производственными материалами;</w:t>
      </w:r>
    </w:p>
    <w:p w:rsidR="00EB15AF" w:rsidRDefault="00EB15AF" w:rsidP="00C808F6">
      <w:pPr>
        <w:numPr>
          <w:ilvl w:val="0"/>
          <w:numId w:val="1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уметь отобрать (с помощью учителя) материалы и инструменты, необходим</w:t>
      </w:r>
      <w:r>
        <w:rPr>
          <w:color w:val="000000"/>
          <w:sz w:val="28"/>
          <w:szCs w:val="28"/>
        </w:rPr>
        <w:t>ые</w:t>
      </w:r>
      <w:r>
        <w:rPr>
          <w:color w:val="00000A"/>
          <w:sz w:val="28"/>
          <w:szCs w:val="28"/>
        </w:rPr>
        <w:t xml:space="preserve"> для работы;</w:t>
      </w:r>
    </w:p>
    <w:p w:rsidR="00EB15AF" w:rsidRDefault="00EB15AF" w:rsidP="00C808F6">
      <w:pPr>
        <w:numPr>
          <w:ilvl w:val="0"/>
          <w:numId w:val="1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владеть базовыми умениями, лежащими в основе наиболее распространенных производственных технологических процессов;</w:t>
      </w:r>
    </w:p>
    <w:p w:rsidR="00EB15AF" w:rsidRDefault="00EB15AF" w:rsidP="00C808F6">
      <w:pPr>
        <w:numPr>
          <w:ilvl w:val="0"/>
          <w:numId w:val="1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читать (с помощью учителя) технологическ</w:t>
      </w:r>
      <w:r>
        <w:rPr>
          <w:color w:val="000000"/>
          <w:sz w:val="28"/>
          <w:szCs w:val="28"/>
        </w:rPr>
        <w:t>ую</w:t>
      </w:r>
      <w:r>
        <w:rPr>
          <w:color w:val="00000A"/>
          <w:sz w:val="28"/>
          <w:szCs w:val="28"/>
        </w:rPr>
        <w:t xml:space="preserve"> карту, чертеж, используемые в процессе изготовления изделия;</w:t>
      </w:r>
    </w:p>
    <w:p w:rsidR="00EB15AF" w:rsidRDefault="00EB15AF" w:rsidP="00C808F6">
      <w:pPr>
        <w:numPr>
          <w:ilvl w:val="0"/>
          <w:numId w:val="1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иметь представления о разных видах профильного труда;</w:t>
      </w:r>
    </w:p>
    <w:p w:rsidR="00EB15AF" w:rsidRDefault="00EB15AF" w:rsidP="00C808F6">
      <w:pPr>
        <w:numPr>
          <w:ilvl w:val="0"/>
          <w:numId w:val="1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понимать значение и ценность труда;</w:t>
      </w:r>
    </w:p>
    <w:p w:rsidR="00EB15AF" w:rsidRDefault="00EB15AF" w:rsidP="00C808F6">
      <w:pPr>
        <w:numPr>
          <w:ilvl w:val="0"/>
          <w:numId w:val="1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заботливо и бережно относиться к общественному достоянию;</w:t>
      </w:r>
    </w:p>
    <w:p w:rsidR="00EB15AF" w:rsidRDefault="00EB15AF" w:rsidP="00C808F6">
      <w:pPr>
        <w:numPr>
          <w:ilvl w:val="0"/>
          <w:numId w:val="16"/>
        </w:numPr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>участвовать (под руководством учителя) в совместной работе в группе;</w:t>
      </w:r>
    </w:p>
    <w:p w:rsidR="00EB15AF" w:rsidRDefault="00EB15AF" w:rsidP="00C808F6">
      <w:pPr>
        <w:numPr>
          <w:ilvl w:val="0"/>
          <w:numId w:val="16"/>
        </w:numPr>
        <w:spacing w:after="160"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A"/>
          <w:sz w:val="28"/>
          <w:szCs w:val="28"/>
        </w:rPr>
        <w:t xml:space="preserve">соблюдать в процессе выполнения трудовых заданий порядок и </w:t>
      </w:r>
      <w:r>
        <w:rPr>
          <w:color w:val="000000"/>
          <w:sz w:val="28"/>
          <w:szCs w:val="28"/>
        </w:rPr>
        <w:t>аккуратность.</w:t>
      </w:r>
    </w:p>
    <w:p w:rsidR="00EB15AF" w:rsidRDefault="00EB15AF" w:rsidP="00C808F6">
      <w:pPr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Достаточный уровень:</w:t>
      </w:r>
    </w:p>
    <w:p w:rsidR="00EB15AF" w:rsidRDefault="00EB15AF" w:rsidP="00C808F6">
      <w:pPr>
        <w:numPr>
          <w:ilvl w:val="0"/>
          <w:numId w:val="17"/>
        </w:numPr>
        <w:spacing w:line="360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знать правила техники безопасности и соблюдать их;</w:t>
      </w:r>
    </w:p>
    <w:p w:rsidR="00EB15AF" w:rsidRDefault="00EB15AF" w:rsidP="00C808F6">
      <w:pPr>
        <w:numPr>
          <w:ilvl w:val="0"/>
          <w:numId w:val="17"/>
        </w:numPr>
        <w:spacing w:line="360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понимать значимость организации школьного рабочего места, обеспечивающего внутреннюю дисциплину и умение организовывать своё рабочее место;</w:t>
      </w:r>
    </w:p>
    <w:p w:rsidR="00EB15AF" w:rsidRDefault="00EB15AF" w:rsidP="00C808F6">
      <w:pPr>
        <w:numPr>
          <w:ilvl w:val="0"/>
          <w:numId w:val="17"/>
        </w:numPr>
        <w:spacing w:line="360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производить самостоятельный отбор материала и инструментов, необходимых для работы;</w:t>
      </w:r>
    </w:p>
    <w:p w:rsidR="00EB15AF" w:rsidRDefault="00EB15AF" w:rsidP="00C808F6">
      <w:pPr>
        <w:numPr>
          <w:ilvl w:val="0"/>
          <w:numId w:val="17"/>
        </w:numPr>
        <w:spacing w:line="360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определять возможности различных материалов, осуществлять их целенаправленный выбор в соответствии с физическими,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декоративно-художественными и конструктивными свойствами в зависимости от задач предметно-практической деятельности;</w:t>
      </w:r>
    </w:p>
    <w:p w:rsidR="00EB15AF" w:rsidRDefault="00EB15AF" w:rsidP="00C808F6">
      <w:pPr>
        <w:numPr>
          <w:ilvl w:val="0"/>
          <w:numId w:val="17"/>
        </w:numPr>
        <w:spacing w:line="360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экономно расходовать материалы;</w:t>
      </w:r>
    </w:p>
    <w:p w:rsidR="00EB15AF" w:rsidRDefault="00EB15AF" w:rsidP="00C808F6">
      <w:pPr>
        <w:numPr>
          <w:ilvl w:val="0"/>
          <w:numId w:val="17"/>
        </w:numPr>
        <w:spacing w:line="360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планировать   предстоящую практическую работу;  </w:t>
      </w:r>
    </w:p>
    <w:p w:rsidR="00EB15AF" w:rsidRDefault="00EB15AF" w:rsidP="00C808F6">
      <w:pPr>
        <w:numPr>
          <w:ilvl w:val="0"/>
          <w:numId w:val="17"/>
        </w:numPr>
        <w:spacing w:line="360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знать оптимальные и доступные технологические приемы ручной и машинной обработки столярных материалов в зависимости от их свойств и поставленных целей;</w:t>
      </w:r>
    </w:p>
    <w:p w:rsidR="00EB15AF" w:rsidRDefault="00EB15AF" w:rsidP="00C808F6">
      <w:pPr>
        <w:numPr>
          <w:ilvl w:val="0"/>
          <w:numId w:val="17"/>
        </w:numPr>
        <w:spacing w:line="360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осуществлять текущий самоконтроль выполняемых практических действий и корректировку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хода практической работы;</w:t>
      </w:r>
    </w:p>
    <w:p w:rsidR="00EB15AF" w:rsidRDefault="00EB15AF" w:rsidP="00C808F6">
      <w:pPr>
        <w:numPr>
          <w:ilvl w:val="0"/>
          <w:numId w:val="17"/>
        </w:numPr>
        <w:spacing w:line="360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уметь определять виды пиломатериалов, знать их свойства;</w:t>
      </w:r>
    </w:p>
    <w:p w:rsidR="00EB15AF" w:rsidRDefault="00EB15AF" w:rsidP="00C808F6">
      <w:pPr>
        <w:numPr>
          <w:ilvl w:val="0"/>
          <w:numId w:val="17"/>
        </w:numPr>
        <w:spacing w:line="360" w:lineRule="auto"/>
        <w:ind w:left="0" w:firstLine="426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понимать общественную значимость своего труда, своих достижений в области трудовой деятельности.</w:t>
      </w:r>
    </w:p>
    <w:p w:rsidR="00EB15AF" w:rsidRDefault="00EB15AF" w:rsidP="00C808F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:rsidR="00EB15AF" w:rsidRDefault="00EB15AF" w:rsidP="00C808F6">
      <w:pPr>
        <w:pStyle w:val="BodyText"/>
        <w:spacing w:before="24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13" w:name="_Hlk138961962"/>
      <w:bookmarkEnd w:id="11"/>
      <w:r w:rsidRPr="002071D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Система оценки достижени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й</w:t>
      </w:r>
    </w:p>
    <w:p w:rsidR="00EB15AF" w:rsidRPr="002B669F" w:rsidRDefault="00EB15AF" w:rsidP="00C808F6">
      <w:pPr>
        <w:pStyle w:val="HTMLPreformatted"/>
        <w:shd w:val="clear" w:color="auto" w:fill="FFFFFF"/>
        <w:tabs>
          <w:tab w:val="clear" w:pos="8244"/>
          <w:tab w:val="clear" w:pos="9160"/>
          <w:tab w:val="left" w:pos="9498"/>
        </w:tabs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69F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EB15AF" w:rsidRPr="002B669F" w:rsidRDefault="00EB15AF" w:rsidP="00C808F6">
      <w:pPr>
        <w:pStyle w:val="ListParagraph"/>
        <w:numPr>
          <w:ilvl w:val="0"/>
          <w:numId w:val="19"/>
        </w:numPr>
        <w:shd w:val="clear" w:color="auto" w:fill="FFFFFF"/>
        <w:tabs>
          <w:tab w:val="left" w:pos="567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B669F">
        <w:rPr>
          <w:rFonts w:ascii="Times New Roman" w:hAnsi="Times New Roman"/>
          <w:sz w:val="28"/>
          <w:szCs w:val="28"/>
        </w:rPr>
        <w:t xml:space="preserve">0 баллов - нет фиксируемой динамики; </w:t>
      </w:r>
    </w:p>
    <w:p w:rsidR="00EB15AF" w:rsidRPr="002B669F" w:rsidRDefault="00EB15AF" w:rsidP="00C808F6">
      <w:pPr>
        <w:pStyle w:val="ListParagraph"/>
        <w:numPr>
          <w:ilvl w:val="0"/>
          <w:numId w:val="19"/>
        </w:numPr>
        <w:shd w:val="clear" w:color="auto" w:fill="FFFFFF"/>
        <w:tabs>
          <w:tab w:val="left" w:pos="567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B669F">
        <w:rPr>
          <w:rFonts w:ascii="Times New Roman" w:hAnsi="Times New Roman"/>
          <w:sz w:val="28"/>
          <w:szCs w:val="28"/>
        </w:rPr>
        <w:t xml:space="preserve">1 балл - минимальная динамика; </w:t>
      </w:r>
    </w:p>
    <w:p w:rsidR="00EB15AF" w:rsidRPr="002B669F" w:rsidRDefault="00EB15AF" w:rsidP="00C808F6">
      <w:pPr>
        <w:pStyle w:val="ListParagraph"/>
        <w:numPr>
          <w:ilvl w:val="0"/>
          <w:numId w:val="19"/>
        </w:numPr>
        <w:shd w:val="clear" w:color="auto" w:fill="FFFFFF"/>
        <w:tabs>
          <w:tab w:val="left" w:pos="567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B669F">
        <w:rPr>
          <w:rFonts w:ascii="Times New Roman" w:hAnsi="Times New Roman"/>
          <w:sz w:val="28"/>
          <w:szCs w:val="28"/>
        </w:rPr>
        <w:t xml:space="preserve">2 балла - удовлетворительная динамика; </w:t>
      </w:r>
    </w:p>
    <w:p w:rsidR="00EB15AF" w:rsidRPr="002B669F" w:rsidRDefault="00EB15AF" w:rsidP="00C808F6">
      <w:pPr>
        <w:pStyle w:val="ListParagraph"/>
        <w:numPr>
          <w:ilvl w:val="0"/>
          <w:numId w:val="19"/>
        </w:numPr>
        <w:shd w:val="clear" w:color="auto" w:fill="FFFFFF"/>
        <w:tabs>
          <w:tab w:val="left" w:pos="567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B669F">
        <w:rPr>
          <w:rFonts w:ascii="Times New Roman" w:hAnsi="Times New Roman"/>
          <w:sz w:val="28"/>
          <w:szCs w:val="28"/>
        </w:rPr>
        <w:t xml:space="preserve">3 балла - значительная динамика. </w:t>
      </w:r>
    </w:p>
    <w:p w:rsidR="00EB15AF" w:rsidRDefault="00EB15AF" w:rsidP="00C808F6">
      <w:pPr>
        <w:shd w:val="clear" w:color="auto" w:fill="FFFFFF"/>
        <w:spacing w:line="360" w:lineRule="auto"/>
        <w:ind w:firstLine="709"/>
        <w:jc w:val="center"/>
        <w:rPr>
          <w:i/>
          <w:color w:val="000000"/>
          <w:sz w:val="28"/>
          <w:szCs w:val="28"/>
        </w:rPr>
      </w:pPr>
      <w:bookmarkStart w:id="14" w:name="_heading=h.ha5t6xo5ig3n"/>
      <w:bookmarkEnd w:id="14"/>
      <w:bookmarkEnd w:id="9"/>
      <w:bookmarkEnd w:id="13"/>
      <w:r>
        <w:rPr>
          <w:i/>
          <w:color w:val="000000"/>
          <w:sz w:val="28"/>
          <w:szCs w:val="28"/>
        </w:rPr>
        <w:t>Теоретическая часть:</w:t>
      </w:r>
    </w:p>
    <w:p w:rsidR="00EB15AF" w:rsidRDefault="00EB15AF" w:rsidP="00C808F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Оценка «5»</w:t>
      </w:r>
      <w:r>
        <w:rPr>
          <w:color w:val="000000"/>
          <w:sz w:val="28"/>
          <w:szCs w:val="28"/>
        </w:rPr>
        <w:t> ставится, если:</w:t>
      </w:r>
    </w:p>
    <w:p w:rsidR="00EB15AF" w:rsidRDefault="00EB15AF" w:rsidP="00C808F6">
      <w:pPr>
        <w:numPr>
          <w:ilvl w:val="0"/>
          <w:numId w:val="20"/>
        </w:numPr>
        <w:shd w:val="clear" w:color="auto" w:fill="FFFFFF"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теоретический материал усвоен в полном объёме;</w:t>
      </w:r>
    </w:p>
    <w:p w:rsidR="00EB15AF" w:rsidRDefault="00EB15AF" w:rsidP="00C808F6">
      <w:pPr>
        <w:numPr>
          <w:ilvl w:val="0"/>
          <w:numId w:val="20"/>
        </w:numPr>
        <w:shd w:val="clear" w:color="auto" w:fill="FFFFFF"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изложен без существенных ошибок с применением профессиональной терминологии.</w:t>
      </w:r>
    </w:p>
    <w:p w:rsidR="00EB15AF" w:rsidRDefault="00EB15AF" w:rsidP="00C808F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Оценка «4»</w:t>
      </w:r>
      <w:r>
        <w:rPr>
          <w:color w:val="000000"/>
          <w:sz w:val="28"/>
          <w:szCs w:val="28"/>
        </w:rPr>
        <w:t> ставится, если:</w:t>
      </w:r>
    </w:p>
    <w:p w:rsidR="00EB15AF" w:rsidRDefault="00EB15AF" w:rsidP="00C808F6">
      <w:pPr>
        <w:numPr>
          <w:ilvl w:val="0"/>
          <w:numId w:val="21"/>
        </w:numPr>
        <w:shd w:val="clear" w:color="auto" w:fill="FFFFFF"/>
        <w:spacing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усвоении теоретического материала допущены незначительные пробелы, ошибки,</w:t>
      </w:r>
    </w:p>
    <w:p w:rsidR="00EB15AF" w:rsidRDefault="00EB15AF" w:rsidP="00C808F6">
      <w:pPr>
        <w:numPr>
          <w:ilvl w:val="0"/>
          <w:numId w:val="21"/>
        </w:numPr>
        <w:shd w:val="clear" w:color="auto" w:fill="FFFFFF"/>
        <w:spacing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материал изложен неточно,</w:t>
      </w:r>
    </w:p>
    <w:p w:rsidR="00EB15AF" w:rsidRDefault="00EB15AF" w:rsidP="00C808F6">
      <w:pPr>
        <w:numPr>
          <w:ilvl w:val="0"/>
          <w:numId w:val="21"/>
        </w:numPr>
        <w:shd w:val="clear" w:color="auto" w:fill="FFFFFF"/>
        <w:spacing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применялись дополнительные наводящие вопросы.</w:t>
      </w:r>
    </w:p>
    <w:p w:rsidR="00EB15AF" w:rsidRDefault="00EB15AF" w:rsidP="00C808F6">
      <w:pPr>
        <w:shd w:val="clear" w:color="auto" w:fill="FFFFFF"/>
        <w:spacing w:line="360" w:lineRule="auto"/>
        <w:ind w:left="426" w:firstLine="294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Оценка «3»</w:t>
      </w:r>
      <w:r>
        <w:rPr>
          <w:color w:val="000000"/>
          <w:sz w:val="28"/>
          <w:szCs w:val="28"/>
        </w:rPr>
        <w:t> ставится, если:</w:t>
      </w:r>
    </w:p>
    <w:p w:rsidR="00EB15AF" w:rsidRDefault="00EB15AF" w:rsidP="00C808F6">
      <w:pPr>
        <w:numPr>
          <w:ilvl w:val="0"/>
          <w:numId w:val="22"/>
        </w:numPr>
        <w:shd w:val="clear" w:color="auto" w:fill="FFFFFF"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усвоении теоретического материала имеются существенные пробелы, </w:t>
      </w:r>
    </w:p>
    <w:p w:rsidR="00EB15AF" w:rsidRDefault="00EB15AF" w:rsidP="00C808F6">
      <w:pPr>
        <w:numPr>
          <w:ilvl w:val="0"/>
          <w:numId w:val="22"/>
        </w:numPr>
        <w:shd w:val="clear" w:color="auto" w:fill="FFFFFF"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ответ не самостоятельный, </w:t>
      </w:r>
    </w:p>
    <w:p w:rsidR="00EB15AF" w:rsidRDefault="00EB15AF" w:rsidP="00C808F6">
      <w:pPr>
        <w:numPr>
          <w:ilvl w:val="0"/>
          <w:numId w:val="22"/>
        </w:numPr>
        <w:shd w:val="clear" w:color="auto" w:fill="FFFFFF"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дополнительные наводящие вопросы.</w:t>
      </w:r>
    </w:p>
    <w:p w:rsidR="00EB15AF" w:rsidRDefault="00EB15AF" w:rsidP="00C808F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Оценка «2»</w:t>
      </w:r>
      <w:r>
        <w:rPr>
          <w:color w:val="000000"/>
          <w:sz w:val="28"/>
          <w:szCs w:val="28"/>
        </w:rPr>
        <w:t> не ставится.</w:t>
      </w:r>
    </w:p>
    <w:p w:rsidR="00EB15AF" w:rsidRDefault="00EB15AF" w:rsidP="00C808F6">
      <w:pPr>
        <w:shd w:val="clear" w:color="auto" w:fill="FFFFFF"/>
        <w:spacing w:line="360" w:lineRule="auto"/>
        <w:ind w:firstLine="709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Практическая часть:</w:t>
      </w:r>
    </w:p>
    <w:p w:rsidR="00EB15AF" w:rsidRDefault="00EB15AF" w:rsidP="00C808F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Оценка «5»</w:t>
      </w:r>
      <w:r>
        <w:rPr>
          <w:color w:val="000000"/>
          <w:sz w:val="28"/>
          <w:szCs w:val="28"/>
        </w:rPr>
        <w:t> ставится если:</w:t>
      </w:r>
    </w:p>
    <w:p w:rsidR="00EB15AF" w:rsidRDefault="00EB15AF" w:rsidP="00C808F6">
      <w:pPr>
        <w:numPr>
          <w:ilvl w:val="0"/>
          <w:numId w:val="23"/>
        </w:numPr>
        <w:shd w:val="clear" w:color="auto" w:fill="FFFFFF"/>
        <w:spacing w:line="360" w:lineRule="auto"/>
        <w:ind w:left="0" w:firstLine="4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качество выполненной работы полностью соответствует технологическим требованиям</w:t>
      </w:r>
    </w:p>
    <w:p w:rsidR="00EB15AF" w:rsidRDefault="00EB15AF" w:rsidP="00C808F6">
      <w:pPr>
        <w:numPr>
          <w:ilvl w:val="0"/>
          <w:numId w:val="23"/>
        </w:numPr>
        <w:shd w:val="clear" w:color="auto" w:fill="FFFFFF"/>
        <w:spacing w:line="360" w:lineRule="auto"/>
        <w:ind w:left="0" w:firstLine="4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работа выполнена самостоятельно.</w:t>
      </w:r>
    </w:p>
    <w:p w:rsidR="00EB15AF" w:rsidRDefault="00EB15AF" w:rsidP="00C808F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Оценка «4»</w:t>
      </w:r>
      <w:r>
        <w:rPr>
          <w:color w:val="000000"/>
          <w:sz w:val="28"/>
          <w:szCs w:val="28"/>
        </w:rPr>
        <w:t> ставится если:</w:t>
      </w:r>
    </w:p>
    <w:p w:rsidR="00EB15AF" w:rsidRDefault="00EB15AF" w:rsidP="00C808F6">
      <w:pPr>
        <w:numPr>
          <w:ilvl w:val="0"/>
          <w:numId w:val="24"/>
        </w:numPr>
        <w:shd w:val="clear" w:color="auto" w:fill="FFFFFF"/>
        <w:spacing w:line="360" w:lineRule="auto"/>
        <w:ind w:left="0" w:firstLine="4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качеству выполненной работы имеются замечания;</w:t>
      </w:r>
    </w:p>
    <w:p w:rsidR="00EB15AF" w:rsidRDefault="00EB15AF" w:rsidP="00C808F6">
      <w:pPr>
        <w:numPr>
          <w:ilvl w:val="0"/>
          <w:numId w:val="24"/>
        </w:numPr>
        <w:shd w:val="clear" w:color="auto" w:fill="FFFFFF"/>
        <w:spacing w:line="360" w:lineRule="auto"/>
        <w:ind w:left="0" w:firstLine="4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качество частично не соответствует технологическим требованиям;</w:t>
      </w:r>
    </w:p>
    <w:p w:rsidR="00EB15AF" w:rsidRDefault="00EB15AF" w:rsidP="00C808F6">
      <w:pPr>
        <w:numPr>
          <w:ilvl w:val="0"/>
          <w:numId w:val="24"/>
        </w:numPr>
        <w:shd w:val="clear" w:color="auto" w:fill="FFFFFF"/>
        <w:spacing w:line="360" w:lineRule="auto"/>
        <w:ind w:left="0" w:firstLine="4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выполнена самостоятельно.</w:t>
      </w:r>
    </w:p>
    <w:p w:rsidR="00EB15AF" w:rsidRDefault="00EB15AF" w:rsidP="00C808F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Оценка «3»</w:t>
      </w:r>
      <w:r>
        <w:rPr>
          <w:color w:val="000000"/>
          <w:sz w:val="28"/>
          <w:szCs w:val="28"/>
        </w:rPr>
        <w:t> ставится если:</w:t>
      </w:r>
    </w:p>
    <w:p w:rsidR="00EB15AF" w:rsidRDefault="00EB15AF" w:rsidP="00C808F6">
      <w:pPr>
        <w:numPr>
          <w:ilvl w:val="0"/>
          <w:numId w:val="25"/>
        </w:numPr>
        <w:shd w:val="clear" w:color="auto" w:fill="FFFFFF"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качество выполненной работы не соответствует технологическим требованиям;</w:t>
      </w:r>
    </w:p>
    <w:p w:rsidR="00EB15AF" w:rsidRDefault="00EB15AF" w:rsidP="00C808F6">
      <w:pPr>
        <w:numPr>
          <w:ilvl w:val="0"/>
          <w:numId w:val="25"/>
        </w:numPr>
        <w:shd w:val="clear" w:color="auto" w:fill="FFFFFF"/>
        <w:spacing w:line="360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выполнена с помощью учителя.</w:t>
      </w:r>
    </w:p>
    <w:p w:rsidR="00EB15AF" w:rsidRDefault="00EB15AF" w:rsidP="00C808F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Оценка «2»</w:t>
      </w:r>
      <w:r>
        <w:rPr>
          <w:color w:val="000000"/>
          <w:sz w:val="28"/>
          <w:szCs w:val="28"/>
        </w:rPr>
        <w:t> не ставится.</w:t>
      </w:r>
    </w:p>
    <w:p w:rsidR="00EB15AF" w:rsidRDefault="00EB15AF" w:rsidP="00C808F6"/>
    <w:p w:rsidR="00EB15AF" w:rsidRDefault="00EB15AF" w:rsidP="00C808F6"/>
    <w:p w:rsidR="00EB15AF" w:rsidRPr="00C808F6" w:rsidRDefault="00EB15AF" w:rsidP="00C808F6">
      <w:pPr>
        <w:sectPr w:rsidR="00EB15AF" w:rsidRPr="00C808F6">
          <w:footerReference w:type="default" r:id="rId9"/>
          <w:pgSz w:w="11906" w:h="16838"/>
          <w:pgMar w:top="1134" w:right="1418" w:bottom="1701" w:left="1418" w:header="709" w:footer="709" w:gutter="0"/>
          <w:pgNumType w:start="1"/>
          <w:cols w:space="720"/>
          <w:titlePg/>
        </w:sectPr>
      </w:pPr>
    </w:p>
    <w:p w:rsidR="00EB15AF" w:rsidRDefault="00EB15AF" w:rsidP="00C808F6">
      <w:pPr>
        <w:pStyle w:val="Heading1"/>
        <w:numPr>
          <w:ilvl w:val="0"/>
          <w:numId w:val="28"/>
        </w:numPr>
        <w:spacing w:before="0"/>
        <w:jc w:val="center"/>
        <w:rPr>
          <w:sz w:val="28"/>
          <w:szCs w:val="28"/>
        </w:rPr>
      </w:pPr>
      <w:bookmarkStart w:id="15" w:name="_heading=h.3dy6vkm" w:colFirst="0" w:colLast="0"/>
      <w:bookmarkStart w:id="16" w:name="_Toc144133441"/>
      <w:bookmarkEnd w:id="15"/>
      <w:r>
        <w:rPr>
          <w:sz w:val="28"/>
          <w:szCs w:val="28"/>
        </w:rPr>
        <w:t>ТЕМАТИЧЕСКОЕ ПЛАНИРОВАНИЕ</w:t>
      </w:r>
      <w:bookmarkEnd w:id="16"/>
    </w:p>
    <w:tbl>
      <w:tblPr>
        <w:tblW w:w="14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45"/>
        <w:gridCol w:w="2381"/>
        <w:gridCol w:w="720"/>
        <w:gridCol w:w="3561"/>
        <w:gridCol w:w="3119"/>
        <w:gridCol w:w="3402"/>
      </w:tblGrid>
      <w:tr w:rsidR="00EB15AF" w:rsidTr="00782A30">
        <w:trPr>
          <w:trHeight w:val="276"/>
        </w:trPr>
        <w:tc>
          <w:tcPr>
            <w:tcW w:w="846" w:type="dxa"/>
            <w:vMerge w:val="restart"/>
          </w:tcPr>
          <w:p w:rsidR="00EB15AF" w:rsidRDefault="00EB15AF" w:rsidP="00782A30">
            <w:pPr>
              <w:ind w:right="-108"/>
              <w:jc w:val="center"/>
            </w:pPr>
            <w:r>
              <w:t>№</w:t>
            </w:r>
          </w:p>
        </w:tc>
        <w:tc>
          <w:tcPr>
            <w:tcW w:w="2381" w:type="dxa"/>
            <w:vMerge w:val="restart"/>
          </w:tcPr>
          <w:p w:rsidR="00EB15AF" w:rsidRDefault="00EB15AF" w:rsidP="00782A30">
            <w:pPr>
              <w:ind w:right="180"/>
              <w:jc w:val="center"/>
            </w:pPr>
            <w:r>
              <w:t>Тема урока</w:t>
            </w:r>
          </w:p>
        </w:tc>
        <w:tc>
          <w:tcPr>
            <w:tcW w:w="720" w:type="dxa"/>
            <w:vMerge w:val="restart"/>
            <w:textDirection w:val="btLr"/>
          </w:tcPr>
          <w:p w:rsidR="00EB15AF" w:rsidRDefault="00EB15AF" w:rsidP="00782A30">
            <w:pPr>
              <w:ind w:left="113" w:right="180"/>
              <w:jc w:val="center"/>
            </w:pPr>
            <w:r>
              <w:t>Кол-во часов</w:t>
            </w:r>
          </w:p>
        </w:tc>
        <w:tc>
          <w:tcPr>
            <w:tcW w:w="3561" w:type="dxa"/>
            <w:vMerge w:val="restart"/>
          </w:tcPr>
          <w:p w:rsidR="00EB15AF" w:rsidRDefault="00EB15AF" w:rsidP="00782A30">
            <w:pPr>
              <w:ind w:right="180"/>
              <w:jc w:val="center"/>
            </w:pPr>
            <w:r>
              <w:t>Программное содержание</w:t>
            </w:r>
          </w:p>
        </w:tc>
        <w:tc>
          <w:tcPr>
            <w:tcW w:w="6521" w:type="dxa"/>
            <w:gridSpan w:val="2"/>
          </w:tcPr>
          <w:p w:rsidR="00EB15AF" w:rsidRDefault="00EB15AF" w:rsidP="00782A30">
            <w:pPr>
              <w:ind w:right="180"/>
              <w:jc w:val="center"/>
            </w:pPr>
            <w:r>
              <w:t>Дифференциация видов деятельности</w:t>
            </w:r>
          </w:p>
        </w:tc>
      </w:tr>
      <w:tr w:rsidR="00EB15AF" w:rsidTr="00782A30">
        <w:trPr>
          <w:trHeight w:val="822"/>
        </w:trPr>
        <w:tc>
          <w:tcPr>
            <w:tcW w:w="846" w:type="dxa"/>
            <w:vMerge/>
          </w:tcPr>
          <w:p w:rsidR="00EB15AF" w:rsidRDefault="00EB15AF" w:rsidP="00782A30">
            <w:pPr>
              <w:widowControl w:val="0"/>
              <w:spacing w:line="276" w:lineRule="auto"/>
            </w:pPr>
          </w:p>
        </w:tc>
        <w:tc>
          <w:tcPr>
            <w:tcW w:w="2381" w:type="dxa"/>
            <w:vMerge/>
          </w:tcPr>
          <w:p w:rsidR="00EB15AF" w:rsidRDefault="00EB15AF" w:rsidP="00782A30">
            <w:pPr>
              <w:widowControl w:val="0"/>
              <w:spacing w:line="276" w:lineRule="auto"/>
            </w:pPr>
          </w:p>
        </w:tc>
        <w:tc>
          <w:tcPr>
            <w:tcW w:w="720" w:type="dxa"/>
            <w:vMerge/>
          </w:tcPr>
          <w:p w:rsidR="00EB15AF" w:rsidRDefault="00EB15AF" w:rsidP="00782A30">
            <w:pPr>
              <w:widowControl w:val="0"/>
              <w:spacing w:line="276" w:lineRule="auto"/>
            </w:pPr>
          </w:p>
        </w:tc>
        <w:tc>
          <w:tcPr>
            <w:tcW w:w="3561" w:type="dxa"/>
            <w:vMerge/>
          </w:tcPr>
          <w:p w:rsidR="00EB15AF" w:rsidRDefault="00EB15AF" w:rsidP="00782A30">
            <w:pPr>
              <w:widowControl w:val="0"/>
              <w:spacing w:line="276" w:lineRule="auto"/>
            </w:pPr>
          </w:p>
        </w:tc>
        <w:tc>
          <w:tcPr>
            <w:tcW w:w="3119" w:type="dxa"/>
          </w:tcPr>
          <w:p w:rsidR="00EB15AF" w:rsidRDefault="00EB15AF" w:rsidP="00782A30">
            <w:pPr>
              <w:ind w:right="180"/>
              <w:jc w:val="center"/>
            </w:pPr>
            <w:r>
              <w:t>Минимальный уровень</w:t>
            </w:r>
          </w:p>
        </w:tc>
        <w:tc>
          <w:tcPr>
            <w:tcW w:w="3402" w:type="dxa"/>
          </w:tcPr>
          <w:p w:rsidR="00EB15AF" w:rsidRDefault="00EB15AF" w:rsidP="00782A30">
            <w:pPr>
              <w:ind w:right="180"/>
              <w:jc w:val="center"/>
            </w:pPr>
            <w:r>
              <w:t>Достаточный уровень</w:t>
            </w:r>
          </w:p>
        </w:tc>
      </w:tr>
      <w:tr w:rsidR="00EB15AF" w:rsidTr="00782A30">
        <w:trPr>
          <w:trHeight w:val="58"/>
        </w:trPr>
        <w:tc>
          <w:tcPr>
            <w:tcW w:w="14029" w:type="dxa"/>
            <w:gridSpan w:val="6"/>
          </w:tcPr>
          <w:p w:rsidR="00EB15AF" w:rsidRPr="00782A30" w:rsidRDefault="00EB15AF" w:rsidP="00782A30">
            <w:pPr>
              <w:ind w:right="-108"/>
              <w:jc w:val="center"/>
              <w:rPr>
                <w:b/>
              </w:rPr>
            </w:pPr>
            <w:r w:rsidRPr="00782A30">
              <w:rPr>
                <w:b/>
              </w:rPr>
              <w:t>Заделка пороков древесины-32 часа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1-2</w:t>
            </w:r>
          </w:p>
        </w:tc>
        <w:tc>
          <w:tcPr>
            <w:tcW w:w="2381" w:type="dxa"/>
          </w:tcPr>
          <w:p w:rsidR="00EB15AF" w:rsidRDefault="00EB15AF" w:rsidP="00782A30">
            <w:pPr>
              <w:ind w:right="180"/>
              <w:jc w:val="both"/>
            </w:pPr>
            <w:r>
              <w:t>Вводное занятие. Вводный инструктаж по технике безопасности</w:t>
            </w:r>
          </w:p>
        </w:tc>
        <w:tc>
          <w:tcPr>
            <w:tcW w:w="720" w:type="dxa"/>
          </w:tcPr>
          <w:p w:rsidR="00EB15AF" w:rsidRDefault="00EB15AF" w:rsidP="00782A30">
            <w:pPr>
              <w:ind w:right="180"/>
              <w:jc w:val="center"/>
            </w:pPr>
            <w:r>
              <w:t>2</w:t>
            </w:r>
          </w:p>
        </w:tc>
        <w:tc>
          <w:tcPr>
            <w:tcW w:w="3561" w:type="dxa"/>
          </w:tcPr>
          <w:p w:rsidR="00EB15AF" w:rsidRDefault="00EB15AF" w:rsidP="00782A30">
            <w:pPr>
              <w:jc w:val="both"/>
            </w:pPr>
            <w:r>
              <w:t>Знакомство с задачами обучения в 8 классе, с планом работы на год.</w:t>
            </w:r>
          </w:p>
          <w:p w:rsidR="00EB15AF" w:rsidRDefault="00EB15AF" w:rsidP="00782A30">
            <w:pPr>
              <w:jc w:val="both"/>
            </w:pPr>
            <w:r>
              <w:t>Продолжение формирования представлений о профессии столяр.</w:t>
            </w:r>
          </w:p>
          <w:p w:rsidR="00EB15AF" w:rsidRDefault="00EB15AF" w:rsidP="00782A30">
            <w:pPr>
              <w:jc w:val="both"/>
            </w:pPr>
            <w:r>
              <w:t xml:space="preserve">Повторение правила техники безопасности.  </w:t>
            </w:r>
          </w:p>
          <w:p w:rsidR="00EB15AF" w:rsidRDefault="00EB15AF">
            <w:r>
              <w:t>Умение организовать рабочее место</w:t>
            </w:r>
          </w:p>
        </w:tc>
        <w:tc>
          <w:tcPr>
            <w:tcW w:w="3119" w:type="dxa"/>
          </w:tcPr>
          <w:p w:rsidR="00EB15AF" w:rsidRDefault="00EB15AF">
            <w:r>
              <w:t>Повторяют правила поведения в мастерской, умеют организовать рабочее место с помощью учителя</w:t>
            </w:r>
          </w:p>
        </w:tc>
        <w:tc>
          <w:tcPr>
            <w:tcW w:w="3402" w:type="dxa"/>
          </w:tcPr>
          <w:p w:rsidR="00EB15AF" w:rsidRDefault="00EB15AF" w:rsidP="00782A30">
            <w:pPr>
              <w:jc w:val="both"/>
            </w:pPr>
            <w:r>
              <w:t>Знакомятся с задачами обучения в 8 классе, с планом работы на год.</w:t>
            </w:r>
          </w:p>
          <w:p w:rsidR="00EB15AF" w:rsidRDefault="00EB15AF" w:rsidP="00782A30">
            <w:pPr>
              <w:jc w:val="both"/>
            </w:pPr>
            <w:r>
              <w:t>Расширяют представление о профессии столяр.</w:t>
            </w:r>
          </w:p>
          <w:p w:rsidR="00EB15AF" w:rsidRDefault="00EB15AF">
            <w:r>
              <w:t>Организуют рабочее место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3-4</w:t>
            </w:r>
          </w:p>
        </w:tc>
        <w:tc>
          <w:tcPr>
            <w:tcW w:w="2381" w:type="dxa"/>
          </w:tcPr>
          <w:p w:rsidR="00EB15AF" w:rsidRDefault="00EB15AF">
            <w:r>
              <w:t>Противопожарная и электробезопасность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561" w:type="dxa"/>
          </w:tcPr>
          <w:p w:rsidR="00EB15AF" w:rsidRDefault="00EB15AF">
            <w:r>
              <w:t>Знакомство с причинами пожаров и причинами травматизма.</w:t>
            </w:r>
          </w:p>
          <w:p w:rsidR="00EB15AF" w:rsidRDefault="00EB15AF">
            <w:r>
              <w:t xml:space="preserve">Изучение основных правил противопожарной безопасности в мастерской, средств пожаротушения. </w:t>
            </w:r>
          </w:p>
          <w:p w:rsidR="00EB15AF" w:rsidRDefault="00EB15AF">
            <w:r>
              <w:t xml:space="preserve">Изучение основных норм электробезопасности оборудования </w:t>
            </w:r>
          </w:p>
          <w:p w:rsidR="00EB15AF" w:rsidRDefault="00EB15AF"/>
        </w:tc>
        <w:tc>
          <w:tcPr>
            <w:tcW w:w="3119" w:type="dxa"/>
          </w:tcPr>
          <w:p w:rsidR="00EB15AF" w:rsidRDefault="00EB15AF">
            <w:r>
              <w:t>Знакомятся с причинами пожаров и причинами травматизма.</w:t>
            </w:r>
          </w:p>
          <w:p w:rsidR="00EB15AF" w:rsidRDefault="00EB15AF">
            <w:r>
              <w:t xml:space="preserve">Изучают основные правила противопожарной безопасности в мастерской, средства пожаротушения. </w:t>
            </w:r>
          </w:p>
          <w:p w:rsidR="00EB15AF" w:rsidRDefault="00EB15AF">
            <w:r>
              <w:t xml:space="preserve">Изучают основные нормы электробезопасности оборудования </w:t>
            </w:r>
          </w:p>
          <w:p w:rsidR="00EB15AF" w:rsidRDefault="00EB15AF"/>
          <w:p w:rsidR="00EB15AF" w:rsidRDefault="00EB15AF"/>
        </w:tc>
        <w:tc>
          <w:tcPr>
            <w:tcW w:w="3402" w:type="dxa"/>
          </w:tcPr>
          <w:p w:rsidR="00EB15AF" w:rsidRDefault="00EB15AF">
            <w:r>
              <w:t>Знакомятся с причинами пожаров и причинами травматизма.</w:t>
            </w:r>
          </w:p>
          <w:p w:rsidR="00EB15AF" w:rsidRDefault="00EB15AF">
            <w:r>
              <w:t xml:space="preserve">Изучают основные правила противопожарной безопасности в мастерской, средства пожаротушения. </w:t>
            </w:r>
          </w:p>
          <w:p w:rsidR="00EB15AF" w:rsidRDefault="00EB15AF">
            <w:r>
              <w:t xml:space="preserve">Изучают основные нормы электробезопасности оборудования </w:t>
            </w:r>
          </w:p>
          <w:p w:rsidR="00EB15AF" w:rsidRDefault="00EB15AF">
            <w:r>
              <w:t>Соблюдаю правила электробезопасности при работе с электроинструментом и применяют эти знания на практике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5-11</w:t>
            </w:r>
          </w:p>
        </w:tc>
        <w:tc>
          <w:tcPr>
            <w:tcW w:w="2381" w:type="dxa"/>
          </w:tcPr>
          <w:p w:rsidR="00EB15AF" w:rsidRDefault="00EB15AF">
            <w:r>
              <w:t>Заделка дефектов и пороков древесины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7</w:t>
            </w:r>
          </w:p>
        </w:tc>
        <w:tc>
          <w:tcPr>
            <w:tcW w:w="3561" w:type="dxa"/>
          </w:tcPr>
          <w:p w:rsidR="00EB15AF" w:rsidRDefault="00EB15AF">
            <w:r>
              <w:t>Знакомство с основными дефектами и пороками древесины.</w:t>
            </w:r>
          </w:p>
          <w:p w:rsidR="00EB15AF" w:rsidRDefault="00EB15AF">
            <w:r>
              <w:t>Анализ причин и последствия дефектов и пороков древесины.</w:t>
            </w:r>
          </w:p>
          <w:p w:rsidR="00EB15AF" w:rsidRDefault="00EB15AF">
            <w:r>
              <w:t>Выявление пороков и их исправление. Применение шпатлевки для устранения дефектов</w:t>
            </w:r>
          </w:p>
          <w:p w:rsidR="00EB15AF" w:rsidRDefault="00EB15AF"/>
        </w:tc>
        <w:tc>
          <w:tcPr>
            <w:tcW w:w="3119" w:type="dxa"/>
          </w:tcPr>
          <w:p w:rsidR="00EB15AF" w:rsidRDefault="00EB15AF">
            <w:r>
              <w:t>Знакомятся с основные дефекты и пороки древесины.</w:t>
            </w:r>
          </w:p>
          <w:p w:rsidR="00EB15AF" w:rsidRDefault="00EB15AF">
            <w:r>
              <w:t>Анализируют причины и последствия дефектов и пороков древесины.</w:t>
            </w:r>
          </w:p>
          <w:p w:rsidR="00EB15AF" w:rsidRDefault="00EB15AF">
            <w:r>
              <w:t>Применяют приемы работы шпателем на практике</w:t>
            </w:r>
          </w:p>
        </w:tc>
        <w:tc>
          <w:tcPr>
            <w:tcW w:w="3402" w:type="dxa"/>
          </w:tcPr>
          <w:p w:rsidR="00EB15AF" w:rsidRDefault="00EB15AF">
            <w:r>
              <w:t>Знакомятся с основными дефектами и пороками древесины.</w:t>
            </w:r>
          </w:p>
          <w:p w:rsidR="00EB15AF" w:rsidRDefault="00EB15AF">
            <w:r>
              <w:t>Анализируют причины и последствия дефектов и пороков древесины.</w:t>
            </w:r>
          </w:p>
          <w:p w:rsidR="00EB15AF" w:rsidRDefault="00EB15AF">
            <w:r>
              <w:t>Определяют дефекты на образцах.</w:t>
            </w:r>
          </w:p>
          <w:p w:rsidR="00EB15AF" w:rsidRDefault="00EB15AF">
            <w:r>
              <w:t>Применяют приемы работы шпателем на практике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12-14</w:t>
            </w:r>
          </w:p>
        </w:tc>
        <w:tc>
          <w:tcPr>
            <w:tcW w:w="2381" w:type="dxa"/>
          </w:tcPr>
          <w:p w:rsidR="00EB15AF" w:rsidRDefault="00EB15AF">
            <w:r>
              <w:t>Устройство сверлильного станка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3</w:t>
            </w:r>
          </w:p>
        </w:tc>
        <w:tc>
          <w:tcPr>
            <w:tcW w:w="3561" w:type="dxa"/>
          </w:tcPr>
          <w:p w:rsidR="00EB15AF" w:rsidRDefault="00EB15AF">
            <w:r>
              <w:t>Расширение знаний об устройстве сверлильного станка и его назначение. Закрепление знаний об устройстве узлов и деталей сверлильного станка, принципе работы станка</w:t>
            </w:r>
          </w:p>
        </w:tc>
        <w:tc>
          <w:tcPr>
            <w:tcW w:w="3119" w:type="dxa"/>
          </w:tcPr>
          <w:p w:rsidR="00EB15AF" w:rsidRDefault="00EB15AF">
            <w:r w:rsidRPr="00782A30">
              <w:rPr>
                <w:color w:val="000000"/>
              </w:rPr>
              <w:t xml:space="preserve">Повторяют устройство </w:t>
            </w:r>
            <w:r>
              <w:t>сверлильного станка.</w:t>
            </w:r>
          </w:p>
          <w:p w:rsidR="00EB15AF" w:rsidRDefault="00EB15AF">
            <w:r>
              <w:t>С помощью учителя называют узлы и детали сверлильного станка</w:t>
            </w:r>
          </w:p>
        </w:tc>
        <w:tc>
          <w:tcPr>
            <w:tcW w:w="3402" w:type="dxa"/>
          </w:tcPr>
          <w:p w:rsidR="00EB15AF" w:rsidRDefault="00EB15AF">
            <w:r>
              <w:t>Повторяют устройство сверлильного станка.</w:t>
            </w:r>
          </w:p>
          <w:p w:rsidR="00EB15AF" w:rsidRDefault="00EB15AF">
            <w:r>
              <w:t>Объясняют устройство механизмов и принцип работы станка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15-19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Сверление на станке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5</w:t>
            </w:r>
          </w:p>
        </w:tc>
        <w:tc>
          <w:tcPr>
            <w:tcW w:w="3561" w:type="dxa"/>
          </w:tcPr>
          <w:p w:rsidR="00EB15AF" w:rsidRDefault="00EB15AF" w:rsidP="00782A30">
            <w:pPr>
              <w:jc w:val="both"/>
            </w:pPr>
            <w:r>
              <w:t xml:space="preserve">Знакомство с приспособлением для крепления деталей для сверления.  </w:t>
            </w:r>
          </w:p>
          <w:p w:rsidR="00EB15AF" w:rsidRDefault="00EB15AF" w:rsidP="00782A30">
            <w:pPr>
              <w:jc w:val="both"/>
            </w:pPr>
            <w:r>
              <w:t xml:space="preserve">Повторение правила техники безопасности при сверлении. </w:t>
            </w:r>
          </w:p>
          <w:p w:rsidR="00EB15AF" w:rsidRDefault="00EB15AF" w:rsidP="00782A30">
            <w:pPr>
              <w:jc w:val="both"/>
            </w:pPr>
            <w:r>
              <w:t>Обучение приемам уборка и смазка станка</w:t>
            </w:r>
          </w:p>
        </w:tc>
        <w:tc>
          <w:tcPr>
            <w:tcW w:w="3119" w:type="dxa"/>
          </w:tcPr>
          <w:p w:rsidR="00EB15AF" w:rsidRDefault="00EB15AF" w:rsidP="00782A30">
            <w:pPr>
              <w:jc w:val="both"/>
            </w:pPr>
            <w:r>
              <w:t>Знакомятся с приспособлениями для крепления деталей для сверления.</w:t>
            </w:r>
          </w:p>
          <w:p w:rsidR="00EB15AF" w:rsidRDefault="00EB15AF" w:rsidP="00782A30">
            <w:pPr>
              <w:jc w:val="both"/>
            </w:pPr>
            <w:r>
              <w:t>Демонстрируют на практике знания правил техники безопасности.</w:t>
            </w:r>
          </w:p>
          <w:p w:rsidR="00EB15AF" w:rsidRDefault="00EB15AF" w:rsidP="00782A30">
            <w:pPr>
              <w:jc w:val="both"/>
            </w:pPr>
            <w:r>
              <w:t>Владеют приемами уборки и смазки сверлильного станка</w:t>
            </w:r>
          </w:p>
        </w:tc>
        <w:tc>
          <w:tcPr>
            <w:tcW w:w="3402" w:type="dxa"/>
          </w:tcPr>
          <w:p w:rsidR="00EB15AF" w:rsidRDefault="00EB15AF" w:rsidP="00782A30">
            <w:pPr>
              <w:jc w:val="both"/>
            </w:pPr>
            <w:r>
              <w:t>Знакомятся с принципами действия приспособления для крепления деталей для сверления.</w:t>
            </w:r>
          </w:p>
          <w:p w:rsidR="00EB15AF" w:rsidRDefault="00EB15AF" w:rsidP="00782A30">
            <w:pPr>
              <w:jc w:val="both"/>
            </w:pPr>
            <w:r>
              <w:t>Демонстрируют на практике знания правил техники безопасности.</w:t>
            </w:r>
          </w:p>
          <w:p w:rsidR="00EB15AF" w:rsidRDefault="00EB15AF" w:rsidP="00782A30">
            <w:pPr>
              <w:jc w:val="both"/>
            </w:pPr>
            <w:r>
              <w:t>Владеют приемами уборки и смазки сверлильного станка.</w:t>
            </w:r>
          </w:p>
          <w:p w:rsidR="00EB15AF" w:rsidRDefault="00EB15AF" w:rsidP="00782A30">
            <w:pPr>
              <w:jc w:val="both"/>
            </w:pPr>
            <w:r>
              <w:t>Владеют приемами работы на станке</w:t>
            </w:r>
          </w:p>
        </w:tc>
      </w:tr>
    </w:tbl>
    <w:p w:rsidR="00EB15AF" w:rsidRDefault="00EB15AF">
      <w:r>
        <w:br w:type="page"/>
      </w:r>
    </w:p>
    <w:tbl>
      <w:tblPr>
        <w:tblW w:w="14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45"/>
        <w:gridCol w:w="2381"/>
        <w:gridCol w:w="720"/>
        <w:gridCol w:w="3561"/>
        <w:gridCol w:w="3119"/>
        <w:gridCol w:w="3402"/>
      </w:tblGrid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20-22</w:t>
            </w:r>
          </w:p>
        </w:tc>
        <w:tc>
          <w:tcPr>
            <w:tcW w:w="2381" w:type="dxa"/>
          </w:tcPr>
          <w:p w:rsidR="00EB15AF" w:rsidRDefault="00EB15AF">
            <w:r>
              <w:t>Выдалбливание отверстий и сверление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3</w:t>
            </w:r>
          </w:p>
        </w:tc>
        <w:tc>
          <w:tcPr>
            <w:tcW w:w="3561" w:type="dxa"/>
          </w:tcPr>
          <w:p w:rsidR="00EB15AF" w:rsidRDefault="00EB15AF">
            <w:r>
              <w:t xml:space="preserve">Знакомство с приемами выдалбливание сквозных и глухих отверстий и последующего сверления. </w:t>
            </w:r>
          </w:p>
          <w:p w:rsidR="00EB15AF" w:rsidRDefault="00EB15AF">
            <w:r>
              <w:t>Формирование умения выбора сверла для работы.</w:t>
            </w:r>
          </w:p>
          <w:p w:rsidR="00EB15AF" w:rsidRDefault="00EB15AF">
            <w:r>
              <w:t xml:space="preserve">Повторение сведений об инструменте и правилах пользования им. </w:t>
            </w:r>
          </w:p>
          <w:p w:rsidR="00EB15AF" w:rsidRDefault="00EB15AF">
            <w:r>
              <w:t>Контроль за соблюдением правил техники безопасности</w:t>
            </w:r>
          </w:p>
        </w:tc>
        <w:tc>
          <w:tcPr>
            <w:tcW w:w="3119" w:type="dxa"/>
          </w:tcPr>
          <w:p w:rsidR="00EB15AF" w:rsidRDefault="00EB15AF">
            <w:r>
              <w:t>С помощью учителя размечают заготовку и выполняют выдалбливание сквозных и глухих отверстий с последующим сверлением.</w:t>
            </w:r>
          </w:p>
          <w:p w:rsidR="00EB15AF" w:rsidRDefault="00EB15AF">
            <w:r>
              <w:t>Выполняют правила техники безопасности</w:t>
            </w:r>
          </w:p>
          <w:p w:rsidR="00EB15AF" w:rsidRDefault="00EB15AF"/>
        </w:tc>
        <w:tc>
          <w:tcPr>
            <w:tcW w:w="3402" w:type="dxa"/>
          </w:tcPr>
          <w:p w:rsidR="00EB15AF" w:rsidRDefault="00EB15AF">
            <w:r>
              <w:t>Размечают заготовку и выполняют выдалбливание сквозных и глухих отверстий с последующим сверлением.</w:t>
            </w:r>
          </w:p>
          <w:p w:rsidR="00EB15AF" w:rsidRDefault="00EB15AF">
            <w:r>
              <w:t xml:space="preserve">Умеют сделать выбор сверла.  Повторяют сведения об инструменте и правилах пользования им. </w:t>
            </w:r>
          </w:p>
          <w:p w:rsidR="00EB15AF" w:rsidRDefault="00EB15AF">
            <w:r>
              <w:t>Выполняют правила техники безопасности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23-25</w:t>
            </w:r>
          </w:p>
        </w:tc>
        <w:tc>
          <w:tcPr>
            <w:tcW w:w="2381" w:type="dxa"/>
          </w:tcPr>
          <w:p w:rsidR="00EB15AF" w:rsidRDefault="00EB15AF">
            <w:r>
              <w:t>Подготовка материала к заделке дефекта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3</w:t>
            </w:r>
          </w:p>
        </w:tc>
        <w:tc>
          <w:tcPr>
            <w:tcW w:w="3561" w:type="dxa"/>
          </w:tcPr>
          <w:p w:rsidR="00EB15AF" w:rsidRDefault="00EB15AF">
            <w:r>
              <w:t xml:space="preserve">Знакомство с приемами выявления и определения места заплатки из дерева. </w:t>
            </w:r>
          </w:p>
          <w:p w:rsidR="00EB15AF" w:rsidRDefault="00EB15AF">
            <w:r>
              <w:t xml:space="preserve">Формирование навыков разметки под заплатку. </w:t>
            </w:r>
          </w:p>
          <w:p w:rsidR="00EB15AF" w:rsidRDefault="00EB15AF">
            <w:r>
              <w:t>Определение последовательности работ</w:t>
            </w:r>
          </w:p>
        </w:tc>
        <w:tc>
          <w:tcPr>
            <w:tcW w:w="3119" w:type="dxa"/>
          </w:tcPr>
          <w:p w:rsidR="00EB15AF" w:rsidRDefault="00EB15AF">
            <w:r>
              <w:t xml:space="preserve">С помощью учителя выявляют и определяют места заплатки из дерева. </w:t>
            </w:r>
          </w:p>
          <w:p w:rsidR="00EB15AF" w:rsidRDefault="00EB15AF">
            <w:r>
              <w:t xml:space="preserve">Размечают место под заплатку </w:t>
            </w:r>
          </w:p>
        </w:tc>
        <w:tc>
          <w:tcPr>
            <w:tcW w:w="3402" w:type="dxa"/>
          </w:tcPr>
          <w:p w:rsidR="00EB15AF" w:rsidRDefault="00EB15AF">
            <w:r>
              <w:t xml:space="preserve">Выявляют и определяют места заплатки из дерева. </w:t>
            </w:r>
          </w:p>
          <w:p w:rsidR="00EB15AF" w:rsidRDefault="00EB15AF">
            <w:r>
              <w:t xml:space="preserve">Размечают место под заплатку. </w:t>
            </w:r>
          </w:p>
          <w:p w:rsidR="00EB15AF" w:rsidRDefault="00EB15AF">
            <w:r>
              <w:t>Определяют последовательность работ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26-27</w:t>
            </w:r>
          </w:p>
        </w:tc>
        <w:tc>
          <w:tcPr>
            <w:tcW w:w="2381" w:type="dxa"/>
          </w:tcPr>
          <w:p w:rsidR="00EB15AF" w:rsidRDefault="00EB15AF">
            <w:r>
              <w:t>Высверливание и выдалбливание отверстия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561" w:type="dxa"/>
          </w:tcPr>
          <w:p w:rsidR="00EB15AF" w:rsidRDefault="00EB15AF">
            <w:r>
              <w:t xml:space="preserve">Знакомство с приемами определения глубины дефекта и последующего высверливания по размеру. </w:t>
            </w:r>
          </w:p>
          <w:p w:rsidR="00EB15AF" w:rsidRDefault="00EB15AF">
            <w:r>
              <w:t>Знакомство с техническими требованиями к качеству выполняемой операции</w:t>
            </w:r>
          </w:p>
        </w:tc>
        <w:tc>
          <w:tcPr>
            <w:tcW w:w="3119" w:type="dxa"/>
          </w:tcPr>
          <w:p w:rsidR="00EB15AF" w:rsidRDefault="00EB15AF">
            <w:r>
              <w:t xml:space="preserve">С помощью учителя определяют глубину дефекта. </w:t>
            </w:r>
          </w:p>
          <w:p w:rsidR="00EB15AF" w:rsidRDefault="00EB15AF">
            <w:r>
              <w:t xml:space="preserve">Высверливают отверстие по размеру.  </w:t>
            </w:r>
          </w:p>
          <w:p w:rsidR="00EB15AF" w:rsidRDefault="00EB15AF">
            <w:r>
              <w:t>Соблюдают технические требования к качеству выполняемой операции</w:t>
            </w:r>
          </w:p>
        </w:tc>
        <w:tc>
          <w:tcPr>
            <w:tcW w:w="3402" w:type="dxa"/>
          </w:tcPr>
          <w:p w:rsidR="00EB15AF" w:rsidRDefault="00EB15AF">
            <w:r>
              <w:t xml:space="preserve">Определяют глубину дефекта.  </w:t>
            </w:r>
          </w:p>
          <w:p w:rsidR="00EB15AF" w:rsidRDefault="00EB15AF">
            <w:r>
              <w:t>Высверливают отверстие по размеру.</w:t>
            </w:r>
          </w:p>
          <w:p w:rsidR="00EB15AF" w:rsidRDefault="00EB15AF">
            <w:r>
              <w:t>Соблюдают технические требования к качеству выполняемой операции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28-29</w:t>
            </w:r>
          </w:p>
        </w:tc>
        <w:tc>
          <w:tcPr>
            <w:tcW w:w="2381" w:type="dxa"/>
          </w:tcPr>
          <w:p w:rsidR="00EB15AF" w:rsidRDefault="00EB15AF">
            <w:r>
              <w:t>Изготовление заплатки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561" w:type="dxa"/>
          </w:tcPr>
          <w:p w:rsidR="00EB15AF" w:rsidRDefault="00EB15AF">
            <w:r>
              <w:t>Формирование навыков изготовления заплатки и закрепление знаний технических требований к выполняемой работе</w:t>
            </w:r>
          </w:p>
        </w:tc>
        <w:tc>
          <w:tcPr>
            <w:tcW w:w="3119" w:type="dxa"/>
          </w:tcPr>
          <w:p w:rsidR="00EB15AF" w:rsidRDefault="00EB15AF">
            <w:r>
              <w:t>С помощью учителя изготавливают заплатку и выполняют технические требования к выполняемой работе</w:t>
            </w:r>
          </w:p>
        </w:tc>
        <w:tc>
          <w:tcPr>
            <w:tcW w:w="3402" w:type="dxa"/>
          </w:tcPr>
          <w:p w:rsidR="00EB15AF" w:rsidRDefault="00EB15AF">
            <w:r>
              <w:t>Изготавливают заплатку и выполняют технические требования к выполняемой работе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30-32</w:t>
            </w:r>
          </w:p>
        </w:tc>
        <w:tc>
          <w:tcPr>
            <w:tcW w:w="2381" w:type="dxa"/>
          </w:tcPr>
          <w:p w:rsidR="00EB15AF" w:rsidRDefault="00EB15AF">
            <w:r>
              <w:t>Вставка заплатки на клею.</w:t>
            </w:r>
          </w:p>
          <w:p w:rsidR="00EB15AF" w:rsidRDefault="00EB15AF">
            <w:r>
              <w:t xml:space="preserve">Тест  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3</w:t>
            </w:r>
          </w:p>
        </w:tc>
        <w:tc>
          <w:tcPr>
            <w:tcW w:w="3561" w:type="dxa"/>
          </w:tcPr>
          <w:p w:rsidR="00EB15AF" w:rsidRDefault="00EB15AF">
            <w:r>
              <w:t xml:space="preserve">Расширение знаний о видах клея и их свойствах. </w:t>
            </w:r>
          </w:p>
          <w:p w:rsidR="00EB15AF" w:rsidRDefault="00EB15AF">
            <w:r>
              <w:t xml:space="preserve">Развитие навыков выполнения заплатки на клею. </w:t>
            </w:r>
          </w:p>
          <w:p w:rsidR="00EB15AF" w:rsidRDefault="00EB15AF">
            <w:r>
              <w:t>Знакомство с техническими требованиями к выполняемой работе</w:t>
            </w:r>
          </w:p>
        </w:tc>
        <w:tc>
          <w:tcPr>
            <w:tcW w:w="3119" w:type="dxa"/>
          </w:tcPr>
          <w:p w:rsidR="00EB15AF" w:rsidRDefault="00EB15AF">
            <w:r>
              <w:t xml:space="preserve">С помощью учителя выполняют установку заплатки на клею. </w:t>
            </w:r>
          </w:p>
          <w:p w:rsidR="00EB15AF" w:rsidRDefault="00EB15AF">
            <w:r>
              <w:t xml:space="preserve">Соблюдают технологические требования к выполняемой работе. </w:t>
            </w:r>
          </w:p>
          <w:p w:rsidR="00EB15AF" w:rsidRDefault="00EB15AF">
            <w:r>
              <w:t>Выполняют чистовую отделку</w:t>
            </w:r>
          </w:p>
        </w:tc>
        <w:tc>
          <w:tcPr>
            <w:tcW w:w="3402" w:type="dxa"/>
          </w:tcPr>
          <w:p w:rsidR="00EB15AF" w:rsidRDefault="00EB15AF">
            <w:r>
              <w:t xml:space="preserve">Знакомятся с видами клея и их свойствами. </w:t>
            </w:r>
          </w:p>
          <w:p w:rsidR="00EB15AF" w:rsidRDefault="00EB15AF">
            <w:r>
              <w:t xml:space="preserve">Выполняют установку заплатки на клею. </w:t>
            </w:r>
          </w:p>
          <w:p w:rsidR="00EB15AF" w:rsidRDefault="00EB15AF">
            <w:r>
              <w:t xml:space="preserve">Знакомятся с техническими требованиями к выполняемой работе. </w:t>
            </w:r>
          </w:p>
          <w:p w:rsidR="00EB15AF" w:rsidRDefault="00EB15AF">
            <w:r>
              <w:t>Выполняют чистовую отделку</w:t>
            </w:r>
          </w:p>
        </w:tc>
      </w:tr>
      <w:tr w:rsidR="00EB15AF" w:rsidTr="00782A30">
        <w:tc>
          <w:tcPr>
            <w:tcW w:w="14029" w:type="dxa"/>
            <w:gridSpan w:val="6"/>
          </w:tcPr>
          <w:p w:rsidR="00EB15AF" w:rsidRPr="00782A30" w:rsidRDefault="00EB15AF" w:rsidP="00782A30">
            <w:pPr>
              <w:ind w:right="-108"/>
              <w:jc w:val="center"/>
              <w:rPr>
                <w:b/>
              </w:rPr>
            </w:pPr>
            <w:r w:rsidRPr="00782A30">
              <w:rPr>
                <w:b/>
              </w:rPr>
              <w:t>Пиломатериалы-4 часа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33-36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Пиломатериалы и их назначение. Характеристика пиломатериала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4</w:t>
            </w:r>
          </w:p>
        </w:tc>
        <w:tc>
          <w:tcPr>
            <w:tcW w:w="3561" w:type="dxa"/>
          </w:tcPr>
          <w:p w:rsidR="00EB15AF" w:rsidRDefault="00EB15AF" w:rsidP="00782A30">
            <w:pPr>
              <w:jc w:val="both"/>
            </w:pPr>
            <w:r>
              <w:t xml:space="preserve">Расширение знаний о назначении пиломатериалов и способах их получения. </w:t>
            </w:r>
          </w:p>
          <w:p w:rsidR="00EB15AF" w:rsidRDefault="00EB15AF" w:rsidP="00782A30">
            <w:pPr>
              <w:jc w:val="both"/>
            </w:pPr>
            <w:r>
              <w:t xml:space="preserve">Проверка знаний о разновидностях пиломатериала и его применении. </w:t>
            </w:r>
          </w:p>
          <w:p w:rsidR="00EB15AF" w:rsidRDefault="00EB15AF" w:rsidP="00782A30">
            <w:pPr>
              <w:jc w:val="both"/>
            </w:pPr>
            <w:r>
              <w:t xml:space="preserve">Закрепление знаний о хранении и подготовке материала к работе. </w:t>
            </w:r>
          </w:p>
          <w:p w:rsidR="00EB15AF" w:rsidRDefault="00EB15AF" w:rsidP="00782A30">
            <w:pPr>
              <w:jc w:val="both"/>
            </w:pPr>
            <w:r>
              <w:t>Обучение алгоритму обмера и нахождение стоимость материала</w:t>
            </w:r>
          </w:p>
        </w:tc>
        <w:tc>
          <w:tcPr>
            <w:tcW w:w="3119" w:type="dxa"/>
          </w:tcPr>
          <w:p w:rsidR="00EB15AF" w:rsidRDefault="00EB15AF" w:rsidP="00782A30">
            <w:pPr>
              <w:jc w:val="both"/>
            </w:pPr>
            <w:r>
              <w:t xml:space="preserve">Рассматривают образцы пиломатериалов. </w:t>
            </w:r>
          </w:p>
          <w:p w:rsidR="00EB15AF" w:rsidRDefault="00EB15AF" w:rsidP="00782A30">
            <w:pPr>
              <w:jc w:val="both"/>
            </w:pPr>
            <w:r>
              <w:t>Просматривают видеофильм о производстве пиломатериалов.</w:t>
            </w:r>
          </w:p>
          <w:p w:rsidR="00EB15AF" w:rsidRDefault="00EB15AF" w:rsidP="00782A30">
            <w:pPr>
              <w:jc w:val="both"/>
            </w:pPr>
            <w:r>
              <w:t>Оформляют лист в тетради «Разновидности пиломатериалов» с помощью учителя</w:t>
            </w:r>
          </w:p>
        </w:tc>
        <w:tc>
          <w:tcPr>
            <w:tcW w:w="3402" w:type="dxa"/>
          </w:tcPr>
          <w:p w:rsidR="00EB15AF" w:rsidRDefault="00EB15AF" w:rsidP="00782A30">
            <w:pPr>
              <w:jc w:val="both"/>
            </w:pPr>
            <w:r>
              <w:t xml:space="preserve">Рассматривают образцы </w:t>
            </w:r>
          </w:p>
          <w:p w:rsidR="00EB15AF" w:rsidRDefault="00EB15AF" w:rsidP="00782A30">
            <w:pPr>
              <w:jc w:val="both"/>
            </w:pPr>
            <w:r>
              <w:t xml:space="preserve">пиломатериалов. </w:t>
            </w:r>
          </w:p>
          <w:p w:rsidR="00EB15AF" w:rsidRDefault="00EB15AF" w:rsidP="00782A30">
            <w:pPr>
              <w:jc w:val="both"/>
            </w:pPr>
            <w:r>
              <w:t>Просматривают видеофильм о производстве пиломатериалов.</w:t>
            </w:r>
          </w:p>
          <w:p w:rsidR="00EB15AF" w:rsidRDefault="00EB15AF" w:rsidP="00782A30">
            <w:pPr>
              <w:jc w:val="both"/>
            </w:pPr>
            <w:r>
              <w:t>Оформляют лист в тетради «Разновидности пиломатериалов».</w:t>
            </w:r>
          </w:p>
          <w:p w:rsidR="00EB15AF" w:rsidRDefault="00EB15AF" w:rsidP="00782A30">
            <w:pPr>
              <w:jc w:val="both"/>
            </w:pPr>
            <w:r>
              <w:t>Знакомятся с алгоритмом обмера и нахождения стоимости материалов</w:t>
            </w:r>
          </w:p>
        </w:tc>
      </w:tr>
      <w:tr w:rsidR="00EB15AF" w:rsidTr="00782A30">
        <w:tc>
          <w:tcPr>
            <w:tcW w:w="14029" w:type="dxa"/>
            <w:gridSpan w:val="6"/>
          </w:tcPr>
          <w:p w:rsidR="00EB15AF" w:rsidRPr="00782A30" w:rsidRDefault="00EB15AF" w:rsidP="00782A30">
            <w:pPr>
              <w:ind w:right="-108"/>
              <w:jc w:val="center"/>
              <w:rPr>
                <w:b/>
              </w:rPr>
            </w:pPr>
            <w:r w:rsidRPr="00782A30">
              <w:rPr>
                <w:b/>
              </w:rPr>
              <w:t>Изготовление коробки для шашек-14 часов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37-38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Изготовление коробки для шахмат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561" w:type="dxa"/>
          </w:tcPr>
          <w:p w:rsidR="00EB15AF" w:rsidRDefault="00EB15AF" w:rsidP="00782A30">
            <w:pPr>
              <w:jc w:val="both"/>
            </w:pPr>
            <w:r>
              <w:t xml:space="preserve"> Оформление эскиза коробки с указанием размеров и материала.  </w:t>
            </w:r>
          </w:p>
          <w:p w:rsidR="00EB15AF" w:rsidRDefault="00EB15AF" w:rsidP="00782A30">
            <w:pPr>
              <w:jc w:val="both"/>
            </w:pPr>
            <w:r>
              <w:t>Составление технологической карты для поэтапного изготовления изделия</w:t>
            </w:r>
          </w:p>
        </w:tc>
        <w:tc>
          <w:tcPr>
            <w:tcW w:w="3119" w:type="dxa"/>
          </w:tcPr>
          <w:p w:rsidR="00EB15AF" w:rsidRDefault="00EB15AF" w:rsidP="00782A30">
            <w:pPr>
              <w:jc w:val="both"/>
            </w:pPr>
            <w:r>
              <w:t>Повторяют понятия «эскиз» и «технический рисунок».</w:t>
            </w:r>
          </w:p>
          <w:p w:rsidR="00EB15AF" w:rsidRDefault="00EB15AF" w:rsidP="00782A30">
            <w:pPr>
              <w:jc w:val="both"/>
            </w:pPr>
            <w:r>
              <w:t xml:space="preserve">С помощью учителя составляют технологическую карту. </w:t>
            </w:r>
          </w:p>
          <w:p w:rsidR="00EB15AF" w:rsidRDefault="00EB15AF" w:rsidP="00782A30">
            <w:pPr>
              <w:jc w:val="both"/>
            </w:pPr>
            <w:r>
              <w:t>Рассматривают образец изделия</w:t>
            </w:r>
          </w:p>
        </w:tc>
        <w:tc>
          <w:tcPr>
            <w:tcW w:w="3402" w:type="dxa"/>
          </w:tcPr>
          <w:p w:rsidR="00EB15AF" w:rsidRDefault="00EB15AF" w:rsidP="00782A30">
            <w:pPr>
              <w:jc w:val="both"/>
            </w:pPr>
            <w:r>
              <w:t>Повторяют понятия «эскиз» и «технический рисунок».</w:t>
            </w:r>
          </w:p>
          <w:p w:rsidR="00EB15AF" w:rsidRDefault="00EB15AF" w:rsidP="00782A30">
            <w:pPr>
              <w:jc w:val="both"/>
            </w:pPr>
            <w:r>
              <w:t xml:space="preserve">Выполняют эскиз и технический рисунок изделия. </w:t>
            </w:r>
          </w:p>
          <w:p w:rsidR="00EB15AF" w:rsidRDefault="00EB15AF" w:rsidP="00782A30">
            <w:pPr>
              <w:jc w:val="both"/>
            </w:pPr>
            <w:r>
              <w:t>Рассматривают образец изделия.</w:t>
            </w:r>
          </w:p>
          <w:p w:rsidR="00EB15AF" w:rsidRDefault="00EB15AF" w:rsidP="00782A30">
            <w:pPr>
              <w:jc w:val="both"/>
            </w:pPr>
            <w:r>
              <w:t>Составляют технологическую карту</w:t>
            </w:r>
          </w:p>
        </w:tc>
      </w:tr>
    </w:tbl>
    <w:p w:rsidR="00EB15AF" w:rsidRDefault="00EB15AF">
      <w:r>
        <w:br w:type="page"/>
      </w:r>
    </w:p>
    <w:tbl>
      <w:tblPr>
        <w:tblW w:w="14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45"/>
        <w:gridCol w:w="2381"/>
        <w:gridCol w:w="720"/>
        <w:gridCol w:w="3419"/>
        <w:gridCol w:w="142"/>
        <w:gridCol w:w="2835"/>
        <w:gridCol w:w="284"/>
        <w:gridCol w:w="3402"/>
      </w:tblGrid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39-40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Изготовление коробки для шашек. Изготовление деталей коробки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561" w:type="dxa"/>
            <w:gridSpan w:val="2"/>
          </w:tcPr>
          <w:p w:rsidR="00EB15AF" w:rsidRDefault="00EB15AF">
            <w:r>
              <w:t>Повторение правил черновой и чистовой разметки.</w:t>
            </w:r>
          </w:p>
          <w:p w:rsidR="00EB15AF" w:rsidRDefault="00EB15AF">
            <w:r>
              <w:t xml:space="preserve">Повторение правил и приемов строгания, отпиливания. </w:t>
            </w:r>
          </w:p>
          <w:p w:rsidR="00EB15AF" w:rsidRDefault="00EB15AF">
            <w:r>
              <w:t>Повторение правил безопасной работы при разметке, строгании, пилении, шлифовании.</w:t>
            </w:r>
          </w:p>
          <w:p w:rsidR="00EB15AF" w:rsidRDefault="00EB15AF">
            <w:r>
              <w:t>Выполнение столярных операций по изготовлению изделия- основы (коробки): черновая разметка и заготовка деталей; выстрагивание деталей; чистовая разметка и отпиливание деталей по заданным размерам</w:t>
            </w:r>
          </w:p>
        </w:tc>
        <w:tc>
          <w:tcPr>
            <w:tcW w:w="3119" w:type="dxa"/>
            <w:gridSpan w:val="2"/>
          </w:tcPr>
          <w:p w:rsidR="00EB15AF" w:rsidRDefault="00EB15AF">
            <w:r>
              <w:t>Повторяют правила черновой и чистовой разметки.</w:t>
            </w:r>
          </w:p>
          <w:p w:rsidR="00EB15AF" w:rsidRDefault="00EB15AF">
            <w:r>
              <w:t xml:space="preserve">Повторяют правила и приемы строгания, отпиливания. </w:t>
            </w:r>
          </w:p>
          <w:p w:rsidR="00EB15AF" w:rsidRDefault="00EB15AF">
            <w:r>
              <w:t>Повторяют правила безопасной работы при разметке, строгании, пилении, шлифовании.</w:t>
            </w:r>
          </w:p>
          <w:p w:rsidR="00EB15AF" w:rsidRDefault="00EB15AF">
            <w:r>
              <w:t>Выполняют столярные операции по изготовлению изделия- основы (коробки): черновая разметка и заготовка деталей; выстрагивание деталей; чистовая разметка и отпиливание деталей по заданным размерам с помощью учителя</w:t>
            </w:r>
          </w:p>
        </w:tc>
        <w:tc>
          <w:tcPr>
            <w:tcW w:w="3402" w:type="dxa"/>
          </w:tcPr>
          <w:p w:rsidR="00EB15AF" w:rsidRDefault="00EB15AF">
            <w:r>
              <w:t>Повторяют правила черновой и чистовой разметки.</w:t>
            </w:r>
          </w:p>
          <w:p w:rsidR="00EB15AF" w:rsidRDefault="00EB15AF">
            <w:r>
              <w:t xml:space="preserve">Повторяют правила и приемы строгания, отпиливания. </w:t>
            </w:r>
          </w:p>
          <w:p w:rsidR="00EB15AF" w:rsidRDefault="00EB15AF">
            <w:r>
              <w:t>Повторяют правила безопасной работы при разметке, строгании, пилении, шлифовании.</w:t>
            </w:r>
          </w:p>
          <w:p w:rsidR="00EB15AF" w:rsidRDefault="00EB15AF">
            <w:r>
              <w:t>Выполняют столярные операции по изготовлению изделия- основы (коробки): черновая разметка и заготовка деталей; выстрагивание деталей; чистовая разметка и отпиливание деталей по заданным размерам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41-44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Соединение деталей коробки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4</w:t>
            </w:r>
          </w:p>
        </w:tc>
        <w:tc>
          <w:tcPr>
            <w:tcW w:w="3561" w:type="dxa"/>
            <w:gridSpan w:val="2"/>
          </w:tcPr>
          <w:p w:rsidR="00EB15AF" w:rsidRDefault="00EB15AF">
            <w:r>
              <w:t>Повторение правил соединения деталей, подгонки, склеивания.</w:t>
            </w:r>
          </w:p>
          <w:p w:rsidR="00EB15AF" w:rsidRDefault="00EB15AF">
            <w:r>
              <w:t>Повторения правил техники безопасности при работе с клеем.</w:t>
            </w:r>
          </w:p>
          <w:p w:rsidR="00EB15AF" w:rsidRDefault="00EB15AF">
            <w:r>
              <w:t>Выполнение соединения деталей; подгонка и склеивание соединений рамки; изготовление крышек коробки из фанеры</w:t>
            </w:r>
          </w:p>
        </w:tc>
        <w:tc>
          <w:tcPr>
            <w:tcW w:w="3119" w:type="dxa"/>
            <w:gridSpan w:val="2"/>
          </w:tcPr>
          <w:p w:rsidR="00EB15AF" w:rsidRDefault="00EB15AF">
            <w:r>
              <w:t>Повторяют правила соединения деталей, подгонки, склеивания.</w:t>
            </w:r>
          </w:p>
          <w:p w:rsidR="00EB15AF" w:rsidRDefault="00EB15AF">
            <w:r>
              <w:t>Повторяют правила техники безопасности при работе с клеем.</w:t>
            </w:r>
          </w:p>
          <w:p w:rsidR="00EB15AF" w:rsidRDefault="00EB15AF">
            <w:r>
              <w:t>Выполняют соединения деталей; подгоняют и склеивают соединения рамки; изготовляют крышку коробки из фанеры с помощью учителя</w:t>
            </w:r>
          </w:p>
        </w:tc>
        <w:tc>
          <w:tcPr>
            <w:tcW w:w="3402" w:type="dxa"/>
          </w:tcPr>
          <w:p w:rsidR="00EB15AF" w:rsidRDefault="00EB15AF">
            <w:r>
              <w:t>Повторяют правила соединения деталей, подгонки, склеивания.</w:t>
            </w:r>
          </w:p>
          <w:p w:rsidR="00EB15AF" w:rsidRDefault="00EB15AF">
            <w:r>
              <w:t>Повторяют правила техники безопасности при работе с клеем.</w:t>
            </w:r>
          </w:p>
          <w:p w:rsidR="00EB15AF" w:rsidRDefault="00EB15AF">
            <w:r>
              <w:t>Выполняют соединения деталей; подгоняют и склеивают соединения рамки; изготовляют крышку коробки из фанеры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45-48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Соединение крышек рамки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4</w:t>
            </w:r>
          </w:p>
        </w:tc>
        <w:tc>
          <w:tcPr>
            <w:tcW w:w="3419" w:type="dxa"/>
          </w:tcPr>
          <w:p w:rsidR="00EB15AF" w:rsidRDefault="00EB15AF" w:rsidP="00782A30">
            <w:pPr>
              <w:jc w:val="both"/>
            </w:pPr>
            <w:r>
              <w:t>Знакомство с соединением рамок с помощью петель.</w:t>
            </w:r>
          </w:p>
          <w:p w:rsidR="00EB15AF" w:rsidRDefault="00EB15AF" w:rsidP="00782A30">
            <w:pPr>
              <w:jc w:val="both"/>
            </w:pPr>
            <w:r>
              <w:t>Соединение крышек с рамкой; зачистка поверхностей изделия, выполнение соединения двух рамок с помощью петель</w:t>
            </w:r>
          </w:p>
        </w:tc>
        <w:tc>
          <w:tcPr>
            <w:tcW w:w="2977" w:type="dxa"/>
            <w:gridSpan w:val="2"/>
          </w:tcPr>
          <w:p w:rsidR="00EB15AF" w:rsidRDefault="00EB15AF" w:rsidP="00782A30">
            <w:pPr>
              <w:jc w:val="both"/>
            </w:pPr>
            <w:r>
              <w:t>Соединяют крышки с рамкой; зачищают поверхности изделия, выполняют соединение двух рамок с помощью петель с помощью учителя</w:t>
            </w:r>
          </w:p>
        </w:tc>
        <w:tc>
          <w:tcPr>
            <w:tcW w:w="3686" w:type="dxa"/>
            <w:gridSpan w:val="2"/>
          </w:tcPr>
          <w:p w:rsidR="00EB15AF" w:rsidRDefault="00EB15AF" w:rsidP="00782A30">
            <w:pPr>
              <w:jc w:val="both"/>
            </w:pPr>
            <w:r>
              <w:t>Знакомятся с соединением рамок с помощью петель.</w:t>
            </w:r>
          </w:p>
          <w:p w:rsidR="00EB15AF" w:rsidRDefault="00EB15AF" w:rsidP="00782A30">
            <w:pPr>
              <w:jc w:val="both"/>
            </w:pPr>
            <w:r>
              <w:t>Соединяют крышки с рамкой; зачищают поверхности изделия, выполняют соединение двух рамок с помощью петель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49-50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Отделка готового изделия. Оценка качества готового изделия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419" w:type="dxa"/>
          </w:tcPr>
          <w:p w:rsidR="00EB15AF" w:rsidRDefault="00EB15AF" w:rsidP="00782A30">
            <w:pPr>
              <w:jc w:val="both"/>
            </w:pPr>
            <w:r>
              <w:t>Повторение правил безопасной работы при работе со шлифовальной шкуркой и окраске изделия лаком.</w:t>
            </w:r>
          </w:p>
          <w:p w:rsidR="00EB15AF" w:rsidRDefault="00EB15AF" w:rsidP="00782A30">
            <w:pPr>
              <w:jc w:val="both"/>
            </w:pPr>
            <w:r>
              <w:t xml:space="preserve">Зачистка поверхности изделия шлифовальной шкуркой. </w:t>
            </w:r>
          </w:p>
          <w:p w:rsidR="00EB15AF" w:rsidRDefault="00EB15AF" w:rsidP="00782A30">
            <w:pPr>
              <w:jc w:val="both"/>
            </w:pPr>
            <w:r>
              <w:t xml:space="preserve">Покрытие лаком. </w:t>
            </w:r>
          </w:p>
          <w:p w:rsidR="00EB15AF" w:rsidRDefault="00EB15AF" w:rsidP="00782A30">
            <w:pPr>
              <w:jc w:val="both"/>
            </w:pPr>
            <w:r>
              <w:t>Знакомство с техническими требованиями к выполнению операций.</w:t>
            </w:r>
          </w:p>
          <w:p w:rsidR="00EB15AF" w:rsidRDefault="00EB15AF" w:rsidP="00782A30">
            <w:pPr>
              <w:jc w:val="both"/>
            </w:pPr>
            <w:r>
              <w:t>Оценка качества готового изделия. Анализ выполненной работы</w:t>
            </w:r>
          </w:p>
        </w:tc>
        <w:tc>
          <w:tcPr>
            <w:tcW w:w="2977" w:type="dxa"/>
            <w:gridSpan w:val="2"/>
          </w:tcPr>
          <w:p w:rsidR="00EB15AF" w:rsidRDefault="00EB15AF" w:rsidP="00782A30">
            <w:pPr>
              <w:jc w:val="both"/>
            </w:pPr>
            <w:r>
              <w:t>Повторяют правила безопасной работы при работе со шлифовальной шкуркой и окраске изделия лаком.</w:t>
            </w:r>
          </w:p>
          <w:p w:rsidR="00EB15AF" w:rsidRDefault="00EB15AF" w:rsidP="00782A30">
            <w:pPr>
              <w:jc w:val="both"/>
            </w:pPr>
            <w:r>
              <w:t xml:space="preserve">Зачищают поверхности изделия шлифовальной шкуркой. </w:t>
            </w:r>
          </w:p>
          <w:p w:rsidR="00EB15AF" w:rsidRDefault="00EB15AF" w:rsidP="00782A30">
            <w:pPr>
              <w:jc w:val="both"/>
            </w:pPr>
            <w:r>
              <w:t>Покрывают лаком с помощью учителя</w:t>
            </w:r>
          </w:p>
          <w:p w:rsidR="00EB15AF" w:rsidRDefault="00EB15AF" w:rsidP="00782A30">
            <w:pPr>
              <w:jc w:val="both"/>
            </w:pPr>
          </w:p>
        </w:tc>
        <w:tc>
          <w:tcPr>
            <w:tcW w:w="3686" w:type="dxa"/>
            <w:gridSpan w:val="2"/>
          </w:tcPr>
          <w:p w:rsidR="00EB15AF" w:rsidRDefault="00EB15AF" w:rsidP="00782A30">
            <w:pPr>
              <w:jc w:val="both"/>
            </w:pPr>
            <w:r>
              <w:t>Повторяют правила безопасной работы при работе со шлифовальной шкуркой и окраске изделия лаком.</w:t>
            </w:r>
          </w:p>
          <w:p w:rsidR="00EB15AF" w:rsidRDefault="00EB15AF" w:rsidP="00782A30">
            <w:pPr>
              <w:jc w:val="both"/>
            </w:pPr>
            <w:r>
              <w:t xml:space="preserve">Зачищают поверхности изделия шлифовальной шкуркой. </w:t>
            </w:r>
          </w:p>
          <w:p w:rsidR="00EB15AF" w:rsidRDefault="00EB15AF" w:rsidP="00782A30">
            <w:pPr>
              <w:jc w:val="both"/>
            </w:pPr>
            <w:r>
              <w:t xml:space="preserve">Покрывают лаком. </w:t>
            </w:r>
          </w:p>
          <w:p w:rsidR="00EB15AF" w:rsidRDefault="00EB15AF" w:rsidP="00782A30">
            <w:pPr>
              <w:jc w:val="both"/>
            </w:pPr>
            <w:r>
              <w:t>Соблюдают технологические требования к выполнению операций.</w:t>
            </w:r>
          </w:p>
          <w:p w:rsidR="00EB15AF" w:rsidRDefault="00EB15AF" w:rsidP="00782A30">
            <w:pPr>
              <w:jc w:val="both"/>
            </w:pPr>
            <w:r>
              <w:t xml:space="preserve">Оценивают качество готового изделия. </w:t>
            </w:r>
          </w:p>
          <w:p w:rsidR="00EB15AF" w:rsidRDefault="00EB15AF" w:rsidP="00782A30">
            <w:pPr>
              <w:jc w:val="both"/>
            </w:pPr>
            <w:r>
              <w:t>Анализируют выполненную работу</w:t>
            </w:r>
          </w:p>
        </w:tc>
      </w:tr>
      <w:tr w:rsidR="00EB15AF" w:rsidTr="00782A30">
        <w:tc>
          <w:tcPr>
            <w:tcW w:w="14029" w:type="dxa"/>
            <w:gridSpan w:val="8"/>
          </w:tcPr>
          <w:p w:rsidR="00EB15AF" w:rsidRPr="00782A30" w:rsidRDefault="00EB15AF" w:rsidP="00782A30">
            <w:pPr>
              <w:ind w:right="-108"/>
              <w:jc w:val="center"/>
              <w:rPr>
                <w:b/>
              </w:rPr>
            </w:pPr>
            <w:r w:rsidRPr="00782A30">
              <w:rPr>
                <w:b/>
              </w:rPr>
              <w:t>Ручной инструмент для строгания-20 часов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51-53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Строгание. Техника строгания. Правила техники безопасности при строгании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3</w:t>
            </w:r>
          </w:p>
        </w:tc>
        <w:tc>
          <w:tcPr>
            <w:tcW w:w="3419" w:type="dxa"/>
          </w:tcPr>
          <w:p w:rsidR="00EB15AF" w:rsidRDefault="00EB15AF">
            <w:r>
              <w:t xml:space="preserve">Повторение правил строгания. </w:t>
            </w:r>
          </w:p>
          <w:p w:rsidR="00EB15AF" w:rsidRDefault="00EB15AF">
            <w:r>
              <w:t>Знакомство с устройством стругов, техникой строгания.</w:t>
            </w:r>
          </w:p>
          <w:p w:rsidR="00EB15AF" w:rsidRDefault="00EB15AF">
            <w:r>
              <w:t>Закрепление знаний о правилах техники безопасности при строгании.</w:t>
            </w:r>
          </w:p>
          <w:p w:rsidR="00EB15AF" w:rsidRDefault="00EB15AF">
            <w:r>
              <w:t>Повторение названия и области применения инструментов: шерхебеля, фуганка, рубанка</w:t>
            </w:r>
          </w:p>
        </w:tc>
        <w:tc>
          <w:tcPr>
            <w:tcW w:w="2977" w:type="dxa"/>
            <w:gridSpan w:val="2"/>
          </w:tcPr>
          <w:p w:rsidR="00EB15AF" w:rsidRDefault="00EB15AF">
            <w:r>
              <w:t>Дают определение процессу строгания.</w:t>
            </w:r>
          </w:p>
          <w:p w:rsidR="00EB15AF" w:rsidRDefault="00EB15AF">
            <w:r>
              <w:t xml:space="preserve">Рассказывают об инструменте для строгания. </w:t>
            </w:r>
          </w:p>
          <w:p w:rsidR="00EB15AF" w:rsidRDefault="00EB15AF">
            <w:r>
              <w:t>Знакомятся с техникой строгания. Повторяют правила техники безопасности при строгании.</w:t>
            </w:r>
          </w:p>
          <w:p w:rsidR="00EB15AF" w:rsidRDefault="00EB15AF">
            <w:r>
              <w:t>Рассматривают инструменты: шерхебель, фуганок и рубанок</w:t>
            </w:r>
          </w:p>
        </w:tc>
        <w:tc>
          <w:tcPr>
            <w:tcW w:w="3686" w:type="dxa"/>
            <w:gridSpan w:val="2"/>
          </w:tcPr>
          <w:p w:rsidR="00EB15AF" w:rsidRDefault="00EB15AF">
            <w:r>
              <w:t>Дают определение процессу строгания.</w:t>
            </w:r>
          </w:p>
          <w:p w:rsidR="00EB15AF" w:rsidRDefault="00EB15AF">
            <w:r>
              <w:t xml:space="preserve">Рассказывают об инструменте для строгания. </w:t>
            </w:r>
          </w:p>
          <w:p w:rsidR="00EB15AF" w:rsidRDefault="00EB15AF">
            <w:r>
              <w:t>Знакомятся с техникой строгания. Повторяют правила техники безопасности при строгании.</w:t>
            </w:r>
          </w:p>
          <w:p w:rsidR="00EB15AF" w:rsidRDefault="00EB15AF">
            <w:r>
              <w:t>Рассматривают инструменты: шерхебель, фуганок и рубанок.</w:t>
            </w:r>
          </w:p>
          <w:p w:rsidR="00EB15AF" w:rsidRDefault="00EB15AF">
            <w:r>
              <w:t>Анализируют операции,   их использование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54-55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Виды рубанков и их назначение. Устройство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419" w:type="dxa"/>
          </w:tcPr>
          <w:p w:rsidR="00EB15AF" w:rsidRDefault="00EB15AF">
            <w:r>
              <w:t xml:space="preserve">Обучение приемам строгания, подготовке инструментов и их применению. </w:t>
            </w:r>
          </w:p>
          <w:p w:rsidR="00EB15AF" w:rsidRDefault="00EB15AF">
            <w:r>
              <w:t xml:space="preserve">Знакомство с устройством стругов, техникой строгания. </w:t>
            </w:r>
          </w:p>
          <w:p w:rsidR="00EB15AF" w:rsidRDefault="00EB15AF">
            <w:r>
              <w:t>Закрепление правил техники безопасности при строгании</w:t>
            </w:r>
          </w:p>
        </w:tc>
        <w:tc>
          <w:tcPr>
            <w:tcW w:w="2977" w:type="dxa"/>
            <w:gridSpan w:val="2"/>
          </w:tcPr>
          <w:p w:rsidR="00EB15AF" w:rsidRDefault="00EB15AF">
            <w:r>
              <w:t>Знакомятся с приемами строгания. С помощью учителя подготавливают инструмент для строгания.</w:t>
            </w:r>
          </w:p>
          <w:p w:rsidR="00EB15AF" w:rsidRDefault="00EB15AF">
            <w:r>
              <w:t>Знакомятся с устройством стругов и техникой строгания.</w:t>
            </w:r>
          </w:p>
          <w:p w:rsidR="00EB15AF" w:rsidRDefault="00EB15AF">
            <w:r>
              <w:t>Повторяют правила техники безопасности при строгании</w:t>
            </w:r>
          </w:p>
        </w:tc>
        <w:tc>
          <w:tcPr>
            <w:tcW w:w="3686" w:type="dxa"/>
            <w:gridSpan w:val="2"/>
          </w:tcPr>
          <w:p w:rsidR="00EB15AF" w:rsidRDefault="00EB15AF">
            <w:r>
              <w:t>Знакомятся с приемами строгания. Подготавливают инструмент для строгания.</w:t>
            </w:r>
          </w:p>
          <w:p w:rsidR="00EB15AF" w:rsidRDefault="00EB15AF">
            <w:r>
              <w:t>Знакомятся с устройством стругов и техникой строгания.</w:t>
            </w:r>
          </w:p>
          <w:p w:rsidR="00EB15AF" w:rsidRDefault="00EB15AF">
            <w:r>
              <w:t>Повторяют правила техники безопасности при строгании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56-62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Строгание по ровной поверхности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7</w:t>
            </w:r>
          </w:p>
        </w:tc>
        <w:tc>
          <w:tcPr>
            <w:tcW w:w="3419" w:type="dxa"/>
          </w:tcPr>
          <w:p w:rsidR="00EB15AF" w:rsidRDefault="00EB15AF">
            <w:r>
              <w:t xml:space="preserve">Знакомство с правилами подготовки стругов к работе. </w:t>
            </w:r>
          </w:p>
          <w:p w:rsidR="00EB15AF" w:rsidRDefault="00EB15AF">
            <w:r>
              <w:t xml:space="preserve">Обучение приемам крепления и технике строгания. </w:t>
            </w:r>
          </w:p>
          <w:p w:rsidR="00EB15AF" w:rsidRDefault="00EB15AF">
            <w:r>
              <w:t xml:space="preserve">Контроль за применением стругов. </w:t>
            </w:r>
          </w:p>
          <w:p w:rsidR="00EB15AF" w:rsidRDefault="00EB15AF">
            <w:r>
              <w:t>Выявление знаний правил техники безопасности при строгании</w:t>
            </w:r>
          </w:p>
        </w:tc>
        <w:tc>
          <w:tcPr>
            <w:tcW w:w="2977" w:type="dxa"/>
            <w:gridSpan w:val="2"/>
          </w:tcPr>
          <w:p w:rsidR="00EB15AF" w:rsidRDefault="00EB15AF">
            <w:r>
              <w:t xml:space="preserve">С помощью учителя подготавливают струги к работе. </w:t>
            </w:r>
          </w:p>
          <w:p w:rsidR="00EB15AF" w:rsidRDefault="00EB15AF">
            <w:r>
              <w:t xml:space="preserve">Демонстрируют правильные приемы строгания. </w:t>
            </w:r>
          </w:p>
          <w:p w:rsidR="00EB15AF" w:rsidRDefault="00EB15AF">
            <w:r>
              <w:t>Повторяют правила техники безопасности при строгании</w:t>
            </w:r>
          </w:p>
        </w:tc>
        <w:tc>
          <w:tcPr>
            <w:tcW w:w="3686" w:type="dxa"/>
            <w:gridSpan w:val="2"/>
          </w:tcPr>
          <w:p w:rsidR="00EB15AF" w:rsidRDefault="00EB15AF">
            <w:r>
              <w:t xml:space="preserve">Подготавливают струги к работе. Демонстрируют правильные приемы крепления и технику строгания. </w:t>
            </w:r>
          </w:p>
          <w:p w:rsidR="00EB15AF" w:rsidRDefault="00EB15AF">
            <w:r>
              <w:t xml:space="preserve">Правильно используют струги. </w:t>
            </w:r>
          </w:p>
          <w:p w:rsidR="00EB15AF" w:rsidRDefault="00EB15AF">
            <w:r>
              <w:t>Повторяют правила техники безопасности при строгании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63-64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Строгание по окружности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419" w:type="dxa"/>
          </w:tcPr>
          <w:p w:rsidR="00EB15AF" w:rsidRDefault="00EB15AF">
            <w:r>
              <w:t>Знакомство с приемами разметки и строгания по окружности. Осуществление контроля при строгании за размерами</w:t>
            </w:r>
          </w:p>
        </w:tc>
        <w:tc>
          <w:tcPr>
            <w:tcW w:w="2977" w:type="dxa"/>
            <w:gridSpan w:val="2"/>
          </w:tcPr>
          <w:p w:rsidR="00EB15AF" w:rsidRDefault="00EB15AF">
            <w:r>
              <w:t xml:space="preserve"> С помощью учителя делают разметку по окружности. Осуществляют самоконтроль при строгании по размерам</w:t>
            </w:r>
          </w:p>
        </w:tc>
        <w:tc>
          <w:tcPr>
            <w:tcW w:w="3686" w:type="dxa"/>
            <w:gridSpan w:val="2"/>
          </w:tcPr>
          <w:p w:rsidR="00EB15AF" w:rsidRDefault="00EB15AF">
            <w:r>
              <w:t xml:space="preserve">Повторяют понятие окружности. </w:t>
            </w:r>
          </w:p>
          <w:p w:rsidR="00EB15AF" w:rsidRDefault="00EB15AF">
            <w:r>
              <w:t xml:space="preserve">Делают разметку по окружности. </w:t>
            </w:r>
          </w:p>
          <w:p w:rsidR="00EB15AF" w:rsidRDefault="00EB15AF">
            <w:r>
              <w:t>Осуществляют самоконтроль при строгании по размерам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65-68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Изготовление ручки для молотка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4</w:t>
            </w:r>
          </w:p>
        </w:tc>
        <w:tc>
          <w:tcPr>
            <w:tcW w:w="3419" w:type="dxa"/>
          </w:tcPr>
          <w:p w:rsidR="00EB15AF" w:rsidRDefault="00EB15AF">
            <w:r>
              <w:t xml:space="preserve">Повторение правил разметки материала. </w:t>
            </w:r>
          </w:p>
          <w:p w:rsidR="00EB15AF" w:rsidRDefault="00EB15AF">
            <w:r>
              <w:t xml:space="preserve">Строгание по разметке. </w:t>
            </w:r>
          </w:p>
          <w:p w:rsidR="00EB15AF" w:rsidRDefault="00EB15AF">
            <w:r>
              <w:t xml:space="preserve">Контроль за размерами </w:t>
            </w:r>
          </w:p>
        </w:tc>
        <w:tc>
          <w:tcPr>
            <w:tcW w:w="2977" w:type="dxa"/>
            <w:gridSpan w:val="2"/>
          </w:tcPr>
          <w:p w:rsidR="00EB15AF" w:rsidRDefault="00EB15AF">
            <w:r>
              <w:t xml:space="preserve">Рассматривают образцы изделия. </w:t>
            </w:r>
          </w:p>
          <w:p w:rsidR="00EB15AF" w:rsidRDefault="00EB15AF">
            <w:r>
              <w:t>С помощью учителя выполняют разметку, строгание по разметке</w:t>
            </w:r>
          </w:p>
        </w:tc>
        <w:tc>
          <w:tcPr>
            <w:tcW w:w="3686" w:type="dxa"/>
            <w:gridSpan w:val="2"/>
          </w:tcPr>
          <w:p w:rsidR="00EB15AF" w:rsidRDefault="00EB15AF">
            <w:r>
              <w:t>Повторяют правила разметки.</w:t>
            </w:r>
          </w:p>
          <w:p w:rsidR="00EB15AF" w:rsidRDefault="00EB15AF">
            <w:r>
              <w:t xml:space="preserve">Рассматривают образцы изделия. </w:t>
            </w:r>
          </w:p>
          <w:p w:rsidR="00EB15AF" w:rsidRDefault="00EB15AF">
            <w:r>
              <w:t xml:space="preserve">Выполняют разметку, строгание по разметке. </w:t>
            </w:r>
          </w:p>
          <w:p w:rsidR="00EB15AF" w:rsidRDefault="00EB15AF">
            <w:r>
              <w:t>Осуществляют контроль за размерами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69-70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Отделка изделия и шлифовка.</w:t>
            </w:r>
          </w:p>
          <w:p w:rsidR="00EB15AF" w:rsidRDefault="00EB15AF" w:rsidP="00782A30">
            <w:pPr>
              <w:jc w:val="both"/>
            </w:pPr>
            <w:r>
              <w:t>Тест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419" w:type="dxa"/>
          </w:tcPr>
          <w:p w:rsidR="00EB15AF" w:rsidRDefault="00EB15AF">
            <w:r>
              <w:t>Повторение правил безопасной работы при работе со шлифовальной шкуркой.</w:t>
            </w:r>
          </w:p>
          <w:p w:rsidR="00EB15AF" w:rsidRDefault="00EB15AF">
            <w:r>
              <w:t xml:space="preserve">Зачистка поверхности изделия шлифовальной шкуркой. </w:t>
            </w:r>
          </w:p>
          <w:p w:rsidR="00EB15AF" w:rsidRDefault="00EB15AF">
            <w:r>
              <w:t>Повторение  технических требований к выполнению операций.</w:t>
            </w:r>
          </w:p>
          <w:p w:rsidR="00EB15AF" w:rsidRDefault="00EB15AF">
            <w:r>
              <w:t>Оценка качества готового изделия. Анализ выполненной работы</w:t>
            </w:r>
          </w:p>
        </w:tc>
        <w:tc>
          <w:tcPr>
            <w:tcW w:w="2977" w:type="dxa"/>
            <w:gridSpan w:val="2"/>
          </w:tcPr>
          <w:p w:rsidR="00EB15AF" w:rsidRDefault="00EB15AF">
            <w:r>
              <w:t>Повторяют правила безопасной работы при работе со шлифовальной шкуркой.</w:t>
            </w:r>
          </w:p>
          <w:p w:rsidR="00EB15AF" w:rsidRDefault="00EB15AF">
            <w:r>
              <w:t xml:space="preserve">Зачищают поверхности изделия шлифовальной шкуркой. </w:t>
            </w:r>
          </w:p>
          <w:p w:rsidR="00EB15AF" w:rsidRDefault="00EB15AF"/>
        </w:tc>
        <w:tc>
          <w:tcPr>
            <w:tcW w:w="3686" w:type="dxa"/>
            <w:gridSpan w:val="2"/>
          </w:tcPr>
          <w:p w:rsidR="00EB15AF" w:rsidRDefault="00EB15AF">
            <w:r>
              <w:t>Повторяют правила безопасной работы при работе со шлифовальной шкуркой.</w:t>
            </w:r>
          </w:p>
          <w:p w:rsidR="00EB15AF" w:rsidRDefault="00EB15AF">
            <w:r>
              <w:t xml:space="preserve">Зачищают поверхности изделия шлифовальной шкуркой.  </w:t>
            </w:r>
          </w:p>
          <w:p w:rsidR="00EB15AF" w:rsidRDefault="00EB15AF">
            <w:r>
              <w:t>Соблюдают технологические требования к выполнению операций.</w:t>
            </w:r>
          </w:p>
          <w:p w:rsidR="00EB15AF" w:rsidRDefault="00EB15AF">
            <w:r>
              <w:t xml:space="preserve">Оценивают качество готового изделия. </w:t>
            </w:r>
          </w:p>
          <w:p w:rsidR="00EB15AF" w:rsidRDefault="00EB15AF">
            <w:r>
              <w:t>Анализируют выполненную работу</w:t>
            </w:r>
          </w:p>
        </w:tc>
      </w:tr>
      <w:tr w:rsidR="00EB15AF" w:rsidTr="00782A30">
        <w:tc>
          <w:tcPr>
            <w:tcW w:w="14029" w:type="dxa"/>
            <w:gridSpan w:val="8"/>
          </w:tcPr>
          <w:p w:rsidR="00EB15AF" w:rsidRPr="00782A30" w:rsidRDefault="00EB15AF" w:rsidP="00782A30">
            <w:pPr>
              <w:ind w:right="-108"/>
              <w:jc w:val="center"/>
              <w:rPr>
                <w:b/>
              </w:rPr>
            </w:pPr>
            <w:r w:rsidRPr="00782A30">
              <w:rPr>
                <w:b/>
              </w:rPr>
              <w:t>Изготовление разметочного инструмента-24 часа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71-73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Знакомство с изделием (разметочные инструменты) Последовательность изготовления изделия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3</w:t>
            </w:r>
          </w:p>
        </w:tc>
        <w:tc>
          <w:tcPr>
            <w:tcW w:w="3419" w:type="dxa"/>
          </w:tcPr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 xml:space="preserve">Знакомство с разметочными инструментами: детали изделия, материалы для его изготовления, способы соединения деталей. </w:t>
            </w:r>
          </w:p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>Знакомство со сборочными чертежами изделия.</w:t>
            </w:r>
          </w:p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>Чтение сборочных чертежей.</w:t>
            </w:r>
          </w:p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>Составление последовательности изготовления разметочного инструмента в коллективной беседе</w:t>
            </w:r>
          </w:p>
        </w:tc>
        <w:tc>
          <w:tcPr>
            <w:tcW w:w="2977" w:type="dxa"/>
            <w:gridSpan w:val="2"/>
          </w:tcPr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 xml:space="preserve">Знакомятся с разметочным инструментом: детали изделия, материалы для его изготовления, способы соединения деталей. </w:t>
            </w:r>
          </w:p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>Знакомятся со сборочными чертежами изделия.</w:t>
            </w:r>
          </w:p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>Составляют последовательность изготовления разметочного инструмента в коллективной беседе</w:t>
            </w:r>
          </w:p>
        </w:tc>
        <w:tc>
          <w:tcPr>
            <w:tcW w:w="3686" w:type="dxa"/>
            <w:gridSpan w:val="2"/>
          </w:tcPr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 xml:space="preserve">Знакомятся с разметочным инструментом: детали изделия, материалы для его изготовления, способы соединения деталей. </w:t>
            </w:r>
          </w:p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>Знакомятся со сборочными чертежами изделия.</w:t>
            </w:r>
          </w:p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>Читают сборочные чертежи.</w:t>
            </w:r>
          </w:p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>Составляют последовательность изготовления разметочного инструмента в коллективной беседе</w:t>
            </w:r>
          </w:p>
        </w:tc>
      </w:tr>
    </w:tbl>
    <w:p w:rsidR="00EB15AF" w:rsidRDefault="00EB15AF">
      <w:r>
        <w:br w:type="page"/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46"/>
        <w:gridCol w:w="2381"/>
        <w:gridCol w:w="720"/>
        <w:gridCol w:w="3419"/>
        <w:gridCol w:w="2977"/>
        <w:gridCol w:w="3686"/>
      </w:tblGrid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74-76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Подготовка инструмента к работе с твердыми материалами.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3</w:t>
            </w:r>
          </w:p>
        </w:tc>
        <w:tc>
          <w:tcPr>
            <w:tcW w:w="3419" w:type="dxa"/>
          </w:tcPr>
          <w:p w:rsidR="00EB15AF" w:rsidRDefault="00EB15AF">
            <w:r>
              <w:t xml:space="preserve">Подбор материала для изделия. Подготовка рубанка для работы с твердыми породами древесины. Строгание древесины из твердых пород. </w:t>
            </w:r>
          </w:p>
          <w:p w:rsidR="00EB15AF" w:rsidRDefault="00EB15AF">
            <w:r>
              <w:t>Контроль за качеством изделия. Поторение правил работа со штангенциркулем, малкой,  рейсмусом,  шаблоном</w:t>
            </w:r>
          </w:p>
        </w:tc>
        <w:tc>
          <w:tcPr>
            <w:tcW w:w="2977" w:type="dxa"/>
          </w:tcPr>
          <w:p w:rsidR="00EB15AF" w:rsidRDefault="00EB15AF">
            <w:r>
              <w:t xml:space="preserve">С помощью учителя подготавливают рубанок для работы с твердыми породами древесины.  </w:t>
            </w:r>
          </w:p>
          <w:p w:rsidR="00EB15AF" w:rsidRDefault="00EB15AF">
            <w:r>
              <w:t xml:space="preserve">Обучаются приемам строгания древесины из твердых пород  </w:t>
            </w:r>
          </w:p>
        </w:tc>
        <w:tc>
          <w:tcPr>
            <w:tcW w:w="3686" w:type="dxa"/>
          </w:tcPr>
          <w:p w:rsidR="00EB15AF" w:rsidRDefault="00EB15AF">
            <w:r>
              <w:t xml:space="preserve">Подбирают материал для изделия.  Подготавливают рубанок для работы с твердыми породами древесины. </w:t>
            </w:r>
          </w:p>
          <w:p w:rsidR="00EB15AF" w:rsidRDefault="00EB15AF">
            <w:r>
              <w:t xml:space="preserve">Обучаются приемам строгания древесины из твердых пород. </w:t>
            </w:r>
          </w:p>
          <w:p w:rsidR="00EB15AF" w:rsidRDefault="00EB15AF">
            <w:r>
              <w:t xml:space="preserve">Осуществляют контроль за качеством изделия. </w:t>
            </w:r>
          </w:p>
          <w:p w:rsidR="00EB15AF" w:rsidRDefault="00EB15AF">
            <w:r>
              <w:t>Повторяют правила работы со штангенциркулем, малкой,  рейсмусом,  шаблоном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77-86</w:t>
            </w:r>
          </w:p>
        </w:tc>
        <w:tc>
          <w:tcPr>
            <w:tcW w:w="2381" w:type="dxa"/>
          </w:tcPr>
          <w:p w:rsidR="00EB15AF" w:rsidRDefault="00EB15AF">
            <w:r>
              <w:t>Изготовление столярного угольника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10</w:t>
            </w:r>
          </w:p>
        </w:tc>
        <w:tc>
          <w:tcPr>
            <w:tcW w:w="3419" w:type="dxa"/>
          </w:tcPr>
          <w:p w:rsidR="00EB15AF" w:rsidRDefault="00EB15AF">
            <w:r>
              <w:t xml:space="preserve">Разметка материала и изготовление основных деталей угольника. </w:t>
            </w:r>
          </w:p>
          <w:p w:rsidR="00EB15AF" w:rsidRDefault="00EB15AF">
            <w:r>
              <w:t xml:space="preserve">Выпиливание колодки и пера. </w:t>
            </w:r>
          </w:p>
          <w:p w:rsidR="00EB15AF" w:rsidRDefault="00EB15AF">
            <w:r>
              <w:t xml:space="preserve">Выстрагивание поверхностей колодки и пера по заданным размерам. </w:t>
            </w:r>
          </w:p>
          <w:p w:rsidR="00EB15AF" w:rsidRDefault="00EB15AF">
            <w:r>
              <w:t xml:space="preserve">Долбление проушины и подгонка соединения. </w:t>
            </w:r>
          </w:p>
          <w:p w:rsidR="00EB15AF" w:rsidRDefault="00EB15AF">
            <w:r>
              <w:t>Сборка угольника «насухо»</w:t>
            </w:r>
          </w:p>
        </w:tc>
        <w:tc>
          <w:tcPr>
            <w:tcW w:w="2977" w:type="dxa"/>
          </w:tcPr>
          <w:p w:rsidR="00EB15AF" w:rsidRDefault="00EB15AF">
            <w:r>
              <w:t xml:space="preserve">С помощью учителя размечают материал и изготавливают основные детали угольника, производя распиливание по длине.  </w:t>
            </w:r>
          </w:p>
          <w:p w:rsidR="00EB15AF" w:rsidRDefault="00EB15AF">
            <w:r>
              <w:t>Под руководством учителя собирают угольник «насухо»</w:t>
            </w:r>
          </w:p>
        </w:tc>
        <w:tc>
          <w:tcPr>
            <w:tcW w:w="3686" w:type="dxa"/>
          </w:tcPr>
          <w:p w:rsidR="00EB15AF" w:rsidRDefault="00EB15AF">
            <w:r>
              <w:t xml:space="preserve">Размечают материал и изготавливают основные детали угольника. </w:t>
            </w:r>
          </w:p>
          <w:p w:rsidR="00EB15AF" w:rsidRDefault="00EB15AF">
            <w:r>
              <w:t xml:space="preserve">Выпиливают колодку и перо. </w:t>
            </w:r>
          </w:p>
          <w:p w:rsidR="00EB15AF" w:rsidRDefault="00EB15AF">
            <w:r>
              <w:t xml:space="preserve">Выстрагивают поверхности колодки и пера по заданным размерам. </w:t>
            </w:r>
          </w:p>
          <w:p w:rsidR="00EB15AF" w:rsidRDefault="00EB15AF">
            <w:r>
              <w:t xml:space="preserve">Долбят проушины и подгоняют соединения. </w:t>
            </w:r>
          </w:p>
          <w:p w:rsidR="00EB15AF" w:rsidRDefault="00EB15AF">
            <w:r>
              <w:t>Собирают угольник «насухо»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87-90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Сборка столярного угольника.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4</w:t>
            </w:r>
          </w:p>
        </w:tc>
        <w:tc>
          <w:tcPr>
            <w:tcW w:w="3419" w:type="dxa"/>
          </w:tcPr>
          <w:p w:rsidR="00EB15AF" w:rsidRDefault="00EB15AF">
            <w:r>
              <w:t xml:space="preserve">Зачистка и подгонка изготовленных деталей. </w:t>
            </w:r>
          </w:p>
          <w:p w:rsidR="00EB15AF" w:rsidRDefault="00EB15AF">
            <w:r>
              <w:t xml:space="preserve">Склеивание угольника и проверка контрольными инструментами. </w:t>
            </w:r>
          </w:p>
          <w:p w:rsidR="00EB15AF" w:rsidRDefault="00EB15AF">
            <w:r>
              <w:t xml:space="preserve">Разметка длины пера и колодки. Отпиливание припуска. </w:t>
            </w:r>
          </w:p>
          <w:p w:rsidR="00EB15AF" w:rsidRDefault="00EB15AF">
            <w:r>
              <w:t xml:space="preserve"> </w:t>
            </w:r>
          </w:p>
        </w:tc>
        <w:tc>
          <w:tcPr>
            <w:tcW w:w="2977" w:type="dxa"/>
          </w:tcPr>
          <w:p w:rsidR="00EB15AF" w:rsidRDefault="00EB15AF">
            <w:r>
              <w:t xml:space="preserve">С помощью учителя зачищают и подгоняют изготовленные детали. </w:t>
            </w:r>
          </w:p>
          <w:p w:rsidR="00EB15AF" w:rsidRDefault="00EB15AF">
            <w:r>
              <w:t xml:space="preserve">Склеивают угольник и проверяют контрольными инструментами. </w:t>
            </w:r>
          </w:p>
          <w:p w:rsidR="00EB15AF" w:rsidRDefault="00EB15AF">
            <w:r>
              <w:t>Размечают длину пера и колодки.</w:t>
            </w:r>
          </w:p>
        </w:tc>
        <w:tc>
          <w:tcPr>
            <w:tcW w:w="3686" w:type="dxa"/>
          </w:tcPr>
          <w:p w:rsidR="00EB15AF" w:rsidRDefault="00EB15AF">
            <w:r>
              <w:t xml:space="preserve">Работают с предметно-технологической картой. </w:t>
            </w:r>
          </w:p>
          <w:p w:rsidR="00EB15AF" w:rsidRDefault="00EB15AF">
            <w:r>
              <w:t xml:space="preserve">Зачищают и подгоняют изготовленные детали. </w:t>
            </w:r>
          </w:p>
          <w:p w:rsidR="00EB15AF" w:rsidRDefault="00EB15AF">
            <w:r>
              <w:t xml:space="preserve">Склеивают угольник и проверяют контрольными инструментами. </w:t>
            </w:r>
          </w:p>
          <w:p w:rsidR="00EB15AF" w:rsidRDefault="00EB15AF">
            <w:r>
              <w:t xml:space="preserve">Размечают длину пера и колодки. </w:t>
            </w:r>
          </w:p>
          <w:p w:rsidR="00EB15AF" w:rsidRDefault="00EB15AF">
            <w:r>
              <w:t>Отпиливают припуск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90-94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 xml:space="preserve">Окончательная отделка столярного угольника. Тест 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4</w:t>
            </w:r>
          </w:p>
        </w:tc>
        <w:tc>
          <w:tcPr>
            <w:tcW w:w="3419" w:type="dxa"/>
          </w:tcPr>
          <w:p w:rsidR="00EB15AF" w:rsidRDefault="00EB15AF">
            <w:r>
              <w:t xml:space="preserve">Знакомство с правилами окончательной отделки столярного угольника. </w:t>
            </w:r>
          </w:p>
          <w:p w:rsidR="00EB15AF" w:rsidRDefault="00EB15AF">
            <w:r>
              <w:t>Окончательная отделка столярного угольника.</w:t>
            </w:r>
          </w:p>
          <w:p w:rsidR="00EB15AF" w:rsidRDefault="00EB15AF">
            <w:r>
              <w:t>Знакомство с техническими требованиями к качеству выполненной операции</w:t>
            </w:r>
          </w:p>
        </w:tc>
        <w:tc>
          <w:tcPr>
            <w:tcW w:w="2977" w:type="dxa"/>
          </w:tcPr>
          <w:p w:rsidR="00EB15AF" w:rsidRDefault="00EB15AF">
            <w:r>
              <w:t>Знакомятся с правилами окончательной отделки столярного угольника.</w:t>
            </w:r>
          </w:p>
          <w:p w:rsidR="00EB15AF" w:rsidRDefault="00EB15AF">
            <w:r>
              <w:t>Окончательно отделывают столярный угольник</w:t>
            </w:r>
          </w:p>
          <w:p w:rsidR="00EB15AF" w:rsidRDefault="00EB15AF"/>
          <w:p w:rsidR="00EB15AF" w:rsidRDefault="00EB15AF"/>
        </w:tc>
        <w:tc>
          <w:tcPr>
            <w:tcW w:w="3686" w:type="dxa"/>
          </w:tcPr>
          <w:p w:rsidR="00EB15AF" w:rsidRDefault="00EB15AF">
            <w:r>
              <w:t xml:space="preserve">Знакомятся с правилами окончательной отделки столярного угольника. </w:t>
            </w:r>
          </w:p>
          <w:p w:rsidR="00EB15AF" w:rsidRDefault="00EB15AF">
            <w:r>
              <w:t>Окончательно отделывают столярный угольник.</w:t>
            </w:r>
          </w:p>
          <w:p w:rsidR="00EB15AF" w:rsidRDefault="00EB15AF">
            <w:r>
              <w:t>Соблюдают технические требования к качеству выполненной операции</w:t>
            </w:r>
          </w:p>
        </w:tc>
      </w:tr>
      <w:tr w:rsidR="00EB15AF" w:rsidTr="00782A30">
        <w:tc>
          <w:tcPr>
            <w:tcW w:w="14029" w:type="dxa"/>
            <w:gridSpan w:val="6"/>
          </w:tcPr>
          <w:p w:rsidR="00EB15AF" w:rsidRPr="00782A30" w:rsidRDefault="00EB15AF" w:rsidP="00782A30">
            <w:pPr>
              <w:ind w:right="-108"/>
              <w:jc w:val="center"/>
              <w:rPr>
                <w:b/>
              </w:rPr>
            </w:pPr>
            <w:r w:rsidRPr="00782A30">
              <w:rPr>
                <w:b/>
              </w:rPr>
              <w:t>Токарные работы-34 часа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95-</w:t>
            </w:r>
          </w:p>
          <w:p w:rsidR="00EB15AF" w:rsidRDefault="00EB15AF" w:rsidP="00782A30">
            <w:pPr>
              <w:ind w:right="-108"/>
              <w:jc w:val="center"/>
            </w:pPr>
            <w:r>
              <w:t>99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Токарный станок и его устройство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5</w:t>
            </w:r>
          </w:p>
        </w:tc>
        <w:tc>
          <w:tcPr>
            <w:tcW w:w="3419" w:type="dxa"/>
          </w:tcPr>
          <w:p w:rsidR="00EB15AF" w:rsidRDefault="00EB15AF">
            <w:r>
              <w:t xml:space="preserve">Знакомство с токарным станком и его устройством: управление станком, кинематическая и механические схемы станка, уход за станком, принцип работы станка.  </w:t>
            </w:r>
          </w:p>
          <w:p w:rsidR="00EB15AF" w:rsidRDefault="00EB15AF">
            <w:r>
              <w:t xml:space="preserve">Повторение правил безопасной работы на станке. </w:t>
            </w:r>
          </w:p>
          <w:p w:rsidR="00EB15AF" w:rsidRDefault="00EB15AF">
            <w:r>
              <w:t>Знакомство с правилами предупреждения поломок и брака.</w:t>
            </w:r>
          </w:p>
          <w:p w:rsidR="00EB15AF" w:rsidRDefault="00EB15AF">
            <w:r>
              <w:t>Знакомство с применением штангенциркуля, нониус</w:t>
            </w:r>
          </w:p>
        </w:tc>
        <w:tc>
          <w:tcPr>
            <w:tcW w:w="2977" w:type="dxa"/>
          </w:tcPr>
          <w:p w:rsidR="00EB15AF" w:rsidRDefault="00EB15AF">
            <w:r>
              <w:t>Знакомятся с токарным станком и его устройством: управление станком, уход за станком.</w:t>
            </w:r>
          </w:p>
          <w:p w:rsidR="00EB15AF" w:rsidRDefault="00EB15AF">
            <w:r>
              <w:t xml:space="preserve">Повторяют правила безопасной работы на станке. </w:t>
            </w:r>
          </w:p>
          <w:p w:rsidR="00EB15AF" w:rsidRDefault="00EB15AF">
            <w:r>
              <w:t>Знакомятся с правилами предупреждения поломок и брака</w:t>
            </w:r>
          </w:p>
          <w:p w:rsidR="00EB15AF" w:rsidRDefault="00EB15AF">
            <w:r>
              <w:t xml:space="preserve"> </w:t>
            </w:r>
          </w:p>
          <w:p w:rsidR="00EB15AF" w:rsidRDefault="00EB15AF"/>
        </w:tc>
        <w:tc>
          <w:tcPr>
            <w:tcW w:w="3686" w:type="dxa"/>
          </w:tcPr>
          <w:p w:rsidR="00EB15AF" w:rsidRDefault="00EB15AF">
            <w:r>
              <w:t xml:space="preserve">Знакомятся с токарным станком и его устройством: управление станком, кинематическая и механические схемы станка, уход за станком, принцип работы станка.  </w:t>
            </w:r>
          </w:p>
          <w:p w:rsidR="00EB15AF" w:rsidRDefault="00EB15AF">
            <w:r>
              <w:t xml:space="preserve">Повторяют правила безопасной работы на станке. </w:t>
            </w:r>
          </w:p>
          <w:p w:rsidR="00EB15AF" w:rsidRDefault="00EB15AF">
            <w:r>
              <w:t>Знакомятся с правилами предупреждения поломок и брака.</w:t>
            </w:r>
          </w:p>
          <w:p w:rsidR="00EB15AF" w:rsidRDefault="00EB15AF">
            <w:r>
              <w:t>Знакомятся с применением штангенциркуля, нониус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100-102</w:t>
            </w:r>
          </w:p>
        </w:tc>
        <w:tc>
          <w:tcPr>
            <w:tcW w:w="2381" w:type="dxa"/>
          </w:tcPr>
          <w:p w:rsidR="00EB15AF" w:rsidRDefault="00EB15AF">
            <w:r>
              <w:t>Работа с точными приборами. Штангенциркуль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3</w:t>
            </w:r>
          </w:p>
        </w:tc>
        <w:tc>
          <w:tcPr>
            <w:tcW w:w="3419" w:type="dxa"/>
          </w:tcPr>
          <w:p w:rsidR="00EB15AF" w:rsidRDefault="00EB15AF">
            <w:r>
              <w:t>Повторение видов измерительных инструментов, применение их в работе.</w:t>
            </w:r>
          </w:p>
          <w:p w:rsidR="00EB15AF" w:rsidRDefault="00EB15AF">
            <w:r>
              <w:t xml:space="preserve">Знакомство с устройством штангенциркуля. </w:t>
            </w:r>
          </w:p>
          <w:p w:rsidR="00EB15AF" w:rsidRDefault="00EB15AF">
            <w:r>
              <w:t xml:space="preserve">Знакомство с правилами использование нулевого деления нониуса. </w:t>
            </w:r>
          </w:p>
          <w:p w:rsidR="00EB15AF" w:rsidRDefault="00EB15AF">
            <w:r>
              <w:t>Знакомство с приемами работы со штангенциркулем</w:t>
            </w:r>
          </w:p>
        </w:tc>
        <w:tc>
          <w:tcPr>
            <w:tcW w:w="2977" w:type="dxa"/>
          </w:tcPr>
          <w:p w:rsidR="00EB15AF" w:rsidRDefault="00EB15AF">
            <w:r>
              <w:t>Повторяют виды измерительных инструментов, применение их в работе.</w:t>
            </w:r>
          </w:p>
          <w:p w:rsidR="00EB15AF" w:rsidRDefault="00EB15AF">
            <w:r>
              <w:t xml:space="preserve">Знакомятся с устройством штангенциркуля с помощью учителя </w:t>
            </w:r>
          </w:p>
          <w:p w:rsidR="00EB15AF" w:rsidRDefault="00EB15AF">
            <w:r>
              <w:t xml:space="preserve"> </w:t>
            </w:r>
          </w:p>
          <w:p w:rsidR="00EB15AF" w:rsidRDefault="00EB15AF">
            <w:r>
              <w:t xml:space="preserve">     </w:t>
            </w:r>
          </w:p>
        </w:tc>
        <w:tc>
          <w:tcPr>
            <w:tcW w:w="3686" w:type="dxa"/>
          </w:tcPr>
          <w:p w:rsidR="00EB15AF" w:rsidRDefault="00EB15AF">
            <w:r>
              <w:t>Повторяют виды измерительных инструментов, применение их в работе.</w:t>
            </w:r>
          </w:p>
          <w:p w:rsidR="00EB15AF" w:rsidRDefault="00EB15AF">
            <w:r>
              <w:t xml:space="preserve">Знакомятся с устройством штангенциркуля. </w:t>
            </w:r>
          </w:p>
          <w:p w:rsidR="00EB15AF" w:rsidRDefault="00EB15AF">
            <w:r>
              <w:t xml:space="preserve">Знакомятся с правилами использование нулевого деления нониуса. </w:t>
            </w:r>
          </w:p>
          <w:p w:rsidR="00EB15AF" w:rsidRDefault="00EB15AF">
            <w:r>
              <w:t>Знакомятся с приемами работы со штангенциркулем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103-106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Приемы работы на токарном станке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4</w:t>
            </w:r>
          </w:p>
        </w:tc>
        <w:tc>
          <w:tcPr>
            <w:tcW w:w="3419" w:type="dxa"/>
          </w:tcPr>
          <w:p w:rsidR="00EB15AF" w:rsidRDefault="00EB15AF">
            <w:r>
              <w:t xml:space="preserve">Знакомятся с организацией рабочего места при работе на станке. </w:t>
            </w:r>
          </w:p>
          <w:p w:rsidR="00EB15AF" w:rsidRDefault="00EB15AF">
            <w:r>
              <w:t xml:space="preserve">Знакомятся с правилами выбора инструмента и проверка надежности режущих инструментов. </w:t>
            </w:r>
          </w:p>
          <w:p w:rsidR="00EB15AF" w:rsidRDefault="00EB15AF">
            <w:r>
              <w:t xml:space="preserve">Знакомятся с правилами определения центров при креплении заготовки. </w:t>
            </w:r>
          </w:p>
          <w:p w:rsidR="00EB15AF" w:rsidRDefault="00EB15AF">
            <w:r>
              <w:t xml:space="preserve">Повторяют правила безопасной работы на токарном станке  </w:t>
            </w:r>
          </w:p>
        </w:tc>
        <w:tc>
          <w:tcPr>
            <w:tcW w:w="2977" w:type="dxa"/>
          </w:tcPr>
          <w:p w:rsidR="00EB15AF" w:rsidRDefault="00EB15AF">
            <w:r>
              <w:t xml:space="preserve"> С помощью учителя организовывают рабочее место при работе на станке. </w:t>
            </w:r>
          </w:p>
          <w:p w:rsidR="00EB15AF" w:rsidRDefault="00EB15AF">
            <w:r>
              <w:t>Знают правила безопасной работы на токарном станке</w:t>
            </w:r>
          </w:p>
          <w:p w:rsidR="00EB15AF" w:rsidRDefault="00EB15AF"/>
        </w:tc>
        <w:tc>
          <w:tcPr>
            <w:tcW w:w="3686" w:type="dxa"/>
          </w:tcPr>
          <w:p w:rsidR="00EB15AF" w:rsidRDefault="00EB15AF">
            <w:r>
              <w:t xml:space="preserve">Организовывают рабочее место при работе на станке. </w:t>
            </w:r>
          </w:p>
          <w:p w:rsidR="00EB15AF" w:rsidRDefault="00EB15AF">
            <w:r>
              <w:t xml:space="preserve">Выбирают инструмент и проверяют надежность режущего инструмента. </w:t>
            </w:r>
          </w:p>
          <w:p w:rsidR="00EB15AF" w:rsidRDefault="00EB15AF">
            <w:r>
              <w:t xml:space="preserve">Определяют центры при креплении заготовки. </w:t>
            </w:r>
          </w:p>
          <w:p w:rsidR="00EB15AF" w:rsidRDefault="00EB15AF">
            <w:r>
              <w:t>Знают правила безопасной работы на токарном станке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107-117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Изготовление ручки для рашпиля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11</w:t>
            </w:r>
          </w:p>
        </w:tc>
        <w:tc>
          <w:tcPr>
            <w:tcW w:w="3419" w:type="dxa"/>
          </w:tcPr>
          <w:p w:rsidR="00EB15AF" w:rsidRDefault="00EB15AF">
            <w:r>
              <w:t xml:space="preserve">Составление последовательности при изготовлении ручки для рашпиля в коллективной беседе. </w:t>
            </w:r>
          </w:p>
          <w:p w:rsidR="00EB15AF" w:rsidRDefault="00EB15AF">
            <w:r>
              <w:t xml:space="preserve">Требования к ручкам напильников и подготовка заготовки к работе. </w:t>
            </w:r>
          </w:p>
          <w:p w:rsidR="00EB15AF" w:rsidRDefault="00EB15AF">
            <w:r>
              <w:t xml:space="preserve">Установка заготовки на станок и проверка надежности крепления. </w:t>
            </w:r>
          </w:p>
          <w:p w:rsidR="00EB15AF" w:rsidRDefault="00EB15AF">
            <w:r>
              <w:t>Вытачивание цилиндра и проверка размеров штангенциркулем.</w:t>
            </w:r>
          </w:p>
          <w:p w:rsidR="00EB15AF" w:rsidRDefault="00EB15AF">
            <w:r>
              <w:t xml:space="preserve">Технические требования к качеству выполняемой работы. </w:t>
            </w:r>
          </w:p>
          <w:p w:rsidR="00EB15AF" w:rsidRDefault="00EB15AF">
            <w:r>
              <w:t>Окончательная отделка изделия и проверка размеров ручки</w:t>
            </w:r>
          </w:p>
        </w:tc>
        <w:tc>
          <w:tcPr>
            <w:tcW w:w="2977" w:type="dxa"/>
          </w:tcPr>
          <w:p w:rsidR="00EB15AF" w:rsidRDefault="00EB15AF">
            <w:r>
              <w:t xml:space="preserve"> С помощью учителя учатся определению последовательности при изготовлении изделия. </w:t>
            </w:r>
          </w:p>
          <w:p w:rsidR="00EB15AF" w:rsidRDefault="00EB15AF">
            <w:r>
              <w:t xml:space="preserve">Изучают требования к ручкам напильников и подготовке заготовки к работе.  </w:t>
            </w:r>
          </w:p>
          <w:p w:rsidR="00EB15AF" w:rsidRDefault="00EB15AF">
            <w:r>
              <w:t>Закрепляют навыки по отделке изделия и проверке размеров ручки</w:t>
            </w:r>
          </w:p>
        </w:tc>
        <w:tc>
          <w:tcPr>
            <w:tcW w:w="3686" w:type="dxa"/>
          </w:tcPr>
          <w:p w:rsidR="00EB15AF" w:rsidRDefault="00EB15AF">
            <w:r>
              <w:t xml:space="preserve">Работают с предметно-технологической картой. </w:t>
            </w:r>
          </w:p>
          <w:p w:rsidR="00EB15AF" w:rsidRDefault="00EB15AF">
            <w:r>
              <w:t xml:space="preserve">Составляют последовательность при изготовлении изделия в коллективной беседе. </w:t>
            </w:r>
          </w:p>
          <w:p w:rsidR="00EB15AF" w:rsidRDefault="00EB15AF">
            <w:r>
              <w:t xml:space="preserve">Изучают требования к ручкам напильников и подготовке заготовки к работе. </w:t>
            </w:r>
          </w:p>
          <w:p w:rsidR="00EB15AF" w:rsidRDefault="00EB15AF">
            <w:r>
              <w:t xml:space="preserve">Учатся приемам установки заготовки на станок и проверке надежности крепления. </w:t>
            </w:r>
          </w:p>
          <w:p w:rsidR="00EB15AF" w:rsidRDefault="00EB15AF">
            <w:r>
              <w:t xml:space="preserve">Вытачивают цилиндр и проверяют размеры штангенциркулем. </w:t>
            </w:r>
          </w:p>
          <w:p w:rsidR="00EB15AF" w:rsidRDefault="00EB15AF">
            <w:r>
              <w:t xml:space="preserve">Повторяют технические требования к качеству выполняемой работы. </w:t>
            </w:r>
          </w:p>
          <w:p w:rsidR="00EB15AF" w:rsidRDefault="00EB15AF">
            <w:r>
              <w:t>Закрепляют навыки по отделке изделия и проверке размеров ручки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118-128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Изготовление кухонной утвари (толкушки).</w:t>
            </w:r>
          </w:p>
          <w:p w:rsidR="00EB15AF" w:rsidRDefault="00EB15AF" w:rsidP="00782A30">
            <w:pPr>
              <w:jc w:val="both"/>
            </w:pPr>
            <w:r>
              <w:t xml:space="preserve">Тест 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11</w:t>
            </w:r>
          </w:p>
        </w:tc>
        <w:tc>
          <w:tcPr>
            <w:tcW w:w="3419" w:type="dxa"/>
          </w:tcPr>
          <w:p w:rsidR="00EB15AF" w:rsidRDefault="00EB15AF" w:rsidP="00782A30">
            <w:pPr>
              <w:jc w:val="both"/>
            </w:pPr>
            <w:r>
              <w:t>Рассматривание образцов изделия.</w:t>
            </w:r>
          </w:p>
          <w:p w:rsidR="00EB15AF" w:rsidRDefault="00EB15AF" w:rsidP="00782A30">
            <w:pPr>
              <w:jc w:val="both"/>
            </w:pPr>
            <w:r>
              <w:t xml:space="preserve">Выполнение эскиза кухонной разделочной доски. </w:t>
            </w:r>
          </w:p>
          <w:p w:rsidR="00EB15AF" w:rsidRDefault="00EB15AF" w:rsidP="00782A30">
            <w:pPr>
              <w:jc w:val="both"/>
            </w:pPr>
            <w:r>
              <w:t xml:space="preserve">Определение технологической последовательности при изготовлении. Разметка и выпиливание по размерам. Отделка изделия </w:t>
            </w:r>
          </w:p>
        </w:tc>
        <w:tc>
          <w:tcPr>
            <w:tcW w:w="2977" w:type="dxa"/>
          </w:tcPr>
          <w:p w:rsidR="00EB15AF" w:rsidRDefault="00EB15AF" w:rsidP="00782A30">
            <w:pPr>
              <w:jc w:val="both"/>
            </w:pPr>
            <w:r>
              <w:t xml:space="preserve"> Рассматривают образцы изделия.    С помощью учителя учатся выполнять эскиз кухонной разделочной доски. </w:t>
            </w:r>
          </w:p>
          <w:p w:rsidR="00EB15AF" w:rsidRDefault="00EB15AF" w:rsidP="00782A30">
            <w:pPr>
              <w:jc w:val="both"/>
            </w:pPr>
            <w:r>
              <w:t xml:space="preserve">Под руководством учителя определяют технологическую последовательность при изготовлении. </w:t>
            </w:r>
          </w:p>
          <w:p w:rsidR="00EB15AF" w:rsidRDefault="00EB15AF" w:rsidP="00782A30">
            <w:pPr>
              <w:jc w:val="both"/>
            </w:pPr>
            <w:r>
              <w:t xml:space="preserve">Размечают и выпиливают заготовку по размерам. </w:t>
            </w:r>
          </w:p>
          <w:p w:rsidR="00EB15AF" w:rsidRDefault="00EB15AF" w:rsidP="00782A30">
            <w:pPr>
              <w:jc w:val="both"/>
            </w:pPr>
            <w:r>
              <w:t>Выполняют отделку изделия</w:t>
            </w:r>
            <w:r>
              <w:tab/>
            </w:r>
          </w:p>
        </w:tc>
        <w:tc>
          <w:tcPr>
            <w:tcW w:w="3686" w:type="dxa"/>
          </w:tcPr>
          <w:p w:rsidR="00EB15AF" w:rsidRDefault="00EB15AF" w:rsidP="00782A30">
            <w:pPr>
              <w:jc w:val="both"/>
            </w:pPr>
            <w:r>
              <w:t xml:space="preserve">Рассматривают образцы изделия.  Учатся выполнять эскиз кухонной разделочной доски. </w:t>
            </w:r>
          </w:p>
          <w:p w:rsidR="00EB15AF" w:rsidRDefault="00EB15AF" w:rsidP="00782A30">
            <w:pPr>
              <w:jc w:val="both"/>
            </w:pPr>
            <w:r>
              <w:t xml:space="preserve">Определяют технологическую последовательность при изготовлении. </w:t>
            </w:r>
          </w:p>
          <w:p w:rsidR="00EB15AF" w:rsidRDefault="00EB15AF" w:rsidP="00782A30">
            <w:pPr>
              <w:jc w:val="both"/>
            </w:pPr>
            <w:r>
              <w:t xml:space="preserve">Размечают и выпиливают заготовку по размерам. </w:t>
            </w:r>
          </w:p>
          <w:p w:rsidR="00EB15AF" w:rsidRDefault="00EB15AF" w:rsidP="00782A30">
            <w:pPr>
              <w:jc w:val="both"/>
            </w:pPr>
            <w:r>
              <w:t>Выполняют отделку изделия.</w:t>
            </w:r>
            <w:r>
              <w:tab/>
              <w:t xml:space="preserve"> </w:t>
            </w:r>
          </w:p>
          <w:p w:rsidR="00EB15AF" w:rsidRDefault="00EB15AF" w:rsidP="00782A30">
            <w:pPr>
              <w:jc w:val="both"/>
            </w:pPr>
            <w:r>
              <w:t>Анализируют выполненную работу</w:t>
            </w:r>
          </w:p>
        </w:tc>
      </w:tr>
      <w:tr w:rsidR="00EB15AF" w:rsidTr="00782A30">
        <w:tc>
          <w:tcPr>
            <w:tcW w:w="14029" w:type="dxa"/>
            <w:gridSpan w:val="6"/>
          </w:tcPr>
          <w:p w:rsidR="00EB15AF" w:rsidRPr="00782A30" w:rsidRDefault="00EB15AF" w:rsidP="00782A30">
            <w:pPr>
              <w:ind w:right="-108"/>
              <w:jc w:val="center"/>
              <w:rPr>
                <w:b/>
              </w:rPr>
            </w:pPr>
            <w:r w:rsidRPr="00782A30">
              <w:rPr>
                <w:b/>
              </w:rPr>
              <w:t>Работа с чертежами-20 часов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129-138</w:t>
            </w:r>
          </w:p>
        </w:tc>
        <w:tc>
          <w:tcPr>
            <w:tcW w:w="2381" w:type="dxa"/>
          </w:tcPr>
          <w:p w:rsidR="00EB15AF" w:rsidRDefault="00EB15AF" w:rsidP="00782A30">
            <w:pPr>
              <w:ind w:right="180"/>
              <w:jc w:val="both"/>
            </w:pPr>
            <w:r>
              <w:t>Работа с чертежами</w:t>
            </w:r>
          </w:p>
        </w:tc>
        <w:tc>
          <w:tcPr>
            <w:tcW w:w="720" w:type="dxa"/>
          </w:tcPr>
          <w:p w:rsidR="00EB15AF" w:rsidRDefault="00EB15AF" w:rsidP="00782A30">
            <w:pPr>
              <w:ind w:right="180"/>
              <w:jc w:val="center"/>
            </w:pPr>
            <w:r>
              <w:t>10</w:t>
            </w:r>
          </w:p>
        </w:tc>
        <w:tc>
          <w:tcPr>
            <w:tcW w:w="3419" w:type="dxa"/>
          </w:tcPr>
          <w:p w:rsidR="00EB15AF" w:rsidRDefault="00EB15AF" w:rsidP="00782A30">
            <w:pPr>
              <w:ind w:right="180"/>
            </w:pPr>
            <w:r>
              <w:t xml:space="preserve">Повторение понятий эскиз и чертеж, основные линии чертежа, масштаб и его применение в чертеже. </w:t>
            </w:r>
          </w:p>
          <w:p w:rsidR="00EB15AF" w:rsidRDefault="00EB15AF" w:rsidP="00782A30">
            <w:pPr>
              <w:ind w:right="180"/>
            </w:pPr>
            <w:r>
              <w:t xml:space="preserve">Выполнение чертежа детали </w:t>
            </w:r>
          </w:p>
          <w:p w:rsidR="00EB15AF" w:rsidRDefault="00EB15AF" w:rsidP="00782A30">
            <w:pPr>
              <w:ind w:right="180"/>
            </w:pPr>
            <w:r>
              <w:t>Перенос деталей чертежа на поверхность заготовки при разметке</w:t>
            </w:r>
            <w:r>
              <w:tab/>
              <w:t xml:space="preserve"> </w:t>
            </w:r>
          </w:p>
        </w:tc>
        <w:tc>
          <w:tcPr>
            <w:tcW w:w="2977" w:type="dxa"/>
          </w:tcPr>
          <w:p w:rsidR="00EB15AF" w:rsidRDefault="00EB15AF" w:rsidP="00782A30">
            <w:pPr>
              <w:ind w:right="180"/>
            </w:pPr>
            <w:r>
              <w:t xml:space="preserve">Повторяют понятия «эскиз» и «чертеж». </w:t>
            </w:r>
          </w:p>
          <w:p w:rsidR="00EB15AF" w:rsidRDefault="00EB15AF" w:rsidP="00782A30">
            <w:pPr>
              <w:ind w:right="180"/>
            </w:pPr>
            <w:r>
              <w:t>С помощью учителя находят основные линии чертежа.</w:t>
            </w:r>
          </w:p>
          <w:p w:rsidR="00EB15AF" w:rsidRDefault="00EB15AF" w:rsidP="00782A30">
            <w:pPr>
              <w:ind w:right="180"/>
            </w:pPr>
            <w:r>
              <w:t>Повторяют линии чертежа, инструменты для черчения, понятия «контур», «размер», «масштаб»</w:t>
            </w:r>
          </w:p>
        </w:tc>
        <w:tc>
          <w:tcPr>
            <w:tcW w:w="3686" w:type="dxa"/>
          </w:tcPr>
          <w:p w:rsidR="00EB15AF" w:rsidRDefault="00EB15AF" w:rsidP="00782A30">
            <w:pPr>
              <w:ind w:right="180"/>
            </w:pPr>
            <w:r>
              <w:t xml:space="preserve">Повторяют понятия «эскиз» и «чертеж». </w:t>
            </w:r>
          </w:p>
          <w:p w:rsidR="00EB15AF" w:rsidRDefault="00EB15AF" w:rsidP="00782A30">
            <w:pPr>
              <w:ind w:right="180"/>
            </w:pPr>
            <w:r>
              <w:t xml:space="preserve">Учатся находить основные линии чертежа. </w:t>
            </w:r>
          </w:p>
          <w:p w:rsidR="00EB15AF" w:rsidRDefault="00EB15AF" w:rsidP="00782A30">
            <w:pPr>
              <w:ind w:right="180"/>
            </w:pPr>
            <w:r>
              <w:t>Изучают масштаб и его применение в чертеже. Переносят детали чертежа на поверхность заготовки при разметке.</w:t>
            </w:r>
            <w:r>
              <w:tab/>
            </w:r>
          </w:p>
          <w:p w:rsidR="00EB15AF" w:rsidRDefault="00EB15AF" w:rsidP="00782A30">
            <w:pPr>
              <w:ind w:right="180"/>
            </w:pPr>
            <w:r>
              <w:t>Повторяют линии чертежа, инструменты для черчения, понятия «контур», «размер», «масштаб».</w:t>
            </w:r>
          </w:p>
          <w:p w:rsidR="00EB15AF" w:rsidRDefault="00EB15AF" w:rsidP="00782A30">
            <w:pPr>
              <w:ind w:right="180"/>
            </w:pPr>
            <w:r>
              <w:t>Выполняют чертеж детали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139-140</w:t>
            </w:r>
          </w:p>
        </w:tc>
        <w:tc>
          <w:tcPr>
            <w:tcW w:w="2381" w:type="dxa"/>
          </w:tcPr>
          <w:p w:rsidR="00EB15AF" w:rsidRDefault="00EB15AF">
            <w:r>
              <w:t>Изготовление разделочной доски. Составление технологической карты изделия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419" w:type="dxa"/>
          </w:tcPr>
          <w:p w:rsidR="00EB15AF" w:rsidRDefault="00EB15AF">
            <w:r>
              <w:t>Назначение разделочной доски. Оформление чертежа с учетом масштаба.</w:t>
            </w:r>
          </w:p>
          <w:p w:rsidR="00EB15AF" w:rsidRDefault="00EB15AF">
            <w:r>
              <w:t>Повторение понятий по чертежу. Составление технологической карты с описанием операций, применения инструмента и нанесения рисунка на изделие</w:t>
            </w:r>
            <w:r>
              <w:tab/>
              <w:t xml:space="preserve"> </w:t>
            </w:r>
          </w:p>
        </w:tc>
        <w:tc>
          <w:tcPr>
            <w:tcW w:w="2977" w:type="dxa"/>
          </w:tcPr>
          <w:p w:rsidR="00EB15AF" w:rsidRDefault="00EB15AF">
            <w:r>
              <w:t xml:space="preserve">Обсуждают назначение разделочной доски. </w:t>
            </w:r>
          </w:p>
          <w:p w:rsidR="00EB15AF" w:rsidRDefault="00EB15AF">
            <w:r>
              <w:t xml:space="preserve">С помощью учителя оформляют чертеж с учетом масштаба. </w:t>
            </w:r>
          </w:p>
          <w:p w:rsidR="00EB15AF" w:rsidRDefault="00EB15AF">
            <w:r>
              <w:t xml:space="preserve">Составляют технологическую карту с описанием операций, применяют инструмент и наносят рисунок на изделие. </w:t>
            </w:r>
          </w:p>
          <w:p w:rsidR="00EB15AF" w:rsidRDefault="00EB15AF">
            <w:r>
              <w:t>Повторяют названия линий чертежа, инструменты для черчения</w:t>
            </w:r>
          </w:p>
        </w:tc>
        <w:tc>
          <w:tcPr>
            <w:tcW w:w="3686" w:type="dxa"/>
          </w:tcPr>
          <w:p w:rsidR="00EB15AF" w:rsidRDefault="00EB15AF">
            <w:r>
              <w:t xml:space="preserve">Обсуждают назначение разделочной доски. </w:t>
            </w:r>
          </w:p>
          <w:p w:rsidR="00EB15AF" w:rsidRDefault="00EB15AF">
            <w:r>
              <w:t xml:space="preserve">Оформляют чертеж с учетом масштаба. </w:t>
            </w:r>
          </w:p>
          <w:p w:rsidR="00EB15AF" w:rsidRDefault="00EB15AF">
            <w:r>
              <w:t xml:space="preserve">Составляют технологическую карту с описанием операций, применяют инструмент и наносят рисунок на изделие. </w:t>
            </w:r>
          </w:p>
          <w:p w:rsidR="00EB15AF" w:rsidRDefault="00EB15AF">
            <w:r>
              <w:t>Повторяют названия линий чертежа, инструменты для черчения, понятия «контур, размер, масштаб»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141-148</w:t>
            </w:r>
          </w:p>
        </w:tc>
        <w:tc>
          <w:tcPr>
            <w:tcW w:w="2381" w:type="dxa"/>
          </w:tcPr>
          <w:p w:rsidR="00EB15AF" w:rsidRDefault="00EB15AF">
            <w:r>
              <w:t>Изготовление разделочной доски.</w:t>
            </w:r>
          </w:p>
          <w:p w:rsidR="00EB15AF" w:rsidRDefault="00EB15AF">
            <w:r>
              <w:t xml:space="preserve">Тест 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8</w:t>
            </w:r>
          </w:p>
        </w:tc>
        <w:tc>
          <w:tcPr>
            <w:tcW w:w="3419" w:type="dxa"/>
          </w:tcPr>
          <w:p w:rsidR="00EB15AF" w:rsidRDefault="00EB15AF">
            <w:r>
              <w:t xml:space="preserve">Выбор материала и нанесение разметки согласно размерам. </w:t>
            </w:r>
          </w:p>
          <w:p w:rsidR="00EB15AF" w:rsidRDefault="00EB15AF">
            <w:r>
              <w:t xml:space="preserve">Выпиливание по размерам и зачистка изделия. </w:t>
            </w:r>
          </w:p>
          <w:p w:rsidR="00EB15AF" w:rsidRDefault="00EB15AF">
            <w:r>
              <w:t xml:space="preserve">Выпиливание сложных контуров разделочной доски. </w:t>
            </w:r>
          </w:p>
          <w:p w:rsidR="00EB15AF" w:rsidRDefault="00EB15AF">
            <w:r>
              <w:t xml:space="preserve">Разметка и сверление отверстия на станке. </w:t>
            </w:r>
          </w:p>
          <w:p w:rsidR="00EB15AF" w:rsidRDefault="00EB15AF">
            <w:r>
              <w:t>Нанесение рисунка на изделие.</w:t>
            </w:r>
          </w:p>
          <w:p w:rsidR="00EB15AF" w:rsidRDefault="00EB15AF">
            <w:r>
              <w:t>Окончательна отделка изделия.</w:t>
            </w:r>
          </w:p>
          <w:p w:rsidR="00EB15AF" w:rsidRDefault="00EB15AF">
            <w:r>
              <w:t>Аннализ выполненной работы</w:t>
            </w:r>
            <w:r>
              <w:tab/>
              <w:t xml:space="preserve"> </w:t>
            </w:r>
          </w:p>
        </w:tc>
        <w:tc>
          <w:tcPr>
            <w:tcW w:w="2977" w:type="dxa"/>
          </w:tcPr>
          <w:p w:rsidR="00EB15AF" w:rsidRDefault="00EB15AF">
            <w:r>
              <w:t xml:space="preserve"> С помощью учителя выпиливают по размерам и зачищают изделия. </w:t>
            </w:r>
          </w:p>
          <w:p w:rsidR="00EB15AF" w:rsidRDefault="00EB15AF">
            <w:r>
              <w:t xml:space="preserve">Выполняют разметку и сверление отверстия на станке. </w:t>
            </w:r>
          </w:p>
          <w:p w:rsidR="00EB15AF" w:rsidRDefault="00EB15AF">
            <w:r>
              <w:t>Наносят рисунок на изделие.</w:t>
            </w:r>
          </w:p>
          <w:p w:rsidR="00EB15AF" w:rsidRDefault="00EB15AF">
            <w:r>
              <w:t xml:space="preserve">Повторяют назначение линий чертежа, инструменты для черчения </w:t>
            </w:r>
          </w:p>
        </w:tc>
        <w:tc>
          <w:tcPr>
            <w:tcW w:w="3686" w:type="dxa"/>
          </w:tcPr>
          <w:p w:rsidR="00EB15AF" w:rsidRDefault="00EB15AF">
            <w:r>
              <w:t xml:space="preserve"> Осуществляют выбор материала и нанесение разметки согласно размерам.  </w:t>
            </w:r>
          </w:p>
          <w:p w:rsidR="00EB15AF" w:rsidRDefault="00EB15AF">
            <w:r>
              <w:t>Повторяют назначение линий чертежа, инструменты для черчения.</w:t>
            </w:r>
            <w:r>
              <w:tab/>
            </w:r>
          </w:p>
          <w:p w:rsidR="00EB15AF" w:rsidRDefault="00EB15AF">
            <w:r>
              <w:t>Повторяют понятия «контур», «размер», «масштаб», «пиление», «ножовка», «полотно».</w:t>
            </w:r>
          </w:p>
          <w:p w:rsidR="00EB15AF" w:rsidRDefault="00EB15AF">
            <w:r>
              <w:t xml:space="preserve">Выпиливают по размерам и зачищают изделия. </w:t>
            </w:r>
          </w:p>
          <w:p w:rsidR="00EB15AF" w:rsidRDefault="00EB15AF">
            <w:r>
              <w:t xml:space="preserve">Выпиливают сложные контуры разделочной доски. </w:t>
            </w:r>
          </w:p>
          <w:p w:rsidR="00EB15AF" w:rsidRDefault="00EB15AF">
            <w:r>
              <w:t xml:space="preserve">Выполняют разметку и сверление отверстия на станке. </w:t>
            </w:r>
          </w:p>
          <w:p w:rsidR="00EB15AF" w:rsidRDefault="00EB15AF">
            <w:r>
              <w:t>Наносят рисунок на изделие.</w:t>
            </w:r>
          </w:p>
          <w:p w:rsidR="00EB15AF" w:rsidRDefault="00EB15AF">
            <w:r>
              <w:t>Выполняют рисунок.</w:t>
            </w:r>
          </w:p>
          <w:p w:rsidR="00EB15AF" w:rsidRDefault="00EB15AF">
            <w:r>
              <w:t xml:space="preserve">Проводят окончательную отделку изделия. </w:t>
            </w:r>
          </w:p>
          <w:p w:rsidR="00EB15AF" w:rsidRDefault="00EB15AF">
            <w:r>
              <w:t>Анализируют выполненную работу</w:t>
            </w:r>
          </w:p>
          <w:p w:rsidR="00EB15AF" w:rsidRDefault="00EB15AF"/>
        </w:tc>
      </w:tr>
      <w:tr w:rsidR="00EB15AF" w:rsidTr="00782A30">
        <w:tc>
          <w:tcPr>
            <w:tcW w:w="14029" w:type="dxa"/>
            <w:gridSpan w:val="6"/>
          </w:tcPr>
          <w:p w:rsidR="00EB15AF" w:rsidRPr="00782A30" w:rsidRDefault="00EB15AF" w:rsidP="00782A30">
            <w:pPr>
              <w:ind w:right="-108"/>
              <w:jc w:val="center"/>
              <w:rPr>
                <w:b/>
              </w:rPr>
            </w:pPr>
            <w:r w:rsidRPr="00782A30">
              <w:rPr>
                <w:b/>
              </w:rPr>
              <w:t>Представление о резании древесины-12 часов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149-160</w:t>
            </w:r>
          </w:p>
        </w:tc>
        <w:tc>
          <w:tcPr>
            <w:tcW w:w="2381" w:type="dxa"/>
          </w:tcPr>
          <w:p w:rsidR="00EB15AF" w:rsidRDefault="00EB15AF">
            <w:r>
              <w:t>Виды резания древесины, определение формы резцов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12</w:t>
            </w:r>
          </w:p>
        </w:tc>
        <w:tc>
          <w:tcPr>
            <w:tcW w:w="3419" w:type="dxa"/>
          </w:tcPr>
          <w:p w:rsidR="00EB15AF" w:rsidRDefault="00EB15AF" w:rsidP="00782A30">
            <w:pPr>
              <w:jc w:val="both"/>
            </w:pPr>
            <w:r>
              <w:t xml:space="preserve">Повторение видов резьбы по дереву: элементы, основные грани и углы при прямолинейном резании. </w:t>
            </w:r>
          </w:p>
          <w:p w:rsidR="00EB15AF" w:rsidRDefault="00EB15AF" w:rsidP="00782A30">
            <w:pPr>
              <w:jc w:val="both"/>
            </w:pPr>
            <w:r>
              <w:t xml:space="preserve">Знакомство с видами резания древесины (продольное, поперечное, торцовое). </w:t>
            </w:r>
          </w:p>
          <w:p w:rsidR="00EB15AF" w:rsidRDefault="00EB15AF" w:rsidP="00782A30">
            <w:pPr>
              <w:jc w:val="both"/>
            </w:pPr>
            <w:r>
              <w:t xml:space="preserve">Влияние на процесс резания изменения углов резца. </w:t>
            </w:r>
          </w:p>
          <w:p w:rsidR="00EB15AF" w:rsidRDefault="00EB15AF" w:rsidP="00782A30">
            <w:pPr>
              <w:jc w:val="both"/>
            </w:pPr>
            <w:r>
              <w:t>Определение формы резцов</w:t>
            </w:r>
          </w:p>
          <w:p w:rsidR="00EB15AF" w:rsidRDefault="00EB15AF" w:rsidP="00782A30">
            <w:pPr>
              <w:jc w:val="both"/>
            </w:pPr>
            <w:r>
              <w:t xml:space="preserve"> </w:t>
            </w:r>
          </w:p>
        </w:tc>
        <w:tc>
          <w:tcPr>
            <w:tcW w:w="2977" w:type="dxa"/>
          </w:tcPr>
          <w:p w:rsidR="00EB15AF" w:rsidRDefault="00EB15AF">
            <w:r>
              <w:t xml:space="preserve">Знакомятся с изделиями, выполненными в технике резьбы по дереву. </w:t>
            </w:r>
          </w:p>
          <w:p w:rsidR="00EB15AF" w:rsidRDefault="00EB15AF">
            <w:r>
              <w:t xml:space="preserve">Рассматривают элементы, основные грани и углы при прямолинейном резании.  </w:t>
            </w:r>
          </w:p>
          <w:p w:rsidR="00EB15AF" w:rsidRDefault="00EB15AF">
            <w:r>
              <w:t>С помощью учителя повторяют виды резания древесины (продольное, поперечное, торцовое). Учатся определять формы резцов.</w:t>
            </w:r>
          </w:p>
          <w:p w:rsidR="00EB15AF" w:rsidRDefault="00EB15AF">
            <w:r>
              <w:t>Рассматривают образцы резцов. Зарисовывают простые схемы резьбы</w:t>
            </w:r>
          </w:p>
        </w:tc>
        <w:tc>
          <w:tcPr>
            <w:tcW w:w="3686" w:type="dxa"/>
          </w:tcPr>
          <w:p w:rsidR="00EB15AF" w:rsidRDefault="00EB15AF">
            <w:r>
              <w:t>Повторяют виды резьбы.</w:t>
            </w:r>
          </w:p>
          <w:p w:rsidR="00EB15AF" w:rsidRDefault="00EB15AF">
            <w:r>
              <w:t xml:space="preserve">Знакомятся с изделиями, выполненными в технике резьбы по дереву. </w:t>
            </w:r>
          </w:p>
          <w:p w:rsidR="00EB15AF" w:rsidRDefault="00EB15AF">
            <w:r>
              <w:t xml:space="preserve">Рассматривают элементы, основные грани и углы при прямолинейном резании. </w:t>
            </w:r>
          </w:p>
          <w:p w:rsidR="00EB15AF" w:rsidRDefault="00EB15AF">
            <w:r>
              <w:t xml:space="preserve">Повторяют виды резания древесины (продольное, поперечное, торцовое). </w:t>
            </w:r>
          </w:p>
          <w:p w:rsidR="00EB15AF" w:rsidRDefault="00EB15AF">
            <w:r>
              <w:t>Под руководством учителя анализируют влияние на процесс резания изменения углов резца. Учатся определять формы резцов.</w:t>
            </w:r>
          </w:p>
          <w:p w:rsidR="00EB15AF" w:rsidRDefault="00EB15AF">
            <w:r>
              <w:t>Рассматривают образцы резцов. Зарисовывают простые схемы резьбы</w:t>
            </w:r>
            <w:r>
              <w:tab/>
            </w:r>
          </w:p>
        </w:tc>
      </w:tr>
      <w:tr w:rsidR="00EB15AF" w:rsidTr="00782A30">
        <w:tc>
          <w:tcPr>
            <w:tcW w:w="14029" w:type="dxa"/>
            <w:gridSpan w:val="6"/>
          </w:tcPr>
          <w:p w:rsidR="00EB15AF" w:rsidRPr="00782A30" w:rsidRDefault="00EB15AF" w:rsidP="00782A30">
            <w:pPr>
              <w:ind w:right="-108"/>
              <w:jc w:val="center"/>
              <w:rPr>
                <w:b/>
              </w:rPr>
            </w:pPr>
            <w:r w:rsidRPr="00782A30">
              <w:rPr>
                <w:b/>
              </w:rPr>
              <w:t>Изготовление детской скамейки-36 часов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161-162</w:t>
            </w:r>
          </w:p>
        </w:tc>
        <w:tc>
          <w:tcPr>
            <w:tcW w:w="2381" w:type="dxa"/>
          </w:tcPr>
          <w:p w:rsidR="00EB15AF" w:rsidRDefault="00EB15AF">
            <w:r>
              <w:t>Изделие детская скамейка.</w:t>
            </w:r>
          </w:p>
          <w:p w:rsidR="00EB15AF" w:rsidRDefault="00EB15AF">
            <w:r>
              <w:t>Знакомство с изделием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419" w:type="dxa"/>
          </w:tcPr>
          <w:p w:rsidR="00EB15AF" w:rsidRDefault="00EB15AF">
            <w:r>
              <w:t>Рассмотрение и анализ образца детской скамейки.</w:t>
            </w:r>
          </w:p>
          <w:p w:rsidR="00EB15AF" w:rsidRDefault="00EB15AF">
            <w:r>
              <w:t xml:space="preserve">Определение основных деталей изделия. </w:t>
            </w:r>
          </w:p>
          <w:p w:rsidR="00EB15AF" w:rsidRDefault="00EB15AF">
            <w:r>
              <w:t>Выполнение эскиза скамейки.</w:t>
            </w:r>
          </w:p>
          <w:p w:rsidR="00EB15AF" w:rsidRDefault="00EB15AF">
            <w:r>
              <w:t xml:space="preserve">Подбор материала для изготовления. </w:t>
            </w:r>
          </w:p>
          <w:p w:rsidR="00EB15AF" w:rsidRDefault="00EB15AF">
            <w:r>
              <w:t>Анализ чертежа изделия</w:t>
            </w:r>
            <w:r>
              <w:tab/>
            </w:r>
          </w:p>
          <w:p w:rsidR="00EB15AF" w:rsidRDefault="00EB15AF">
            <w:r>
              <w:t xml:space="preserve"> </w:t>
            </w:r>
          </w:p>
        </w:tc>
        <w:tc>
          <w:tcPr>
            <w:tcW w:w="2977" w:type="dxa"/>
          </w:tcPr>
          <w:p w:rsidR="00EB15AF" w:rsidRDefault="00EB15AF">
            <w:r>
              <w:t xml:space="preserve">Рассматривают и анализируют образец детской скамейки. </w:t>
            </w:r>
          </w:p>
          <w:p w:rsidR="00EB15AF" w:rsidRDefault="00EB15AF">
            <w:r>
              <w:t xml:space="preserve">С помощью учителя называют основные детали изделия. </w:t>
            </w:r>
          </w:p>
          <w:p w:rsidR="00EB15AF" w:rsidRDefault="00EB15AF">
            <w:r>
              <w:t>Под руководством учителя подбирают материалы для изготовления</w:t>
            </w:r>
            <w:r>
              <w:tab/>
            </w:r>
          </w:p>
        </w:tc>
        <w:tc>
          <w:tcPr>
            <w:tcW w:w="3686" w:type="dxa"/>
          </w:tcPr>
          <w:p w:rsidR="00EB15AF" w:rsidRDefault="00EB15AF">
            <w:r>
              <w:t xml:space="preserve">Рассматривают и анализируют образец детской скамейки. Называют основные детали изделия. </w:t>
            </w:r>
          </w:p>
          <w:p w:rsidR="00EB15AF" w:rsidRDefault="00EB15AF">
            <w:r>
              <w:t xml:space="preserve">Подбирают материалы для </w:t>
            </w:r>
          </w:p>
          <w:p w:rsidR="00EB15AF" w:rsidRDefault="00EB15AF">
            <w:r>
              <w:t xml:space="preserve">изготовления. </w:t>
            </w:r>
          </w:p>
          <w:p w:rsidR="00EB15AF" w:rsidRDefault="00EB15AF">
            <w:r>
              <w:t>Выполняют эскиз скамейки.</w:t>
            </w:r>
          </w:p>
          <w:p w:rsidR="00EB15AF" w:rsidRDefault="00EB15AF">
            <w:r>
              <w:t>Изучают чертеж изделия</w:t>
            </w:r>
            <w:r>
              <w:tab/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163 -164</w:t>
            </w:r>
          </w:p>
        </w:tc>
        <w:tc>
          <w:tcPr>
            <w:tcW w:w="2381" w:type="dxa"/>
          </w:tcPr>
          <w:p w:rsidR="00EB15AF" w:rsidRDefault="00EB15AF">
            <w:r>
              <w:t>Технология изготовления изделия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419" w:type="dxa"/>
          </w:tcPr>
          <w:p w:rsidR="00EB15AF" w:rsidRDefault="00EB15AF">
            <w:r>
              <w:t xml:space="preserve">Составление технологической последовательности изготовления скамейки в коллективной беседе. </w:t>
            </w:r>
          </w:p>
          <w:p w:rsidR="00EB15AF" w:rsidRDefault="00EB15AF">
            <w:r>
              <w:t>Определение технологии изготовления отдельных деталей (ножки, сидения, перекладины) и запись в тетради</w:t>
            </w:r>
            <w:r>
              <w:tab/>
            </w:r>
          </w:p>
          <w:p w:rsidR="00EB15AF" w:rsidRDefault="00EB15AF">
            <w:r>
              <w:t xml:space="preserve"> </w:t>
            </w:r>
          </w:p>
        </w:tc>
        <w:tc>
          <w:tcPr>
            <w:tcW w:w="2977" w:type="dxa"/>
          </w:tcPr>
          <w:p w:rsidR="00EB15AF" w:rsidRDefault="00EB15AF">
            <w:r>
              <w:t xml:space="preserve">Составляют технологическую последовательность изготовления скамейки в коллективной беседе </w:t>
            </w:r>
          </w:p>
          <w:p w:rsidR="00EB15AF" w:rsidRDefault="00EB15AF"/>
        </w:tc>
        <w:tc>
          <w:tcPr>
            <w:tcW w:w="3686" w:type="dxa"/>
          </w:tcPr>
          <w:p w:rsidR="00EB15AF" w:rsidRDefault="00EB15AF">
            <w:r>
              <w:t xml:space="preserve">Составляют технологическую последовательность изготовления скамейки в коллективной беседе. </w:t>
            </w:r>
          </w:p>
          <w:p w:rsidR="00EB15AF" w:rsidRDefault="00EB15AF">
            <w:r>
              <w:t>Определяют технологию изготовления отдельных деталей (ножки, сидения, перекладины) и записывают в тетради</w:t>
            </w:r>
            <w:r>
              <w:tab/>
            </w:r>
          </w:p>
          <w:p w:rsidR="00EB15AF" w:rsidRDefault="00EB15AF"/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165-166</w:t>
            </w:r>
          </w:p>
        </w:tc>
        <w:tc>
          <w:tcPr>
            <w:tcW w:w="2381" w:type="dxa"/>
          </w:tcPr>
          <w:p w:rsidR="00EB15AF" w:rsidRDefault="00EB15AF">
            <w:r>
              <w:t>Способы соединения деталей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419" w:type="dxa"/>
          </w:tcPr>
          <w:p w:rsidR="00EB15AF" w:rsidRDefault="00EB15AF">
            <w:r>
              <w:t xml:space="preserve">Знакомство со способами соединения деталей в приспособлениях.  </w:t>
            </w:r>
          </w:p>
          <w:p w:rsidR="00EB15AF" w:rsidRDefault="00EB15AF">
            <w:r>
              <w:t>Возможный брак при сборке изделия и меры его предупреждения.</w:t>
            </w:r>
          </w:p>
          <w:p w:rsidR="00EB15AF" w:rsidRDefault="00EB15AF">
            <w:r>
              <w:t xml:space="preserve">Образцы фурнитуры, крепежа соединений </w:t>
            </w:r>
          </w:p>
        </w:tc>
        <w:tc>
          <w:tcPr>
            <w:tcW w:w="2977" w:type="dxa"/>
          </w:tcPr>
          <w:p w:rsidR="00EB15AF" w:rsidRDefault="00EB15AF">
            <w:r>
              <w:t xml:space="preserve"> Рассматривают под руководством учителя способы соединения деталей в приспособлениях.  </w:t>
            </w:r>
          </w:p>
          <w:p w:rsidR="00EB15AF" w:rsidRDefault="00EB15AF">
            <w:r>
              <w:t xml:space="preserve">Определяют возможный брак при сборке. </w:t>
            </w:r>
          </w:p>
          <w:p w:rsidR="00EB15AF" w:rsidRDefault="00EB15AF">
            <w:r>
              <w:t>Знакомятся с образцами фурнитуры и крепежами соединений</w:t>
            </w:r>
            <w:r>
              <w:tab/>
            </w:r>
          </w:p>
        </w:tc>
        <w:tc>
          <w:tcPr>
            <w:tcW w:w="3686" w:type="dxa"/>
          </w:tcPr>
          <w:p w:rsidR="00EB15AF" w:rsidRDefault="00EB15AF">
            <w:r>
              <w:t xml:space="preserve">Рассматривают и анализируют под руководством учителя способы соединения деталей в приспособлениях.  </w:t>
            </w:r>
          </w:p>
          <w:p w:rsidR="00EB15AF" w:rsidRDefault="00EB15AF">
            <w:r>
              <w:t xml:space="preserve">Определяют возможный брак при сборке изделия и меры его предупреждения. </w:t>
            </w:r>
          </w:p>
          <w:p w:rsidR="00EB15AF" w:rsidRDefault="00EB15AF">
            <w:r>
              <w:t>Знакомятся с образцами фурнитуры и крепежами соединений.</w:t>
            </w:r>
            <w:r>
              <w:tab/>
            </w:r>
          </w:p>
          <w:p w:rsidR="00EB15AF" w:rsidRDefault="00EB15AF">
            <w:r>
              <w:t>Определяют вид соединения на образцах: на шурупах, врезке и с помощью казеинового клея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167-168</w:t>
            </w:r>
          </w:p>
        </w:tc>
        <w:tc>
          <w:tcPr>
            <w:tcW w:w="2381" w:type="dxa"/>
          </w:tcPr>
          <w:p w:rsidR="00EB15AF" w:rsidRDefault="00EB15AF">
            <w:r>
              <w:t>Разборные соединения в столярно-мебельных изделиях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419" w:type="dxa"/>
          </w:tcPr>
          <w:p w:rsidR="00EB15AF" w:rsidRDefault="00EB15AF">
            <w:r>
              <w:t xml:space="preserve">Знакомство с металлической фурнитурой для соединения сборочных единиц.  </w:t>
            </w:r>
          </w:p>
          <w:p w:rsidR="00EB15AF" w:rsidRDefault="00EB15AF">
            <w:r>
              <w:t xml:space="preserve">Знакомство с разъёмными и неразъёмными соединениями, их применение.  </w:t>
            </w:r>
          </w:p>
          <w:p w:rsidR="00EB15AF" w:rsidRDefault="00EB15AF">
            <w:r>
              <w:t>Рассмотрение образцов фурнитуры, крепежи соединений.</w:t>
            </w:r>
          </w:p>
          <w:p w:rsidR="00EB15AF" w:rsidRDefault="00EB15AF">
            <w:r>
              <w:t>Установка и выбор фурнитуры для соединения</w:t>
            </w:r>
            <w:r>
              <w:tab/>
            </w:r>
          </w:p>
        </w:tc>
        <w:tc>
          <w:tcPr>
            <w:tcW w:w="2977" w:type="dxa"/>
          </w:tcPr>
          <w:p w:rsidR="00EB15AF" w:rsidRDefault="00EB15AF">
            <w:r>
              <w:t xml:space="preserve">Под руководством учителя знакомятся с металлической фурнитурой для соединения сборочных единиц.   </w:t>
            </w:r>
          </w:p>
          <w:p w:rsidR="00EB15AF" w:rsidRDefault="00EB15AF">
            <w:r>
              <w:t xml:space="preserve">С помощью учителя учатся определять разъёмные и неразъёмные соединения. </w:t>
            </w:r>
          </w:p>
          <w:p w:rsidR="00EB15AF" w:rsidRDefault="00EB15AF">
            <w:r>
              <w:t>Рассматривают их применение. Учатся устанавливать фурнитуру и крепежи соединения</w:t>
            </w:r>
            <w:r>
              <w:tab/>
            </w:r>
          </w:p>
        </w:tc>
        <w:tc>
          <w:tcPr>
            <w:tcW w:w="3686" w:type="dxa"/>
          </w:tcPr>
          <w:p w:rsidR="00EB15AF" w:rsidRDefault="00EB15AF">
            <w:r>
              <w:t xml:space="preserve">Знакомятся с металлической фурнитурой для соединения сборочных единиц.  </w:t>
            </w:r>
          </w:p>
          <w:p w:rsidR="00EB15AF" w:rsidRDefault="00EB15AF">
            <w:r>
              <w:t>Определяют разъёмные и неразъёмные соединения. Рассматривают их применение. Выбирают и устанавливают фурнитуру и крепежи соединений</w:t>
            </w:r>
            <w:r>
              <w:tab/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169-170</w:t>
            </w:r>
          </w:p>
        </w:tc>
        <w:tc>
          <w:tcPr>
            <w:tcW w:w="2381" w:type="dxa"/>
          </w:tcPr>
          <w:p w:rsidR="00EB15AF" w:rsidRDefault="00EB15AF">
            <w:r>
              <w:t>Бригадный метод работы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419" w:type="dxa"/>
          </w:tcPr>
          <w:p w:rsidR="00EB15AF" w:rsidRDefault="00EB15AF">
            <w:r>
              <w:t xml:space="preserve">Знакомство с бригадным методом работы при производстве мебели, раздельной организации работы. </w:t>
            </w:r>
          </w:p>
          <w:p w:rsidR="00EB15AF" w:rsidRDefault="00EB15AF">
            <w:r>
              <w:t>Учет индивидуальных способностей при бригадной организации работы</w:t>
            </w:r>
            <w:r>
              <w:tab/>
              <w:t xml:space="preserve"> </w:t>
            </w:r>
          </w:p>
        </w:tc>
        <w:tc>
          <w:tcPr>
            <w:tcW w:w="2977" w:type="dxa"/>
          </w:tcPr>
          <w:p w:rsidR="00EB15AF" w:rsidRDefault="00EB15AF">
            <w:r>
              <w:t xml:space="preserve">Знакомятся с бригадным методом работы при производстве мебели, раздельной организации работы с помощью учителя </w:t>
            </w:r>
          </w:p>
          <w:p w:rsidR="00EB15AF" w:rsidRDefault="00EB15AF"/>
        </w:tc>
        <w:tc>
          <w:tcPr>
            <w:tcW w:w="3686" w:type="dxa"/>
          </w:tcPr>
          <w:p w:rsidR="00EB15AF" w:rsidRDefault="00EB15AF">
            <w:r>
              <w:t xml:space="preserve">Знакомятся с бригадным методом работы при производстве мебели, раздельной организации работы. </w:t>
            </w:r>
          </w:p>
          <w:p w:rsidR="00EB15AF" w:rsidRDefault="00EB15AF">
            <w:r>
              <w:t>Учитывают индивидуальные способности при бригадной организации работы.</w:t>
            </w:r>
          </w:p>
          <w:p w:rsidR="00EB15AF" w:rsidRDefault="00EB15AF">
            <w:r>
              <w:t>Производят разделение на бригады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171-173</w:t>
            </w:r>
          </w:p>
        </w:tc>
        <w:tc>
          <w:tcPr>
            <w:tcW w:w="2381" w:type="dxa"/>
          </w:tcPr>
          <w:p w:rsidR="00EB15AF" w:rsidRDefault="00EB15AF">
            <w:r>
              <w:t>Выпиливание черновой заготовки сидения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3</w:t>
            </w:r>
          </w:p>
        </w:tc>
        <w:tc>
          <w:tcPr>
            <w:tcW w:w="3419" w:type="dxa"/>
          </w:tcPr>
          <w:p w:rsidR="00EB15AF" w:rsidRDefault="00EB15AF">
            <w:r>
              <w:t xml:space="preserve">Подбор материала и выпиливание с припуском основного изделия. </w:t>
            </w:r>
          </w:p>
          <w:p w:rsidR="00EB15AF" w:rsidRDefault="00EB15AF">
            <w:r>
              <w:t>Повторение правил строгания, выбора базовой пласти.</w:t>
            </w:r>
          </w:p>
          <w:p w:rsidR="00EB15AF" w:rsidRDefault="00EB15AF">
            <w:r>
              <w:t>Строгание базовой пласти</w:t>
            </w:r>
          </w:p>
          <w:p w:rsidR="00EB15AF" w:rsidRDefault="00EB15AF">
            <w:r>
              <w:t xml:space="preserve"> </w:t>
            </w:r>
          </w:p>
        </w:tc>
        <w:tc>
          <w:tcPr>
            <w:tcW w:w="2977" w:type="dxa"/>
          </w:tcPr>
          <w:p w:rsidR="00EB15AF" w:rsidRDefault="00EB15AF">
            <w:r>
              <w:t xml:space="preserve">С помощью учителя подбирают материал и выпиливают с припуском основное изделие. Строгают базовую пласть   </w:t>
            </w:r>
            <w:r>
              <w:tab/>
            </w:r>
          </w:p>
        </w:tc>
        <w:tc>
          <w:tcPr>
            <w:tcW w:w="3686" w:type="dxa"/>
          </w:tcPr>
          <w:p w:rsidR="00EB15AF" w:rsidRDefault="00EB15AF">
            <w:r>
              <w:t xml:space="preserve"> Подбирают материал и выпиливают с припуском основного изделия. </w:t>
            </w:r>
          </w:p>
          <w:p w:rsidR="00EB15AF" w:rsidRDefault="00EB15AF">
            <w:r>
              <w:t>Повторяют правила строгания, выбора базовой пласти.</w:t>
            </w:r>
          </w:p>
          <w:p w:rsidR="00EB15AF" w:rsidRDefault="00EB15AF">
            <w:r>
              <w:t xml:space="preserve">Строгают базовую пласть  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174-177</w:t>
            </w:r>
          </w:p>
        </w:tc>
        <w:tc>
          <w:tcPr>
            <w:tcW w:w="2381" w:type="dxa"/>
          </w:tcPr>
          <w:p w:rsidR="00EB15AF" w:rsidRDefault="00EB15AF">
            <w:r>
              <w:t>Изготовление чистовой заготовки сидения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4</w:t>
            </w:r>
          </w:p>
        </w:tc>
        <w:tc>
          <w:tcPr>
            <w:tcW w:w="3419" w:type="dxa"/>
          </w:tcPr>
          <w:p w:rsidR="00EB15AF" w:rsidRDefault="00EB15AF" w:rsidP="00782A30">
            <w:pPr>
              <w:jc w:val="both"/>
            </w:pPr>
            <w:r>
              <w:t xml:space="preserve">Повторение правил чистовой обработки изделия. </w:t>
            </w:r>
          </w:p>
          <w:p w:rsidR="00EB15AF" w:rsidRDefault="00EB15AF" w:rsidP="00782A30">
            <w:pPr>
              <w:jc w:val="both"/>
            </w:pPr>
            <w:r>
              <w:t xml:space="preserve">Применение рубанка для чистовой обработки изделия. </w:t>
            </w:r>
          </w:p>
          <w:p w:rsidR="00EB15AF" w:rsidRDefault="00EB15AF" w:rsidP="00782A30">
            <w:pPr>
              <w:jc w:val="both"/>
            </w:pPr>
            <w:r>
              <w:t xml:space="preserve">Контроль за соблюдением размера при строгании </w:t>
            </w:r>
            <w:r>
              <w:tab/>
              <w:t xml:space="preserve"> </w:t>
            </w:r>
          </w:p>
        </w:tc>
        <w:tc>
          <w:tcPr>
            <w:tcW w:w="2977" w:type="dxa"/>
          </w:tcPr>
          <w:p w:rsidR="00EB15AF" w:rsidRDefault="00EB15AF" w:rsidP="00782A30">
            <w:pPr>
              <w:jc w:val="both"/>
            </w:pPr>
            <w:r>
              <w:t xml:space="preserve">Учатся выполнять чистовую обработка изделия   </w:t>
            </w:r>
          </w:p>
        </w:tc>
        <w:tc>
          <w:tcPr>
            <w:tcW w:w="3686" w:type="dxa"/>
          </w:tcPr>
          <w:p w:rsidR="00EB15AF" w:rsidRDefault="00EB15AF" w:rsidP="00782A30">
            <w:pPr>
              <w:jc w:val="both"/>
            </w:pPr>
            <w:r>
              <w:t xml:space="preserve">Повторяют правила чистовой обработки изделия. </w:t>
            </w:r>
          </w:p>
          <w:p w:rsidR="00EB15AF" w:rsidRDefault="00EB15AF" w:rsidP="00782A30">
            <w:pPr>
              <w:jc w:val="both"/>
            </w:pPr>
            <w:r>
              <w:t xml:space="preserve">Применяют рубанок для чистовой обработки изделия. </w:t>
            </w:r>
          </w:p>
          <w:p w:rsidR="00EB15AF" w:rsidRDefault="00EB15AF" w:rsidP="00782A30">
            <w:pPr>
              <w:jc w:val="both"/>
            </w:pPr>
            <w:r>
              <w:t xml:space="preserve">Контролируют соблюдение размера при строгании 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178- 179</w:t>
            </w:r>
          </w:p>
        </w:tc>
        <w:tc>
          <w:tcPr>
            <w:tcW w:w="2381" w:type="dxa"/>
          </w:tcPr>
          <w:p w:rsidR="00EB15AF" w:rsidRDefault="00EB15AF">
            <w:r>
              <w:t>Построение чертежа и изготовление перекладины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419" w:type="dxa"/>
          </w:tcPr>
          <w:p w:rsidR="00EB15AF" w:rsidRDefault="00EB15AF" w:rsidP="00782A30">
            <w:pPr>
              <w:jc w:val="both"/>
            </w:pPr>
            <w:r>
              <w:t xml:space="preserve">Изучение сборочного чертежа детской скамейки. </w:t>
            </w:r>
          </w:p>
          <w:p w:rsidR="00EB15AF" w:rsidRDefault="00EB15AF" w:rsidP="00782A30">
            <w:pPr>
              <w:jc w:val="both"/>
            </w:pPr>
            <w:r>
              <w:t xml:space="preserve">Построение чертежа и составление последовательности изготовления изделия. </w:t>
            </w:r>
          </w:p>
          <w:p w:rsidR="00EB15AF" w:rsidRDefault="00EB15AF" w:rsidP="00782A30">
            <w:pPr>
              <w:jc w:val="both"/>
            </w:pPr>
            <w:r>
              <w:t xml:space="preserve">Технические требования к выполнению пиления и строгания. </w:t>
            </w:r>
          </w:p>
          <w:p w:rsidR="00EB15AF" w:rsidRDefault="00EB15AF" w:rsidP="00782A30">
            <w:pPr>
              <w:jc w:val="both"/>
            </w:pPr>
            <w:r>
              <w:t>Изготовление перекладины скамейки</w:t>
            </w:r>
          </w:p>
          <w:p w:rsidR="00EB15AF" w:rsidRDefault="00EB15AF" w:rsidP="00782A30">
            <w:pPr>
              <w:jc w:val="both"/>
            </w:pPr>
            <w:r>
              <w:tab/>
            </w:r>
          </w:p>
        </w:tc>
        <w:tc>
          <w:tcPr>
            <w:tcW w:w="2977" w:type="dxa"/>
          </w:tcPr>
          <w:p w:rsidR="00EB15AF" w:rsidRDefault="00EB15AF" w:rsidP="00782A30">
            <w:pPr>
              <w:jc w:val="both"/>
            </w:pPr>
            <w:r>
              <w:t xml:space="preserve"> Под руководством учителя изучают сборочный чертеж детской скамейки.</w:t>
            </w:r>
          </w:p>
          <w:p w:rsidR="00EB15AF" w:rsidRDefault="00EB15AF" w:rsidP="00782A30">
            <w:pPr>
              <w:jc w:val="both"/>
            </w:pPr>
            <w:r>
              <w:t xml:space="preserve">Повторяют технические требования при пилении и строгании.  </w:t>
            </w:r>
          </w:p>
          <w:p w:rsidR="00EB15AF" w:rsidRDefault="00EB15AF" w:rsidP="00782A30">
            <w:pPr>
              <w:jc w:val="both"/>
            </w:pPr>
            <w:r>
              <w:t>Изготавливают перекладину скамейки</w:t>
            </w:r>
          </w:p>
        </w:tc>
        <w:tc>
          <w:tcPr>
            <w:tcW w:w="3686" w:type="dxa"/>
          </w:tcPr>
          <w:p w:rsidR="00EB15AF" w:rsidRDefault="00EB15AF" w:rsidP="00782A30">
            <w:pPr>
              <w:jc w:val="both"/>
            </w:pPr>
            <w:r>
              <w:t xml:space="preserve">Изучают сборочный чертеж детской скамейки. </w:t>
            </w:r>
          </w:p>
          <w:p w:rsidR="00EB15AF" w:rsidRDefault="00EB15AF" w:rsidP="00782A30">
            <w:pPr>
              <w:jc w:val="both"/>
            </w:pPr>
            <w:r>
              <w:t xml:space="preserve">Выполняют построение чертежа и записывают последовательность изготовления изделия. </w:t>
            </w:r>
          </w:p>
          <w:p w:rsidR="00EB15AF" w:rsidRDefault="00EB15AF" w:rsidP="00782A30">
            <w:pPr>
              <w:jc w:val="both"/>
            </w:pPr>
            <w:r>
              <w:t>Повторяют технические требования при пилении и строгании.</w:t>
            </w:r>
            <w:r>
              <w:tab/>
            </w:r>
          </w:p>
          <w:p w:rsidR="00EB15AF" w:rsidRDefault="00EB15AF" w:rsidP="00782A30">
            <w:pPr>
              <w:jc w:val="both"/>
            </w:pPr>
            <w:r>
              <w:t xml:space="preserve">Повторяют значение терминов: чертеж, макет. </w:t>
            </w:r>
          </w:p>
          <w:p w:rsidR="00EB15AF" w:rsidRDefault="00EB15AF" w:rsidP="00782A30">
            <w:pPr>
              <w:jc w:val="both"/>
            </w:pPr>
            <w:r>
              <w:t>Изготавливают перекладину скамейки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180 -181</w:t>
            </w:r>
          </w:p>
        </w:tc>
        <w:tc>
          <w:tcPr>
            <w:tcW w:w="2381" w:type="dxa"/>
          </w:tcPr>
          <w:p w:rsidR="00EB15AF" w:rsidRDefault="00EB15AF">
            <w:r>
              <w:t>Построение чертежа и изготовления ножек для скамейки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419" w:type="dxa"/>
          </w:tcPr>
          <w:p w:rsidR="00EB15AF" w:rsidRDefault="00EB15AF">
            <w:r>
              <w:t xml:space="preserve">Изучение сборочного чертежа детской скамейки. </w:t>
            </w:r>
          </w:p>
          <w:p w:rsidR="00EB15AF" w:rsidRDefault="00EB15AF">
            <w:r>
              <w:t xml:space="preserve">Построение чертежа и составление последовательности изготовления ножек для скамейки. </w:t>
            </w:r>
          </w:p>
          <w:p w:rsidR="00EB15AF" w:rsidRDefault="00EB15AF">
            <w:r>
              <w:t>Технические требования к выполнению пиления, строгания, долбления.</w:t>
            </w:r>
          </w:p>
          <w:p w:rsidR="00EB15AF" w:rsidRDefault="00EB15AF">
            <w:r>
              <w:t>Изготовление ножек скамейки</w:t>
            </w:r>
            <w:r>
              <w:tab/>
            </w:r>
          </w:p>
        </w:tc>
        <w:tc>
          <w:tcPr>
            <w:tcW w:w="2977" w:type="dxa"/>
          </w:tcPr>
          <w:p w:rsidR="00EB15AF" w:rsidRDefault="00EB15AF">
            <w:r>
              <w:t xml:space="preserve">С помощью учителя составляют последовательность изготовления ножек для скамейки. </w:t>
            </w:r>
          </w:p>
          <w:p w:rsidR="00EB15AF" w:rsidRDefault="00EB15AF">
            <w:r>
              <w:t xml:space="preserve">Соблюдают технологические требования выполнения пиления и строгания.  </w:t>
            </w:r>
          </w:p>
          <w:p w:rsidR="00EB15AF" w:rsidRDefault="00EB15AF">
            <w:r>
              <w:t>Изготавливают ножки скамейки</w:t>
            </w:r>
          </w:p>
        </w:tc>
        <w:tc>
          <w:tcPr>
            <w:tcW w:w="3686" w:type="dxa"/>
          </w:tcPr>
          <w:p w:rsidR="00EB15AF" w:rsidRDefault="00EB15AF">
            <w:r>
              <w:t xml:space="preserve">Изучают сборочный чертеж детской скамейки. </w:t>
            </w:r>
          </w:p>
          <w:p w:rsidR="00EB15AF" w:rsidRDefault="00EB15AF">
            <w:r>
              <w:t xml:space="preserve">Строят чертеж и составляют последовательность изготовления ножек для скамейки. </w:t>
            </w:r>
          </w:p>
          <w:p w:rsidR="00EB15AF" w:rsidRDefault="00EB15AF">
            <w:r>
              <w:t>Соблюдают технологические требования выполнения пиления, строгания и долбления.</w:t>
            </w:r>
          </w:p>
          <w:p w:rsidR="00EB15AF" w:rsidRDefault="00EB15AF">
            <w:r>
              <w:t>Изготавливают ножки скамейки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182-183</w:t>
            </w:r>
          </w:p>
        </w:tc>
        <w:tc>
          <w:tcPr>
            <w:tcW w:w="2381" w:type="dxa"/>
          </w:tcPr>
          <w:p w:rsidR="00EB15AF" w:rsidRDefault="00EB15AF">
            <w:r>
              <w:t>Разметка и выпиливание криволинейных поверхностей ножек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419" w:type="dxa"/>
          </w:tcPr>
          <w:p w:rsidR="00EB15AF" w:rsidRDefault="00EB15AF">
            <w:r>
              <w:t xml:space="preserve">Разметка криволинейных поверхностей ножек с помощью циркуля. </w:t>
            </w:r>
          </w:p>
          <w:p w:rsidR="00EB15AF" w:rsidRDefault="00EB15AF">
            <w:r>
              <w:t xml:space="preserve">Выпиливание по разметке. </w:t>
            </w:r>
          </w:p>
          <w:p w:rsidR="00EB15AF" w:rsidRDefault="00EB15AF">
            <w:r>
              <w:t xml:space="preserve">Технические требования к выполнению криволинейного пиления  </w:t>
            </w:r>
            <w:r>
              <w:tab/>
              <w:t xml:space="preserve"> </w:t>
            </w:r>
          </w:p>
        </w:tc>
        <w:tc>
          <w:tcPr>
            <w:tcW w:w="2977" w:type="dxa"/>
          </w:tcPr>
          <w:p w:rsidR="00EB15AF" w:rsidRDefault="00EB15AF">
            <w:r>
              <w:t xml:space="preserve">Под руководством учителя выполняют выпиливание по разметке. </w:t>
            </w:r>
          </w:p>
          <w:p w:rsidR="00EB15AF" w:rsidRDefault="00EB15AF">
            <w:r>
              <w:t xml:space="preserve">Соблюдают технологические требования к выполнению криволинейного пиления </w:t>
            </w:r>
          </w:p>
          <w:p w:rsidR="00EB15AF" w:rsidRDefault="00EB15AF">
            <w:r>
              <w:t xml:space="preserve"> </w:t>
            </w:r>
          </w:p>
        </w:tc>
        <w:tc>
          <w:tcPr>
            <w:tcW w:w="3686" w:type="dxa"/>
          </w:tcPr>
          <w:p w:rsidR="00EB15AF" w:rsidRDefault="00EB15AF">
            <w:r>
              <w:t xml:space="preserve">Учатся выполнять разметку криволинейных поверхностей ножек с помощью циркуля. </w:t>
            </w:r>
          </w:p>
          <w:p w:rsidR="00EB15AF" w:rsidRDefault="00EB15AF">
            <w:r>
              <w:t xml:space="preserve">Выполняют выпиливание по разметке. </w:t>
            </w:r>
          </w:p>
          <w:p w:rsidR="00EB15AF" w:rsidRDefault="00EB15AF">
            <w:r>
              <w:t xml:space="preserve">Соблюдают технологические требования к выполнению криволинейного пиления 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184- 187</w:t>
            </w:r>
          </w:p>
        </w:tc>
        <w:tc>
          <w:tcPr>
            <w:tcW w:w="2381" w:type="dxa"/>
          </w:tcPr>
          <w:p w:rsidR="00EB15AF" w:rsidRDefault="00EB15AF">
            <w:r>
              <w:t>Обработка криволинейных поверхностей стамеской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4</w:t>
            </w:r>
          </w:p>
        </w:tc>
        <w:tc>
          <w:tcPr>
            <w:tcW w:w="3419" w:type="dxa"/>
          </w:tcPr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 xml:space="preserve">Повторяют способы обработки криволинейных поверхностей стамеской согласно размерам чертежа. Технические требования к обработке изделия стамеской. </w:t>
            </w:r>
          </w:p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>Контроль за соблюдением размеров</w:t>
            </w:r>
          </w:p>
        </w:tc>
        <w:tc>
          <w:tcPr>
            <w:tcW w:w="2977" w:type="dxa"/>
          </w:tcPr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 xml:space="preserve"> Учатся обработке криволинейных поверхностей стамеской согласно размерам чертежа. </w:t>
            </w:r>
          </w:p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 xml:space="preserve">Соблюдают технологические требования к обработке изделия стамеской. </w:t>
            </w:r>
          </w:p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>Выполняют контроль за соблюдением размеров с помощью учителя</w:t>
            </w:r>
          </w:p>
        </w:tc>
        <w:tc>
          <w:tcPr>
            <w:tcW w:w="3686" w:type="dxa"/>
          </w:tcPr>
          <w:p w:rsidR="00EB15AF" w:rsidRDefault="00EB15AF">
            <w:r>
              <w:t>Учатся обработке криволинейных поверхностей стамеской согласно размер</w:t>
            </w:r>
            <w:r w:rsidRPr="00782A30">
              <w:rPr>
                <w:color w:val="00B0F0"/>
              </w:rPr>
              <w:t>ам</w:t>
            </w:r>
            <w:r>
              <w:t xml:space="preserve"> чертежа. </w:t>
            </w:r>
          </w:p>
          <w:p w:rsidR="00EB15AF" w:rsidRDefault="00EB15AF">
            <w:r>
              <w:t xml:space="preserve">Соблюдают технологические требования к обработке изделия стамеской. </w:t>
            </w:r>
          </w:p>
          <w:p w:rsidR="00EB15AF" w:rsidRDefault="00EB15AF">
            <w:r>
              <w:t xml:space="preserve">Выполняют контроль за соблюдением размеров 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188-190</w:t>
            </w:r>
          </w:p>
        </w:tc>
        <w:tc>
          <w:tcPr>
            <w:tcW w:w="2381" w:type="dxa"/>
          </w:tcPr>
          <w:p w:rsidR="00EB15AF" w:rsidRDefault="00EB15AF">
            <w:r>
              <w:t>Обработка криволинейных поверхностей напильником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3</w:t>
            </w:r>
          </w:p>
        </w:tc>
        <w:tc>
          <w:tcPr>
            <w:tcW w:w="3419" w:type="dxa"/>
          </w:tcPr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 xml:space="preserve">Подготовка обработки изделия напильником. </w:t>
            </w:r>
          </w:p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 xml:space="preserve">Повторение видов напильников и их применение. </w:t>
            </w:r>
          </w:p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 xml:space="preserve">Требования при обработке изделия напильником </w:t>
            </w:r>
          </w:p>
          <w:p w:rsidR="00EB15AF" w:rsidRPr="00782A30" w:rsidRDefault="00EB15AF">
            <w:pPr>
              <w:rPr>
                <w:color w:val="000000"/>
              </w:rPr>
            </w:pPr>
          </w:p>
        </w:tc>
        <w:tc>
          <w:tcPr>
            <w:tcW w:w="2977" w:type="dxa"/>
          </w:tcPr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 xml:space="preserve">С помощью учителя   осуществляют подготовку к обработке изделия напильником. </w:t>
            </w:r>
          </w:p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 xml:space="preserve">Повторяют виды напильников и их применение </w:t>
            </w:r>
          </w:p>
        </w:tc>
        <w:tc>
          <w:tcPr>
            <w:tcW w:w="3686" w:type="dxa"/>
          </w:tcPr>
          <w:p w:rsidR="00EB15AF" w:rsidRDefault="00EB15AF">
            <w:r>
              <w:t xml:space="preserve">Осуществляют подготовку к обработке изделия напильником.  </w:t>
            </w:r>
          </w:p>
          <w:p w:rsidR="00EB15AF" w:rsidRDefault="00EB15AF">
            <w:r>
              <w:t xml:space="preserve">Повторяют виды напильников и их применение. </w:t>
            </w:r>
          </w:p>
          <w:p w:rsidR="00EB15AF" w:rsidRDefault="00EB15AF">
            <w:r>
              <w:t>Соблюдают технологические требования при обработке изделия напильником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191-192</w:t>
            </w:r>
          </w:p>
        </w:tc>
        <w:tc>
          <w:tcPr>
            <w:tcW w:w="2381" w:type="dxa"/>
          </w:tcPr>
          <w:p w:rsidR="00EB15AF" w:rsidRDefault="00EB15AF">
            <w:r>
              <w:t>Обработка криволинейных поверхностей шлифовальной бумагой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419" w:type="dxa"/>
          </w:tcPr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 xml:space="preserve">Повторение видов и назначений шлифовальной бумаги и ее применение для обработки изделия.  </w:t>
            </w:r>
          </w:p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>Обработка криволинейных поверхностей шлифовальной бумагой.  Определение чистоты обработки</w:t>
            </w:r>
          </w:p>
        </w:tc>
        <w:tc>
          <w:tcPr>
            <w:tcW w:w="2977" w:type="dxa"/>
          </w:tcPr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 xml:space="preserve">Повторяют виды и назначение шлифовальной бумаги и ее применением для обработки изделия. </w:t>
            </w:r>
          </w:p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 xml:space="preserve">Учатся обработке криволинейных поверхностей шлифовальной бумагой. </w:t>
            </w:r>
          </w:p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>Определяют чистоту обработки с помощью учителя</w:t>
            </w:r>
          </w:p>
        </w:tc>
        <w:tc>
          <w:tcPr>
            <w:tcW w:w="3686" w:type="dxa"/>
          </w:tcPr>
          <w:p w:rsidR="00EB15AF" w:rsidRDefault="00EB15AF">
            <w:r>
              <w:t xml:space="preserve">Повторяют виды и назначение шлифовальной бумаги и ее применением для обработки изделия. </w:t>
            </w:r>
          </w:p>
          <w:p w:rsidR="00EB15AF" w:rsidRDefault="00EB15AF">
            <w:r>
              <w:t xml:space="preserve">Учатся обработке криволинейных поверхностей шлифовальной бумагой. </w:t>
            </w:r>
          </w:p>
          <w:p w:rsidR="00EB15AF" w:rsidRDefault="00EB15AF">
            <w:r>
              <w:t>Определяют чистоту обработки</w:t>
            </w:r>
            <w:r>
              <w:tab/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193-</w:t>
            </w:r>
          </w:p>
          <w:p w:rsidR="00EB15AF" w:rsidRDefault="00EB15AF" w:rsidP="00782A30">
            <w:pPr>
              <w:ind w:right="-108"/>
              <w:jc w:val="center"/>
            </w:pPr>
            <w:r>
              <w:t>194</w:t>
            </w:r>
          </w:p>
        </w:tc>
        <w:tc>
          <w:tcPr>
            <w:tcW w:w="2381" w:type="dxa"/>
          </w:tcPr>
          <w:p w:rsidR="00EB15AF" w:rsidRDefault="00EB15AF">
            <w:r>
              <w:t>Изготовление нагелей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419" w:type="dxa"/>
          </w:tcPr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 xml:space="preserve">Знакомство с нагелями и их назначением. </w:t>
            </w:r>
          </w:p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 xml:space="preserve">Разметка и изготовление нагелей. </w:t>
            </w:r>
          </w:p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>Особенности организации рабочего места при работе.</w:t>
            </w:r>
          </w:p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>Рассмотрение образцов изделия</w:t>
            </w:r>
            <w:r w:rsidRPr="00782A30">
              <w:rPr>
                <w:color w:val="000000"/>
              </w:rPr>
              <w:tab/>
            </w:r>
          </w:p>
        </w:tc>
        <w:tc>
          <w:tcPr>
            <w:tcW w:w="2977" w:type="dxa"/>
          </w:tcPr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 xml:space="preserve">Знакомятся с назначением нагелей и их разновидностями. </w:t>
            </w:r>
          </w:p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 xml:space="preserve">С помощью учителя изготавливают нагель. </w:t>
            </w:r>
          </w:p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>Повторяют особенности организации рабочего места при работе.</w:t>
            </w:r>
            <w:r w:rsidRPr="00782A30">
              <w:rPr>
                <w:color w:val="000000"/>
              </w:rPr>
              <w:tab/>
            </w:r>
          </w:p>
          <w:p w:rsidR="00EB15AF" w:rsidRPr="00782A30" w:rsidRDefault="00EB15AF">
            <w:pPr>
              <w:rPr>
                <w:color w:val="000000"/>
              </w:rPr>
            </w:pPr>
            <w:r w:rsidRPr="00782A30">
              <w:rPr>
                <w:color w:val="000000"/>
              </w:rPr>
              <w:t>Рассматривают образцы изделий</w:t>
            </w:r>
          </w:p>
        </w:tc>
        <w:tc>
          <w:tcPr>
            <w:tcW w:w="3686" w:type="dxa"/>
          </w:tcPr>
          <w:p w:rsidR="00EB15AF" w:rsidRDefault="00EB15AF">
            <w:r>
              <w:t xml:space="preserve">Знакомятся с назначением нагелей и их разновидностями. </w:t>
            </w:r>
          </w:p>
          <w:p w:rsidR="00EB15AF" w:rsidRDefault="00EB15AF">
            <w:r>
              <w:t xml:space="preserve">Выполняют разметку и изготовление нагелей. </w:t>
            </w:r>
          </w:p>
          <w:p w:rsidR="00EB15AF" w:rsidRDefault="00EB15AF">
            <w:r>
              <w:t>Повторяют особенности организации рабочего места при работе.</w:t>
            </w:r>
            <w:r>
              <w:tab/>
            </w:r>
          </w:p>
          <w:p w:rsidR="00EB15AF" w:rsidRDefault="00EB15AF">
            <w:r>
              <w:t>Рассматривают образцы изделий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195-196</w:t>
            </w:r>
          </w:p>
        </w:tc>
        <w:tc>
          <w:tcPr>
            <w:tcW w:w="2381" w:type="dxa"/>
          </w:tcPr>
          <w:p w:rsidR="00EB15AF" w:rsidRDefault="00EB15AF">
            <w:r>
              <w:t xml:space="preserve">Разметка мест и соединение деталей. Окончательная отделка изделия. Тест 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419" w:type="dxa"/>
          </w:tcPr>
          <w:p w:rsidR="00EB15AF" w:rsidRDefault="00EB15AF">
            <w:r>
              <w:t xml:space="preserve">Повторение видов инструментов для разметки мест соединения деталей.  </w:t>
            </w:r>
          </w:p>
          <w:p w:rsidR="00EB15AF" w:rsidRDefault="00EB15AF">
            <w:r>
              <w:t xml:space="preserve">Подготовка сверлильного станка и сверление глухих отверстий. </w:t>
            </w:r>
          </w:p>
          <w:p w:rsidR="00EB15AF" w:rsidRDefault="00EB15AF">
            <w:r>
              <w:t xml:space="preserve">Контроль за глубиной сверления отверстий. </w:t>
            </w:r>
          </w:p>
          <w:p w:rsidR="00EB15AF" w:rsidRDefault="00EB15AF">
            <w:r>
              <w:t>Сборка изделия и проверка по размерам.</w:t>
            </w:r>
          </w:p>
          <w:p w:rsidR="00EB15AF" w:rsidRDefault="00EB15AF">
            <w:r>
              <w:t>Окончательная отделка изделия</w:t>
            </w:r>
            <w:r>
              <w:tab/>
            </w:r>
          </w:p>
        </w:tc>
        <w:tc>
          <w:tcPr>
            <w:tcW w:w="2977" w:type="dxa"/>
          </w:tcPr>
          <w:p w:rsidR="00EB15AF" w:rsidRDefault="00EB15AF">
            <w:r>
              <w:t xml:space="preserve">Знакомятся с инструментами для разметки мест соединения деталей. </w:t>
            </w:r>
          </w:p>
          <w:p w:rsidR="00EB15AF" w:rsidRDefault="00EB15AF">
            <w:r>
              <w:t xml:space="preserve">С помощью учителя выполняют сверление глухих отверстий. </w:t>
            </w:r>
          </w:p>
          <w:p w:rsidR="00EB15AF" w:rsidRDefault="00EB15AF">
            <w:r>
              <w:t>Выполняют контроль за глубиной сверления отверстий</w:t>
            </w:r>
          </w:p>
        </w:tc>
        <w:tc>
          <w:tcPr>
            <w:tcW w:w="3686" w:type="dxa"/>
          </w:tcPr>
          <w:p w:rsidR="00EB15AF" w:rsidRDefault="00EB15AF">
            <w:r>
              <w:t xml:space="preserve">Знакомятся с инструментами для разметки мест соединения деталей. </w:t>
            </w:r>
          </w:p>
          <w:p w:rsidR="00EB15AF" w:rsidRDefault="00EB15AF">
            <w:r>
              <w:t xml:space="preserve">Подготавливают сверлильный станок для сверления глухих отверстий. </w:t>
            </w:r>
          </w:p>
          <w:p w:rsidR="00EB15AF" w:rsidRDefault="00EB15AF">
            <w:r>
              <w:t xml:space="preserve">Выполняют контроль за глубиной сверления отверстий. </w:t>
            </w:r>
          </w:p>
          <w:p w:rsidR="00EB15AF" w:rsidRDefault="00EB15AF">
            <w:r>
              <w:t>Осуществляют сборку изделия и проверку по размерам.</w:t>
            </w:r>
          </w:p>
          <w:p w:rsidR="00EB15AF" w:rsidRDefault="00EB15AF">
            <w:r>
              <w:t>Выполняют окончательную отделку изделия</w:t>
            </w:r>
            <w:r>
              <w:tab/>
            </w:r>
          </w:p>
        </w:tc>
      </w:tr>
      <w:tr w:rsidR="00EB15AF" w:rsidTr="00782A30">
        <w:tc>
          <w:tcPr>
            <w:tcW w:w="14029" w:type="dxa"/>
            <w:gridSpan w:val="6"/>
          </w:tcPr>
          <w:p w:rsidR="00EB15AF" w:rsidRPr="00782A30" w:rsidRDefault="00EB15AF" w:rsidP="00782A30">
            <w:pPr>
              <w:ind w:right="-108"/>
              <w:jc w:val="center"/>
              <w:rPr>
                <w:b/>
              </w:rPr>
            </w:pPr>
            <w:r w:rsidRPr="00782A30">
              <w:rPr>
                <w:b/>
              </w:rPr>
              <w:t>Ремонт мебели-26 часов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197-198</w:t>
            </w:r>
          </w:p>
        </w:tc>
        <w:tc>
          <w:tcPr>
            <w:tcW w:w="2381" w:type="dxa"/>
          </w:tcPr>
          <w:p w:rsidR="00EB15AF" w:rsidRDefault="00EB15AF">
            <w:r>
              <w:t>Эксплуатация мебели и причины ее износа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419" w:type="dxa"/>
          </w:tcPr>
          <w:p w:rsidR="00EB15AF" w:rsidRDefault="00EB15AF">
            <w:r>
              <w:t xml:space="preserve">Знакомство с правилами эксплуатации мебели и причины ее износа. </w:t>
            </w:r>
          </w:p>
          <w:p w:rsidR="00EB15AF" w:rsidRDefault="00EB15AF">
            <w:r>
              <w:t>Выявление износа и меры по предупреждению и сохранности мебели.</w:t>
            </w:r>
            <w:r>
              <w:tab/>
            </w:r>
          </w:p>
          <w:p w:rsidR="00EB15AF" w:rsidRDefault="00EB15AF">
            <w:r>
              <w:t>Знакомство с понятиями: мебель, износ, дефектная ведомость</w:t>
            </w:r>
            <w:r>
              <w:tab/>
            </w:r>
          </w:p>
        </w:tc>
        <w:tc>
          <w:tcPr>
            <w:tcW w:w="2977" w:type="dxa"/>
          </w:tcPr>
          <w:p w:rsidR="00EB15AF" w:rsidRDefault="00EB15AF">
            <w:r>
              <w:t xml:space="preserve">Рассматривают и анализируют под руководством учителя условия эксплуатация мебели и причины ее износа. </w:t>
            </w:r>
          </w:p>
          <w:p w:rsidR="00EB15AF" w:rsidRDefault="00EB15AF">
            <w:r>
              <w:t>Расширяют знания о мерах по предупреждению и сохранности мебели</w:t>
            </w:r>
          </w:p>
        </w:tc>
        <w:tc>
          <w:tcPr>
            <w:tcW w:w="3686" w:type="dxa"/>
          </w:tcPr>
          <w:p w:rsidR="00EB15AF" w:rsidRDefault="00EB15AF">
            <w:r>
              <w:t xml:space="preserve">Рассматривают и анализируют под руководством учителя условия эксплуатация мебели и причины ее износа. </w:t>
            </w:r>
          </w:p>
          <w:p w:rsidR="00EB15AF" w:rsidRDefault="00EB15AF">
            <w:r>
              <w:t xml:space="preserve">Учатся выявлять износ. </w:t>
            </w:r>
          </w:p>
          <w:p w:rsidR="00EB15AF" w:rsidRDefault="00EB15AF">
            <w:r>
              <w:t>Расширяют знания о мерах по предупреждению и сохранности мебели</w:t>
            </w:r>
            <w:r>
              <w:tab/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199-202</w:t>
            </w:r>
          </w:p>
        </w:tc>
        <w:tc>
          <w:tcPr>
            <w:tcW w:w="2381" w:type="dxa"/>
          </w:tcPr>
          <w:p w:rsidR="00EB15AF" w:rsidRDefault="00EB15AF">
            <w:r>
              <w:t>Определение причин износа мебели и определение ремонта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4</w:t>
            </w:r>
          </w:p>
        </w:tc>
        <w:tc>
          <w:tcPr>
            <w:tcW w:w="3419" w:type="dxa"/>
          </w:tcPr>
          <w:p w:rsidR="00EB15AF" w:rsidRDefault="00EB15AF">
            <w:r>
              <w:t xml:space="preserve">Определение причин износа мебели и видов ремонта. </w:t>
            </w:r>
          </w:p>
          <w:p w:rsidR="00EB15AF" w:rsidRDefault="00EB15AF">
            <w:r>
              <w:t xml:space="preserve">Восстановление шиповых соединений, покрытие лицевой стороны, замена испорченных деталей. </w:t>
            </w:r>
          </w:p>
          <w:p w:rsidR="00EB15AF" w:rsidRDefault="00EB15AF">
            <w:r>
              <w:t>Технические требования к разборке и сборке, ремонту и качеству готового изделия</w:t>
            </w:r>
          </w:p>
        </w:tc>
        <w:tc>
          <w:tcPr>
            <w:tcW w:w="2977" w:type="dxa"/>
          </w:tcPr>
          <w:p w:rsidR="00EB15AF" w:rsidRDefault="00EB15AF">
            <w:r>
              <w:t xml:space="preserve">Учатся определять причины износа мебели и виды ее ремонта. </w:t>
            </w:r>
          </w:p>
          <w:p w:rsidR="00EB15AF" w:rsidRDefault="00EB15AF">
            <w:r>
              <w:t xml:space="preserve">Под руководством учителя знакомятся с техническими требованиями к разборке и сборке, ремонту и качеству готового изделия. </w:t>
            </w:r>
          </w:p>
          <w:p w:rsidR="00EB15AF" w:rsidRDefault="00EB15AF">
            <w:r>
              <w:t>Повторяют значение терминов: износ, дефект, дефектная ведомость</w:t>
            </w:r>
          </w:p>
        </w:tc>
        <w:tc>
          <w:tcPr>
            <w:tcW w:w="3686" w:type="dxa"/>
          </w:tcPr>
          <w:p w:rsidR="00EB15AF" w:rsidRDefault="00EB15AF">
            <w:r>
              <w:t xml:space="preserve">Учатся определять причины износа мебели и виды ее ремонта. </w:t>
            </w:r>
          </w:p>
          <w:p w:rsidR="00EB15AF" w:rsidRDefault="00EB15AF">
            <w:r>
              <w:t xml:space="preserve">Изучают способы восстановления шиповых соединений, покрытия лицевой стороны, замены испорченных деталей. </w:t>
            </w:r>
          </w:p>
          <w:p w:rsidR="00EB15AF" w:rsidRDefault="00EB15AF">
            <w:r>
              <w:t xml:space="preserve">Соблюдают технологические требования к разборке и сборке, ремонту и качеству готового изделия. </w:t>
            </w:r>
          </w:p>
          <w:p w:rsidR="00EB15AF" w:rsidRDefault="00EB15AF">
            <w:r>
              <w:t>Повторяют значение терминов: износ, дефект, дефектная ведомость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203-210</w:t>
            </w:r>
          </w:p>
        </w:tc>
        <w:tc>
          <w:tcPr>
            <w:tcW w:w="2381" w:type="dxa"/>
          </w:tcPr>
          <w:p w:rsidR="00EB15AF" w:rsidRDefault="00EB15AF">
            <w:r>
              <w:t>Ремонт столярного верстака. Определение объема работ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8</w:t>
            </w:r>
          </w:p>
        </w:tc>
        <w:tc>
          <w:tcPr>
            <w:tcW w:w="3419" w:type="dxa"/>
          </w:tcPr>
          <w:p w:rsidR="00EB15AF" w:rsidRDefault="00EB15AF">
            <w:r>
              <w:t xml:space="preserve">Знакомятся с причинами износа отдельных деталей столярного верстака. </w:t>
            </w:r>
          </w:p>
          <w:p w:rsidR="00EB15AF" w:rsidRDefault="00EB15AF">
            <w:r>
              <w:t xml:space="preserve">Ремонт столярного верстака. Определение объема работ. </w:t>
            </w:r>
          </w:p>
          <w:p w:rsidR="00EB15AF" w:rsidRDefault="00EB15AF">
            <w:r>
              <w:t>Изготовление вставок для верстака и их замена</w:t>
            </w:r>
            <w:r>
              <w:tab/>
            </w:r>
          </w:p>
        </w:tc>
        <w:tc>
          <w:tcPr>
            <w:tcW w:w="2977" w:type="dxa"/>
          </w:tcPr>
          <w:p w:rsidR="00EB15AF" w:rsidRDefault="00EB15AF">
            <w:r>
              <w:t>Под руководством учителя осуществляют изготовление вставок для верстака и их замену</w:t>
            </w:r>
            <w:r>
              <w:tab/>
            </w:r>
          </w:p>
        </w:tc>
        <w:tc>
          <w:tcPr>
            <w:tcW w:w="3686" w:type="dxa"/>
          </w:tcPr>
          <w:p w:rsidR="00EB15AF" w:rsidRDefault="00EB15AF">
            <w:r>
              <w:t xml:space="preserve">Определяют причину износа отдельных деталей столярного верстака. </w:t>
            </w:r>
          </w:p>
          <w:p w:rsidR="00EB15AF" w:rsidRDefault="00EB15AF">
            <w:r>
              <w:t xml:space="preserve">Планируют виды ремонта столярного верстака. </w:t>
            </w:r>
          </w:p>
          <w:p w:rsidR="00EB15AF" w:rsidRDefault="00EB15AF">
            <w:r>
              <w:t xml:space="preserve">Определяют объем работ. </w:t>
            </w:r>
          </w:p>
          <w:p w:rsidR="00EB15AF" w:rsidRDefault="00EB15AF">
            <w:r>
              <w:t>Осуществляют изготовление вставок для верстака и их замену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211- 214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Определение износа и ремонт стульев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4</w:t>
            </w:r>
          </w:p>
        </w:tc>
        <w:tc>
          <w:tcPr>
            <w:tcW w:w="3419" w:type="dxa"/>
          </w:tcPr>
          <w:p w:rsidR="00EB15AF" w:rsidRDefault="00EB15AF">
            <w:r>
              <w:t xml:space="preserve">Определение износа стульев.  </w:t>
            </w:r>
          </w:p>
          <w:p w:rsidR="00EB15AF" w:rsidRDefault="00EB15AF">
            <w:r>
              <w:t xml:space="preserve">Составление дефектной ведомости по их ремонту. </w:t>
            </w:r>
          </w:p>
          <w:p w:rsidR="00EB15AF" w:rsidRDefault="00EB15AF">
            <w:r>
              <w:t xml:space="preserve">Изготовление отдельных деталей и установка. </w:t>
            </w:r>
          </w:p>
          <w:p w:rsidR="00EB15AF" w:rsidRDefault="00EB15AF">
            <w:r>
              <w:t xml:space="preserve">Проверка на прочность и качество. </w:t>
            </w:r>
          </w:p>
          <w:p w:rsidR="00EB15AF" w:rsidRDefault="00EB15AF">
            <w:r>
              <w:t>Протяжка всех металлических соединений</w:t>
            </w:r>
            <w:r>
              <w:tab/>
              <w:t xml:space="preserve"> </w:t>
            </w:r>
          </w:p>
        </w:tc>
        <w:tc>
          <w:tcPr>
            <w:tcW w:w="2977" w:type="dxa"/>
          </w:tcPr>
          <w:p w:rsidR="00EB15AF" w:rsidRDefault="00EB15AF">
            <w:r>
              <w:t xml:space="preserve">Под руководством учителя изготавливают и устанавливают отдельные детали. </w:t>
            </w:r>
          </w:p>
          <w:p w:rsidR="00EB15AF" w:rsidRDefault="00EB15AF">
            <w:r>
              <w:t xml:space="preserve">Проверяют прочность и качество. </w:t>
            </w:r>
          </w:p>
          <w:p w:rsidR="00EB15AF" w:rsidRDefault="00EB15AF">
            <w:r>
              <w:t>Осуществляют протяжку всех металлических соединений</w:t>
            </w:r>
          </w:p>
        </w:tc>
        <w:tc>
          <w:tcPr>
            <w:tcW w:w="3686" w:type="dxa"/>
          </w:tcPr>
          <w:p w:rsidR="00EB15AF" w:rsidRDefault="00EB15AF">
            <w:r>
              <w:t xml:space="preserve">Определяют износ стульев. </w:t>
            </w:r>
          </w:p>
          <w:p w:rsidR="00EB15AF" w:rsidRDefault="00EB15AF">
            <w:r>
              <w:t xml:space="preserve">Составляют дефектную ведомость по их ремонту. </w:t>
            </w:r>
          </w:p>
          <w:p w:rsidR="00EB15AF" w:rsidRDefault="00EB15AF">
            <w:r>
              <w:t xml:space="preserve">Изготавливают и устанавливают отдельные детали. </w:t>
            </w:r>
          </w:p>
          <w:p w:rsidR="00EB15AF" w:rsidRDefault="00EB15AF">
            <w:r>
              <w:t xml:space="preserve">Проверяют прочность и качество. </w:t>
            </w:r>
          </w:p>
          <w:p w:rsidR="00EB15AF" w:rsidRDefault="00EB15AF">
            <w:r>
              <w:t>Осуществляют протяжку всех металлических соединений</w:t>
            </w:r>
            <w:r>
              <w:tab/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215-218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Протяжка металлических креплений парт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4</w:t>
            </w:r>
          </w:p>
        </w:tc>
        <w:tc>
          <w:tcPr>
            <w:tcW w:w="3419" w:type="dxa"/>
          </w:tcPr>
          <w:p w:rsidR="00EB15AF" w:rsidRDefault="00EB15AF">
            <w:r>
              <w:t xml:space="preserve">Определение работ по ремонту школьных парт.  </w:t>
            </w:r>
          </w:p>
          <w:p w:rsidR="00EB15AF" w:rsidRDefault="00EB15AF">
            <w:r>
              <w:t xml:space="preserve">Протяжка металлических конструкций в партах. </w:t>
            </w:r>
          </w:p>
          <w:p w:rsidR="00EB15AF" w:rsidRDefault="00EB15AF">
            <w:r>
              <w:t xml:space="preserve">Оценка качества выполненных работ по ремонту. </w:t>
            </w:r>
          </w:p>
          <w:p w:rsidR="00EB15AF" w:rsidRDefault="00EB15AF">
            <w:r>
              <w:t xml:space="preserve">Показ дефектов, показ ремонта изделия. </w:t>
            </w:r>
          </w:p>
          <w:p w:rsidR="00EB15AF" w:rsidRDefault="00EB15AF">
            <w:r>
              <w:t>Расходный материал, износ, дефект, конструкция, разборка</w:t>
            </w:r>
            <w:r>
              <w:tab/>
            </w:r>
          </w:p>
        </w:tc>
        <w:tc>
          <w:tcPr>
            <w:tcW w:w="2977" w:type="dxa"/>
          </w:tcPr>
          <w:p w:rsidR="00EB15AF" w:rsidRDefault="00EB15AF">
            <w:r>
              <w:t xml:space="preserve">Под руководством учителя выполняют протяжку металлических конструкций в партах. </w:t>
            </w:r>
          </w:p>
          <w:p w:rsidR="00EB15AF" w:rsidRDefault="00EB15AF">
            <w:r>
              <w:t>Повторяют значения терминов: расходный материал, износ, дефект, конструкция, разборка</w:t>
            </w:r>
          </w:p>
        </w:tc>
        <w:tc>
          <w:tcPr>
            <w:tcW w:w="3686" w:type="dxa"/>
          </w:tcPr>
          <w:p w:rsidR="00EB15AF" w:rsidRDefault="00EB15AF">
            <w:r>
              <w:t xml:space="preserve">Определяют ремонтные работы школьных парт.  </w:t>
            </w:r>
          </w:p>
          <w:p w:rsidR="00EB15AF" w:rsidRDefault="00EB15AF">
            <w:r>
              <w:t xml:space="preserve">Выполняют протяжку металлических конструкций в партах. </w:t>
            </w:r>
          </w:p>
          <w:p w:rsidR="00EB15AF" w:rsidRDefault="00EB15AF">
            <w:r>
              <w:t xml:space="preserve">Дают оценку качеству выполненных работ по ремонту.  </w:t>
            </w:r>
          </w:p>
          <w:p w:rsidR="00EB15AF" w:rsidRDefault="00EB15AF">
            <w:r>
              <w:t xml:space="preserve">Учатся выполнять комплексные работы. </w:t>
            </w:r>
          </w:p>
          <w:p w:rsidR="00EB15AF" w:rsidRDefault="00EB15AF">
            <w:r>
              <w:t>Повторяют значения терминов: расходный материал, износ, дефект, конструкция, разборка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219 -220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Безопасность труда при столярных работах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419" w:type="dxa"/>
          </w:tcPr>
          <w:p w:rsidR="00EB15AF" w:rsidRDefault="00EB15AF">
            <w:r>
              <w:t xml:space="preserve">Обобщение и закрепление знаний техники безопасности при выполнении столярных работ. </w:t>
            </w:r>
          </w:p>
          <w:p w:rsidR="00EB15AF" w:rsidRDefault="00EB15AF">
            <w:r>
              <w:t>Причины травматизма и меры его предупреждения</w:t>
            </w:r>
          </w:p>
        </w:tc>
        <w:tc>
          <w:tcPr>
            <w:tcW w:w="2977" w:type="dxa"/>
          </w:tcPr>
          <w:p w:rsidR="00EB15AF" w:rsidRDefault="00EB15AF">
            <w:r>
              <w:t xml:space="preserve">Обобщают и закрепляют знания техники безопасности при выполнении столярных работ. </w:t>
            </w:r>
          </w:p>
          <w:p w:rsidR="00EB15AF" w:rsidRDefault="00EB15AF">
            <w:r>
              <w:t>Просматривают презентацию и плакат по технике безопасности</w:t>
            </w:r>
          </w:p>
        </w:tc>
        <w:tc>
          <w:tcPr>
            <w:tcW w:w="3686" w:type="dxa"/>
          </w:tcPr>
          <w:p w:rsidR="00EB15AF" w:rsidRDefault="00EB15AF">
            <w:r>
              <w:t xml:space="preserve">Обобщают и закрепляют знания техники безопасности при выполнении столярных работ. </w:t>
            </w:r>
          </w:p>
          <w:p w:rsidR="00EB15AF" w:rsidRDefault="00EB15AF">
            <w:r>
              <w:t>Анализируют причины травматизма и меры его предупреждения.</w:t>
            </w:r>
            <w:r>
              <w:tab/>
              <w:t xml:space="preserve"> Просматривают презентацию и плакат по технике безопасности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221-222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Противопожарная и электробезопасность при столярных работах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419" w:type="dxa"/>
          </w:tcPr>
          <w:p w:rsidR="00EB15AF" w:rsidRDefault="00EB15AF">
            <w:r>
              <w:t xml:space="preserve">Обобщение и закрепление знаний по противопожарной безопасности. </w:t>
            </w:r>
          </w:p>
          <w:p w:rsidR="00EB15AF" w:rsidRDefault="00EB15AF">
            <w:r>
              <w:t xml:space="preserve">Первичные средства пожаротушения и их применение. </w:t>
            </w:r>
          </w:p>
          <w:p w:rsidR="00EB15AF" w:rsidRDefault="00EB15AF">
            <w:r>
              <w:t xml:space="preserve">Действия при пожаре. </w:t>
            </w:r>
          </w:p>
          <w:p w:rsidR="00EB15AF" w:rsidRDefault="00EB15AF">
            <w:r>
              <w:t>Меры предупреждения пожаров</w:t>
            </w:r>
            <w:r>
              <w:tab/>
            </w:r>
          </w:p>
        </w:tc>
        <w:tc>
          <w:tcPr>
            <w:tcW w:w="2977" w:type="dxa"/>
          </w:tcPr>
          <w:p w:rsidR="00EB15AF" w:rsidRDefault="00EB15AF">
            <w:r>
              <w:t xml:space="preserve">Под руководством учителя обобщают и закрепляют знания по противопожарной безопасности. </w:t>
            </w:r>
          </w:p>
          <w:p w:rsidR="00EB15AF" w:rsidRDefault="00EB15AF">
            <w:r>
              <w:t xml:space="preserve">Закрепляют знания о первичных средствах пожаротушения и их применении. </w:t>
            </w:r>
          </w:p>
          <w:p w:rsidR="00EB15AF" w:rsidRDefault="00EB15AF">
            <w:r>
              <w:t xml:space="preserve">Проигрывают ситуацию: действия при пожаре. </w:t>
            </w:r>
          </w:p>
          <w:p w:rsidR="00EB15AF" w:rsidRDefault="00EB15AF">
            <w:r>
              <w:t>Вспоминают меры предупреждения пожаров</w:t>
            </w:r>
            <w:r>
              <w:tab/>
            </w:r>
          </w:p>
        </w:tc>
        <w:tc>
          <w:tcPr>
            <w:tcW w:w="3686" w:type="dxa"/>
          </w:tcPr>
          <w:p w:rsidR="00EB15AF" w:rsidRDefault="00EB15AF">
            <w:r>
              <w:t xml:space="preserve">Под руководством учителя обобщают и закрепляют знания по противопожарной безопасности. </w:t>
            </w:r>
          </w:p>
          <w:p w:rsidR="00EB15AF" w:rsidRDefault="00EB15AF">
            <w:r>
              <w:t xml:space="preserve">Закрепляют знания о первичных средствах пожаротушения и их применении. </w:t>
            </w:r>
          </w:p>
          <w:p w:rsidR="00EB15AF" w:rsidRDefault="00EB15AF">
            <w:r>
              <w:t xml:space="preserve">Проигрывают ситуацию: действия при пожаре. </w:t>
            </w:r>
          </w:p>
          <w:p w:rsidR="00EB15AF" w:rsidRDefault="00EB15AF">
            <w:r>
              <w:t>Вспоминают меры предупреждения пожаров</w:t>
            </w:r>
          </w:p>
        </w:tc>
      </w:tr>
      <w:tr w:rsidR="00EB15AF" w:rsidTr="00782A30">
        <w:tc>
          <w:tcPr>
            <w:tcW w:w="14029" w:type="dxa"/>
            <w:gridSpan w:val="6"/>
          </w:tcPr>
          <w:p w:rsidR="00EB15AF" w:rsidRPr="00782A30" w:rsidRDefault="00EB15AF" w:rsidP="00782A30">
            <w:pPr>
              <w:ind w:right="-108"/>
              <w:jc w:val="center"/>
              <w:rPr>
                <w:b/>
              </w:rPr>
            </w:pPr>
            <w:r w:rsidRPr="00782A30">
              <w:rPr>
                <w:b/>
              </w:rPr>
              <w:t>Мебельная фурнитура-16 часов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223-224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Крепежные материалы их разновидности и применение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419" w:type="dxa"/>
          </w:tcPr>
          <w:p w:rsidR="00EB15AF" w:rsidRDefault="00EB15AF" w:rsidP="00782A30">
            <w:pPr>
              <w:jc w:val="both"/>
            </w:pPr>
            <w:r>
              <w:t xml:space="preserve">Повторение способов соединения столярных деталей: гвозди, шурупы, их разновидности и применение при сборке изделий. </w:t>
            </w:r>
          </w:p>
          <w:p w:rsidR="00EB15AF" w:rsidRDefault="00EB15AF" w:rsidP="00782A30">
            <w:pPr>
              <w:jc w:val="both"/>
            </w:pPr>
            <w:r>
              <w:t xml:space="preserve">Определение вида соединения и применение метизов. </w:t>
            </w:r>
          </w:p>
          <w:p w:rsidR="00EB15AF" w:rsidRDefault="00EB15AF" w:rsidP="00782A30">
            <w:pPr>
              <w:jc w:val="both"/>
            </w:pPr>
            <w:r>
              <w:t>Образцы соединений</w:t>
            </w:r>
            <w:r>
              <w:tab/>
              <w:t xml:space="preserve">  </w:t>
            </w:r>
          </w:p>
        </w:tc>
        <w:tc>
          <w:tcPr>
            <w:tcW w:w="2977" w:type="dxa"/>
          </w:tcPr>
          <w:p w:rsidR="00EB15AF" w:rsidRDefault="00EB15AF" w:rsidP="00782A30">
            <w:pPr>
              <w:jc w:val="both"/>
            </w:pPr>
            <w:r>
              <w:t xml:space="preserve"> Под руководством учителя обобщают и закрепляют знания о способах соединения столярных деталей. </w:t>
            </w:r>
          </w:p>
          <w:p w:rsidR="00EB15AF" w:rsidRDefault="00EB15AF" w:rsidP="00782A30">
            <w:pPr>
              <w:jc w:val="both"/>
            </w:pPr>
            <w:r>
              <w:t xml:space="preserve">Рассматривают образцы гвоздей, шурупов, определяют их разновидности и применение при сборке изделий. </w:t>
            </w:r>
          </w:p>
          <w:p w:rsidR="00EB15AF" w:rsidRDefault="00EB15AF" w:rsidP="00782A30">
            <w:pPr>
              <w:jc w:val="both"/>
            </w:pPr>
            <w:r>
              <w:t xml:space="preserve">Рассматривают образцы соединений. </w:t>
            </w:r>
          </w:p>
          <w:p w:rsidR="00EB15AF" w:rsidRDefault="00EB15AF" w:rsidP="00782A30">
            <w:pPr>
              <w:jc w:val="both"/>
            </w:pPr>
            <w:r>
              <w:t>Определяют виды соединений и необходимость применение метизов</w:t>
            </w:r>
          </w:p>
        </w:tc>
        <w:tc>
          <w:tcPr>
            <w:tcW w:w="3686" w:type="dxa"/>
          </w:tcPr>
          <w:p w:rsidR="00EB15AF" w:rsidRDefault="00EB15AF" w:rsidP="00782A30">
            <w:pPr>
              <w:jc w:val="both"/>
            </w:pPr>
            <w:r>
              <w:t xml:space="preserve">Под руководством учителя обобщают и закрепляют знания о способах соединения столярных деталей. </w:t>
            </w:r>
          </w:p>
          <w:p w:rsidR="00EB15AF" w:rsidRDefault="00EB15AF" w:rsidP="00782A30">
            <w:pPr>
              <w:jc w:val="both"/>
            </w:pPr>
            <w:r>
              <w:t xml:space="preserve">Рассматривают образцы гвоздей, шурупов, определяют их разновидности и применение при сборке изделий. </w:t>
            </w:r>
          </w:p>
          <w:p w:rsidR="00EB15AF" w:rsidRDefault="00EB15AF" w:rsidP="00782A30">
            <w:pPr>
              <w:jc w:val="both"/>
            </w:pPr>
            <w:r>
              <w:t xml:space="preserve">Рассматривают образцы соединений. </w:t>
            </w:r>
          </w:p>
          <w:p w:rsidR="00EB15AF" w:rsidRDefault="00EB15AF" w:rsidP="00782A30">
            <w:pPr>
              <w:jc w:val="both"/>
            </w:pPr>
            <w:r>
              <w:t>Определяют виды соединений и необходимость применение метизов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225-</w:t>
            </w:r>
          </w:p>
          <w:p w:rsidR="00EB15AF" w:rsidRDefault="00EB15AF" w:rsidP="00782A30">
            <w:pPr>
              <w:ind w:right="-108"/>
              <w:jc w:val="center"/>
            </w:pPr>
            <w:r>
              <w:t>236</w:t>
            </w:r>
          </w:p>
        </w:tc>
        <w:tc>
          <w:tcPr>
            <w:tcW w:w="2381" w:type="dxa"/>
          </w:tcPr>
          <w:p w:rsidR="00EB15AF" w:rsidRDefault="00EB15AF" w:rsidP="00782A30">
            <w:pPr>
              <w:jc w:val="both"/>
            </w:pPr>
            <w:r>
              <w:t>Мебельная фурнитура и крепежные материалы</w:t>
            </w:r>
          </w:p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12</w:t>
            </w:r>
          </w:p>
        </w:tc>
        <w:tc>
          <w:tcPr>
            <w:tcW w:w="3419" w:type="dxa"/>
          </w:tcPr>
          <w:p w:rsidR="00EB15AF" w:rsidRDefault="00EB15AF" w:rsidP="00782A30">
            <w:pPr>
              <w:jc w:val="both"/>
            </w:pPr>
            <w:r>
              <w:t xml:space="preserve">Знакомство с назначением и применением мебельной фурнитуры. </w:t>
            </w:r>
          </w:p>
          <w:p w:rsidR="00EB15AF" w:rsidRDefault="00EB15AF" w:rsidP="00782A30">
            <w:pPr>
              <w:jc w:val="both"/>
            </w:pPr>
            <w:r>
              <w:t xml:space="preserve">Установка ручек, замков, навесов, полкодержателей. </w:t>
            </w:r>
          </w:p>
          <w:p w:rsidR="00EB15AF" w:rsidRDefault="00EB15AF" w:rsidP="00782A30">
            <w:pPr>
              <w:jc w:val="both"/>
            </w:pPr>
            <w:r>
              <w:t>Технические требования к качеству фурнитуры</w:t>
            </w:r>
          </w:p>
        </w:tc>
        <w:tc>
          <w:tcPr>
            <w:tcW w:w="2977" w:type="dxa"/>
          </w:tcPr>
          <w:p w:rsidR="00EB15AF" w:rsidRDefault="00EB15AF" w:rsidP="00782A30">
            <w:pPr>
              <w:jc w:val="both"/>
            </w:pPr>
            <w:r>
              <w:t xml:space="preserve">Рассматривают образцы мебельной фурнитуры. </w:t>
            </w:r>
          </w:p>
          <w:p w:rsidR="00EB15AF" w:rsidRDefault="00EB15AF" w:rsidP="00782A30">
            <w:pPr>
              <w:jc w:val="both"/>
            </w:pPr>
            <w:r>
              <w:t xml:space="preserve">С помощью учителя учатся определять назначение и применение мебельной фурнитуры. </w:t>
            </w:r>
          </w:p>
          <w:p w:rsidR="00EB15AF" w:rsidRDefault="00EB15AF" w:rsidP="00782A30">
            <w:pPr>
              <w:jc w:val="both"/>
            </w:pPr>
            <w:r>
              <w:t>Рассматривают образцы изделий с установленной фурнитурой</w:t>
            </w:r>
          </w:p>
        </w:tc>
        <w:tc>
          <w:tcPr>
            <w:tcW w:w="3686" w:type="dxa"/>
          </w:tcPr>
          <w:p w:rsidR="00EB15AF" w:rsidRDefault="00EB15AF" w:rsidP="00782A30">
            <w:pPr>
              <w:jc w:val="both"/>
            </w:pPr>
            <w:r>
              <w:t xml:space="preserve">Рассматривают образцы мебельной фурнитуры. </w:t>
            </w:r>
          </w:p>
          <w:p w:rsidR="00EB15AF" w:rsidRDefault="00EB15AF" w:rsidP="00782A30">
            <w:pPr>
              <w:jc w:val="both"/>
            </w:pPr>
            <w:r>
              <w:t xml:space="preserve">Учатся определять </w:t>
            </w:r>
          </w:p>
          <w:p w:rsidR="00EB15AF" w:rsidRDefault="00EB15AF" w:rsidP="00782A30">
            <w:pPr>
              <w:jc w:val="both"/>
            </w:pPr>
            <w:r>
              <w:t xml:space="preserve">назначение и применение мебельной фурнитуры. </w:t>
            </w:r>
          </w:p>
          <w:p w:rsidR="00EB15AF" w:rsidRDefault="00EB15AF" w:rsidP="00782A30">
            <w:pPr>
              <w:jc w:val="both"/>
            </w:pPr>
            <w:r>
              <w:t xml:space="preserve">Узнают технические требования к качеству фурнитуры. </w:t>
            </w:r>
          </w:p>
          <w:p w:rsidR="00EB15AF" w:rsidRDefault="00EB15AF" w:rsidP="00782A30">
            <w:pPr>
              <w:jc w:val="both"/>
            </w:pPr>
            <w:r>
              <w:t xml:space="preserve">Рассматривают образцы изделий с установленной фурнитурой. </w:t>
            </w:r>
          </w:p>
          <w:p w:rsidR="00EB15AF" w:rsidRDefault="00EB15AF" w:rsidP="00782A30">
            <w:pPr>
              <w:jc w:val="both"/>
            </w:pPr>
            <w:r>
              <w:t>Определяют название инструмента необходимого для работы</w:t>
            </w:r>
          </w:p>
        </w:tc>
      </w:tr>
      <w:tr w:rsidR="00EB15AF" w:rsidTr="00782A30">
        <w:tc>
          <w:tcPr>
            <w:tcW w:w="846" w:type="dxa"/>
          </w:tcPr>
          <w:p w:rsidR="00EB15AF" w:rsidRDefault="00EB15AF" w:rsidP="00782A30">
            <w:pPr>
              <w:ind w:right="-108"/>
              <w:jc w:val="center"/>
            </w:pPr>
            <w:r>
              <w:t>237-238</w:t>
            </w:r>
          </w:p>
        </w:tc>
        <w:tc>
          <w:tcPr>
            <w:tcW w:w="2381" w:type="dxa"/>
          </w:tcPr>
          <w:p w:rsidR="00EB15AF" w:rsidRPr="00782A30" w:rsidRDefault="00EB15AF" w:rsidP="00782A30">
            <w:pPr>
              <w:jc w:val="both"/>
              <w:rPr>
                <w:color w:val="000000"/>
              </w:rPr>
            </w:pPr>
            <w:r w:rsidRPr="00782A30">
              <w:rPr>
                <w:color w:val="000000"/>
              </w:rPr>
              <w:t xml:space="preserve">Контрольная работа. </w:t>
            </w:r>
            <w:r>
              <w:t>Выполнение соединения деталей с нагелей.</w:t>
            </w:r>
            <w:r w:rsidRPr="00782A30">
              <w:rPr>
                <w:color w:val="000000"/>
              </w:rPr>
              <w:t xml:space="preserve"> Тест</w:t>
            </w:r>
          </w:p>
          <w:p w:rsidR="00EB15AF" w:rsidRDefault="00EB15AF"/>
        </w:tc>
        <w:tc>
          <w:tcPr>
            <w:tcW w:w="720" w:type="dxa"/>
          </w:tcPr>
          <w:p w:rsidR="00EB15AF" w:rsidRDefault="00EB15AF" w:rsidP="00782A30">
            <w:pPr>
              <w:jc w:val="center"/>
            </w:pPr>
            <w:r>
              <w:t>2</w:t>
            </w:r>
          </w:p>
        </w:tc>
        <w:tc>
          <w:tcPr>
            <w:tcW w:w="3419" w:type="dxa"/>
          </w:tcPr>
          <w:p w:rsidR="00EB15AF" w:rsidRDefault="00EB15AF" w:rsidP="00782A30">
            <w:pPr>
              <w:jc w:val="both"/>
            </w:pPr>
            <w:r>
              <w:t xml:space="preserve">Анализ объекта труда. </w:t>
            </w:r>
          </w:p>
          <w:p w:rsidR="00EB15AF" w:rsidRDefault="00EB15AF" w:rsidP="00782A30">
            <w:pPr>
              <w:jc w:val="both"/>
            </w:pPr>
            <w:r>
              <w:t xml:space="preserve">Знакомство с последовательностью изготовления изделия. </w:t>
            </w:r>
          </w:p>
          <w:p w:rsidR="00EB15AF" w:rsidRDefault="00EB15AF" w:rsidP="00782A30">
            <w:pPr>
              <w:jc w:val="both"/>
            </w:pPr>
            <w:r>
              <w:t>Знакомство с техническими требованиями к качеству выполненной операции.</w:t>
            </w:r>
          </w:p>
          <w:p w:rsidR="00EB15AF" w:rsidRDefault="00EB15AF" w:rsidP="00782A30">
            <w:pPr>
              <w:jc w:val="both"/>
            </w:pPr>
            <w:r>
              <w:t>Выполнение соединения деталей с помощью нагелей</w:t>
            </w:r>
          </w:p>
        </w:tc>
        <w:tc>
          <w:tcPr>
            <w:tcW w:w="2977" w:type="dxa"/>
          </w:tcPr>
          <w:p w:rsidR="00EB15AF" w:rsidRDefault="00EB15AF" w:rsidP="00782A30">
            <w:pPr>
              <w:jc w:val="both"/>
            </w:pPr>
            <w:r>
              <w:t xml:space="preserve">Знакомятся с последовательностью изготовления изделия. </w:t>
            </w:r>
          </w:p>
          <w:p w:rsidR="00EB15AF" w:rsidRDefault="00EB15AF" w:rsidP="00782A30">
            <w:pPr>
              <w:jc w:val="both"/>
            </w:pPr>
            <w:r>
              <w:t>Выполняют соединение деталей с помощью нагелей</w:t>
            </w:r>
          </w:p>
        </w:tc>
        <w:tc>
          <w:tcPr>
            <w:tcW w:w="3686" w:type="dxa"/>
          </w:tcPr>
          <w:p w:rsidR="00EB15AF" w:rsidRDefault="00EB15AF" w:rsidP="00782A30">
            <w:pPr>
              <w:jc w:val="both"/>
            </w:pPr>
            <w:r>
              <w:t xml:space="preserve">Анализируют объект труда. </w:t>
            </w:r>
          </w:p>
          <w:p w:rsidR="00EB15AF" w:rsidRDefault="00EB15AF" w:rsidP="00782A30">
            <w:pPr>
              <w:jc w:val="both"/>
            </w:pPr>
            <w:r>
              <w:t xml:space="preserve">Знакомятся с последовательностью изготовления изделия. </w:t>
            </w:r>
          </w:p>
          <w:p w:rsidR="00EB15AF" w:rsidRDefault="00EB15AF" w:rsidP="00782A30">
            <w:pPr>
              <w:jc w:val="both"/>
            </w:pPr>
            <w:r>
              <w:t>Знают технические требования к качеству выполненной операции.</w:t>
            </w:r>
          </w:p>
          <w:p w:rsidR="00EB15AF" w:rsidRDefault="00EB15AF" w:rsidP="00782A30">
            <w:pPr>
              <w:jc w:val="both"/>
            </w:pPr>
            <w:r>
              <w:t>Выполняют соединение деталей с помощью нагелей</w:t>
            </w:r>
          </w:p>
        </w:tc>
      </w:tr>
    </w:tbl>
    <w:p w:rsidR="00EB15AF" w:rsidRDefault="00EB15AF">
      <w:pPr>
        <w:spacing w:line="360" w:lineRule="auto"/>
        <w:sectPr w:rsidR="00EB15AF">
          <w:footerReference w:type="default" r:id="rId10"/>
          <w:pgSz w:w="16838" w:h="11906" w:orient="landscape"/>
          <w:pgMar w:top="1134" w:right="1418" w:bottom="1701" w:left="1418" w:header="709" w:footer="709" w:gutter="0"/>
          <w:cols w:space="720"/>
          <w:rtlGutter/>
        </w:sectPr>
      </w:pPr>
    </w:p>
    <w:p w:rsidR="00EB15AF" w:rsidRDefault="00EB15AF">
      <w:pPr>
        <w:shd w:val="clear" w:color="auto" w:fill="FFFFFF"/>
        <w:ind w:firstLine="850"/>
        <w:jc w:val="center"/>
        <w:rPr>
          <w:b/>
        </w:rPr>
      </w:pPr>
      <w:bookmarkStart w:id="17" w:name="_heading=h.1t3h5sf" w:colFirst="0" w:colLast="0"/>
      <w:bookmarkEnd w:id="17"/>
    </w:p>
    <w:p w:rsidR="00EB15AF" w:rsidRDefault="00EB15AF">
      <w:pPr>
        <w:tabs>
          <w:tab w:val="left" w:pos="284"/>
          <w:tab w:val="left" w:pos="426"/>
        </w:tabs>
        <w:spacing w:line="360" w:lineRule="auto"/>
        <w:jc w:val="both"/>
        <w:rPr>
          <w:u w:val="single"/>
        </w:rPr>
      </w:pPr>
    </w:p>
    <w:p w:rsidR="00EB15AF" w:rsidRDefault="00EB15AF">
      <w:pPr>
        <w:spacing w:line="360" w:lineRule="auto"/>
        <w:jc w:val="both"/>
      </w:pPr>
      <w:r>
        <w:t xml:space="preserve">    </w:t>
      </w:r>
    </w:p>
    <w:p w:rsidR="00EB15AF" w:rsidRDefault="00EB15AF">
      <w:pPr>
        <w:spacing w:line="360" w:lineRule="auto"/>
      </w:pPr>
    </w:p>
    <w:p w:rsidR="00EB15AF" w:rsidRDefault="00EB15AF">
      <w:pPr>
        <w:spacing w:line="360" w:lineRule="auto"/>
        <w:rPr>
          <w:b/>
        </w:rPr>
      </w:pPr>
    </w:p>
    <w:p w:rsidR="00EB15AF" w:rsidRDefault="00EB15AF">
      <w:pPr>
        <w:spacing w:line="360" w:lineRule="auto"/>
      </w:pPr>
      <w:r>
        <w:t xml:space="preserve"> </w:t>
      </w:r>
    </w:p>
    <w:sectPr w:rsidR="00EB15AF" w:rsidSect="002B669F">
      <w:type w:val="continuous"/>
      <w:pgSz w:w="16838" w:h="11906" w:orient="landscape"/>
      <w:pgMar w:top="1418" w:right="1134" w:bottom="1418" w:left="1701" w:header="709" w:footer="709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5AF" w:rsidRDefault="00EB15AF">
      <w:r>
        <w:separator/>
      </w:r>
    </w:p>
  </w:endnote>
  <w:endnote w:type="continuationSeparator" w:id="0">
    <w:p w:rsidR="00EB15AF" w:rsidRDefault="00EB15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5AF" w:rsidRDefault="00EB15AF">
    <w:pPr>
      <w:tabs>
        <w:tab w:val="center" w:pos="4677"/>
        <w:tab w:val="right" w:pos="9355"/>
      </w:tabs>
      <w:jc w:val="right"/>
      <w:rPr>
        <w:rFonts w:ascii="Calibri" w:hAnsi="Calibri" w:cs="Calibri"/>
        <w:color w:val="000000"/>
        <w:sz w:val="22"/>
        <w:szCs w:val="22"/>
      </w:rPr>
    </w:pPr>
    <w:r>
      <w:rPr>
        <w:rFonts w:ascii="Calibri" w:hAnsi="Calibri" w:cs="Calibri"/>
        <w:color w:val="000000"/>
        <w:sz w:val="22"/>
        <w:szCs w:val="22"/>
      </w:rPr>
      <w:fldChar w:fldCharType="begin"/>
    </w:r>
    <w:r>
      <w:rPr>
        <w:rFonts w:ascii="Calibri" w:hAnsi="Calibri" w:cs="Calibri"/>
        <w:color w:val="000000"/>
        <w:sz w:val="22"/>
        <w:szCs w:val="22"/>
      </w:rPr>
      <w:instrText>PAGE</w:instrText>
    </w:r>
    <w:r>
      <w:rPr>
        <w:rFonts w:ascii="Calibri" w:hAnsi="Calibri" w:cs="Calibri"/>
        <w:color w:val="000000"/>
        <w:sz w:val="22"/>
        <w:szCs w:val="22"/>
      </w:rPr>
      <w:fldChar w:fldCharType="separate"/>
    </w:r>
    <w:r>
      <w:rPr>
        <w:rFonts w:ascii="Calibri" w:hAnsi="Calibri" w:cs="Calibri"/>
        <w:noProof/>
        <w:color w:val="000000"/>
        <w:sz w:val="22"/>
        <w:szCs w:val="22"/>
      </w:rPr>
      <w:t>7</w:t>
    </w:r>
    <w:r>
      <w:rPr>
        <w:rFonts w:ascii="Calibri" w:hAnsi="Calibri" w:cs="Calibri"/>
        <w:color w:val="000000"/>
        <w:sz w:val="22"/>
        <w:szCs w:val="22"/>
      </w:rPr>
      <w:fldChar w:fldCharType="end"/>
    </w:r>
  </w:p>
  <w:p w:rsidR="00EB15AF" w:rsidRDefault="00EB15AF">
    <w:pPr>
      <w:tabs>
        <w:tab w:val="center" w:pos="4677"/>
        <w:tab w:val="right" w:pos="9355"/>
      </w:tabs>
      <w:rPr>
        <w:rFonts w:ascii="Calibri" w:hAnsi="Calibri" w:cs="Calibri"/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15AF" w:rsidRDefault="00EB15AF">
    <w:pPr>
      <w:tabs>
        <w:tab w:val="center" w:pos="4677"/>
        <w:tab w:val="right" w:pos="9355"/>
      </w:tabs>
      <w:jc w:val="right"/>
      <w:rPr>
        <w:rFonts w:ascii="Calibri" w:hAnsi="Calibri" w:cs="Calibri"/>
        <w:color w:val="000000"/>
        <w:sz w:val="22"/>
        <w:szCs w:val="22"/>
      </w:rPr>
    </w:pPr>
  </w:p>
  <w:p w:rsidR="00EB15AF" w:rsidRDefault="00EB15AF">
    <w:pPr>
      <w:tabs>
        <w:tab w:val="center" w:pos="4677"/>
        <w:tab w:val="right" w:pos="9355"/>
      </w:tabs>
      <w:rPr>
        <w:rFonts w:ascii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5AF" w:rsidRDefault="00EB15AF">
      <w:r>
        <w:separator/>
      </w:r>
    </w:p>
  </w:footnote>
  <w:footnote w:type="continuationSeparator" w:id="0">
    <w:p w:rsidR="00EB15AF" w:rsidRDefault="00EB15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A2938"/>
    <w:multiLevelType w:val="multilevel"/>
    <w:tmpl w:val="08B67484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1">
    <w:nsid w:val="09954F48"/>
    <w:multiLevelType w:val="multilevel"/>
    <w:tmpl w:val="6EEA89EC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2">
    <w:nsid w:val="0C2F084A"/>
    <w:multiLevelType w:val="multilevel"/>
    <w:tmpl w:val="45960250"/>
    <w:lvl w:ilvl="0">
      <w:start w:val="1"/>
      <w:numFmt w:val="bullet"/>
      <w:lvlText w:val="−"/>
      <w:lvlJc w:val="left"/>
      <w:pPr>
        <w:ind w:left="791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11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31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51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71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91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11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31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51" w:hanging="360"/>
      </w:pPr>
      <w:rPr>
        <w:rFonts w:ascii="Noto Sans Symbols" w:eastAsia="Times New Roman" w:hAnsi="Noto Sans Symbols"/>
      </w:rPr>
    </w:lvl>
  </w:abstractNum>
  <w:abstractNum w:abstractNumId="3">
    <w:nsid w:val="11842B32"/>
    <w:multiLevelType w:val="hybridMultilevel"/>
    <w:tmpl w:val="B0984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1F45A2"/>
    <w:multiLevelType w:val="multilevel"/>
    <w:tmpl w:val="5FBE91A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5">
    <w:nsid w:val="21823554"/>
    <w:multiLevelType w:val="multilevel"/>
    <w:tmpl w:val="08EA46A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6">
    <w:nsid w:val="27C60AE4"/>
    <w:multiLevelType w:val="multilevel"/>
    <w:tmpl w:val="F92A56F6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7">
    <w:nsid w:val="2B3E23D9"/>
    <w:multiLevelType w:val="hybridMultilevel"/>
    <w:tmpl w:val="D2E8A11C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D7232BB"/>
    <w:multiLevelType w:val="multilevel"/>
    <w:tmpl w:val="3AA67E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9">
    <w:nsid w:val="2DFC6AA8"/>
    <w:multiLevelType w:val="multilevel"/>
    <w:tmpl w:val="0FC2F0B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0">
    <w:nsid w:val="31247FE2"/>
    <w:multiLevelType w:val="hybridMultilevel"/>
    <w:tmpl w:val="A9524CF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DF55DD"/>
    <w:multiLevelType w:val="multilevel"/>
    <w:tmpl w:val="58704052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12">
    <w:nsid w:val="37DF37C3"/>
    <w:multiLevelType w:val="hybridMultilevel"/>
    <w:tmpl w:val="06C4D788"/>
    <w:lvl w:ilvl="0" w:tplc="B570F79C">
      <w:start w:val="3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CEE3230"/>
    <w:multiLevelType w:val="multilevel"/>
    <w:tmpl w:val="0B9A509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4564F60"/>
    <w:multiLevelType w:val="hybridMultilevel"/>
    <w:tmpl w:val="9CDC438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6171C25"/>
    <w:multiLevelType w:val="multilevel"/>
    <w:tmpl w:val="CC02020A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16">
    <w:nsid w:val="490F7F40"/>
    <w:multiLevelType w:val="multilevel"/>
    <w:tmpl w:val="423A15E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7">
    <w:nsid w:val="553F2BBA"/>
    <w:multiLevelType w:val="multilevel"/>
    <w:tmpl w:val="57DCE6F8"/>
    <w:lvl w:ilvl="0">
      <w:start w:val="1"/>
      <w:numFmt w:val="bullet"/>
      <w:lvlText w:val="−"/>
      <w:lvlJc w:val="left"/>
      <w:pPr>
        <w:ind w:left="783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3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3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3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3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3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3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3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3" w:hanging="360"/>
      </w:pPr>
      <w:rPr>
        <w:rFonts w:ascii="Noto Sans Symbols" w:eastAsia="Times New Roman" w:hAnsi="Noto Sans Symbols"/>
      </w:rPr>
    </w:lvl>
  </w:abstractNum>
  <w:abstractNum w:abstractNumId="18">
    <w:nsid w:val="56EE2320"/>
    <w:multiLevelType w:val="multilevel"/>
    <w:tmpl w:val="619C355C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19">
    <w:nsid w:val="5D8E5EB1"/>
    <w:multiLevelType w:val="multilevel"/>
    <w:tmpl w:val="53903188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20">
    <w:nsid w:val="601E2F48"/>
    <w:multiLevelType w:val="multilevel"/>
    <w:tmpl w:val="0E789562"/>
    <w:lvl w:ilvl="0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21">
    <w:nsid w:val="604155B7"/>
    <w:multiLevelType w:val="multilevel"/>
    <w:tmpl w:val="0A720EE4"/>
    <w:lvl w:ilvl="0">
      <w:start w:val="2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22">
    <w:nsid w:val="64CD67AE"/>
    <w:multiLevelType w:val="multilevel"/>
    <w:tmpl w:val="808CDFC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3">
    <w:nsid w:val="668E2022"/>
    <w:multiLevelType w:val="multilevel"/>
    <w:tmpl w:val="2E9C939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4">
    <w:nsid w:val="66BC0BA1"/>
    <w:multiLevelType w:val="multilevel"/>
    <w:tmpl w:val="2A6AA50E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Times New Roman" w:hAnsi="Noto Sans Symbols"/>
      </w:rPr>
    </w:lvl>
  </w:abstractNum>
  <w:abstractNum w:abstractNumId="25">
    <w:nsid w:val="68CB6E73"/>
    <w:multiLevelType w:val="hybridMultilevel"/>
    <w:tmpl w:val="5D7259DA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C3B4FF1"/>
    <w:multiLevelType w:val="hybridMultilevel"/>
    <w:tmpl w:val="38F8E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584671"/>
    <w:multiLevelType w:val="multilevel"/>
    <w:tmpl w:val="2B2232AA"/>
    <w:lvl w:ilvl="0">
      <w:start w:val="1"/>
      <w:numFmt w:val="bullet"/>
      <w:lvlText w:val="−"/>
      <w:lvlJc w:val="left"/>
      <w:pPr>
        <w:ind w:left="2149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2869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3589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4309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5029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5749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6469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7189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7909" w:hanging="360"/>
      </w:pPr>
      <w:rPr>
        <w:rFonts w:ascii="Noto Sans Symbols" w:eastAsia="Times New Roman" w:hAnsi="Noto Sans Symbols"/>
      </w:rPr>
    </w:lvl>
  </w:abstractNum>
  <w:num w:numId="1">
    <w:abstractNumId w:val="18"/>
  </w:num>
  <w:num w:numId="2">
    <w:abstractNumId w:val="2"/>
  </w:num>
  <w:num w:numId="3">
    <w:abstractNumId w:val="13"/>
  </w:num>
  <w:num w:numId="4">
    <w:abstractNumId w:val="16"/>
  </w:num>
  <w:num w:numId="5">
    <w:abstractNumId w:val="22"/>
  </w:num>
  <w:num w:numId="6">
    <w:abstractNumId w:val="1"/>
  </w:num>
  <w:num w:numId="7">
    <w:abstractNumId w:val="5"/>
  </w:num>
  <w:num w:numId="8">
    <w:abstractNumId w:val="17"/>
  </w:num>
  <w:num w:numId="9">
    <w:abstractNumId w:val="6"/>
  </w:num>
  <w:num w:numId="10">
    <w:abstractNumId w:val="27"/>
  </w:num>
  <w:num w:numId="11">
    <w:abstractNumId w:val="15"/>
  </w:num>
  <w:num w:numId="12">
    <w:abstractNumId w:val="21"/>
  </w:num>
  <w:num w:numId="13">
    <w:abstractNumId w:val="14"/>
  </w:num>
  <w:num w:numId="14">
    <w:abstractNumId w:val="26"/>
  </w:num>
  <w:num w:numId="15">
    <w:abstractNumId w:val="10"/>
  </w:num>
  <w:num w:numId="16">
    <w:abstractNumId w:val="8"/>
  </w:num>
  <w:num w:numId="17">
    <w:abstractNumId w:val="9"/>
  </w:num>
  <w:num w:numId="18">
    <w:abstractNumId w:val="3"/>
  </w:num>
  <w:num w:numId="19">
    <w:abstractNumId w:val="25"/>
  </w:num>
  <w:num w:numId="20">
    <w:abstractNumId w:val="11"/>
  </w:num>
  <w:num w:numId="21">
    <w:abstractNumId w:val="23"/>
  </w:num>
  <w:num w:numId="22">
    <w:abstractNumId w:val="4"/>
  </w:num>
  <w:num w:numId="23">
    <w:abstractNumId w:val="19"/>
  </w:num>
  <w:num w:numId="24">
    <w:abstractNumId w:val="24"/>
  </w:num>
  <w:num w:numId="25">
    <w:abstractNumId w:val="0"/>
  </w:num>
  <w:num w:numId="26">
    <w:abstractNumId w:val="7"/>
  </w:num>
  <w:num w:numId="27">
    <w:abstractNumId w:val="12"/>
  </w:num>
  <w:num w:numId="2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1C67"/>
    <w:rsid w:val="00161C67"/>
    <w:rsid w:val="001977F5"/>
    <w:rsid w:val="002071D7"/>
    <w:rsid w:val="002860A6"/>
    <w:rsid w:val="00294778"/>
    <w:rsid w:val="002B669F"/>
    <w:rsid w:val="00352FD6"/>
    <w:rsid w:val="00415A26"/>
    <w:rsid w:val="00455A2A"/>
    <w:rsid w:val="004B15C0"/>
    <w:rsid w:val="004C3123"/>
    <w:rsid w:val="00583C1C"/>
    <w:rsid w:val="005F7A14"/>
    <w:rsid w:val="007016B3"/>
    <w:rsid w:val="00782A30"/>
    <w:rsid w:val="008472E2"/>
    <w:rsid w:val="008D1B6E"/>
    <w:rsid w:val="009A40ED"/>
    <w:rsid w:val="00A25FF6"/>
    <w:rsid w:val="00C808F6"/>
    <w:rsid w:val="00EB1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977F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977F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977F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977F5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qFormat/>
    <w:rsid w:val="001977F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977F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4F3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4F3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4F3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4F3A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4F3A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4F3A"/>
    <w:rPr>
      <w:rFonts w:asciiTheme="minorHAnsi" w:eastAsiaTheme="minorEastAsia" w:hAnsiTheme="minorHAnsi" w:cstheme="minorBidi"/>
      <w:b/>
      <w:bCs/>
    </w:rPr>
  </w:style>
  <w:style w:type="table" w:customStyle="1" w:styleId="TableNormal1">
    <w:name w:val="Table Normal1"/>
    <w:uiPriority w:val="99"/>
    <w:rsid w:val="001977F5"/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1977F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54F3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customStyle="1" w:styleId="TableNormal2">
    <w:name w:val="Table Normal2"/>
    <w:uiPriority w:val="99"/>
    <w:rsid w:val="001977F5"/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99"/>
    <w:qFormat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Spacing">
    <w:name w:val="No Spacing"/>
    <w:link w:val="NoSpacingChar"/>
    <w:uiPriority w:val="99"/>
    <w:qFormat/>
    <w:rPr>
      <w:sz w:val="24"/>
      <w:szCs w:val="24"/>
    </w:rPr>
  </w:style>
  <w:style w:type="character" w:styleId="Strong">
    <w:name w:val="Strong"/>
    <w:basedOn w:val="DefaultParagraphFont"/>
    <w:uiPriority w:val="99"/>
    <w:qFormat/>
    <w:rPr>
      <w:rFonts w:cs="Times New Roman"/>
      <w:b/>
      <w:bCs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9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Pr>
      <w:rFonts w:ascii="Segoe U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Segoe UI" w:hAnsi="Segoe UI" w:cs="Segoe UI"/>
      <w:sz w:val="18"/>
      <w:szCs w:val="18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SpacingChar">
    <w:name w:val="No Spacing Char"/>
    <w:link w:val="NoSpacing"/>
    <w:uiPriority w:val="99"/>
    <w:locked/>
    <w:rPr>
      <w:sz w:val="24"/>
      <w:lang w:val="ru-RU" w:eastAsia="ru-RU"/>
    </w:rPr>
  </w:style>
  <w:style w:type="paragraph" w:customStyle="1" w:styleId="c26">
    <w:name w:val="c26"/>
    <w:basedOn w:val="Normal"/>
    <w:uiPriority w:val="99"/>
    <w:pPr>
      <w:spacing w:before="100" w:beforeAutospacing="1" w:after="100" w:afterAutospacing="1"/>
    </w:pPr>
  </w:style>
  <w:style w:type="paragraph" w:customStyle="1" w:styleId="c1">
    <w:name w:val="c1"/>
    <w:basedOn w:val="Normal"/>
    <w:uiPriority w:val="99"/>
    <w:pPr>
      <w:spacing w:before="100" w:beforeAutospacing="1" w:after="100" w:afterAutospacing="1"/>
    </w:pPr>
  </w:style>
  <w:style w:type="character" w:customStyle="1" w:styleId="c3">
    <w:name w:val="c3"/>
    <w:uiPriority w:val="99"/>
  </w:style>
  <w:style w:type="character" w:customStyle="1" w:styleId="c4">
    <w:name w:val="c4"/>
    <w:basedOn w:val="DefaultParagraphFont"/>
    <w:uiPriority w:val="99"/>
    <w:rPr>
      <w:rFonts w:cs="Times New Roman"/>
    </w:rPr>
  </w:style>
  <w:style w:type="character" w:customStyle="1" w:styleId="c0">
    <w:name w:val="c0"/>
    <w:basedOn w:val="DefaultParagraphFont"/>
    <w:uiPriority w:val="99"/>
    <w:rPr>
      <w:rFonts w:cs="Times New Roman"/>
    </w:rPr>
  </w:style>
  <w:style w:type="character" w:styleId="Hyperlink">
    <w:name w:val="Hyperlink"/>
    <w:basedOn w:val="DefaultParagraphFont"/>
    <w:uiPriority w:val="99"/>
    <w:rPr>
      <w:rFonts w:cs="Times New Roman"/>
      <w:color w:val="000080"/>
      <w:u w:val="single"/>
    </w:rPr>
  </w:style>
  <w:style w:type="paragraph" w:styleId="Subtitle">
    <w:name w:val="Subtitle"/>
    <w:basedOn w:val="Normal"/>
    <w:next w:val="Normal"/>
    <w:link w:val="SubtitleChar"/>
    <w:uiPriority w:val="99"/>
    <w:qFormat/>
    <w:rsid w:val="001977F5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554F3A"/>
    <w:rPr>
      <w:rFonts w:asciiTheme="majorHAnsi" w:eastAsiaTheme="majorEastAsia" w:hAnsiTheme="majorHAnsi" w:cstheme="majorBidi"/>
      <w:sz w:val="24"/>
      <w:szCs w:val="24"/>
    </w:rPr>
  </w:style>
  <w:style w:type="table" w:customStyle="1" w:styleId="a">
    <w:name w:val="Стиль"/>
    <w:basedOn w:val="TableNormal2"/>
    <w:uiPriority w:val="99"/>
    <w:rsid w:val="001977F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тиль6"/>
    <w:basedOn w:val="TableNormal2"/>
    <w:uiPriority w:val="99"/>
    <w:rsid w:val="001977F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99"/>
    <w:qFormat/>
    <w:pPr>
      <w:spacing w:before="240" w:after="0" w:line="259" w:lineRule="auto"/>
      <w:outlineLvl w:val="9"/>
    </w:pPr>
    <w:rPr>
      <w:rFonts w:ascii="Calibri Light" w:hAnsi="Calibri Light"/>
      <w:b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99"/>
    <w:pPr>
      <w:tabs>
        <w:tab w:val="left" w:pos="426"/>
        <w:tab w:val="right" w:leader="dot" w:pos="9060"/>
      </w:tabs>
      <w:spacing w:after="100" w:line="276" w:lineRule="auto"/>
      <w:jc w:val="both"/>
    </w:pPr>
  </w:style>
  <w:style w:type="paragraph" w:styleId="TOC2">
    <w:name w:val="toc 2"/>
    <w:basedOn w:val="Normal"/>
    <w:next w:val="Normal"/>
    <w:autoRedefine/>
    <w:uiPriority w:val="99"/>
    <w:pPr>
      <w:spacing w:after="100"/>
      <w:ind w:left="240"/>
    </w:pPr>
  </w:style>
  <w:style w:type="table" w:customStyle="1" w:styleId="5">
    <w:name w:val="Стиль5"/>
    <w:basedOn w:val="TableNormal2"/>
    <w:uiPriority w:val="99"/>
    <w:rsid w:val="001977F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тиль4"/>
    <w:basedOn w:val="TableNormal2"/>
    <w:uiPriority w:val="99"/>
    <w:rsid w:val="001977F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тиль3"/>
    <w:basedOn w:val="TableNormal2"/>
    <w:uiPriority w:val="99"/>
    <w:rsid w:val="001977F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тиль2"/>
    <w:basedOn w:val="TableNormal2"/>
    <w:uiPriority w:val="99"/>
    <w:rsid w:val="001977F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тиль1"/>
    <w:basedOn w:val="TableNormal2"/>
    <w:uiPriority w:val="99"/>
    <w:rsid w:val="001977F5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2B669F"/>
    <w:pPr>
      <w:spacing w:after="120"/>
    </w:pPr>
    <w:rPr>
      <w:rFonts w:ascii="Calibri" w:hAnsi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B669F"/>
    <w:rPr>
      <w:rFonts w:ascii="Calibri" w:eastAsia="Times New Roman" w:hAnsi="Calibri" w:cs="Times New Roman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2B66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2B669F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914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3NMk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35</Pages>
  <Words>7869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9</cp:revision>
  <dcterms:created xsi:type="dcterms:W3CDTF">2023-05-15T11:23:00Z</dcterms:created>
  <dcterms:modified xsi:type="dcterms:W3CDTF">2023-09-15T20:05:00Z</dcterms:modified>
</cp:coreProperties>
</file>