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68A" w:rsidRDefault="0015268A">
      <w:pPr>
        <w:jc w:val="both"/>
        <w:rPr>
          <w:sz w:val="28"/>
          <w:szCs w:val="28"/>
        </w:rPr>
      </w:pPr>
      <w:r w:rsidRPr="00352F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38pt">
            <v:imagedata r:id="rId7" o:title="" cropbottom="51239f"/>
          </v:shape>
        </w:pict>
      </w: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2"/>
          <w:szCs w:val="22"/>
        </w:rPr>
      </w:pPr>
    </w:p>
    <w:p w:rsidR="0015268A" w:rsidRDefault="0015268A" w:rsidP="00615B52">
      <w:pPr>
        <w:spacing w:before="240"/>
        <w:jc w:val="center"/>
        <w:rPr>
          <w:b/>
          <w:sz w:val="36"/>
          <w:szCs w:val="36"/>
        </w:rPr>
      </w:pPr>
      <w:bookmarkStart w:id="0" w:name="_Hlk143880448"/>
      <w:r>
        <w:rPr>
          <w:b/>
          <w:sz w:val="36"/>
          <w:szCs w:val="36"/>
        </w:rPr>
        <w:t>Рабочая программа общего образования</w:t>
      </w:r>
      <w:r>
        <w:rPr>
          <w:b/>
          <w:sz w:val="36"/>
          <w:szCs w:val="36"/>
        </w:rPr>
        <w:br/>
        <w:t xml:space="preserve">обучающихся с умственной отсталостью </w:t>
      </w:r>
      <w:r>
        <w:rPr>
          <w:b/>
          <w:sz w:val="36"/>
          <w:szCs w:val="36"/>
        </w:rPr>
        <w:br/>
        <w:t>(интеллектуальными нарушениями)</w:t>
      </w:r>
    </w:p>
    <w:p w:rsidR="0015268A" w:rsidRDefault="0015268A" w:rsidP="00615B52">
      <w:pPr>
        <w:spacing w:before="240" w:line="360" w:lineRule="auto"/>
        <w:jc w:val="center"/>
        <w:rPr>
          <w:b/>
          <w:color w:val="000000"/>
          <w:sz w:val="32"/>
          <w:szCs w:val="32"/>
          <w:lang w:eastAsia="en-US"/>
        </w:rPr>
      </w:pPr>
      <w:r>
        <w:rPr>
          <w:b/>
          <w:sz w:val="32"/>
          <w:szCs w:val="32"/>
        </w:rPr>
        <w:t>вариант 1</w:t>
      </w:r>
    </w:p>
    <w:p w:rsidR="0015268A" w:rsidRDefault="0015268A" w:rsidP="00615B52">
      <w:pPr>
        <w:spacing w:before="240" w:line="360" w:lineRule="auto"/>
        <w:jc w:val="center"/>
        <w:rPr>
          <w:b/>
          <w:sz w:val="36"/>
          <w:szCs w:val="36"/>
        </w:rPr>
      </w:pPr>
      <w:r>
        <w:rPr>
          <w:b/>
          <w:sz w:val="36"/>
          <w:szCs w:val="36"/>
        </w:rPr>
        <w:t xml:space="preserve"> «Профильный труд» («Швейное дело»)</w:t>
      </w:r>
    </w:p>
    <w:p w:rsidR="0015268A" w:rsidRDefault="0015268A" w:rsidP="00615B52">
      <w:pPr>
        <w:spacing w:before="240" w:line="360" w:lineRule="auto"/>
        <w:jc w:val="center"/>
        <w:rPr>
          <w:b/>
          <w:sz w:val="36"/>
          <w:szCs w:val="36"/>
        </w:rPr>
      </w:pPr>
      <w:r>
        <w:rPr>
          <w:b/>
          <w:sz w:val="36"/>
          <w:szCs w:val="36"/>
        </w:rPr>
        <w:t>(для 8 класса)</w:t>
      </w:r>
      <w:bookmarkEnd w:id="0"/>
    </w:p>
    <w:p w:rsidR="0015268A" w:rsidRDefault="0015268A">
      <w:pPr>
        <w:jc w:val="both"/>
        <w:rPr>
          <w:sz w:val="36"/>
          <w:szCs w:val="36"/>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both"/>
        <w:rPr>
          <w:sz w:val="28"/>
          <w:szCs w:val="28"/>
        </w:rPr>
      </w:pPr>
    </w:p>
    <w:p w:rsidR="0015268A" w:rsidRDefault="0015268A">
      <w:pPr>
        <w:jc w:val="center"/>
        <w:rPr>
          <w:sz w:val="28"/>
          <w:szCs w:val="28"/>
        </w:rPr>
      </w:pPr>
      <w:r>
        <w:rPr>
          <w:sz w:val="28"/>
          <w:szCs w:val="28"/>
        </w:rPr>
        <w:t>Вожега</w:t>
      </w:r>
      <w:r>
        <w:rPr>
          <w:sz w:val="28"/>
          <w:szCs w:val="28"/>
        </w:rPr>
        <w:br/>
        <w:t>2023</w:t>
      </w:r>
    </w:p>
    <w:p w:rsidR="0015268A" w:rsidRDefault="0015268A"/>
    <w:p w:rsidR="0015268A" w:rsidRPr="000F5B51" w:rsidRDefault="0015268A" w:rsidP="000F5B51">
      <w:pPr>
        <w:pStyle w:val="TOCHeading"/>
        <w:jc w:val="center"/>
        <w:rPr>
          <w:rFonts w:ascii="Times New Roman" w:hAnsi="Times New Roman"/>
          <w:b/>
          <w:bCs/>
          <w:color w:val="auto"/>
          <w:sz w:val="28"/>
          <w:szCs w:val="28"/>
        </w:rPr>
      </w:pPr>
      <w:r w:rsidRPr="000F5B51">
        <w:rPr>
          <w:rFonts w:ascii="Times New Roman" w:hAnsi="Times New Roman"/>
          <w:b/>
          <w:bCs/>
          <w:color w:val="auto"/>
          <w:sz w:val="28"/>
          <w:szCs w:val="28"/>
        </w:rPr>
        <w:t>ОГЛАВЛЕНИЕ</w:t>
      </w:r>
    </w:p>
    <w:p w:rsidR="0015268A" w:rsidRPr="000F5B51" w:rsidRDefault="0015268A" w:rsidP="000F5B51"/>
    <w:p w:rsidR="0015268A" w:rsidRPr="000F5B51" w:rsidRDefault="0015268A" w:rsidP="000F5B51">
      <w:pPr>
        <w:pStyle w:val="TOC1"/>
        <w:spacing w:line="360" w:lineRule="auto"/>
        <w:rPr>
          <w:rFonts w:ascii="Calibri" w:hAnsi="Calibri"/>
          <w:noProof/>
          <w:kern w:val="2"/>
        </w:rPr>
      </w:pPr>
      <w:r>
        <w:fldChar w:fldCharType="begin"/>
      </w:r>
      <w:r>
        <w:instrText xml:space="preserve"> TOC \o "1-3" \h \z \u </w:instrText>
      </w:r>
      <w:r>
        <w:fldChar w:fldCharType="separate"/>
      </w:r>
      <w:hyperlink w:anchor="_Toc144154525" w:history="1">
        <w:r w:rsidRPr="000F5B51">
          <w:rPr>
            <w:rStyle w:val="Hyperlink"/>
            <w:noProof/>
            <w:sz w:val="28"/>
            <w:szCs w:val="28"/>
          </w:rPr>
          <w:t>I.</w:t>
        </w:r>
        <w:r w:rsidRPr="000F5B51">
          <w:rPr>
            <w:rFonts w:ascii="Calibri" w:hAnsi="Calibri"/>
            <w:noProof/>
            <w:kern w:val="2"/>
          </w:rPr>
          <w:tab/>
        </w:r>
        <w:r w:rsidRPr="000F5B51">
          <w:rPr>
            <w:rStyle w:val="Hyperlink"/>
            <w:noProof/>
            <w:sz w:val="28"/>
            <w:szCs w:val="28"/>
          </w:rPr>
          <w:t>ПОЯСНИТЕЛЬНАЯ ЗАПИСКА</w:t>
        </w:r>
        <w:r w:rsidRPr="000F5B51">
          <w:rPr>
            <w:noProof/>
            <w:webHidden/>
            <w:sz w:val="28"/>
            <w:szCs w:val="28"/>
          </w:rPr>
          <w:tab/>
        </w:r>
        <w:r w:rsidRPr="000F5B51">
          <w:rPr>
            <w:noProof/>
            <w:webHidden/>
            <w:sz w:val="28"/>
            <w:szCs w:val="28"/>
          </w:rPr>
          <w:fldChar w:fldCharType="begin"/>
        </w:r>
        <w:r w:rsidRPr="000F5B51">
          <w:rPr>
            <w:noProof/>
            <w:webHidden/>
            <w:sz w:val="28"/>
            <w:szCs w:val="28"/>
          </w:rPr>
          <w:instrText xml:space="preserve"> PAGEREF _Toc144154525 \h </w:instrText>
        </w:r>
        <w:r w:rsidRPr="000F5B51">
          <w:rPr>
            <w:noProof/>
            <w:webHidden/>
            <w:sz w:val="28"/>
            <w:szCs w:val="28"/>
          </w:rPr>
        </w:r>
        <w:r w:rsidRPr="000F5B51">
          <w:rPr>
            <w:noProof/>
            <w:webHidden/>
            <w:sz w:val="28"/>
            <w:szCs w:val="28"/>
          </w:rPr>
          <w:fldChar w:fldCharType="separate"/>
        </w:r>
        <w:r w:rsidRPr="000F5B51">
          <w:rPr>
            <w:noProof/>
            <w:webHidden/>
            <w:sz w:val="28"/>
            <w:szCs w:val="28"/>
          </w:rPr>
          <w:t>3</w:t>
        </w:r>
        <w:r w:rsidRPr="000F5B51">
          <w:rPr>
            <w:noProof/>
            <w:webHidden/>
            <w:sz w:val="28"/>
            <w:szCs w:val="28"/>
          </w:rPr>
          <w:fldChar w:fldCharType="end"/>
        </w:r>
      </w:hyperlink>
    </w:p>
    <w:p w:rsidR="0015268A" w:rsidRPr="000F5B51" w:rsidRDefault="0015268A" w:rsidP="000F5B51">
      <w:pPr>
        <w:pStyle w:val="TOC1"/>
        <w:spacing w:line="360" w:lineRule="auto"/>
        <w:rPr>
          <w:rFonts w:ascii="Calibri" w:hAnsi="Calibri"/>
          <w:noProof/>
          <w:kern w:val="2"/>
        </w:rPr>
      </w:pPr>
      <w:hyperlink w:anchor="_Toc144154526" w:history="1">
        <w:r w:rsidRPr="000F5B51">
          <w:rPr>
            <w:rStyle w:val="Hyperlink"/>
            <w:noProof/>
            <w:sz w:val="28"/>
            <w:szCs w:val="28"/>
          </w:rPr>
          <w:t>II.</w:t>
        </w:r>
        <w:r w:rsidRPr="000F5B51">
          <w:rPr>
            <w:rFonts w:ascii="Calibri" w:hAnsi="Calibri"/>
            <w:noProof/>
            <w:kern w:val="2"/>
          </w:rPr>
          <w:tab/>
        </w:r>
        <w:r w:rsidRPr="000F5B51">
          <w:rPr>
            <w:rStyle w:val="Hyperlink"/>
            <w:noProof/>
            <w:sz w:val="28"/>
            <w:szCs w:val="28"/>
          </w:rPr>
          <w:t>СОДЕРЖАНИЕ ОБУЧЕНИЯ</w:t>
        </w:r>
        <w:r w:rsidRPr="000F5B51">
          <w:rPr>
            <w:noProof/>
            <w:webHidden/>
            <w:sz w:val="28"/>
            <w:szCs w:val="28"/>
          </w:rPr>
          <w:tab/>
        </w:r>
        <w:r w:rsidRPr="000F5B51">
          <w:rPr>
            <w:noProof/>
            <w:webHidden/>
            <w:sz w:val="28"/>
            <w:szCs w:val="28"/>
          </w:rPr>
          <w:fldChar w:fldCharType="begin"/>
        </w:r>
        <w:r w:rsidRPr="000F5B51">
          <w:rPr>
            <w:noProof/>
            <w:webHidden/>
            <w:sz w:val="28"/>
            <w:szCs w:val="28"/>
          </w:rPr>
          <w:instrText xml:space="preserve"> PAGEREF _Toc144154526 \h </w:instrText>
        </w:r>
        <w:r w:rsidRPr="000F5B51">
          <w:rPr>
            <w:noProof/>
            <w:webHidden/>
            <w:sz w:val="28"/>
            <w:szCs w:val="28"/>
          </w:rPr>
        </w:r>
        <w:r w:rsidRPr="000F5B51">
          <w:rPr>
            <w:noProof/>
            <w:webHidden/>
            <w:sz w:val="28"/>
            <w:szCs w:val="28"/>
          </w:rPr>
          <w:fldChar w:fldCharType="separate"/>
        </w:r>
        <w:r w:rsidRPr="000F5B51">
          <w:rPr>
            <w:noProof/>
            <w:webHidden/>
            <w:sz w:val="28"/>
            <w:szCs w:val="28"/>
          </w:rPr>
          <w:t>6</w:t>
        </w:r>
        <w:r w:rsidRPr="000F5B51">
          <w:rPr>
            <w:noProof/>
            <w:webHidden/>
            <w:sz w:val="28"/>
            <w:szCs w:val="28"/>
          </w:rPr>
          <w:fldChar w:fldCharType="end"/>
        </w:r>
      </w:hyperlink>
    </w:p>
    <w:p w:rsidR="0015268A" w:rsidRPr="000F5B51" w:rsidRDefault="0015268A" w:rsidP="000F5B51">
      <w:pPr>
        <w:pStyle w:val="TOC2"/>
        <w:tabs>
          <w:tab w:val="left" w:pos="426"/>
          <w:tab w:val="left" w:pos="880"/>
          <w:tab w:val="right" w:leader="dot" w:pos="9060"/>
        </w:tabs>
        <w:spacing w:line="360" w:lineRule="auto"/>
        <w:ind w:left="0"/>
        <w:rPr>
          <w:rFonts w:ascii="Calibri" w:hAnsi="Calibri"/>
          <w:noProof/>
          <w:kern w:val="2"/>
        </w:rPr>
      </w:pPr>
      <w:hyperlink w:anchor="_Toc144154527" w:history="1">
        <w:r w:rsidRPr="000F5B51">
          <w:rPr>
            <w:rStyle w:val="Hyperlink"/>
            <w:noProof/>
            <w:sz w:val="28"/>
            <w:szCs w:val="28"/>
          </w:rPr>
          <w:t>III.</w:t>
        </w:r>
        <w:r w:rsidRPr="000F5B51">
          <w:rPr>
            <w:rFonts w:ascii="Calibri" w:hAnsi="Calibri"/>
            <w:noProof/>
            <w:kern w:val="2"/>
          </w:rPr>
          <w:tab/>
        </w:r>
        <w:r w:rsidRPr="000F5B51">
          <w:rPr>
            <w:rStyle w:val="Hyperlink"/>
            <w:noProof/>
            <w:sz w:val="28"/>
            <w:szCs w:val="28"/>
          </w:rPr>
          <w:t>ПЛАНИРУЕМЫЕ РЕЗУЛЬТАТЫ</w:t>
        </w:r>
        <w:r w:rsidRPr="000F5B51">
          <w:rPr>
            <w:noProof/>
            <w:webHidden/>
            <w:sz w:val="28"/>
            <w:szCs w:val="28"/>
          </w:rPr>
          <w:tab/>
        </w:r>
        <w:r w:rsidRPr="000F5B51">
          <w:rPr>
            <w:noProof/>
            <w:webHidden/>
            <w:sz w:val="28"/>
            <w:szCs w:val="28"/>
          </w:rPr>
          <w:fldChar w:fldCharType="begin"/>
        </w:r>
        <w:r w:rsidRPr="000F5B51">
          <w:rPr>
            <w:noProof/>
            <w:webHidden/>
            <w:sz w:val="28"/>
            <w:szCs w:val="28"/>
          </w:rPr>
          <w:instrText xml:space="preserve"> PAGEREF _Toc144154527 \h </w:instrText>
        </w:r>
        <w:r w:rsidRPr="000F5B51">
          <w:rPr>
            <w:noProof/>
            <w:webHidden/>
            <w:sz w:val="28"/>
            <w:szCs w:val="28"/>
          </w:rPr>
        </w:r>
        <w:r w:rsidRPr="000F5B51">
          <w:rPr>
            <w:noProof/>
            <w:webHidden/>
            <w:sz w:val="28"/>
            <w:szCs w:val="28"/>
          </w:rPr>
          <w:fldChar w:fldCharType="separate"/>
        </w:r>
        <w:r w:rsidRPr="000F5B51">
          <w:rPr>
            <w:noProof/>
            <w:webHidden/>
            <w:sz w:val="28"/>
            <w:szCs w:val="28"/>
          </w:rPr>
          <w:t>8</w:t>
        </w:r>
        <w:r w:rsidRPr="000F5B51">
          <w:rPr>
            <w:noProof/>
            <w:webHidden/>
            <w:sz w:val="28"/>
            <w:szCs w:val="28"/>
          </w:rPr>
          <w:fldChar w:fldCharType="end"/>
        </w:r>
      </w:hyperlink>
    </w:p>
    <w:p w:rsidR="0015268A" w:rsidRPr="000F5B51" w:rsidRDefault="0015268A" w:rsidP="000F5B51">
      <w:pPr>
        <w:pStyle w:val="TOC1"/>
        <w:spacing w:line="360" w:lineRule="auto"/>
        <w:rPr>
          <w:rFonts w:ascii="Calibri" w:hAnsi="Calibri"/>
          <w:noProof/>
          <w:kern w:val="2"/>
        </w:rPr>
      </w:pPr>
      <w:hyperlink w:anchor="_Toc144154528" w:history="1">
        <w:r w:rsidRPr="000F5B51">
          <w:rPr>
            <w:rStyle w:val="Hyperlink"/>
            <w:noProof/>
            <w:sz w:val="28"/>
            <w:szCs w:val="28"/>
          </w:rPr>
          <w:t>IV.</w:t>
        </w:r>
        <w:r w:rsidRPr="000F5B51">
          <w:rPr>
            <w:rFonts w:ascii="Calibri" w:hAnsi="Calibri"/>
            <w:noProof/>
            <w:kern w:val="2"/>
          </w:rPr>
          <w:tab/>
        </w:r>
        <w:r w:rsidRPr="000F5B51">
          <w:rPr>
            <w:rStyle w:val="Hyperlink"/>
            <w:noProof/>
            <w:sz w:val="28"/>
            <w:szCs w:val="28"/>
          </w:rPr>
          <w:t>ТЕМАТИЧЕСКОЕ ПЛАНИРОВАНИЕ</w:t>
        </w:r>
        <w:r w:rsidRPr="000F5B51">
          <w:rPr>
            <w:noProof/>
            <w:webHidden/>
            <w:sz w:val="28"/>
            <w:szCs w:val="28"/>
          </w:rPr>
          <w:tab/>
        </w:r>
        <w:r w:rsidRPr="000F5B51">
          <w:rPr>
            <w:noProof/>
            <w:webHidden/>
            <w:sz w:val="28"/>
            <w:szCs w:val="28"/>
          </w:rPr>
          <w:fldChar w:fldCharType="begin"/>
        </w:r>
        <w:r w:rsidRPr="000F5B51">
          <w:rPr>
            <w:noProof/>
            <w:webHidden/>
            <w:sz w:val="28"/>
            <w:szCs w:val="28"/>
          </w:rPr>
          <w:instrText xml:space="preserve"> PAGEREF _Toc144154528 \h </w:instrText>
        </w:r>
        <w:r w:rsidRPr="000F5B51">
          <w:rPr>
            <w:noProof/>
            <w:webHidden/>
            <w:sz w:val="28"/>
            <w:szCs w:val="28"/>
          </w:rPr>
        </w:r>
        <w:r w:rsidRPr="000F5B51">
          <w:rPr>
            <w:noProof/>
            <w:webHidden/>
            <w:sz w:val="28"/>
            <w:szCs w:val="28"/>
          </w:rPr>
          <w:fldChar w:fldCharType="separate"/>
        </w:r>
        <w:r w:rsidRPr="000F5B51">
          <w:rPr>
            <w:noProof/>
            <w:webHidden/>
            <w:sz w:val="28"/>
            <w:szCs w:val="28"/>
          </w:rPr>
          <w:t>12</w:t>
        </w:r>
        <w:r w:rsidRPr="000F5B51">
          <w:rPr>
            <w:noProof/>
            <w:webHidden/>
            <w:sz w:val="28"/>
            <w:szCs w:val="28"/>
          </w:rPr>
          <w:fldChar w:fldCharType="end"/>
        </w:r>
      </w:hyperlink>
    </w:p>
    <w:p w:rsidR="0015268A" w:rsidRDefault="0015268A">
      <w:r>
        <w:fldChar w:fldCharType="end"/>
      </w:r>
    </w:p>
    <w:p w:rsidR="0015268A" w:rsidRDefault="0015268A"/>
    <w:p w:rsidR="0015268A" w:rsidRDefault="0015268A">
      <w:pPr>
        <w:jc w:val="center"/>
        <w:rPr>
          <w:sz w:val="28"/>
          <w:szCs w:val="28"/>
        </w:rPr>
      </w:pPr>
      <w:r>
        <w:br w:type="page"/>
      </w:r>
    </w:p>
    <w:p w:rsidR="0015268A" w:rsidRDefault="0015268A" w:rsidP="0023688D">
      <w:pPr>
        <w:pStyle w:val="Heading1"/>
        <w:numPr>
          <w:ilvl w:val="0"/>
          <w:numId w:val="13"/>
        </w:numPr>
        <w:jc w:val="center"/>
        <w:rPr>
          <w:rFonts w:ascii="Times New Roman" w:hAnsi="Times New Roman"/>
          <w:b/>
          <w:color w:val="000000"/>
          <w:sz w:val="28"/>
          <w:szCs w:val="28"/>
        </w:rPr>
      </w:pPr>
      <w:bookmarkStart w:id="1" w:name="_heading=h.1t3h5sf" w:colFirst="0" w:colLast="0"/>
      <w:bookmarkStart w:id="2" w:name="_Toc144154525"/>
      <w:bookmarkEnd w:id="1"/>
      <w:r>
        <w:rPr>
          <w:rFonts w:ascii="Times New Roman" w:hAnsi="Times New Roman"/>
          <w:b/>
          <w:color w:val="000000"/>
          <w:sz w:val="28"/>
          <w:szCs w:val="28"/>
        </w:rPr>
        <w:t>ПОЯСНИТЕЛЬНАЯ ЗАПИСКА</w:t>
      </w:r>
      <w:bookmarkEnd w:id="2"/>
    </w:p>
    <w:p w:rsidR="0015268A" w:rsidRDefault="0015268A"/>
    <w:p w:rsidR="0015268A" w:rsidRDefault="0015268A">
      <w:pPr>
        <w:spacing w:line="360" w:lineRule="auto"/>
        <w:ind w:firstLine="709"/>
        <w:jc w:val="both"/>
        <w:rPr>
          <w:sz w:val="28"/>
          <w:szCs w:val="28"/>
        </w:rPr>
      </w:pPr>
      <w:r>
        <w:rPr>
          <w:sz w:val="28"/>
          <w:szCs w:val="28"/>
        </w:rPr>
        <w:t xml:space="preserve"> Рабочая программа по учебному предмету «Профильный труд» («Швейное дело»)</w:t>
      </w:r>
      <w:r>
        <w:t xml:space="preserve"> </w:t>
      </w:r>
      <w:r>
        <w:rPr>
          <w:sz w:val="28"/>
          <w:szCs w:val="28"/>
        </w:rPr>
        <w:t>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утвержденной приказом Министерства просвещения России от 24.11.2022г. № 1026 (</w:t>
      </w:r>
      <w:hyperlink r:id="rId8">
        <w:r>
          <w:rPr>
            <w:color w:val="000080"/>
            <w:sz w:val="28"/>
            <w:szCs w:val="28"/>
            <w:highlight w:val="white"/>
            <w:u w:val="single"/>
          </w:rPr>
          <w:t>https://clck.ru/33NMkR</w:t>
        </w:r>
      </w:hyperlink>
      <w:r>
        <w:rPr>
          <w:sz w:val="28"/>
          <w:szCs w:val="28"/>
        </w:rPr>
        <w:t xml:space="preserve">). </w:t>
      </w:r>
    </w:p>
    <w:p w:rsidR="0015268A" w:rsidRDefault="0015268A">
      <w:pPr>
        <w:spacing w:line="360" w:lineRule="auto"/>
        <w:ind w:firstLine="709"/>
        <w:jc w:val="both"/>
        <w:rPr>
          <w:sz w:val="28"/>
          <w:szCs w:val="28"/>
        </w:rPr>
      </w:pPr>
      <w:r>
        <w:rPr>
          <w:sz w:val="28"/>
          <w:szCs w:val="28"/>
        </w:rPr>
        <w:t>АООП УО вариант 1 адресована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p>
    <w:p w:rsidR="0015268A" w:rsidRDefault="0015268A">
      <w:pPr>
        <w:spacing w:line="360" w:lineRule="auto"/>
        <w:ind w:firstLine="709"/>
        <w:jc w:val="both"/>
        <w:rPr>
          <w:color w:val="000000"/>
          <w:sz w:val="28"/>
          <w:szCs w:val="28"/>
        </w:rPr>
      </w:pPr>
      <w:r>
        <w:rPr>
          <w:color w:val="000000"/>
          <w:sz w:val="28"/>
          <w:szCs w:val="28"/>
        </w:rPr>
        <w:t>Учебный предмет</w:t>
      </w:r>
      <w:r>
        <w:rPr>
          <w:b/>
          <w:color w:val="000000"/>
          <w:sz w:val="28"/>
          <w:szCs w:val="28"/>
        </w:rPr>
        <w:t xml:space="preserve"> «</w:t>
      </w:r>
      <w:r>
        <w:rPr>
          <w:color w:val="000000"/>
          <w:sz w:val="28"/>
          <w:szCs w:val="28"/>
        </w:rPr>
        <w:t>Профильный труд»</w:t>
      </w:r>
      <w:r w:rsidRPr="00682F35">
        <w:rPr>
          <w:color w:val="000000"/>
          <w:sz w:val="28"/>
          <w:szCs w:val="28"/>
        </w:rPr>
        <w:t xml:space="preserve"> </w:t>
      </w:r>
      <w:r>
        <w:rPr>
          <w:color w:val="000000"/>
          <w:sz w:val="28"/>
          <w:szCs w:val="28"/>
        </w:rPr>
        <w:t>(«Швейное дело») относится к предметной области «Технология» и является обязательной частью учебного плана.  Рабочая программа по учебному предмету «Профильный труд» («Швейное дело») в 8 классе в соответствии с учебным планом рассчитана на 34 учебные недели и составляет 238 часов в год (7 часов в неделю).</w:t>
      </w:r>
    </w:p>
    <w:p w:rsidR="0015268A" w:rsidRDefault="0015268A">
      <w:pPr>
        <w:spacing w:line="360" w:lineRule="auto"/>
        <w:ind w:firstLine="709"/>
        <w:jc w:val="both"/>
        <w:rPr>
          <w:sz w:val="28"/>
          <w:szCs w:val="28"/>
        </w:rPr>
      </w:pPr>
      <w:r>
        <w:rPr>
          <w:sz w:val="28"/>
          <w:szCs w:val="28"/>
        </w:rPr>
        <w:t>Адаптированная основная общеобразовательная программа определяет цель и задачи учебного предмета «Профильный труд»</w:t>
      </w:r>
      <w:r w:rsidRPr="00682F35">
        <w:rPr>
          <w:color w:val="000000"/>
          <w:sz w:val="28"/>
          <w:szCs w:val="28"/>
        </w:rPr>
        <w:t xml:space="preserve"> </w:t>
      </w:r>
      <w:r>
        <w:rPr>
          <w:color w:val="000000"/>
          <w:sz w:val="28"/>
          <w:szCs w:val="28"/>
        </w:rPr>
        <w:t>(«Швейное дело»)</w:t>
      </w:r>
      <w:r>
        <w:rPr>
          <w:sz w:val="28"/>
          <w:szCs w:val="28"/>
        </w:rPr>
        <w:t>.</w:t>
      </w:r>
    </w:p>
    <w:p w:rsidR="0015268A" w:rsidRDefault="0015268A">
      <w:pPr>
        <w:spacing w:line="360" w:lineRule="auto"/>
        <w:ind w:firstLine="709"/>
        <w:rPr>
          <w:sz w:val="28"/>
          <w:szCs w:val="28"/>
        </w:rPr>
      </w:pPr>
      <w:r>
        <w:rPr>
          <w:sz w:val="28"/>
          <w:szCs w:val="28"/>
        </w:rPr>
        <w:t>Цель обучения – повышение уровня познавательной активности учащихся и развитие их способностей к осознанной регулярной трудовой деятельности, формирование у учащихся необходимого объема профессиональных знаний и общетрудовых умений.</w:t>
      </w:r>
    </w:p>
    <w:p w:rsidR="0015268A" w:rsidRDefault="0015268A">
      <w:pPr>
        <w:tabs>
          <w:tab w:val="left" w:pos="567"/>
        </w:tabs>
        <w:spacing w:line="360" w:lineRule="auto"/>
        <w:ind w:firstLine="709"/>
        <w:jc w:val="both"/>
        <w:rPr>
          <w:sz w:val="28"/>
          <w:szCs w:val="28"/>
        </w:rPr>
      </w:pPr>
      <w:r>
        <w:rPr>
          <w:sz w:val="28"/>
          <w:szCs w:val="28"/>
        </w:rPr>
        <w:t>Задачи обучения:</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развитие социально ценных качеств личности (потребности в труде, трудолюбия, уважения к людям труда, общественной активности);</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расширение знаний о материальной культуре как продукте творческой предметно-преобразующей деятельности человека;</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расширение культурного кругозора, обогащение знаний о культурно-исторических традициях в мире вещей;</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расширение знаний о материалах и их свойствах, технологиях использования;</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ознакомление с ролью человека-труженика и его местом на современном производстве;</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общественно-полезном, производительном труде;</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совершенствование практических умений и навыков использования различных материалов в предметно-преобразующей деятельности;</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коррекция и развитие познавательных психических процессов (восприятия, памяти, воображения, мышления, речи);</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коррекция и развитие умственной деятельности (анализ, синтез, сравнение, классификация, обобщение);</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коррекция и развитие сенсомоторных процессов в процессе формирования практических умений;</w:t>
      </w:r>
    </w:p>
    <w:p w:rsidR="0015268A" w:rsidRDefault="0015268A" w:rsidP="0023688D">
      <w:pPr>
        <w:numPr>
          <w:ilvl w:val="0"/>
          <w:numId w:val="15"/>
        </w:numPr>
        <w:spacing w:line="360" w:lineRule="auto"/>
        <w:ind w:left="0" w:firstLine="426"/>
        <w:jc w:val="both"/>
        <w:rPr>
          <w:color w:val="000000"/>
          <w:sz w:val="28"/>
          <w:szCs w:val="28"/>
        </w:rPr>
      </w:pPr>
      <w:r>
        <w:rPr>
          <w:color w:val="000000"/>
          <w:sz w:val="28"/>
          <w:szCs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15268A" w:rsidRDefault="0015268A" w:rsidP="0023688D">
      <w:pPr>
        <w:numPr>
          <w:ilvl w:val="0"/>
          <w:numId w:val="15"/>
        </w:numPr>
        <w:spacing w:after="160" w:line="360" w:lineRule="auto"/>
        <w:ind w:left="0" w:firstLine="426"/>
        <w:jc w:val="both"/>
        <w:rPr>
          <w:color w:val="000000"/>
          <w:sz w:val="28"/>
          <w:szCs w:val="28"/>
        </w:rPr>
      </w:pPr>
      <w:r>
        <w:rPr>
          <w:color w:val="000000"/>
          <w:sz w:val="28"/>
          <w:szCs w:val="28"/>
        </w:rPr>
        <w:t>формирование информационной грамотности, умения работать с различными источниками информации.</w:t>
      </w:r>
    </w:p>
    <w:p w:rsidR="0015268A" w:rsidRDefault="0015268A">
      <w:pPr>
        <w:spacing w:line="360" w:lineRule="auto"/>
        <w:ind w:firstLine="709"/>
        <w:jc w:val="both"/>
        <w:rPr>
          <w:sz w:val="28"/>
          <w:szCs w:val="28"/>
        </w:rPr>
      </w:pPr>
      <w:r>
        <w:rPr>
          <w:sz w:val="28"/>
          <w:szCs w:val="28"/>
        </w:rPr>
        <w:t>Рабочая программа по учебному предмету «Профильный труд» («Швейное дело») в 8 классе определяет следующие задачи:</w:t>
      </w:r>
    </w:p>
    <w:p w:rsidR="0015268A" w:rsidRDefault="0015268A" w:rsidP="0023688D">
      <w:pPr>
        <w:numPr>
          <w:ilvl w:val="0"/>
          <w:numId w:val="14"/>
        </w:numPr>
        <w:spacing w:line="360" w:lineRule="auto"/>
        <w:ind w:left="0" w:firstLine="426"/>
        <w:jc w:val="both"/>
        <w:rPr>
          <w:color w:val="000000"/>
          <w:sz w:val="28"/>
          <w:szCs w:val="28"/>
        </w:rPr>
      </w:pPr>
      <w:r>
        <w:rPr>
          <w:color w:val="000000"/>
          <w:sz w:val="28"/>
          <w:szCs w:val="28"/>
        </w:rPr>
        <w:t>отработка навыков проведения   влажно-тепловой обработки хлопчатобумажных, льняных, шерстяных, шелковых тканей;</w:t>
      </w:r>
    </w:p>
    <w:p w:rsidR="0015268A" w:rsidRDefault="0015268A" w:rsidP="0023688D">
      <w:pPr>
        <w:numPr>
          <w:ilvl w:val="0"/>
          <w:numId w:val="14"/>
        </w:numPr>
        <w:spacing w:line="360" w:lineRule="auto"/>
        <w:ind w:left="0" w:firstLine="426"/>
        <w:jc w:val="both"/>
        <w:rPr>
          <w:color w:val="000000"/>
          <w:sz w:val="28"/>
          <w:szCs w:val="28"/>
        </w:rPr>
      </w:pPr>
      <w:r>
        <w:rPr>
          <w:color w:val="000000"/>
          <w:sz w:val="28"/>
          <w:szCs w:val="28"/>
        </w:rPr>
        <w:t>отработка навыков работы на электрической швейной машине;</w:t>
      </w:r>
    </w:p>
    <w:p w:rsidR="0015268A" w:rsidRDefault="0015268A" w:rsidP="0023688D">
      <w:pPr>
        <w:numPr>
          <w:ilvl w:val="0"/>
          <w:numId w:val="14"/>
        </w:numPr>
        <w:spacing w:line="360" w:lineRule="auto"/>
        <w:ind w:left="0" w:firstLine="426"/>
        <w:jc w:val="both"/>
        <w:rPr>
          <w:color w:val="000000"/>
          <w:sz w:val="28"/>
          <w:szCs w:val="28"/>
        </w:rPr>
      </w:pPr>
      <w:r>
        <w:rPr>
          <w:color w:val="000000"/>
          <w:sz w:val="28"/>
          <w:szCs w:val="28"/>
        </w:rPr>
        <w:t>закрепление умений  производить простейшую наладку электрической швейной машины;</w:t>
      </w:r>
    </w:p>
    <w:p w:rsidR="0015268A" w:rsidRDefault="0015268A" w:rsidP="0023688D">
      <w:pPr>
        <w:numPr>
          <w:ilvl w:val="0"/>
          <w:numId w:val="14"/>
        </w:numPr>
        <w:spacing w:line="360" w:lineRule="auto"/>
        <w:ind w:left="0" w:firstLine="426"/>
        <w:jc w:val="both"/>
        <w:rPr>
          <w:color w:val="000000"/>
          <w:sz w:val="28"/>
          <w:szCs w:val="28"/>
        </w:rPr>
      </w:pPr>
      <w:r>
        <w:rPr>
          <w:color w:val="000000"/>
          <w:sz w:val="28"/>
          <w:szCs w:val="28"/>
        </w:rPr>
        <w:t>отработка умений выполнять соединительные и краевые машинные швы;</w:t>
      </w:r>
    </w:p>
    <w:p w:rsidR="0015268A" w:rsidRDefault="0015268A" w:rsidP="0023688D">
      <w:pPr>
        <w:numPr>
          <w:ilvl w:val="0"/>
          <w:numId w:val="14"/>
        </w:numPr>
        <w:spacing w:line="360" w:lineRule="auto"/>
        <w:ind w:left="0" w:firstLine="426"/>
        <w:jc w:val="both"/>
        <w:rPr>
          <w:color w:val="000000"/>
          <w:sz w:val="28"/>
          <w:szCs w:val="28"/>
        </w:rPr>
      </w:pPr>
      <w:r>
        <w:rPr>
          <w:color w:val="000000"/>
          <w:sz w:val="28"/>
          <w:szCs w:val="28"/>
        </w:rPr>
        <w:t>отработка навыков  обработки срезов ткани косыми, долевыми, поперечными, подкройными обтачками;</w:t>
      </w:r>
    </w:p>
    <w:p w:rsidR="0015268A" w:rsidRDefault="0015268A" w:rsidP="0023688D">
      <w:pPr>
        <w:numPr>
          <w:ilvl w:val="0"/>
          <w:numId w:val="14"/>
        </w:numPr>
        <w:spacing w:line="360" w:lineRule="auto"/>
        <w:ind w:left="0" w:firstLine="426"/>
        <w:jc w:val="both"/>
        <w:rPr>
          <w:color w:val="000000"/>
          <w:sz w:val="28"/>
          <w:szCs w:val="28"/>
        </w:rPr>
      </w:pPr>
      <w:r>
        <w:rPr>
          <w:color w:val="000000"/>
          <w:sz w:val="28"/>
          <w:szCs w:val="28"/>
        </w:rPr>
        <w:t>формирование умений построения чертежа халата, блузки;</w:t>
      </w:r>
    </w:p>
    <w:p w:rsidR="0015268A" w:rsidRDefault="0015268A" w:rsidP="0023688D">
      <w:pPr>
        <w:numPr>
          <w:ilvl w:val="0"/>
          <w:numId w:val="14"/>
        </w:numPr>
        <w:spacing w:line="360" w:lineRule="auto"/>
        <w:ind w:left="0" w:firstLine="426"/>
        <w:jc w:val="both"/>
        <w:rPr>
          <w:color w:val="000000"/>
          <w:sz w:val="28"/>
          <w:szCs w:val="28"/>
        </w:rPr>
      </w:pPr>
      <w:r>
        <w:rPr>
          <w:color w:val="000000"/>
          <w:sz w:val="28"/>
          <w:szCs w:val="28"/>
        </w:rPr>
        <w:t>отработка  технологической последовательности обработки швейных изделий.</w:t>
      </w:r>
    </w:p>
    <w:p w:rsidR="0015268A" w:rsidRDefault="0015268A">
      <w:pPr>
        <w:spacing w:line="360" w:lineRule="auto"/>
        <w:ind w:left="720" w:firstLine="709"/>
        <w:jc w:val="center"/>
        <w:rPr>
          <w:b/>
          <w:color w:val="000000"/>
          <w:sz w:val="28"/>
          <w:szCs w:val="28"/>
        </w:rPr>
      </w:pPr>
      <w:r>
        <w:br w:type="page"/>
      </w:r>
    </w:p>
    <w:p w:rsidR="0015268A" w:rsidRDefault="0015268A" w:rsidP="00501E51">
      <w:pPr>
        <w:pStyle w:val="Heading1"/>
        <w:numPr>
          <w:ilvl w:val="0"/>
          <w:numId w:val="11"/>
        </w:numPr>
        <w:ind w:left="0" w:firstLine="567"/>
        <w:jc w:val="center"/>
        <w:rPr>
          <w:rFonts w:ascii="Times New Roman" w:hAnsi="Times New Roman"/>
          <w:b/>
          <w:color w:val="000000"/>
          <w:sz w:val="28"/>
          <w:szCs w:val="28"/>
        </w:rPr>
      </w:pPr>
      <w:bookmarkStart w:id="3" w:name="_heading=h.4d34og8" w:colFirst="0" w:colLast="0"/>
      <w:bookmarkStart w:id="4" w:name="_Toc144154526"/>
      <w:bookmarkEnd w:id="3"/>
      <w:r>
        <w:rPr>
          <w:rFonts w:ascii="Times New Roman" w:hAnsi="Times New Roman"/>
          <w:b/>
          <w:color w:val="000000"/>
          <w:sz w:val="28"/>
          <w:szCs w:val="28"/>
        </w:rPr>
        <w:t>СОДЕРЖАНИЕ ОБУЧЕНИЯ</w:t>
      </w:r>
      <w:bookmarkEnd w:id="4"/>
    </w:p>
    <w:p w:rsidR="0015268A" w:rsidRDefault="0015268A"/>
    <w:p w:rsidR="0015268A" w:rsidRDefault="0015268A">
      <w:pPr>
        <w:spacing w:line="360" w:lineRule="auto"/>
        <w:ind w:firstLine="709"/>
        <w:jc w:val="both"/>
        <w:rPr>
          <w:sz w:val="28"/>
          <w:szCs w:val="28"/>
        </w:rPr>
      </w:pPr>
      <w:r>
        <w:rPr>
          <w:sz w:val="28"/>
          <w:szCs w:val="28"/>
        </w:rPr>
        <w:t>Обучение профильному труду в 8 классе носит практическую направленность и тесно связано с другими учебными предметами, жизнью, готовит обучающихся к овладению профессионально-трудовыми знаниями и навыками. Распределение учебного материала осуществляется концентрически, что позволяет обеспечить постепенный переход от исключительно практического изучения профильного труда к практико-теоретическому изучению, с обязательным учётом значимости усваиваемых знаний и умений формирования жизненных компетенций.</w:t>
      </w:r>
    </w:p>
    <w:p w:rsidR="0015268A" w:rsidRDefault="0015268A">
      <w:pPr>
        <w:spacing w:line="360" w:lineRule="auto"/>
        <w:ind w:firstLine="709"/>
        <w:jc w:val="both"/>
        <w:rPr>
          <w:color w:val="000000"/>
          <w:sz w:val="28"/>
          <w:szCs w:val="28"/>
        </w:rPr>
      </w:pPr>
      <w:r>
        <w:rPr>
          <w:color w:val="000000"/>
          <w:sz w:val="28"/>
          <w:szCs w:val="28"/>
        </w:rPr>
        <w:t xml:space="preserve">Программа по профильному труду включает теоретические и практические занятия. При составлении программы учтены принципы повторяемости пройденного материала и постепенного ввода нового. </w:t>
      </w:r>
    </w:p>
    <w:p w:rsidR="0015268A" w:rsidRDefault="0015268A">
      <w:pPr>
        <w:spacing w:line="360" w:lineRule="auto"/>
        <w:ind w:firstLine="709"/>
        <w:jc w:val="both"/>
        <w:rPr>
          <w:color w:val="000000"/>
          <w:sz w:val="28"/>
          <w:szCs w:val="28"/>
        </w:rPr>
      </w:pPr>
      <w:r>
        <w:rPr>
          <w:color w:val="000000"/>
          <w:sz w:val="28"/>
          <w:szCs w:val="28"/>
        </w:rPr>
        <w:t>На уроках труда обучающиеся рассматривают образцы изделий, различные наглядные пособия, наблюдают за действием учителя при показе им трудовых приемов, за технологическим процессом во время просмотра учебных видео. Наблюдения особым образом организованы, продуман подбор объекта для наблюдений, четко поставлены задачи, даны объяснения, как наблюдать и регистрировать результаты. </w:t>
      </w:r>
    </w:p>
    <w:p w:rsidR="0015268A" w:rsidRDefault="0015268A">
      <w:pPr>
        <w:spacing w:line="360" w:lineRule="auto"/>
        <w:ind w:firstLine="709"/>
        <w:jc w:val="both"/>
        <w:rPr>
          <w:color w:val="000000"/>
          <w:sz w:val="28"/>
          <w:szCs w:val="28"/>
        </w:rPr>
      </w:pPr>
      <w:r>
        <w:rPr>
          <w:color w:val="000000"/>
          <w:sz w:val="28"/>
          <w:szCs w:val="28"/>
        </w:rPr>
        <w:t xml:space="preserve">Также на уроках профильного труда обучающиеся выполняют установочные и тренировочные упражнения, а также учебно-производственные и рабочие упражнения, которые даются  в виде определенных заданий. Учебно-производственные упражнения представляют собой совокупность взаимосвязанных трудовых операций, при завершении которых получается конечный результат в виде изделия, имеющего общественно полезное значение. Эти упражнения, называемые обычно практическими работами, обязательно включают элементы нового (новая конструкция изделия, новая технология, новые материалы и т. д.). </w:t>
      </w:r>
    </w:p>
    <w:p w:rsidR="0015268A" w:rsidRDefault="0015268A">
      <w:pPr>
        <w:spacing w:line="360" w:lineRule="auto"/>
        <w:ind w:firstLine="709"/>
        <w:jc w:val="both"/>
        <w:rPr>
          <w:color w:val="000000"/>
          <w:sz w:val="28"/>
          <w:szCs w:val="28"/>
        </w:rPr>
      </w:pPr>
      <w:r>
        <w:rPr>
          <w:color w:val="000000"/>
          <w:sz w:val="28"/>
          <w:szCs w:val="28"/>
        </w:rPr>
        <w:t>Преподавание профильного труда базируется на знаниях, получаемых обучающимися на уроках математики, естествознания, истории и других предметов. Данная программа предусматривает обязательное обсуждение характеристик изделия, продумывание плана предстоящей работы, оценку сделанного. Большое внимание уделяется технике безопасности.</w:t>
      </w:r>
    </w:p>
    <w:p w:rsidR="0015268A" w:rsidRDefault="0015268A">
      <w:pPr>
        <w:spacing w:line="360" w:lineRule="auto"/>
        <w:jc w:val="center"/>
        <w:rPr>
          <w:color w:val="000000"/>
          <w:sz w:val="28"/>
          <w:szCs w:val="28"/>
        </w:rPr>
      </w:pPr>
      <w:r>
        <w:rPr>
          <w:color w:val="000000"/>
          <w:sz w:val="28"/>
          <w:szCs w:val="28"/>
        </w:rPr>
        <w:t>Содержание разделов</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2"/>
        <w:gridCol w:w="5231"/>
        <w:gridCol w:w="930"/>
        <w:gridCol w:w="1977"/>
      </w:tblGrid>
      <w:tr w:rsidR="0015268A" w:rsidTr="0011403E">
        <w:tc>
          <w:tcPr>
            <w:tcW w:w="922" w:type="dxa"/>
          </w:tcPr>
          <w:p w:rsidR="0015268A" w:rsidRDefault="0015268A" w:rsidP="0011403E">
            <w:pPr>
              <w:spacing w:line="360" w:lineRule="auto"/>
              <w:jc w:val="center"/>
            </w:pPr>
            <w:r>
              <w:t xml:space="preserve">№ </w:t>
            </w:r>
          </w:p>
        </w:tc>
        <w:tc>
          <w:tcPr>
            <w:tcW w:w="5231" w:type="dxa"/>
          </w:tcPr>
          <w:p w:rsidR="0015268A" w:rsidRDefault="0015268A" w:rsidP="0011403E">
            <w:pPr>
              <w:spacing w:line="360" w:lineRule="auto"/>
              <w:jc w:val="center"/>
            </w:pPr>
            <w:r>
              <w:t>Название темы</w:t>
            </w:r>
          </w:p>
        </w:tc>
        <w:tc>
          <w:tcPr>
            <w:tcW w:w="930" w:type="dxa"/>
          </w:tcPr>
          <w:p w:rsidR="0015268A" w:rsidRDefault="0015268A" w:rsidP="0011403E">
            <w:pPr>
              <w:spacing w:line="360" w:lineRule="auto"/>
              <w:jc w:val="center"/>
            </w:pPr>
            <w:r>
              <w:t xml:space="preserve">Кол-во </w:t>
            </w:r>
            <w:r>
              <w:br/>
              <w:t>часов</w:t>
            </w:r>
          </w:p>
        </w:tc>
        <w:tc>
          <w:tcPr>
            <w:tcW w:w="1977" w:type="dxa"/>
          </w:tcPr>
          <w:p w:rsidR="0015268A" w:rsidRDefault="0015268A" w:rsidP="0011403E">
            <w:pPr>
              <w:spacing w:line="360" w:lineRule="auto"/>
              <w:jc w:val="center"/>
            </w:pPr>
            <w:r>
              <w:t xml:space="preserve">Контрольные </w:t>
            </w:r>
            <w:r>
              <w:br/>
              <w:t xml:space="preserve">работы, </w:t>
            </w:r>
            <w:r>
              <w:br/>
              <w:t>тесты</w:t>
            </w:r>
          </w:p>
        </w:tc>
      </w:tr>
      <w:tr w:rsidR="0015268A" w:rsidTr="0011403E">
        <w:tc>
          <w:tcPr>
            <w:tcW w:w="922" w:type="dxa"/>
          </w:tcPr>
          <w:p w:rsidR="0015268A" w:rsidRPr="0011403E" w:rsidRDefault="0015268A" w:rsidP="0011403E">
            <w:pPr>
              <w:numPr>
                <w:ilvl w:val="0"/>
                <w:numId w:val="9"/>
              </w:numPr>
              <w:spacing w:after="160" w:line="360" w:lineRule="auto"/>
              <w:jc w:val="right"/>
              <w:rPr>
                <w:color w:val="000000"/>
              </w:rPr>
            </w:pPr>
          </w:p>
        </w:tc>
        <w:tc>
          <w:tcPr>
            <w:tcW w:w="5231" w:type="dxa"/>
          </w:tcPr>
          <w:p w:rsidR="0015268A" w:rsidRDefault="0015268A" w:rsidP="0011403E">
            <w:pPr>
              <w:spacing w:line="360" w:lineRule="auto"/>
            </w:pPr>
            <w:r>
              <w:t xml:space="preserve">Вышивка гладью </w:t>
            </w:r>
          </w:p>
        </w:tc>
        <w:tc>
          <w:tcPr>
            <w:tcW w:w="930" w:type="dxa"/>
          </w:tcPr>
          <w:p w:rsidR="0015268A" w:rsidRDefault="0015268A" w:rsidP="0011403E">
            <w:pPr>
              <w:spacing w:line="360" w:lineRule="auto"/>
              <w:jc w:val="center"/>
            </w:pPr>
            <w:r>
              <w:t>20</w:t>
            </w:r>
          </w:p>
        </w:tc>
        <w:tc>
          <w:tcPr>
            <w:tcW w:w="1977" w:type="dxa"/>
          </w:tcPr>
          <w:p w:rsidR="0015268A" w:rsidRDefault="0015268A" w:rsidP="0011403E">
            <w:pPr>
              <w:spacing w:line="360" w:lineRule="auto"/>
              <w:jc w:val="center"/>
            </w:pPr>
            <w:r>
              <w:t>1</w:t>
            </w: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 xml:space="preserve">Построение чертежа основы блузки, элементарное моделирование и раскрой </w:t>
            </w:r>
          </w:p>
        </w:tc>
        <w:tc>
          <w:tcPr>
            <w:tcW w:w="930" w:type="dxa"/>
          </w:tcPr>
          <w:p w:rsidR="0015268A" w:rsidRDefault="0015268A" w:rsidP="0011403E">
            <w:pPr>
              <w:spacing w:line="360" w:lineRule="auto"/>
              <w:jc w:val="center"/>
            </w:pPr>
            <w:r>
              <w:t>20</w:t>
            </w:r>
          </w:p>
        </w:tc>
        <w:tc>
          <w:tcPr>
            <w:tcW w:w="1977" w:type="dxa"/>
          </w:tcPr>
          <w:p w:rsidR="0015268A" w:rsidRDefault="0015268A" w:rsidP="0011403E">
            <w:pPr>
              <w:spacing w:line="360" w:lineRule="auto"/>
              <w:jc w:val="center"/>
            </w:pP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 xml:space="preserve">Соединение деталей плечевых изделий </w:t>
            </w:r>
          </w:p>
        </w:tc>
        <w:tc>
          <w:tcPr>
            <w:tcW w:w="930" w:type="dxa"/>
          </w:tcPr>
          <w:p w:rsidR="0015268A" w:rsidRDefault="0015268A" w:rsidP="0011403E">
            <w:pPr>
              <w:spacing w:line="360" w:lineRule="auto"/>
              <w:jc w:val="center"/>
            </w:pPr>
            <w:r>
              <w:t>28</w:t>
            </w:r>
          </w:p>
        </w:tc>
        <w:tc>
          <w:tcPr>
            <w:tcW w:w="1977" w:type="dxa"/>
          </w:tcPr>
          <w:p w:rsidR="0015268A" w:rsidRDefault="0015268A" w:rsidP="0011403E">
            <w:pPr>
              <w:spacing w:line="360" w:lineRule="auto"/>
              <w:jc w:val="center"/>
            </w:pPr>
            <w:r>
              <w:t>1</w:t>
            </w: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Виды кокеток и способы их обработки.</w:t>
            </w:r>
          </w:p>
        </w:tc>
        <w:tc>
          <w:tcPr>
            <w:tcW w:w="930" w:type="dxa"/>
          </w:tcPr>
          <w:p w:rsidR="0015268A" w:rsidRDefault="0015268A" w:rsidP="0011403E">
            <w:pPr>
              <w:spacing w:line="360" w:lineRule="auto"/>
              <w:jc w:val="center"/>
            </w:pPr>
            <w:r>
              <w:t>10</w:t>
            </w:r>
          </w:p>
        </w:tc>
        <w:tc>
          <w:tcPr>
            <w:tcW w:w="1977" w:type="dxa"/>
          </w:tcPr>
          <w:p w:rsidR="0015268A" w:rsidRDefault="0015268A" w:rsidP="0011403E">
            <w:pPr>
              <w:spacing w:line="360" w:lineRule="auto"/>
              <w:jc w:val="center"/>
            </w:pP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 xml:space="preserve">Изготовление выкройки халата на основе выкройки ночной сорочки без плечевого шва </w:t>
            </w:r>
          </w:p>
        </w:tc>
        <w:tc>
          <w:tcPr>
            <w:tcW w:w="930" w:type="dxa"/>
          </w:tcPr>
          <w:p w:rsidR="0015268A" w:rsidRDefault="0015268A" w:rsidP="0011403E">
            <w:pPr>
              <w:spacing w:line="360" w:lineRule="auto"/>
              <w:jc w:val="center"/>
            </w:pPr>
            <w:r>
              <w:t>13</w:t>
            </w:r>
          </w:p>
        </w:tc>
        <w:tc>
          <w:tcPr>
            <w:tcW w:w="1977" w:type="dxa"/>
          </w:tcPr>
          <w:p w:rsidR="0015268A" w:rsidRDefault="0015268A" w:rsidP="0011403E">
            <w:pPr>
              <w:spacing w:line="360" w:lineRule="auto"/>
              <w:jc w:val="center"/>
            </w:pP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 xml:space="preserve">Пошив халата, раскроенного на основе выкройки ночной сорочки без плечевого шва </w:t>
            </w:r>
          </w:p>
        </w:tc>
        <w:tc>
          <w:tcPr>
            <w:tcW w:w="930" w:type="dxa"/>
          </w:tcPr>
          <w:p w:rsidR="0015268A" w:rsidRDefault="0015268A" w:rsidP="0011403E">
            <w:pPr>
              <w:spacing w:line="360" w:lineRule="auto"/>
              <w:jc w:val="center"/>
            </w:pPr>
            <w:r>
              <w:t>21</w:t>
            </w:r>
          </w:p>
        </w:tc>
        <w:tc>
          <w:tcPr>
            <w:tcW w:w="1977" w:type="dxa"/>
          </w:tcPr>
          <w:p w:rsidR="0015268A" w:rsidRDefault="0015268A" w:rsidP="0011403E">
            <w:pPr>
              <w:spacing w:line="360" w:lineRule="auto"/>
              <w:jc w:val="center"/>
            </w:pPr>
            <w:r>
              <w:t>1</w:t>
            </w: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 xml:space="preserve">Отделка легкой одежды </w:t>
            </w:r>
          </w:p>
        </w:tc>
        <w:tc>
          <w:tcPr>
            <w:tcW w:w="930" w:type="dxa"/>
          </w:tcPr>
          <w:p w:rsidR="0015268A" w:rsidRDefault="0015268A" w:rsidP="0011403E">
            <w:pPr>
              <w:spacing w:line="360" w:lineRule="auto"/>
              <w:jc w:val="center"/>
            </w:pPr>
            <w:r>
              <w:t>20</w:t>
            </w:r>
          </w:p>
        </w:tc>
        <w:tc>
          <w:tcPr>
            <w:tcW w:w="1977" w:type="dxa"/>
          </w:tcPr>
          <w:p w:rsidR="0015268A" w:rsidRDefault="0015268A" w:rsidP="0011403E">
            <w:pPr>
              <w:spacing w:line="360" w:lineRule="auto"/>
              <w:jc w:val="center"/>
            </w:pPr>
            <w:r>
              <w:t>1</w:t>
            </w: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 xml:space="preserve">Построение чертежа основы втачного рукава и воротника на стойке </w:t>
            </w:r>
          </w:p>
        </w:tc>
        <w:tc>
          <w:tcPr>
            <w:tcW w:w="930" w:type="dxa"/>
          </w:tcPr>
          <w:p w:rsidR="0015268A" w:rsidRDefault="0015268A" w:rsidP="0011403E">
            <w:pPr>
              <w:spacing w:line="360" w:lineRule="auto"/>
              <w:jc w:val="center"/>
            </w:pPr>
            <w:r>
              <w:t>12</w:t>
            </w:r>
          </w:p>
        </w:tc>
        <w:tc>
          <w:tcPr>
            <w:tcW w:w="1977" w:type="dxa"/>
          </w:tcPr>
          <w:p w:rsidR="0015268A" w:rsidRDefault="0015268A" w:rsidP="0011403E">
            <w:pPr>
              <w:spacing w:line="360" w:lineRule="auto"/>
              <w:jc w:val="center"/>
            </w:pP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 xml:space="preserve">Раскрой блузки с воротником и рукавами </w:t>
            </w:r>
          </w:p>
        </w:tc>
        <w:tc>
          <w:tcPr>
            <w:tcW w:w="930" w:type="dxa"/>
          </w:tcPr>
          <w:p w:rsidR="0015268A" w:rsidRDefault="0015268A" w:rsidP="0011403E">
            <w:pPr>
              <w:spacing w:line="360" w:lineRule="auto"/>
              <w:jc w:val="center"/>
            </w:pPr>
            <w:r>
              <w:t>8</w:t>
            </w:r>
          </w:p>
        </w:tc>
        <w:tc>
          <w:tcPr>
            <w:tcW w:w="1977" w:type="dxa"/>
          </w:tcPr>
          <w:p w:rsidR="0015268A" w:rsidRDefault="0015268A" w:rsidP="0011403E">
            <w:pPr>
              <w:spacing w:line="360" w:lineRule="auto"/>
              <w:jc w:val="center"/>
            </w:pPr>
            <w:r>
              <w:t>1</w:t>
            </w: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 xml:space="preserve">Соединение деталей блузки  </w:t>
            </w:r>
          </w:p>
        </w:tc>
        <w:tc>
          <w:tcPr>
            <w:tcW w:w="930" w:type="dxa"/>
          </w:tcPr>
          <w:p w:rsidR="0015268A" w:rsidRDefault="0015268A" w:rsidP="0011403E">
            <w:pPr>
              <w:spacing w:line="360" w:lineRule="auto"/>
              <w:jc w:val="center"/>
            </w:pPr>
            <w:r>
              <w:t>42</w:t>
            </w:r>
          </w:p>
        </w:tc>
        <w:tc>
          <w:tcPr>
            <w:tcW w:w="1977" w:type="dxa"/>
          </w:tcPr>
          <w:p w:rsidR="0015268A" w:rsidRDefault="0015268A" w:rsidP="0011403E">
            <w:pPr>
              <w:spacing w:line="360" w:lineRule="auto"/>
              <w:jc w:val="center"/>
            </w:pPr>
            <w:r>
              <w:t>1</w:t>
            </w: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 xml:space="preserve">Особенности обработки изделий из синтетических волокон  </w:t>
            </w:r>
          </w:p>
        </w:tc>
        <w:tc>
          <w:tcPr>
            <w:tcW w:w="930" w:type="dxa"/>
          </w:tcPr>
          <w:p w:rsidR="0015268A" w:rsidRDefault="0015268A" w:rsidP="0011403E">
            <w:pPr>
              <w:spacing w:line="360" w:lineRule="auto"/>
              <w:jc w:val="center"/>
            </w:pPr>
            <w:r>
              <w:t>6</w:t>
            </w:r>
          </w:p>
        </w:tc>
        <w:tc>
          <w:tcPr>
            <w:tcW w:w="1977" w:type="dxa"/>
          </w:tcPr>
          <w:p w:rsidR="0015268A" w:rsidRDefault="0015268A" w:rsidP="0011403E">
            <w:pPr>
              <w:spacing w:line="360" w:lineRule="auto"/>
              <w:jc w:val="center"/>
            </w:pP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 xml:space="preserve">Построение чертежа основы платья </w:t>
            </w:r>
          </w:p>
        </w:tc>
        <w:tc>
          <w:tcPr>
            <w:tcW w:w="930" w:type="dxa"/>
          </w:tcPr>
          <w:p w:rsidR="0015268A" w:rsidRDefault="0015268A" w:rsidP="0011403E">
            <w:pPr>
              <w:spacing w:line="360" w:lineRule="auto"/>
              <w:jc w:val="center"/>
            </w:pPr>
            <w:r>
              <w:t>11</w:t>
            </w:r>
          </w:p>
        </w:tc>
        <w:tc>
          <w:tcPr>
            <w:tcW w:w="1977" w:type="dxa"/>
          </w:tcPr>
          <w:p w:rsidR="0015268A" w:rsidRDefault="0015268A" w:rsidP="0011403E">
            <w:pPr>
              <w:spacing w:line="360" w:lineRule="auto"/>
              <w:jc w:val="center"/>
            </w:pPr>
          </w:p>
        </w:tc>
      </w:tr>
      <w:tr w:rsidR="0015268A" w:rsidTr="0011403E">
        <w:tc>
          <w:tcPr>
            <w:tcW w:w="922" w:type="dxa"/>
          </w:tcPr>
          <w:p w:rsidR="0015268A" w:rsidRPr="0011403E" w:rsidRDefault="0015268A" w:rsidP="0011403E">
            <w:pPr>
              <w:numPr>
                <w:ilvl w:val="0"/>
                <w:numId w:val="9"/>
              </w:numPr>
              <w:spacing w:after="160" w:line="360" w:lineRule="auto"/>
              <w:jc w:val="center"/>
              <w:rPr>
                <w:color w:val="000000"/>
              </w:rPr>
            </w:pPr>
          </w:p>
        </w:tc>
        <w:tc>
          <w:tcPr>
            <w:tcW w:w="5231" w:type="dxa"/>
          </w:tcPr>
          <w:p w:rsidR="0015268A" w:rsidRDefault="0015268A" w:rsidP="0011403E">
            <w:pPr>
              <w:spacing w:line="360" w:lineRule="auto"/>
            </w:pPr>
            <w:r>
              <w:t xml:space="preserve">Пошив сарафана, раскроенного на основе выкройки платья </w:t>
            </w:r>
          </w:p>
        </w:tc>
        <w:tc>
          <w:tcPr>
            <w:tcW w:w="930" w:type="dxa"/>
          </w:tcPr>
          <w:p w:rsidR="0015268A" w:rsidRDefault="0015268A" w:rsidP="0011403E">
            <w:pPr>
              <w:spacing w:line="360" w:lineRule="auto"/>
              <w:jc w:val="center"/>
            </w:pPr>
            <w:r>
              <w:t>27</w:t>
            </w:r>
          </w:p>
        </w:tc>
        <w:tc>
          <w:tcPr>
            <w:tcW w:w="1977" w:type="dxa"/>
          </w:tcPr>
          <w:p w:rsidR="0015268A" w:rsidRDefault="0015268A" w:rsidP="0011403E">
            <w:pPr>
              <w:spacing w:line="360" w:lineRule="auto"/>
              <w:jc w:val="center"/>
            </w:pPr>
            <w:r>
              <w:t>1</w:t>
            </w:r>
          </w:p>
        </w:tc>
      </w:tr>
      <w:tr w:rsidR="0015268A" w:rsidTr="0011403E">
        <w:tc>
          <w:tcPr>
            <w:tcW w:w="922" w:type="dxa"/>
          </w:tcPr>
          <w:p w:rsidR="0015268A" w:rsidRDefault="0015268A" w:rsidP="0011403E">
            <w:pPr>
              <w:spacing w:line="360" w:lineRule="auto"/>
              <w:ind w:left="360"/>
              <w:jc w:val="center"/>
            </w:pPr>
          </w:p>
        </w:tc>
        <w:tc>
          <w:tcPr>
            <w:tcW w:w="5231" w:type="dxa"/>
          </w:tcPr>
          <w:p w:rsidR="0015268A" w:rsidRPr="0011403E" w:rsidRDefault="0015268A" w:rsidP="0011403E">
            <w:pPr>
              <w:spacing w:line="360" w:lineRule="auto"/>
              <w:rPr>
                <w:b/>
              </w:rPr>
            </w:pPr>
            <w:r w:rsidRPr="0011403E">
              <w:rPr>
                <w:b/>
              </w:rPr>
              <w:t xml:space="preserve">                                                                       Итого:</w:t>
            </w:r>
          </w:p>
        </w:tc>
        <w:tc>
          <w:tcPr>
            <w:tcW w:w="930" w:type="dxa"/>
          </w:tcPr>
          <w:p w:rsidR="0015268A" w:rsidRPr="0011403E" w:rsidRDefault="0015268A" w:rsidP="0011403E">
            <w:pPr>
              <w:spacing w:line="360" w:lineRule="auto"/>
              <w:jc w:val="center"/>
              <w:rPr>
                <w:b/>
              </w:rPr>
            </w:pPr>
            <w:r w:rsidRPr="0011403E">
              <w:rPr>
                <w:b/>
              </w:rPr>
              <w:t>238</w:t>
            </w:r>
          </w:p>
        </w:tc>
        <w:tc>
          <w:tcPr>
            <w:tcW w:w="1977" w:type="dxa"/>
          </w:tcPr>
          <w:p w:rsidR="0015268A" w:rsidRPr="0011403E" w:rsidRDefault="0015268A" w:rsidP="0011403E">
            <w:pPr>
              <w:spacing w:line="360" w:lineRule="auto"/>
              <w:jc w:val="center"/>
              <w:rPr>
                <w:b/>
              </w:rPr>
            </w:pPr>
            <w:r w:rsidRPr="0011403E">
              <w:rPr>
                <w:b/>
              </w:rPr>
              <w:t>7</w:t>
            </w:r>
          </w:p>
        </w:tc>
      </w:tr>
    </w:tbl>
    <w:p w:rsidR="0015268A" w:rsidRDefault="0015268A" w:rsidP="00615B52">
      <w:pPr>
        <w:tabs>
          <w:tab w:val="left" w:pos="1035"/>
        </w:tabs>
        <w:spacing w:line="360" w:lineRule="auto"/>
      </w:pPr>
      <w:r>
        <w:tab/>
      </w:r>
      <w:r>
        <w:br w:type="page"/>
      </w:r>
    </w:p>
    <w:p w:rsidR="0015268A" w:rsidRPr="00615B52" w:rsidRDefault="0015268A" w:rsidP="00615B52">
      <w:pPr>
        <w:pStyle w:val="Heading2"/>
        <w:numPr>
          <w:ilvl w:val="0"/>
          <w:numId w:val="29"/>
        </w:numPr>
        <w:jc w:val="center"/>
        <w:rPr>
          <w:rFonts w:ascii="Times New Roman" w:hAnsi="Times New Roman"/>
          <w:b/>
          <w:bCs/>
          <w:color w:val="auto"/>
          <w:sz w:val="28"/>
          <w:szCs w:val="28"/>
        </w:rPr>
      </w:pPr>
      <w:bookmarkStart w:id="5" w:name="_Toc144154527"/>
      <w:r w:rsidRPr="00615B52">
        <w:rPr>
          <w:rFonts w:ascii="Times New Roman" w:hAnsi="Times New Roman"/>
          <w:b/>
          <w:bCs/>
          <w:color w:val="auto"/>
          <w:sz w:val="28"/>
          <w:szCs w:val="28"/>
        </w:rPr>
        <w:t>ПЛАНИРУЕМЫЕ РЕЗУЛЬТАТЫ</w:t>
      </w:r>
      <w:bookmarkEnd w:id="5"/>
    </w:p>
    <w:p w:rsidR="0015268A" w:rsidRPr="0023688D" w:rsidRDefault="0015268A" w:rsidP="00615B52">
      <w:pPr>
        <w:spacing w:before="240" w:after="240"/>
        <w:ind w:firstLine="709"/>
        <w:rPr>
          <w:b/>
          <w:sz w:val="28"/>
          <w:szCs w:val="28"/>
        </w:rPr>
      </w:pPr>
      <w:r w:rsidRPr="0023688D">
        <w:rPr>
          <w:b/>
          <w:sz w:val="28"/>
          <w:szCs w:val="28"/>
        </w:rPr>
        <w:t>Личностные:</w:t>
      </w:r>
    </w:p>
    <w:p w:rsidR="0015268A" w:rsidRPr="0023688D" w:rsidRDefault="0015268A" w:rsidP="00615B52">
      <w:pPr>
        <w:pStyle w:val="ListParagraph"/>
        <w:numPr>
          <w:ilvl w:val="0"/>
          <w:numId w:val="16"/>
        </w:numPr>
        <w:spacing w:line="360" w:lineRule="auto"/>
        <w:ind w:left="0" w:firstLine="426"/>
        <w:jc w:val="both"/>
        <w:rPr>
          <w:rFonts w:ascii="Times New Roman" w:hAnsi="Times New Roman"/>
          <w:sz w:val="28"/>
          <w:szCs w:val="28"/>
        </w:rPr>
      </w:pPr>
      <w:r w:rsidRPr="0023688D">
        <w:rPr>
          <w:rFonts w:ascii="Times New Roman" w:hAnsi="Times New Roman"/>
          <w:sz w:val="28"/>
          <w:szCs w:val="28"/>
        </w:rPr>
        <w:t>сформированность  адекватных представлений о собственных возможностях, о насущно необходимом жизнеобеспечении;</w:t>
      </w:r>
    </w:p>
    <w:p w:rsidR="0015268A" w:rsidRPr="0023688D" w:rsidRDefault="0015268A" w:rsidP="00615B52">
      <w:pPr>
        <w:pStyle w:val="ListParagraph"/>
        <w:numPr>
          <w:ilvl w:val="0"/>
          <w:numId w:val="16"/>
        </w:numPr>
        <w:spacing w:line="360" w:lineRule="auto"/>
        <w:ind w:left="0" w:firstLine="426"/>
        <w:jc w:val="both"/>
        <w:rPr>
          <w:rFonts w:ascii="Times New Roman" w:hAnsi="Times New Roman"/>
          <w:sz w:val="28"/>
          <w:szCs w:val="28"/>
        </w:rPr>
      </w:pPr>
      <w:r w:rsidRPr="0023688D">
        <w:rPr>
          <w:rFonts w:ascii="Times New Roman" w:hAnsi="Times New Roman"/>
          <w:sz w:val="28"/>
          <w:szCs w:val="28"/>
        </w:rPr>
        <w:t>овладение  трудовыми навыками, используемыми в повседневной жизни;</w:t>
      </w:r>
    </w:p>
    <w:p w:rsidR="0015268A" w:rsidRPr="0023688D" w:rsidRDefault="0015268A" w:rsidP="00615B52">
      <w:pPr>
        <w:pStyle w:val="ListParagraph"/>
        <w:numPr>
          <w:ilvl w:val="0"/>
          <w:numId w:val="16"/>
        </w:numPr>
        <w:spacing w:line="360" w:lineRule="auto"/>
        <w:ind w:left="0" w:firstLine="426"/>
        <w:jc w:val="both"/>
        <w:rPr>
          <w:rFonts w:ascii="Times New Roman" w:hAnsi="Times New Roman"/>
          <w:sz w:val="28"/>
          <w:szCs w:val="28"/>
        </w:rPr>
      </w:pPr>
      <w:r w:rsidRPr="0023688D">
        <w:rPr>
          <w:rFonts w:ascii="Times New Roman" w:hAnsi="Times New Roman"/>
          <w:sz w:val="28"/>
          <w:szCs w:val="28"/>
        </w:rPr>
        <w:t>владение  навыками коммуникации и принятыми нормами социального взаимодействия, использование доступных информационных технологий для коммуникации;</w:t>
      </w:r>
    </w:p>
    <w:p w:rsidR="0015268A" w:rsidRPr="0023688D" w:rsidRDefault="0015268A" w:rsidP="00615B52">
      <w:pPr>
        <w:pStyle w:val="ListParagraph"/>
        <w:numPr>
          <w:ilvl w:val="0"/>
          <w:numId w:val="16"/>
        </w:numPr>
        <w:spacing w:line="360" w:lineRule="auto"/>
        <w:ind w:left="0" w:firstLine="426"/>
        <w:jc w:val="both"/>
        <w:rPr>
          <w:rFonts w:ascii="Times New Roman" w:hAnsi="Times New Roman"/>
          <w:sz w:val="28"/>
          <w:szCs w:val="28"/>
        </w:rPr>
      </w:pPr>
      <w:r w:rsidRPr="0023688D">
        <w:rPr>
          <w:rFonts w:ascii="Times New Roman" w:hAnsi="Times New Roman"/>
          <w:sz w:val="28"/>
          <w:szCs w:val="28"/>
        </w:rPr>
        <w:t>воспитание эстетических потребностей, ценностей и чувств;</w:t>
      </w:r>
    </w:p>
    <w:p w:rsidR="0015268A" w:rsidRPr="0023688D" w:rsidRDefault="0015268A" w:rsidP="00615B52">
      <w:pPr>
        <w:pStyle w:val="ListParagraph"/>
        <w:numPr>
          <w:ilvl w:val="0"/>
          <w:numId w:val="16"/>
        </w:numPr>
        <w:spacing w:line="360" w:lineRule="auto"/>
        <w:ind w:left="0" w:firstLine="426"/>
        <w:jc w:val="both"/>
        <w:rPr>
          <w:rFonts w:ascii="Times New Roman" w:hAnsi="Times New Roman"/>
          <w:sz w:val="28"/>
          <w:szCs w:val="28"/>
        </w:rPr>
      </w:pPr>
      <w:r w:rsidRPr="0023688D">
        <w:rPr>
          <w:rFonts w:ascii="Times New Roman" w:hAnsi="Times New Roman"/>
          <w:sz w:val="28"/>
          <w:szCs w:val="28"/>
        </w:rPr>
        <w:t>способность к осмыслению картины мира, ее временно-пространственной организации.</w:t>
      </w:r>
    </w:p>
    <w:p w:rsidR="0015268A" w:rsidRPr="00AA4460" w:rsidRDefault="0015268A" w:rsidP="00615B52">
      <w:pPr>
        <w:ind w:left="709"/>
        <w:rPr>
          <w:b/>
          <w:bCs/>
          <w:sz w:val="28"/>
          <w:szCs w:val="28"/>
        </w:rPr>
      </w:pPr>
      <w:r>
        <w:rPr>
          <w:b/>
          <w:bCs/>
          <w:sz w:val="28"/>
          <w:szCs w:val="28"/>
        </w:rPr>
        <w:t>Предметные:</w:t>
      </w:r>
    </w:p>
    <w:p w:rsidR="0015268A" w:rsidRDefault="0015268A" w:rsidP="00615B52">
      <w:pPr>
        <w:spacing w:line="360" w:lineRule="auto"/>
        <w:ind w:left="720" w:firstLine="709"/>
        <w:jc w:val="center"/>
      </w:pPr>
    </w:p>
    <w:p w:rsidR="0015268A" w:rsidRDefault="0015268A" w:rsidP="00615B52">
      <w:pPr>
        <w:tabs>
          <w:tab w:val="left" w:pos="284"/>
          <w:tab w:val="left" w:pos="426"/>
        </w:tabs>
        <w:spacing w:line="360" w:lineRule="auto"/>
        <w:ind w:firstLine="709"/>
        <w:jc w:val="both"/>
        <w:rPr>
          <w:sz w:val="28"/>
          <w:szCs w:val="28"/>
          <w:u w:val="single"/>
        </w:rPr>
      </w:pPr>
      <w:r>
        <w:rPr>
          <w:sz w:val="28"/>
          <w:szCs w:val="28"/>
          <w:u w:val="single"/>
        </w:rPr>
        <w:t xml:space="preserve">Минимальный уровень: </w:t>
      </w:r>
    </w:p>
    <w:p w:rsidR="0015268A" w:rsidRDefault="0015268A" w:rsidP="00615B52">
      <w:pPr>
        <w:tabs>
          <w:tab w:val="left" w:pos="284"/>
          <w:tab w:val="left" w:pos="426"/>
        </w:tabs>
        <w:spacing w:line="360" w:lineRule="auto"/>
        <w:ind w:firstLine="709"/>
        <w:jc w:val="both"/>
        <w:rPr>
          <w:sz w:val="28"/>
          <w:szCs w:val="28"/>
        </w:rPr>
      </w:pPr>
      <w:r>
        <w:rPr>
          <w:sz w:val="28"/>
          <w:szCs w:val="28"/>
        </w:rPr>
        <w:t>Обучающиеся должны:</w:t>
      </w:r>
    </w:p>
    <w:p w:rsidR="0015268A" w:rsidRDefault="0015268A" w:rsidP="00615B52">
      <w:pPr>
        <w:numPr>
          <w:ilvl w:val="0"/>
          <w:numId w:val="18"/>
        </w:numPr>
        <w:spacing w:line="360" w:lineRule="auto"/>
        <w:ind w:left="0" w:firstLine="426"/>
        <w:jc w:val="both"/>
        <w:rPr>
          <w:color w:val="000000"/>
          <w:sz w:val="28"/>
          <w:szCs w:val="28"/>
        </w:rPr>
      </w:pPr>
      <w:r>
        <w:rPr>
          <w:color w:val="00000A"/>
          <w:sz w:val="28"/>
          <w:szCs w:val="28"/>
        </w:rPr>
        <w:t>знать правила техники безопасности;</w:t>
      </w:r>
    </w:p>
    <w:p w:rsidR="0015268A" w:rsidRDefault="0015268A" w:rsidP="00615B52">
      <w:pPr>
        <w:numPr>
          <w:ilvl w:val="0"/>
          <w:numId w:val="18"/>
        </w:numPr>
        <w:spacing w:line="360" w:lineRule="auto"/>
        <w:ind w:left="0" w:firstLine="426"/>
        <w:jc w:val="both"/>
        <w:rPr>
          <w:color w:val="000000"/>
          <w:sz w:val="28"/>
          <w:szCs w:val="28"/>
        </w:rPr>
      </w:pPr>
      <w:r>
        <w:rPr>
          <w:color w:val="00000A"/>
          <w:sz w:val="28"/>
          <w:szCs w:val="28"/>
        </w:rPr>
        <w:t>иметь представления об основных свойствах используемых материалов;</w:t>
      </w:r>
    </w:p>
    <w:p w:rsidR="0015268A" w:rsidRDefault="0015268A" w:rsidP="00615B52">
      <w:pPr>
        <w:numPr>
          <w:ilvl w:val="0"/>
          <w:numId w:val="18"/>
        </w:numPr>
        <w:spacing w:line="360" w:lineRule="auto"/>
        <w:ind w:left="0" w:firstLine="426"/>
        <w:jc w:val="both"/>
        <w:rPr>
          <w:color w:val="000000"/>
          <w:sz w:val="28"/>
          <w:szCs w:val="28"/>
        </w:rPr>
      </w:pPr>
      <w:r>
        <w:rPr>
          <w:color w:val="00000A"/>
          <w:sz w:val="28"/>
          <w:szCs w:val="28"/>
        </w:rPr>
        <w:t>уметь отобрать (с помощью учителя) материалы и инструменты, необходим</w:t>
      </w:r>
      <w:r>
        <w:rPr>
          <w:color w:val="000000"/>
          <w:sz w:val="28"/>
          <w:szCs w:val="28"/>
        </w:rPr>
        <w:t>ые</w:t>
      </w:r>
      <w:r>
        <w:rPr>
          <w:color w:val="00000A"/>
          <w:sz w:val="28"/>
          <w:szCs w:val="28"/>
        </w:rPr>
        <w:t xml:space="preserve"> для работы;</w:t>
      </w:r>
    </w:p>
    <w:p w:rsidR="0015268A" w:rsidRDefault="0015268A" w:rsidP="00615B52">
      <w:pPr>
        <w:numPr>
          <w:ilvl w:val="0"/>
          <w:numId w:val="18"/>
        </w:numPr>
        <w:spacing w:line="360" w:lineRule="auto"/>
        <w:ind w:left="0" w:firstLine="426"/>
        <w:jc w:val="both"/>
        <w:rPr>
          <w:color w:val="000000"/>
          <w:sz w:val="28"/>
          <w:szCs w:val="28"/>
        </w:rPr>
      </w:pPr>
      <w:r>
        <w:rPr>
          <w:color w:val="00000A"/>
          <w:sz w:val="28"/>
          <w:szCs w:val="28"/>
        </w:rPr>
        <w:t>иметь представления о принципах действия, общем устройстве машины и ее основных частей;</w:t>
      </w:r>
    </w:p>
    <w:p w:rsidR="0015268A" w:rsidRDefault="0015268A" w:rsidP="00615B52">
      <w:pPr>
        <w:numPr>
          <w:ilvl w:val="0"/>
          <w:numId w:val="18"/>
        </w:numPr>
        <w:spacing w:line="360" w:lineRule="auto"/>
        <w:ind w:left="0" w:firstLine="426"/>
        <w:jc w:val="both"/>
        <w:rPr>
          <w:color w:val="000000"/>
          <w:sz w:val="28"/>
          <w:szCs w:val="28"/>
        </w:rPr>
      </w:pPr>
      <w:r>
        <w:rPr>
          <w:color w:val="00000A"/>
          <w:sz w:val="28"/>
          <w:szCs w:val="28"/>
        </w:rPr>
        <w:t>владеть базовыми умениями, лежащими в основе наиболее распространенных производственных технологических процессов (шитье);</w:t>
      </w:r>
    </w:p>
    <w:p w:rsidR="0015268A" w:rsidRDefault="0015268A" w:rsidP="00615B52">
      <w:pPr>
        <w:numPr>
          <w:ilvl w:val="0"/>
          <w:numId w:val="18"/>
        </w:numPr>
        <w:spacing w:line="360" w:lineRule="auto"/>
        <w:ind w:left="0" w:firstLine="426"/>
        <w:jc w:val="both"/>
        <w:rPr>
          <w:color w:val="000000"/>
          <w:sz w:val="28"/>
          <w:szCs w:val="28"/>
        </w:rPr>
      </w:pPr>
      <w:r>
        <w:rPr>
          <w:color w:val="00000A"/>
          <w:sz w:val="28"/>
          <w:szCs w:val="28"/>
        </w:rPr>
        <w:t>читать (с помощью учителя) технологическ</w:t>
      </w:r>
      <w:r>
        <w:rPr>
          <w:color w:val="000000"/>
          <w:sz w:val="28"/>
          <w:szCs w:val="28"/>
        </w:rPr>
        <w:t>ую</w:t>
      </w:r>
      <w:r>
        <w:rPr>
          <w:color w:val="00000A"/>
          <w:sz w:val="28"/>
          <w:szCs w:val="28"/>
        </w:rPr>
        <w:t xml:space="preserve"> карту, используемую в процессе изготовления изделия;</w:t>
      </w:r>
    </w:p>
    <w:p w:rsidR="0015268A" w:rsidRDefault="0015268A" w:rsidP="00615B52">
      <w:pPr>
        <w:numPr>
          <w:ilvl w:val="0"/>
          <w:numId w:val="18"/>
        </w:numPr>
        <w:spacing w:line="360" w:lineRule="auto"/>
        <w:ind w:left="0" w:firstLine="426"/>
        <w:jc w:val="both"/>
        <w:rPr>
          <w:color w:val="000000"/>
          <w:sz w:val="28"/>
          <w:szCs w:val="28"/>
        </w:rPr>
      </w:pPr>
      <w:r>
        <w:rPr>
          <w:color w:val="00000A"/>
          <w:sz w:val="28"/>
          <w:szCs w:val="28"/>
        </w:rPr>
        <w:t>участвовать (под руководством учителя) в совместной работе в группе</w:t>
      </w:r>
    </w:p>
    <w:p w:rsidR="0015268A" w:rsidRDefault="0015268A" w:rsidP="00615B52">
      <w:pPr>
        <w:numPr>
          <w:ilvl w:val="0"/>
          <w:numId w:val="18"/>
        </w:numPr>
        <w:spacing w:line="360" w:lineRule="auto"/>
        <w:ind w:left="0" w:firstLine="426"/>
        <w:jc w:val="both"/>
        <w:rPr>
          <w:color w:val="000000"/>
          <w:sz w:val="28"/>
          <w:szCs w:val="28"/>
        </w:rPr>
      </w:pPr>
      <w:r>
        <w:rPr>
          <w:color w:val="00000A"/>
          <w:sz w:val="28"/>
          <w:szCs w:val="28"/>
        </w:rPr>
        <w:t xml:space="preserve">соблюдать в процессе выполнения трудовых заданий порядок и </w:t>
      </w:r>
      <w:r>
        <w:rPr>
          <w:color w:val="000000"/>
          <w:sz w:val="28"/>
          <w:szCs w:val="28"/>
        </w:rPr>
        <w:t>аккуратность.</w:t>
      </w:r>
    </w:p>
    <w:p w:rsidR="0015268A" w:rsidRDefault="0015268A" w:rsidP="00615B52">
      <w:pPr>
        <w:spacing w:line="360" w:lineRule="auto"/>
        <w:ind w:firstLine="709"/>
        <w:jc w:val="both"/>
        <w:rPr>
          <w:color w:val="000000"/>
          <w:sz w:val="28"/>
          <w:szCs w:val="28"/>
          <w:u w:val="single"/>
        </w:rPr>
      </w:pPr>
    </w:p>
    <w:p w:rsidR="0015268A" w:rsidRDefault="0015268A" w:rsidP="00615B52">
      <w:pPr>
        <w:spacing w:line="360" w:lineRule="auto"/>
        <w:ind w:firstLine="709"/>
        <w:jc w:val="both"/>
        <w:rPr>
          <w:color w:val="000000"/>
          <w:sz w:val="28"/>
          <w:szCs w:val="28"/>
          <w:u w:val="single"/>
        </w:rPr>
      </w:pPr>
      <w:r>
        <w:rPr>
          <w:color w:val="000000"/>
          <w:sz w:val="28"/>
          <w:szCs w:val="28"/>
          <w:u w:val="single"/>
        </w:rPr>
        <w:t>Достаточный уровень:</w:t>
      </w:r>
    </w:p>
    <w:p w:rsidR="0015268A" w:rsidRDefault="0015268A" w:rsidP="00615B52">
      <w:pPr>
        <w:numPr>
          <w:ilvl w:val="0"/>
          <w:numId w:val="19"/>
        </w:numPr>
        <w:spacing w:line="360" w:lineRule="auto"/>
        <w:ind w:left="0" w:firstLine="426"/>
        <w:jc w:val="both"/>
        <w:rPr>
          <w:color w:val="000000"/>
          <w:sz w:val="28"/>
          <w:szCs w:val="28"/>
        </w:rPr>
      </w:pPr>
      <w:r>
        <w:rPr>
          <w:color w:val="000000"/>
          <w:sz w:val="28"/>
          <w:szCs w:val="28"/>
        </w:rPr>
        <w:t>знать правила техники безопасности и соблюдать их;</w:t>
      </w:r>
    </w:p>
    <w:p w:rsidR="0015268A" w:rsidRDefault="0015268A" w:rsidP="00615B52">
      <w:pPr>
        <w:numPr>
          <w:ilvl w:val="0"/>
          <w:numId w:val="19"/>
        </w:numPr>
        <w:spacing w:line="360" w:lineRule="auto"/>
        <w:ind w:left="0" w:firstLine="426"/>
        <w:jc w:val="both"/>
        <w:rPr>
          <w:color w:val="000000"/>
          <w:sz w:val="28"/>
          <w:szCs w:val="28"/>
        </w:rPr>
      </w:pPr>
      <w:r>
        <w:rPr>
          <w:color w:val="000000"/>
          <w:sz w:val="28"/>
          <w:szCs w:val="28"/>
        </w:rPr>
        <w:t>экономно расходовать материалы;</w:t>
      </w:r>
    </w:p>
    <w:p w:rsidR="0015268A" w:rsidRDefault="0015268A" w:rsidP="00615B52">
      <w:pPr>
        <w:numPr>
          <w:ilvl w:val="0"/>
          <w:numId w:val="19"/>
        </w:numPr>
        <w:spacing w:line="360" w:lineRule="auto"/>
        <w:ind w:left="0" w:firstLine="426"/>
        <w:jc w:val="both"/>
        <w:rPr>
          <w:color w:val="000000"/>
          <w:sz w:val="28"/>
          <w:szCs w:val="28"/>
        </w:rPr>
      </w:pPr>
      <w:r>
        <w:rPr>
          <w:color w:val="000000"/>
          <w:sz w:val="28"/>
          <w:szCs w:val="28"/>
        </w:rPr>
        <w:t xml:space="preserve">планировать   предстоящую практическую работу;  </w:t>
      </w:r>
    </w:p>
    <w:p w:rsidR="0015268A" w:rsidRDefault="0015268A" w:rsidP="00615B52">
      <w:pPr>
        <w:numPr>
          <w:ilvl w:val="0"/>
          <w:numId w:val="19"/>
        </w:numPr>
        <w:spacing w:line="360" w:lineRule="auto"/>
        <w:ind w:left="0" w:firstLine="426"/>
        <w:jc w:val="both"/>
        <w:rPr>
          <w:color w:val="000000"/>
          <w:sz w:val="28"/>
          <w:szCs w:val="28"/>
        </w:rPr>
      </w:pPr>
      <w:r>
        <w:rPr>
          <w:color w:val="000000"/>
          <w:sz w:val="28"/>
          <w:szCs w:val="28"/>
        </w:rPr>
        <w:t>знать оптимальные и доступные технологические приемы ручной и машинной обработки швейных материалов в зависимости от свойств материалов и поставленных целей;</w:t>
      </w:r>
    </w:p>
    <w:p w:rsidR="0015268A" w:rsidRDefault="0015268A" w:rsidP="00615B52">
      <w:pPr>
        <w:numPr>
          <w:ilvl w:val="0"/>
          <w:numId w:val="19"/>
        </w:numPr>
        <w:spacing w:line="360" w:lineRule="auto"/>
        <w:ind w:left="0" w:firstLine="426"/>
        <w:jc w:val="both"/>
        <w:rPr>
          <w:color w:val="000000"/>
          <w:sz w:val="28"/>
          <w:szCs w:val="28"/>
        </w:rPr>
      </w:pPr>
      <w:r>
        <w:rPr>
          <w:color w:val="000000"/>
          <w:sz w:val="28"/>
          <w:szCs w:val="28"/>
        </w:rPr>
        <w:t>осуществлять текущий самоконтроль выполняемых практических действий и корректировку</w:t>
      </w:r>
      <w:r>
        <w:rPr>
          <w:color w:val="FF0000"/>
          <w:sz w:val="28"/>
          <w:szCs w:val="28"/>
        </w:rPr>
        <w:t xml:space="preserve"> </w:t>
      </w:r>
      <w:r>
        <w:rPr>
          <w:color w:val="000000"/>
          <w:sz w:val="28"/>
          <w:szCs w:val="28"/>
        </w:rPr>
        <w:t>хода практической работы;</w:t>
      </w:r>
    </w:p>
    <w:p w:rsidR="0015268A" w:rsidRDefault="0015268A" w:rsidP="00615B52">
      <w:pPr>
        <w:numPr>
          <w:ilvl w:val="0"/>
          <w:numId w:val="19"/>
        </w:numPr>
        <w:spacing w:line="360" w:lineRule="auto"/>
        <w:ind w:left="0" w:firstLine="426"/>
        <w:jc w:val="both"/>
        <w:rPr>
          <w:color w:val="000000"/>
          <w:sz w:val="28"/>
          <w:szCs w:val="28"/>
        </w:rPr>
      </w:pPr>
      <w:r>
        <w:rPr>
          <w:color w:val="000000"/>
          <w:sz w:val="28"/>
          <w:szCs w:val="28"/>
        </w:rPr>
        <w:t>соблюдать правила подготовки швейной машины к работе; </w:t>
      </w:r>
    </w:p>
    <w:p w:rsidR="0015268A" w:rsidRDefault="0015268A" w:rsidP="00615B52">
      <w:pPr>
        <w:numPr>
          <w:ilvl w:val="0"/>
          <w:numId w:val="19"/>
        </w:numPr>
        <w:spacing w:line="360" w:lineRule="auto"/>
        <w:ind w:left="0" w:firstLine="426"/>
        <w:jc w:val="both"/>
        <w:rPr>
          <w:color w:val="000000"/>
          <w:sz w:val="28"/>
          <w:szCs w:val="28"/>
        </w:rPr>
      </w:pPr>
      <w:r>
        <w:rPr>
          <w:color w:val="000000"/>
          <w:sz w:val="28"/>
          <w:szCs w:val="28"/>
        </w:rPr>
        <w:t>знать основные механизмы швейных машин с электроприводом, настраивать швейную машинку; </w:t>
      </w:r>
    </w:p>
    <w:p w:rsidR="0015268A" w:rsidRDefault="0015268A" w:rsidP="00615B52">
      <w:pPr>
        <w:numPr>
          <w:ilvl w:val="0"/>
          <w:numId w:val="19"/>
        </w:numPr>
        <w:spacing w:line="360" w:lineRule="auto"/>
        <w:ind w:left="0" w:firstLine="426"/>
        <w:jc w:val="both"/>
        <w:rPr>
          <w:color w:val="000000"/>
          <w:sz w:val="28"/>
          <w:szCs w:val="28"/>
        </w:rPr>
      </w:pPr>
      <w:r>
        <w:rPr>
          <w:color w:val="000000"/>
          <w:sz w:val="28"/>
          <w:szCs w:val="28"/>
        </w:rPr>
        <w:t>знать приемы выполнения ручных и машинных работ;</w:t>
      </w:r>
    </w:p>
    <w:p w:rsidR="0015268A" w:rsidRDefault="0015268A" w:rsidP="00615B52">
      <w:pPr>
        <w:numPr>
          <w:ilvl w:val="0"/>
          <w:numId w:val="19"/>
        </w:numPr>
        <w:spacing w:line="360" w:lineRule="auto"/>
        <w:ind w:left="0" w:firstLine="426"/>
        <w:jc w:val="both"/>
        <w:rPr>
          <w:color w:val="000000"/>
          <w:sz w:val="28"/>
          <w:szCs w:val="28"/>
        </w:rPr>
      </w:pPr>
      <w:r>
        <w:rPr>
          <w:color w:val="000000"/>
          <w:sz w:val="28"/>
          <w:szCs w:val="28"/>
        </w:rPr>
        <w:t>уметь определять хлопчатобумажные, льняные, шерстяные, шелковые ткани, знать их свойства;</w:t>
      </w:r>
    </w:p>
    <w:p w:rsidR="0015268A" w:rsidRDefault="0015268A" w:rsidP="00615B52">
      <w:pPr>
        <w:numPr>
          <w:ilvl w:val="0"/>
          <w:numId w:val="19"/>
        </w:numPr>
        <w:spacing w:line="360" w:lineRule="auto"/>
        <w:ind w:left="0" w:firstLine="426"/>
        <w:jc w:val="both"/>
        <w:rPr>
          <w:color w:val="000000"/>
          <w:sz w:val="28"/>
          <w:szCs w:val="28"/>
        </w:rPr>
      </w:pPr>
      <w:r>
        <w:rPr>
          <w:color w:val="000000"/>
          <w:sz w:val="28"/>
          <w:szCs w:val="28"/>
        </w:rPr>
        <w:t>понимать общественную значимость своего труда, своих достижений в области трудовой деятельности.</w:t>
      </w:r>
    </w:p>
    <w:p w:rsidR="0015268A" w:rsidRDefault="0015268A" w:rsidP="00615B52">
      <w:pPr>
        <w:spacing w:line="360" w:lineRule="auto"/>
        <w:ind w:firstLine="709"/>
        <w:jc w:val="both"/>
        <w:rPr>
          <w:sz w:val="28"/>
          <w:szCs w:val="28"/>
        </w:rPr>
      </w:pPr>
      <w:r>
        <w:rPr>
          <w:sz w:val="28"/>
          <w:szCs w:val="28"/>
        </w:rPr>
        <w:t>Оценка предметных результатов осуществляется по итогам индивидуального и фронтального опроса обучающихся, выполнения самостоятельных работ (по темам уроков), контрольных работ (входных, текущих, промежуточных и итоговых) и тестовых заданий.   При оценке предметных результатов учитывается уровень самостоятельности обучающегося и особенности его развития.</w:t>
      </w:r>
    </w:p>
    <w:p w:rsidR="0015268A" w:rsidRDefault="0015268A" w:rsidP="00615B52">
      <w:pPr>
        <w:spacing w:before="240" w:after="240"/>
        <w:jc w:val="center"/>
        <w:rPr>
          <w:b/>
          <w:bCs/>
          <w:sz w:val="28"/>
          <w:szCs w:val="28"/>
        </w:rPr>
      </w:pPr>
      <w:r>
        <w:rPr>
          <w:b/>
          <w:bCs/>
          <w:sz w:val="28"/>
          <w:szCs w:val="28"/>
        </w:rPr>
        <w:br w:type="page"/>
      </w:r>
    </w:p>
    <w:p w:rsidR="0015268A" w:rsidRDefault="0015268A" w:rsidP="00615B52">
      <w:pPr>
        <w:spacing w:before="240" w:after="240"/>
        <w:jc w:val="center"/>
        <w:rPr>
          <w:b/>
          <w:bCs/>
          <w:sz w:val="28"/>
          <w:szCs w:val="28"/>
        </w:rPr>
      </w:pPr>
      <w:r w:rsidRPr="00AA4460">
        <w:rPr>
          <w:b/>
          <w:bCs/>
          <w:sz w:val="28"/>
          <w:szCs w:val="28"/>
        </w:rPr>
        <w:t>Система оценки</w:t>
      </w:r>
      <w:bookmarkStart w:id="6" w:name="_heading=h.f8b0ddgu2wnj" w:colFirst="0" w:colLast="0"/>
      <w:bookmarkEnd w:id="6"/>
      <w:r w:rsidRPr="00AA4460">
        <w:rPr>
          <w:b/>
          <w:bCs/>
          <w:sz w:val="28"/>
          <w:szCs w:val="28"/>
        </w:rPr>
        <w:t xml:space="preserve"> достижени</w:t>
      </w:r>
      <w:r>
        <w:rPr>
          <w:b/>
          <w:bCs/>
          <w:sz w:val="28"/>
          <w:szCs w:val="28"/>
        </w:rPr>
        <w:t>й</w:t>
      </w:r>
      <w:r w:rsidRPr="00AA4460">
        <w:rPr>
          <w:b/>
          <w:bCs/>
          <w:sz w:val="28"/>
          <w:szCs w:val="28"/>
        </w:rPr>
        <w:t xml:space="preserve"> </w:t>
      </w:r>
    </w:p>
    <w:p w:rsidR="0015268A" w:rsidRPr="00501E51" w:rsidRDefault="0015268A" w:rsidP="00615B52">
      <w:pPr>
        <w:spacing w:line="360" w:lineRule="auto"/>
        <w:ind w:firstLine="720"/>
        <w:jc w:val="both"/>
        <w:rPr>
          <w:sz w:val="28"/>
          <w:szCs w:val="28"/>
          <w:highlight w:val="white"/>
        </w:rPr>
      </w:pPr>
      <w:r w:rsidRPr="00501E51">
        <w:rPr>
          <w:sz w:val="28"/>
          <w:szCs w:val="28"/>
          <w:highlight w:val="white"/>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15268A" w:rsidRPr="00501E51" w:rsidRDefault="0015268A" w:rsidP="00615B52">
      <w:pPr>
        <w:pStyle w:val="ListParagraph"/>
        <w:numPr>
          <w:ilvl w:val="0"/>
          <w:numId w:val="20"/>
        </w:numPr>
        <w:spacing w:line="360" w:lineRule="auto"/>
        <w:jc w:val="both"/>
        <w:rPr>
          <w:rFonts w:ascii="Times New Roman" w:hAnsi="Times New Roman"/>
          <w:sz w:val="28"/>
          <w:szCs w:val="28"/>
        </w:rPr>
      </w:pPr>
      <w:r w:rsidRPr="00501E51">
        <w:rPr>
          <w:rFonts w:ascii="Times New Roman" w:hAnsi="Times New Roman"/>
          <w:sz w:val="28"/>
          <w:szCs w:val="28"/>
        </w:rPr>
        <w:t>0 баллов - нет фиксируемой динамики;</w:t>
      </w:r>
    </w:p>
    <w:p w:rsidR="0015268A" w:rsidRPr="00501E51" w:rsidRDefault="0015268A" w:rsidP="00615B52">
      <w:pPr>
        <w:pStyle w:val="ListParagraph"/>
        <w:numPr>
          <w:ilvl w:val="0"/>
          <w:numId w:val="20"/>
        </w:numPr>
        <w:spacing w:line="360" w:lineRule="auto"/>
        <w:jc w:val="both"/>
        <w:rPr>
          <w:rFonts w:ascii="Times New Roman" w:hAnsi="Times New Roman"/>
          <w:sz w:val="28"/>
          <w:szCs w:val="28"/>
        </w:rPr>
      </w:pPr>
      <w:r w:rsidRPr="00501E51">
        <w:rPr>
          <w:rFonts w:ascii="Times New Roman" w:hAnsi="Times New Roman"/>
          <w:sz w:val="28"/>
          <w:szCs w:val="28"/>
        </w:rPr>
        <w:t>1 балл - минимальная динамика;</w:t>
      </w:r>
    </w:p>
    <w:p w:rsidR="0015268A" w:rsidRPr="00501E51" w:rsidRDefault="0015268A" w:rsidP="00615B52">
      <w:pPr>
        <w:pStyle w:val="ListParagraph"/>
        <w:numPr>
          <w:ilvl w:val="0"/>
          <w:numId w:val="20"/>
        </w:numPr>
        <w:spacing w:line="360" w:lineRule="auto"/>
        <w:jc w:val="both"/>
        <w:rPr>
          <w:rFonts w:ascii="Times New Roman" w:hAnsi="Times New Roman"/>
          <w:sz w:val="28"/>
          <w:szCs w:val="28"/>
        </w:rPr>
      </w:pPr>
      <w:r w:rsidRPr="00501E51">
        <w:rPr>
          <w:rFonts w:ascii="Times New Roman" w:hAnsi="Times New Roman"/>
          <w:sz w:val="28"/>
          <w:szCs w:val="28"/>
        </w:rPr>
        <w:t>2 балла - удовлетворительная динамика;</w:t>
      </w:r>
    </w:p>
    <w:p w:rsidR="0015268A" w:rsidRPr="00501E51" w:rsidRDefault="0015268A" w:rsidP="00615B52">
      <w:pPr>
        <w:pStyle w:val="ListParagraph"/>
        <w:numPr>
          <w:ilvl w:val="0"/>
          <w:numId w:val="20"/>
        </w:numPr>
        <w:spacing w:line="360" w:lineRule="auto"/>
        <w:jc w:val="both"/>
        <w:rPr>
          <w:rFonts w:ascii="Times New Roman" w:hAnsi="Times New Roman"/>
          <w:sz w:val="28"/>
          <w:szCs w:val="28"/>
        </w:rPr>
      </w:pPr>
      <w:r w:rsidRPr="00501E51">
        <w:rPr>
          <w:rFonts w:ascii="Times New Roman" w:hAnsi="Times New Roman"/>
          <w:sz w:val="28"/>
          <w:szCs w:val="28"/>
        </w:rPr>
        <w:t>3 балла - значительная динамика.</w:t>
      </w:r>
    </w:p>
    <w:p w:rsidR="0015268A" w:rsidRDefault="0015268A" w:rsidP="00615B52">
      <w:pPr>
        <w:shd w:val="clear" w:color="auto" w:fill="FFFFFF"/>
        <w:tabs>
          <w:tab w:val="left" w:pos="6615"/>
        </w:tabs>
        <w:spacing w:line="360" w:lineRule="auto"/>
        <w:jc w:val="center"/>
        <w:rPr>
          <w:i/>
          <w:color w:val="000000"/>
          <w:sz w:val="28"/>
          <w:szCs w:val="28"/>
        </w:rPr>
      </w:pPr>
      <w:r>
        <w:rPr>
          <w:i/>
          <w:color w:val="000000"/>
          <w:sz w:val="28"/>
          <w:szCs w:val="28"/>
        </w:rPr>
        <w:t>Устный ответ</w:t>
      </w:r>
    </w:p>
    <w:p w:rsidR="0015268A" w:rsidRDefault="0015268A" w:rsidP="00615B52">
      <w:pPr>
        <w:shd w:val="clear" w:color="auto" w:fill="FFFFFF"/>
        <w:spacing w:line="360" w:lineRule="auto"/>
        <w:ind w:firstLine="709"/>
        <w:jc w:val="both"/>
        <w:rPr>
          <w:color w:val="000000"/>
          <w:sz w:val="28"/>
          <w:szCs w:val="28"/>
        </w:rPr>
      </w:pPr>
      <w:r>
        <w:rPr>
          <w:i/>
          <w:color w:val="000000"/>
          <w:sz w:val="28"/>
          <w:szCs w:val="28"/>
        </w:rPr>
        <w:t xml:space="preserve">Оценка «5» </w:t>
      </w:r>
      <w:r>
        <w:rPr>
          <w:color w:val="000000"/>
          <w:sz w:val="28"/>
          <w:szCs w:val="28"/>
        </w:rPr>
        <w:t>ставится, если обучающийся:</w:t>
      </w:r>
    </w:p>
    <w:p w:rsidR="0015268A" w:rsidRDefault="0015268A" w:rsidP="00615B52">
      <w:pPr>
        <w:numPr>
          <w:ilvl w:val="0"/>
          <w:numId w:val="22"/>
        </w:numPr>
        <w:spacing w:line="360" w:lineRule="auto"/>
        <w:ind w:left="0" w:firstLine="426"/>
        <w:jc w:val="both"/>
        <w:rPr>
          <w:color w:val="000000"/>
          <w:sz w:val="28"/>
          <w:szCs w:val="28"/>
        </w:rPr>
      </w:pPr>
      <w:r>
        <w:rPr>
          <w:color w:val="000000"/>
          <w:sz w:val="28"/>
          <w:szCs w:val="28"/>
        </w:rPr>
        <w:t>полностью излагает изученный материал в объеме программы по швейному делу;</w:t>
      </w:r>
    </w:p>
    <w:p w:rsidR="0015268A" w:rsidRDefault="0015268A" w:rsidP="00615B52">
      <w:pPr>
        <w:numPr>
          <w:ilvl w:val="0"/>
          <w:numId w:val="22"/>
        </w:numPr>
        <w:spacing w:line="360" w:lineRule="auto"/>
        <w:ind w:left="0" w:firstLine="426"/>
        <w:jc w:val="both"/>
        <w:rPr>
          <w:color w:val="000000"/>
          <w:sz w:val="28"/>
          <w:szCs w:val="28"/>
        </w:rPr>
      </w:pPr>
      <w:r>
        <w:rPr>
          <w:color w:val="000000"/>
          <w:sz w:val="28"/>
          <w:szCs w:val="28"/>
        </w:rPr>
        <w:t>умеет использовать таблицы, схемы;</w:t>
      </w:r>
    </w:p>
    <w:p w:rsidR="0015268A" w:rsidRDefault="0015268A" w:rsidP="00615B52">
      <w:pPr>
        <w:numPr>
          <w:ilvl w:val="0"/>
          <w:numId w:val="22"/>
        </w:numPr>
        <w:spacing w:line="360" w:lineRule="auto"/>
        <w:ind w:left="0" w:firstLine="426"/>
        <w:jc w:val="both"/>
        <w:rPr>
          <w:color w:val="000000"/>
          <w:sz w:val="28"/>
          <w:szCs w:val="28"/>
        </w:rPr>
      </w:pPr>
      <w:r>
        <w:rPr>
          <w:color w:val="000000"/>
          <w:sz w:val="28"/>
          <w:szCs w:val="28"/>
        </w:rPr>
        <w:t>понимает и объясняет терминологию предмета;</w:t>
      </w:r>
    </w:p>
    <w:p w:rsidR="0015268A" w:rsidRDefault="0015268A" w:rsidP="00615B52">
      <w:pPr>
        <w:numPr>
          <w:ilvl w:val="0"/>
          <w:numId w:val="22"/>
        </w:numPr>
        <w:spacing w:line="360" w:lineRule="auto"/>
        <w:ind w:left="0" w:firstLine="426"/>
        <w:jc w:val="both"/>
        <w:rPr>
          <w:color w:val="000000"/>
          <w:sz w:val="28"/>
          <w:szCs w:val="28"/>
        </w:rPr>
      </w:pPr>
      <w:r>
        <w:rPr>
          <w:color w:val="000000"/>
          <w:sz w:val="28"/>
          <w:szCs w:val="28"/>
        </w:rPr>
        <w:t>самостоятельно выстраивает ответ</w:t>
      </w:r>
    </w:p>
    <w:p w:rsidR="0015268A" w:rsidRDefault="0015268A" w:rsidP="00615B52">
      <w:pPr>
        <w:spacing w:line="360" w:lineRule="auto"/>
        <w:ind w:firstLine="709"/>
        <w:jc w:val="both"/>
        <w:rPr>
          <w:color w:val="000000"/>
          <w:sz w:val="28"/>
          <w:szCs w:val="28"/>
        </w:rPr>
      </w:pPr>
      <w:r>
        <w:rPr>
          <w:i/>
          <w:color w:val="000000"/>
          <w:sz w:val="28"/>
          <w:szCs w:val="28"/>
        </w:rPr>
        <w:t xml:space="preserve">Оценка «4» </w:t>
      </w:r>
      <w:r>
        <w:rPr>
          <w:color w:val="000000"/>
          <w:sz w:val="28"/>
          <w:szCs w:val="28"/>
        </w:rPr>
        <w:t>ставится, если обучающийся:</w:t>
      </w:r>
    </w:p>
    <w:p w:rsidR="0015268A" w:rsidRDefault="0015268A" w:rsidP="00615B52">
      <w:pPr>
        <w:numPr>
          <w:ilvl w:val="0"/>
          <w:numId w:val="23"/>
        </w:numPr>
        <w:spacing w:line="360" w:lineRule="auto"/>
        <w:ind w:left="0" w:firstLine="426"/>
        <w:jc w:val="both"/>
        <w:rPr>
          <w:color w:val="000000"/>
          <w:sz w:val="28"/>
          <w:szCs w:val="28"/>
        </w:rPr>
      </w:pPr>
      <w:r>
        <w:rPr>
          <w:color w:val="000000"/>
          <w:sz w:val="28"/>
          <w:szCs w:val="28"/>
        </w:rPr>
        <w:t>воспроизводит учебный материал, но допускает 1-2 неточности в фактическом вопросе:</w:t>
      </w:r>
    </w:p>
    <w:p w:rsidR="0015268A" w:rsidRDefault="0015268A" w:rsidP="00615B52">
      <w:pPr>
        <w:numPr>
          <w:ilvl w:val="0"/>
          <w:numId w:val="23"/>
        </w:numPr>
        <w:spacing w:line="360" w:lineRule="auto"/>
        <w:ind w:left="0" w:firstLine="426"/>
        <w:jc w:val="both"/>
        <w:rPr>
          <w:color w:val="000000"/>
          <w:sz w:val="28"/>
          <w:szCs w:val="28"/>
        </w:rPr>
      </w:pPr>
      <w:r>
        <w:rPr>
          <w:color w:val="000000"/>
          <w:sz w:val="28"/>
          <w:szCs w:val="28"/>
        </w:rPr>
        <w:t>не может самостоятельно привести пример;</w:t>
      </w:r>
    </w:p>
    <w:p w:rsidR="0015268A" w:rsidRDefault="0015268A" w:rsidP="00615B52">
      <w:pPr>
        <w:numPr>
          <w:ilvl w:val="0"/>
          <w:numId w:val="23"/>
        </w:numPr>
        <w:spacing w:line="360" w:lineRule="auto"/>
        <w:ind w:left="0" w:firstLine="426"/>
        <w:jc w:val="both"/>
        <w:rPr>
          <w:color w:val="000000"/>
          <w:sz w:val="28"/>
          <w:szCs w:val="28"/>
        </w:rPr>
      </w:pPr>
      <w:r>
        <w:rPr>
          <w:color w:val="000000"/>
          <w:sz w:val="28"/>
          <w:szCs w:val="28"/>
        </w:rPr>
        <w:t>отвечает на наводящие вопрос.</w:t>
      </w:r>
    </w:p>
    <w:p w:rsidR="0015268A" w:rsidRDefault="0015268A" w:rsidP="00615B52">
      <w:pPr>
        <w:shd w:val="clear" w:color="auto" w:fill="FFFFFF"/>
        <w:spacing w:line="360" w:lineRule="auto"/>
        <w:ind w:firstLine="709"/>
        <w:jc w:val="both"/>
        <w:rPr>
          <w:sz w:val="28"/>
          <w:szCs w:val="28"/>
        </w:rPr>
      </w:pPr>
      <w:r>
        <w:rPr>
          <w:i/>
          <w:color w:val="000000"/>
          <w:sz w:val="28"/>
          <w:szCs w:val="28"/>
        </w:rPr>
        <w:t xml:space="preserve"> Оценка «3» </w:t>
      </w:r>
      <w:r>
        <w:rPr>
          <w:sz w:val="28"/>
          <w:szCs w:val="28"/>
        </w:rPr>
        <w:t>ставится, если</w:t>
      </w:r>
      <w:r>
        <w:rPr>
          <w:i/>
          <w:color w:val="000000"/>
          <w:sz w:val="28"/>
          <w:szCs w:val="28"/>
        </w:rPr>
        <w:t xml:space="preserve"> обучающийся</w:t>
      </w:r>
      <w:r>
        <w:rPr>
          <w:sz w:val="28"/>
          <w:szCs w:val="28"/>
        </w:rPr>
        <w:t>:</w:t>
      </w:r>
    </w:p>
    <w:p w:rsidR="0015268A" w:rsidRDefault="0015268A" w:rsidP="00615B52">
      <w:pPr>
        <w:numPr>
          <w:ilvl w:val="0"/>
          <w:numId w:val="24"/>
        </w:numPr>
        <w:shd w:val="clear" w:color="auto" w:fill="FFFFFF"/>
        <w:spacing w:line="360" w:lineRule="auto"/>
        <w:ind w:left="0" w:firstLine="426"/>
        <w:jc w:val="both"/>
        <w:rPr>
          <w:i/>
          <w:color w:val="000000"/>
          <w:sz w:val="28"/>
          <w:szCs w:val="28"/>
        </w:rPr>
      </w:pPr>
      <w:r>
        <w:rPr>
          <w:color w:val="000000"/>
          <w:sz w:val="28"/>
          <w:szCs w:val="28"/>
        </w:rPr>
        <w:t>обнаруживает знания и понимание учебного материала по данному вопросу, но эти знания излагает не полностью;</w:t>
      </w:r>
    </w:p>
    <w:p w:rsidR="0015268A" w:rsidRDefault="0015268A" w:rsidP="00615B52">
      <w:pPr>
        <w:numPr>
          <w:ilvl w:val="0"/>
          <w:numId w:val="24"/>
        </w:numPr>
        <w:shd w:val="clear" w:color="auto" w:fill="FFFFFF"/>
        <w:spacing w:line="360" w:lineRule="auto"/>
        <w:ind w:left="0" w:firstLine="426"/>
        <w:jc w:val="both"/>
        <w:rPr>
          <w:i/>
          <w:color w:val="000000"/>
          <w:sz w:val="28"/>
          <w:szCs w:val="28"/>
        </w:rPr>
      </w:pPr>
      <w:r>
        <w:rPr>
          <w:color w:val="000000"/>
          <w:sz w:val="28"/>
          <w:szCs w:val="28"/>
        </w:rPr>
        <w:t>демонстрирует несвязную монологическая речь;</w:t>
      </w:r>
    </w:p>
    <w:p w:rsidR="0015268A" w:rsidRDefault="0015268A" w:rsidP="00615B52">
      <w:pPr>
        <w:numPr>
          <w:ilvl w:val="0"/>
          <w:numId w:val="24"/>
        </w:numPr>
        <w:shd w:val="clear" w:color="auto" w:fill="FFFFFF"/>
        <w:spacing w:line="360" w:lineRule="auto"/>
        <w:ind w:left="0" w:firstLine="426"/>
        <w:jc w:val="both"/>
        <w:rPr>
          <w:i/>
          <w:color w:val="000000"/>
          <w:sz w:val="28"/>
          <w:szCs w:val="28"/>
        </w:rPr>
      </w:pPr>
      <w:r>
        <w:rPr>
          <w:color w:val="000000"/>
          <w:sz w:val="28"/>
          <w:szCs w:val="28"/>
        </w:rPr>
        <w:t>воспроизводит изученный материал по наводящим вопросам учителя.</w:t>
      </w:r>
    </w:p>
    <w:p w:rsidR="0015268A" w:rsidRDefault="0015268A" w:rsidP="00615B52">
      <w:pPr>
        <w:shd w:val="clear" w:color="auto" w:fill="FFFFFF"/>
        <w:spacing w:line="360" w:lineRule="auto"/>
        <w:ind w:firstLine="709"/>
        <w:jc w:val="both"/>
        <w:rPr>
          <w:color w:val="000000"/>
          <w:sz w:val="28"/>
          <w:szCs w:val="28"/>
        </w:rPr>
      </w:pPr>
      <w:r>
        <w:rPr>
          <w:i/>
          <w:color w:val="000000"/>
          <w:sz w:val="28"/>
          <w:szCs w:val="28"/>
        </w:rPr>
        <w:t xml:space="preserve"> Оценка «2»</w:t>
      </w:r>
      <w:r>
        <w:rPr>
          <w:color w:val="000000"/>
          <w:sz w:val="28"/>
          <w:szCs w:val="28"/>
        </w:rPr>
        <w:t xml:space="preserve"> не ставится.</w:t>
      </w:r>
    </w:p>
    <w:p w:rsidR="0015268A" w:rsidRDefault="0015268A" w:rsidP="00615B52">
      <w:pPr>
        <w:shd w:val="clear" w:color="auto" w:fill="FFFFFF"/>
        <w:spacing w:line="360" w:lineRule="auto"/>
        <w:ind w:firstLine="709"/>
        <w:jc w:val="both"/>
        <w:rPr>
          <w:i/>
          <w:color w:val="000000"/>
          <w:sz w:val="28"/>
          <w:szCs w:val="28"/>
        </w:rPr>
      </w:pPr>
      <w:r>
        <w:rPr>
          <w:i/>
          <w:color w:val="000000"/>
          <w:sz w:val="28"/>
          <w:szCs w:val="28"/>
        </w:rPr>
        <w:t>Критерии оценки предметных результатов. Практическая работа.</w:t>
      </w:r>
    </w:p>
    <w:p w:rsidR="0015268A" w:rsidRDefault="0015268A" w:rsidP="00615B52">
      <w:pPr>
        <w:shd w:val="clear" w:color="auto" w:fill="FFFFFF"/>
        <w:spacing w:line="360" w:lineRule="auto"/>
        <w:ind w:firstLine="709"/>
        <w:jc w:val="both"/>
        <w:rPr>
          <w:color w:val="000000"/>
          <w:sz w:val="28"/>
          <w:szCs w:val="28"/>
        </w:rPr>
      </w:pPr>
      <w:r>
        <w:rPr>
          <w:i/>
          <w:color w:val="000000"/>
          <w:sz w:val="28"/>
          <w:szCs w:val="28"/>
        </w:rPr>
        <w:t xml:space="preserve">Оценка «5» </w:t>
      </w:r>
      <w:r>
        <w:rPr>
          <w:color w:val="000000"/>
          <w:sz w:val="28"/>
          <w:szCs w:val="28"/>
        </w:rPr>
        <w:t>ставится</w:t>
      </w:r>
      <w:r>
        <w:rPr>
          <w:i/>
          <w:color w:val="000000"/>
          <w:sz w:val="28"/>
          <w:szCs w:val="28"/>
        </w:rPr>
        <w:t xml:space="preserve">, </w:t>
      </w:r>
      <w:r>
        <w:rPr>
          <w:color w:val="000000"/>
          <w:sz w:val="28"/>
          <w:szCs w:val="28"/>
        </w:rPr>
        <w:t>если обучающийся:</w:t>
      </w:r>
    </w:p>
    <w:p w:rsidR="0015268A" w:rsidRDefault="0015268A" w:rsidP="00615B52">
      <w:pPr>
        <w:numPr>
          <w:ilvl w:val="0"/>
          <w:numId w:val="25"/>
        </w:numPr>
        <w:shd w:val="clear" w:color="auto" w:fill="FFFFFF"/>
        <w:spacing w:line="360" w:lineRule="auto"/>
        <w:ind w:left="0" w:firstLine="426"/>
        <w:jc w:val="both"/>
        <w:rPr>
          <w:i/>
          <w:color w:val="000000"/>
          <w:sz w:val="28"/>
          <w:szCs w:val="28"/>
        </w:rPr>
      </w:pPr>
      <w:r>
        <w:rPr>
          <w:color w:val="000000"/>
          <w:sz w:val="28"/>
          <w:szCs w:val="28"/>
        </w:rPr>
        <w:t>умеет ориентироваться в технологической карте, последовательно и аккуратно выполняет операции на швейной машине;</w:t>
      </w:r>
    </w:p>
    <w:p w:rsidR="0015268A" w:rsidRDefault="0015268A" w:rsidP="00615B52">
      <w:pPr>
        <w:numPr>
          <w:ilvl w:val="0"/>
          <w:numId w:val="25"/>
        </w:numPr>
        <w:shd w:val="clear" w:color="auto" w:fill="FFFFFF"/>
        <w:spacing w:line="360" w:lineRule="auto"/>
        <w:ind w:left="0" w:firstLine="426"/>
        <w:jc w:val="both"/>
        <w:rPr>
          <w:i/>
          <w:color w:val="000000"/>
          <w:sz w:val="28"/>
          <w:szCs w:val="28"/>
        </w:rPr>
      </w:pPr>
      <w:r>
        <w:rPr>
          <w:color w:val="000000"/>
          <w:sz w:val="28"/>
          <w:szCs w:val="28"/>
        </w:rPr>
        <w:t>умеет рассказать о последовательности выполнения данного практического задания;</w:t>
      </w:r>
    </w:p>
    <w:p w:rsidR="0015268A" w:rsidRDefault="0015268A" w:rsidP="00615B52">
      <w:pPr>
        <w:numPr>
          <w:ilvl w:val="0"/>
          <w:numId w:val="25"/>
        </w:numPr>
        <w:shd w:val="clear" w:color="auto" w:fill="FFFFFF"/>
        <w:spacing w:line="360" w:lineRule="auto"/>
        <w:ind w:left="0" w:firstLine="426"/>
        <w:jc w:val="both"/>
        <w:rPr>
          <w:i/>
          <w:color w:val="000000"/>
          <w:sz w:val="28"/>
          <w:szCs w:val="28"/>
        </w:rPr>
      </w:pPr>
      <w:r>
        <w:rPr>
          <w:color w:val="000000"/>
          <w:sz w:val="28"/>
          <w:szCs w:val="28"/>
        </w:rPr>
        <w:t>умеет сравнивать свою работу с образцом-эталоном;</w:t>
      </w:r>
    </w:p>
    <w:p w:rsidR="0015268A" w:rsidRDefault="0015268A" w:rsidP="00615B52">
      <w:pPr>
        <w:numPr>
          <w:ilvl w:val="0"/>
          <w:numId w:val="25"/>
        </w:numPr>
        <w:shd w:val="clear" w:color="auto" w:fill="FFFFFF"/>
        <w:spacing w:line="360" w:lineRule="auto"/>
        <w:ind w:left="0" w:firstLine="426"/>
        <w:jc w:val="both"/>
        <w:rPr>
          <w:i/>
          <w:color w:val="000000"/>
          <w:sz w:val="28"/>
          <w:szCs w:val="28"/>
        </w:rPr>
      </w:pPr>
      <w:r>
        <w:rPr>
          <w:color w:val="000000"/>
          <w:sz w:val="28"/>
          <w:szCs w:val="28"/>
        </w:rPr>
        <w:t>соблюдает правила техники безопасности</w:t>
      </w:r>
    </w:p>
    <w:p w:rsidR="0015268A" w:rsidRDefault="0015268A" w:rsidP="00615B52">
      <w:pPr>
        <w:shd w:val="clear" w:color="auto" w:fill="FFFFFF"/>
        <w:spacing w:line="360" w:lineRule="auto"/>
        <w:ind w:firstLine="708"/>
        <w:jc w:val="both"/>
        <w:rPr>
          <w:sz w:val="28"/>
          <w:szCs w:val="28"/>
        </w:rPr>
      </w:pPr>
      <w:r>
        <w:rPr>
          <w:i/>
          <w:color w:val="000000"/>
          <w:sz w:val="28"/>
          <w:szCs w:val="28"/>
        </w:rPr>
        <w:t>Оценка «4»</w:t>
      </w:r>
      <w:r>
        <w:rPr>
          <w:color w:val="000000"/>
          <w:sz w:val="28"/>
          <w:szCs w:val="28"/>
        </w:rPr>
        <w:t xml:space="preserve"> ставится</w:t>
      </w:r>
      <w:r>
        <w:rPr>
          <w:i/>
          <w:color w:val="000000"/>
          <w:sz w:val="28"/>
          <w:szCs w:val="28"/>
        </w:rPr>
        <w:t xml:space="preserve">, </w:t>
      </w:r>
      <w:r>
        <w:rPr>
          <w:sz w:val="28"/>
          <w:szCs w:val="28"/>
        </w:rPr>
        <w:t>если обучающийся:</w:t>
      </w:r>
    </w:p>
    <w:p w:rsidR="0015268A" w:rsidRDefault="0015268A" w:rsidP="00615B52">
      <w:pPr>
        <w:numPr>
          <w:ilvl w:val="0"/>
          <w:numId w:val="26"/>
        </w:numPr>
        <w:shd w:val="clear" w:color="auto" w:fill="FFFFFF"/>
        <w:spacing w:line="360" w:lineRule="auto"/>
        <w:ind w:left="0" w:firstLine="360"/>
        <w:jc w:val="both"/>
        <w:rPr>
          <w:i/>
          <w:color w:val="000000"/>
          <w:sz w:val="28"/>
          <w:szCs w:val="28"/>
        </w:rPr>
      </w:pPr>
      <w:r>
        <w:rPr>
          <w:color w:val="000000"/>
          <w:sz w:val="28"/>
          <w:szCs w:val="28"/>
        </w:rPr>
        <w:t>последовательно выполняет практическую работу, соблюдает правила техники безопасности, но допускает 1-2 неточности:</w:t>
      </w:r>
    </w:p>
    <w:p w:rsidR="0015268A" w:rsidRDefault="0015268A" w:rsidP="00615B52">
      <w:pPr>
        <w:numPr>
          <w:ilvl w:val="0"/>
          <w:numId w:val="26"/>
        </w:numPr>
        <w:shd w:val="clear" w:color="auto" w:fill="FFFFFF"/>
        <w:spacing w:line="360" w:lineRule="auto"/>
        <w:ind w:left="0" w:firstLine="360"/>
        <w:jc w:val="both"/>
        <w:rPr>
          <w:i/>
          <w:color w:val="000000"/>
          <w:sz w:val="28"/>
          <w:szCs w:val="28"/>
        </w:rPr>
      </w:pPr>
      <w:r>
        <w:rPr>
          <w:color w:val="000000"/>
          <w:sz w:val="28"/>
          <w:szCs w:val="28"/>
        </w:rPr>
        <w:t>неаккуратно выполняет машинную строчку;</w:t>
      </w:r>
    </w:p>
    <w:p w:rsidR="0015268A" w:rsidRDefault="0015268A" w:rsidP="00615B52">
      <w:pPr>
        <w:numPr>
          <w:ilvl w:val="0"/>
          <w:numId w:val="26"/>
        </w:numPr>
        <w:shd w:val="clear" w:color="auto" w:fill="FFFFFF"/>
        <w:spacing w:line="360" w:lineRule="auto"/>
        <w:ind w:left="0" w:firstLine="360"/>
        <w:jc w:val="both"/>
        <w:rPr>
          <w:i/>
          <w:color w:val="000000"/>
          <w:sz w:val="28"/>
          <w:szCs w:val="28"/>
        </w:rPr>
      </w:pPr>
      <w:r>
        <w:rPr>
          <w:color w:val="000000"/>
          <w:sz w:val="28"/>
          <w:szCs w:val="28"/>
        </w:rPr>
        <w:t>незначительно нарушает пооперационную последовательность.</w:t>
      </w:r>
    </w:p>
    <w:p w:rsidR="0015268A" w:rsidRDefault="0015268A" w:rsidP="00615B52">
      <w:pPr>
        <w:shd w:val="clear" w:color="auto" w:fill="FFFFFF"/>
        <w:spacing w:line="360" w:lineRule="auto"/>
        <w:ind w:firstLine="708"/>
        <w:jc w:val="both"/>
        <w:rPr>
          <w:color w:val="000000"/>
          <w:sz w:val="28"/>
          <w:szCs w:val="28"/>
        </w:rPr>
      </w:pPr>
      <w:r>
        <w:rPr>
          <w:i/>
          <w:color w:val="000000"/>
          <w:sz w:val="28"/>
          <w:szCs w:val="28"/>
        </w:rPr>
        <w:t>Оценка «3»</w:t>
      </w:r>
      <w:r>
        <w:rPr>
          <w:color w:val="000000"/>
          <w:sz w:val="28"/>
          <w:szCs w:val="28"/>
        </w:rPr>
        <w:t xml:space="preserve"> ставится</w:t>
      </w:r>
      <w:r>
        <w:rPr>
          <w:i/>
          <w:color w:val="000000"/>
          <w:sz w:val="28"/>
          <w:szCs w:val="28"/>
        </w:rPr>
        <w:t xml:space="preserve">, </w:t>
      </w:r>
      <w:r>
        <w:rPr>
          <w:color w:val="000000"/>
          <w:sz w:val="28"/>
          <w:szCs w:val="28"/>
        </w:rPr>
        <w:t xml:space="preserve">если обучающийся: </w:t>
      </w:r>
    </w:p>
    <w:p w:rsidR="0015268A" w:rsidRDefault="0015268A" w:rsidP="00615B52">
      <w:pPr>
        <w:numPr>
          <w:ilvl w:val="0"/>
          <w:numId w:val="27"/>
        </w:numPr>
        <w:shd w:val="clear" w:color="auto" w:fill="FFFFFF"/>
        <w:spacing w:line="360" w:lineRule="auto"/>
        <w:ind w:left="0" w:firstLine="426"/>
        <w:jc w:val="both"/>
        <w:rPr>
          <w:i/>
          <w:color w:val="000000"/>
          <w:sz w:val="28"/>
          <w:szCs w:val="28"/>
        </w:rPr>
      </w:pPr>
      <w:r>
        <w:rPr>
          <w:color w:val="000000"/>
          <w:sz w:val="28"/>
          <w:szCs w:val="28"/>
        </w:rPr>
        <w:t>последовательно выполняет практическую работу, но допускает 3-4 ошибки при выполнении, неточности при обработке:</w:t>
      </w:r>
    </w:p>
    <w:p w:rsidR="0015268A" w:rsidRDefault="0015268A" w:rsidP="00615B52">
      <w:pPr>
        <w:numPr>
          <w:ilvl w:val="0"/>
          <w:numId w:val="27"/>
        </w:numPr>
        <w:spacing w:line="360" w:lineRule="auto"/>
        <w:ind w:left="0" w:firstLine="426"/>
        <w:jc w:val="both"/>
        <w:rPr>
          <w:color w:val="000000"/>
          <w:sz w:val="28"/>
          <w:szCs w:val="28"/>
        </w:rPr>
      </w:pPr>
      <w:r>
        <w:rPr>
          <w:color w:val="000000"/>
          <w:sz w:val="28"/>
          <w:szCs w:val="28"/>
        </w:rPr>
        <w:t>грубо нарушает пооперационную последовательность;</w:t>
      </w:r>
    </w:p>
    <w:p w:rsidR="0015268A" w:rsidRDefault="0015268A" w:rsidP="00615B52">
      <w:pPr>
        <w:numPr>
          <w:ilvl w:val="0"/>
          <w:numId w:val="27"/>
        </w:numPr>
        <w:spacing w:line="360" w:lineRule="auto"/>
        <w:ind w:left="0" w:firstLine="426"/>
        <w:jc w:val="both"/>
        <w:rPr>
          <w:color w:val="000000"/>
          <w:sz w:val="28"/>
          <w:szCs w:val="28"/>
        </w:rPr>
      </w:pPr>
      <w:r>
        <w:rPr>
          <w:color w:val="000000"/>
          <w:sz w:val="28"/>
          <w:szCs w:val="28"/>
        </w:rPr>
        <w:t>нарушает правила техники безопасности;</w:t>
      </w:r>
    </w:p>
    <w:p w:rsidR="0015268A" w:rsidRDefault="0015268A" w:rsidP="00615B52">
      <w:pPr>
        <w:numPr>
          <w:ilvl w:val="0"/>
          <w:numId w:val="27"/>
        </w:numPr>
        <w:spacing w:after="160" w:line="360" w:lineRule="auto"/>
        <w:ind w:left="0" w:firstLine="426"/>
        <w:jc w:val="both"/>
        <w:rPr>
          <w:color w:val="000000"/>
          <w:sz w:val="28"/>
          <w:szCs w:val="28"/>
        </w:rPr>
      </w:pPr>
      <w:r>
        <w:rPr>
          <w:color w:val="000000"/>
          <w:sz w:val="28"/>
          <w:szCs w:val="28"/>
        </w:rPr>
        <w:t>не умеет пользоваться технологической картой.</w:t>
      </w:r>
    </w:p>
    <w:p w:rsidR="0015268A" w:rsidRDefault="0015268A" w:rsidP="00615B52">
      <w:pPr>
        <w:shd w:val="clear" w:color="auto" w:fill="FFFFFF"/>
        <w:spacing w:line="360" w:lineRule="auto"/>
        <w:ind w:firstLine="709"/>
        <w:jc w:val="both"/>
        <w:rPr>
          <w:b/>
          <w:i/>
          <w:color w:val="000000"/>
          <w:sz w:val="28"/>
          <w:szCs w:val="28"/>
        </w:rPr>
      </w:pPr>
      <w:r>
        <w:rPr>
          <w:i/>
          <w:color w:val="000000"/>
          <w:sz w:val="28"/>
          <w:szCs w:val="28"/>
        </w:rPr>
        <w:t xml:space="preserve"> Оценка «2»</w:t>
      </w:r>
      <w:r>
        <w:rPr>
          <w:b/>
          <w:i/>
          <w:color w:val="000000"/>
          <w:sz w:val="28"/>
          <w:szCs w:val="28"/>
        </w:rPr>
        <w:t xml:space="preserve"> </w:t>
      </w:r>
      <w:r>
        <w:rPr>
          <w:color w:val="000000"/>
          <w:sz w:val="28"/>
          <w:szCs w:val="28"/>
        </w:rPr>
        <w:t>не ставится.</w:t>
      </w:r>
    </w:p>
    <w:p w:rsidR="0015268A" w:rsidRDefault="0015268A" w:rsidP="00615B52">
      <w:pPr>
        <w:tabs>
          <w:tab w:val="left" w:pos="1035"/>
        </w:tabs>
        <w:spacing w:line="360" w:lineRule="auto"/>
      </w:pPr>
    </w:p>
    <w:p w:rsidR="0015268A" w:rsidRPr="00615B52" w:rsidRDefault="0015268A" w:rsidP="00615B52">
      <w:pPr>
        <w:tabs>
          <w:tab w:val="left" w:pos="1035"/>
        </w:tabs>
        <w:sectPr w:rsidR="0015268A" w:rsidRPr="00615B52">
          <w:footerReference w:type="default" r:id="rId9"/>
          <w:pgSz w:w="11906" w:h="16838"/>
          <w:pgMar w:top="1134" w:right="1418" w:bottom="1701" w:left="1418" w:header="709" w:footer="709" w:gutter="0"/>
          <w:pgNumType w:start="1"/>
          <w:cols w:space="720"/>
          <w:titlePg/>
        </w:sectPr>
      </w:pPr>
      <w:r>
        <w:tab/>
      </w:r>
    </w:p>
    <w:p w:rsidR="0015268A" w:rsidRDefault="0015268A" w:rsidP="00615B52">
      <w:pPr>
        <w:pStyle w:val="Heading1"/>
        <w:numPr>
          <w:ilvl w:val="0"/>
          <w:numId w:val="30"/>
        </w:numPr>
        <w:jc w:val="center"/>
        <w:rPr>
          <w:rFonts w:ascii="Times New Roman" w:hAnsi="Times New Roman"/>
          <w:b/>
          <w:color w:val="000000"/>
          <w:sz w:val="28"/>
          <w:szCs w:val="28"/>
        </w:rPr>
      </w:pPr>
      <w:bookmarkStart w:id="7" w:name="_heading=h.2s8eyo1" w:colFirst="0" w:colLast="0"/>
      <w:bookmarkStart w:id="8" w:name="_Toc144154528"/>
      <w:bookmarkEnd w:id="7"/>
      <w:r>
        <w:rPr>
          <w:rFonts w:ascii="Times New Roman" w:hAnsi="Times New Roman"/>
          <w:b/>
          <w:color w:val="000000"/>
          <w:sz w:val="28"/>
          <w:szCs w:val="28"/>
        </w:rPr>
        <w:t>ТЕМАТИЧЕСКОЕ ПЛАНИРОВАНИЕ</w:t>
      </w:r>
      <w:bookmarkEnd w:id="8"/>
    </w:p>
    <w:p w:rsidR="0015268A" w:rsidRDefault="0015268A"/>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4"/>
        <w:gridCol w:w="2126"/>
        <w:gridCol w:w="851"/>
        <w:gridCol w:w="3544"/>
        <w:gridCol w:w="3260"/>
        <w:gridCol w:w="142"/>
        <w:gridCol w:w="3402"/>
      </w:tblGrid>
      <w:tr w:rsidR="0015268A" w:rsidTr="0011403E">
        <w:trPr>
          <w:trHeight w:val="276"/>
        </w:trPr>
        <w:tc>
          <w:tcPr>
            <w:tcW w:w="704" w:type="dxa"/>
            <w:vMerge w:val="restart"/>
          </w:tcPr>
          <w:p w:rsidR="0015268A" w:rsidRDefault="0015268A" w:rsidP="0011403E">
            <w:pPr>
              <w:ind w:right="180"/>
              <w:jc w:val="center"/>
            </w:pPr>
            <w:r>
              <w:t>№</w:t>
            </w:r>
          </w:p>
        </w:tc>
        <w:tc>
          <w:tcPr>
            <w:tcW w:w="2126" w:type="dxa"/>
            <w:vMerge w:val="restart"/>
          </w:tcPr>
          <w:p w:rsidR="0015268A" w:rsidRDefault="0015268A" w:rsidP="0011403E">
            <w:pPr>
              <w:ind w:right="-108"/>
              <w:jc w:val="both"/>
            </w:pPr>
            <w:r>
              <w:t xml:space="preserve"> Тема урока</w:t>
            </w:r>
          </w:p>
        </w:tc>
        <w:tc>
          <w:tcPr>
            <w:tcW w:w="851" w:type="dxa"/>
            <w:vMerge w:val="restart"/>
          </w:tcPr>
          <w:p w:rsidR="0015268A" w:rsidRDefault="0015268A" w:rsidP="0011403E">
            <w:pPr>
              <w:ind w:left="-104" w:right="-108"/>
              <w:jc w:val="center"/>
            </w:pPr>
            <w:r>
              <w:t>Кол-во часов</w:t>
            </w:r>
          </w:p>
        </w:tc>
        <w:tc>
          <w:tcPr>
            <w:tcW w:w="3544" w:type="dxa"/>
            <w:vMerge w:val="restart"/>
          </w:tcPr>
          <w:p w:rsidR="0015268A" w:rsidRDefault="0015268A" w:rsidP="0011403E">
            <w:pPr>
              <w:ind w:right="180"/>
              <w:jc w:val="both"/>
            </w:pPr>
            <w:r>
              <w:t xml:space="preserve">  Программное содержание</w:t>
            </w:r>
          </w:p>
        </w:tc>
        <w:tc>
          <w:tcPr>
            <w:tcW w:w="6804" w:type="dxa"/>
            <w:gridSpan w:val="3"/>
          </w:tcPr>
          <w:p w:rsidR="0015268A" w:rsidRDefault="0015268A" w:rsidP="0011403E">
            <w:pPr>
              <w:ind w:right="180"/>
              <w:jc w:val="center"/>
            </w:pPr>
            <w:r>
              <w:t>Дифференциация видов деятельности</w:t>
            </w:r>
          </w:p>
        </w:tc>
      </w:tr>
      <w:tr w:rsidR="0015268A" w:rsidTr="0011403E">
        <w:trPr>
          <w:trHeight w:val="276"/>
        </w:trPr>
        <w:tc>
          <w:tcPr>
            <w:tcW w:w="704" w:type="dxa"/>
            <w:vMerge/>
          </w:tcPr>
          <w:p w:rsidR="0015268A" w:rsidRDefault="0015268A" w:rsidP="0011403E">
            <w:pPr>
              <w:widowControl w:val="0"/>
              <w:spacing w:line="276" w:lineRule="auto"/>
            </w:pPr>
          </w:p>
        </w:tc>
        <w:tc>
          <w:tcPr>
            <w:tcW w:w="2126" w:type="dxa"/>
            <w:vMerge/>
          </w:tcPr>
          <w:p w:rsidR="0015268A" w:rsidRDefault="0015268A" w:rsidP="0011403E">
            <w:pPr>
              <w:widowControl w:val="0"/>
              <w:spacing w:line="276" w:lineRule="auto"/>
            </w:pPr>
          </w:p>
        </w:tc>
        <w:tc>
          <w:tcPr>
            <w:tcW w:w="851" w:type="dxa"/>
            <w:vMerge/>
          </w:tcPr>
          <w:p w:rsidR="0015268A" w:rsidRDefault="0015268A" w:rsidP="0011403E">
            <w:pPr>
              <w:widowControl w:val="0"/>
              <w:spacing w:line="276" w:lineRule="auto"/>
            </w:pPr>
          </w:p>
        </w:tc>
        <w:tc>
          <w:tcPr>
            <w:tcW w:w="3544" w:type="dxa"/>
            <w:vMerge/>
          </w:tcPr>
          <w:p w:rsidR="0015268A" w:rsidRDefault="0015268A" w:rsidP="0011403E">
            <w:pPr>
              <w:widowControl w:val="0"/>
              <w:spacing w:line="276" w:lineRule="auto"/>
            </w:pPr>
          </w:p>
        </w:tc>
        <w:tc>
          <w:tcPr>
            <w:tcW w:w="3402" w:type="dxa"/>
            <w:gridSpan w:val="2"/>
          </w:tcPr>
          <w:p w:rsidR="0015268A" w:rsidRDefault="0015268A" w:rsidP="0011403E">
            <w:pPr>
              <w:ind w:right="180"/>
              <w:jc w:val="center"/>
            </w:pPr>
            <w:r>
              <w:t>Минимальный уровень</w:t>
            </w:r>
          </w:p>
        </w:tc>
        <w:tc>
          <w:tcPr>
            <w:tcW w:w="3402" w:type="dxa"/>
          </w:tcPr>
          <w:p w:rsidR="0015268A" w:rsidRDefault="0015268A" w:rsidP="0011403E">
            <w:pPr>
              <w:ind w:right="180"/>
              <w:jc w:val="center"/>
            </w:pPr>
            <w:r>
              <w:t>Достаточный уровень</w:t>
            </w:r>
          </w:p>
        </w:tc>
      </w:tr>
      <w:tr w:rsidR="0015268A" w:rsidTr="0011403E">
        <w:trPr>
          <w:trHeight w:val="58"/>
        </w:trPr>
        <w:tc>
          <w:tcPr>
            <w:tcW w:w="14029" w:type="dxa"/>
            <w:gridSpan w:val="7"/>
          </w:tcPr>
          <w:p w:rsidR="0015268A" w:rsidRPr="0011403E" w:rsidRDefault="0015268A" w:rsidP="0011403E">
            <w:pPr>
              <w:ind w:right="-108"/>
              <w:jc w:val="center"/>
              <w:rPr>
                <w:b/>
              </w:rPr>
            </w:pPr>
            <w:r w:rsidRPr="0011403E">
              <w:rPr>
                <w:b/>
              </w:rPr>
              <w:t>Вышивка гладью -20 часов</w:t>
            </w:r>
          </w:p>
        </w:tc>
      </w:tr>
      <w:tr w:rsidR="0015268A" w:rsidTr="0011403E">
        <w:tc>
          <w:tcPr>
            <w:tcW w:w="704" w:type="dxa"/>
          </w:tcPr>
          <w:p w:rsidR="0015268A" w:rsidRDefault="0015268A" w:rsidP="0011403E">
            <w:pPr>
              <w:ind w:right="180"/>
              <w:jc w:val="center"/>
            </w:pPr>
            <w:r>
              <w:t>1</w:t>
            </w:r>
          </w:p>
        </w:tc>
        <w:tc>
          <w:tcPr>
            <w:tcW w:w="2126" w:type="dxa"/>
          </w:tcPr>
          <w:p w:rsidR="0015268A" w:rsidRDefault="0015268A" w:rsidP="0011403E">
            <w:pPr>
              <w:ind w:right="-108"/>
            </w:pPr>
            <w:r>
              <w:t>Вводное занятие. Вводный инструктаж по технике безопасности</w:t>
            </w:r>
          </w:p>
        </w:tc>
        <w:tc>
          <w:tcPr>
            <w:tcW w:w="851" w:type="dxa"/>
          </w:tcPr>
          <w:p w:rsidR="0015268A" w:rsidRDefault="0015268A" w:rsidP="0011403E">
            <w:pPr>
              <w:ind w:right="180"/>
              <w:jc w:val="center"/>
            </w:pPr>
            <w:r>
              <w:t>1</w:t>
            </w:r>
          </w:p>
        </w:tc>
        <w:tc>
          <w:tcPr>
            <w:tcW w:w="3544" w:type="dxa"/>
          </w:tcPr>
          <w:p w:rsidR="0015268A" w:rsidRDefault="0015268A">
            <w:r>
              <w:t>Ориентировка в учебнике:  знакомство с учебником, его разделами, условными обозначениями.</w:t>
            </w:r>
          </w:p>
          <w:p w:rsidR="0015268A" w:rsidRDefault="0015268A">
            <w:r>
              <w:t xml:space="preserve">Чтение вступительной статьи учебника. </w:t>
            </w:r>
          </w:p>
          <w:p w:rsidR="0015268A" w:rsidRDefault="0015268A">
            <w:r>
              <w:t>Профессии швейного производства.</w:t>
            </w:r>
          </w:p>
          <w:p w:rsidR="0015268A" w:rsidRDefault="0015268A">
            <w:r>
              <w:t>Первичный инструктаж по технике безопасности</w:t>
            </w:r>
          </w:p>
        </w:tc>
        <w:tc>
          <w:tcPr>
            <w:tcW w:w="3402" w:type="dxa"/>
            <w:gridSpan w:val="2"/>
          </w:tcPr>
          <w:p w:rsidR="0015268A" w:rsidRDefault="0015268A">
            <w:r>
              <w:t>Знакомятся с учебником, его разделами, условными обозначениями. Читают вступительную статью. Отвечают на вопросы учителя.</w:t>
            </w:r>
          </w:p>
          <w:p w:rsidR="0015268A" w:rsidRDefault="0015268A" w:rsidP="0011403E">
            <w:pPr>
              <w:jc w:val="both"/>
            </w:pPr>
            <w:r>
              <w:t>Называют профессии  швейного производства с опорой на учебник. Повторяют за учителем инструктаж по технике безопасности</w:t>
            </w:r>
          </w:p>
        </w:tc>
        <w:tc>
          <w:tcPr>
            <w:tcW w:w="3402" w:type="dxa"/>
          </w:tcPr>
          <w:p w:rsidR="0015268A" w:rsidRDefault="0015268A">
            <w:r>
              <w:t>Знакомятся с учебником, его разделами, условными обозначениями. Читают вступительную статью. Отвечают на вопросы учителя. Называют профессии  швейного производства. Повторяют инструктаж по технике безопасности</w:t>
            </w:r>
          </w:p>
          <w:p w:rsidR="0015268A" w:rsidRDefault="0015268A" w:rsidP="0011403E">
            <w:pPr>
              <w:ind w:right="180"/>
              <w:jc w:val="both"/>
            </w:pPr>
          </w:p>
        </w:tc>
      </w:tr>
      <w:tr w:rsidR="0015268A" w:rsidTr="0011403E">
        <w:tc>
          <w:tcPr>
            <w:tcW w:w="704" w:type="dxa"/>
          </w:tcPr>
          <w:p w:rsidR="0015268A" w:rsidRDefault="0015268A" w:rsidP="0011403E">
            <w:pPr>
              <w:ind w:right="180"/>
              <w:jc w:val="center"/>
            </w:pPr>
            <w:r>
              <w:t>2</w:t>
            </w:r>
          </w:p>
        </w:tc>
        <w:tc>
          <w:tcPr>
            <w:tcW w:w="2126" w:type="dxa"/>
          </w:tcPr>
          <w:p w:rsidR="0015268A" w:rsidRDefault="0015268A" w:rsidP="0011403E">
            <w:pPr>
              <w:ind w:right="-108"/>
            </w:pPr>
            <w:r>
              <w:t>Вводное занятие. Вводный инструктаж по технике безопасности</w:t>
            </w:r>
          </w:p>
        </w:tc>
        <w:tc>
          <w:tcPr>
            <w:tcW w:w="851" w:type="dxa"/>
          </w:tcPr>
          <w:p w:rsidR="0015268A" w:rsidRDefault="0015268A" w:rsidP="0011403E">
            <w:pPr>
              <w:ind w:right="180"/>
              <w:jc w:val="center"/>
            </w:pPr>
            <w:r>
              <w:t>1</w:t>
            </w:r>
          </w:p>
        </w:tc>
        <w:tc>
          <w:tcPr>
            <w:tcW w:w="3544" w:type="dxa"/>
          </w:tcPr>
          <w:p w:rsidR="0015268A" w:rsidRDefault="0015268A">
            <w:r>
              <w:t>Знакомство с инструментами и приспособлениями для швейных работ.</w:t>
            </w:r>
          </w:p>
          <w:p w:rsidR="0015268A" w:rsidRDefault="0015268A" w:rsidP="0011403E">
            <w:pPr>
              <w:jc w:val="both"/>
            </w:pPr>
            <w:r>
              <w:t>Организация рабочего места швеи. Правила безопасной работы  швейными инструментами</w:t>
            </w:r>
          </w:p>
        </w:tc>
        <w:tc>
          <w:tcPr>
            <w:tcW w:w="3402" w:type="dxa"/>
            <w:gridSpan w:val="2"/>
          </w:tcPr>
          <w:p w:rsidR="0015268A" w:rsidRDefault="0015268A" w:rsidP="0011403E">
            <w:pPr>
              <w:jc w:val="both"/>
            </w:pPr>
            <w:r>
              <w:t>Называют и показывают рабочие инструменты и приспособления с опорой на учебник. Учатся правильно организовывать рабочее место. Повторяют за учителем правила безопасной работы швейными инструментами</w:t>
            </w:r>
          </w:p>
        </w:tc>
        <w:tc>
          <w:tcPr>
            <w:tcW w:w="3402" w:type="dxa"/>
          </w:tcPr>
          <w:p w:rsidR="0015268A" w:rsidRDefault="0015268A" w:rsidP="0011403E">
            <w:pPr>
              <w:jc w:val="both"/>
            </w:pPr>
            <w:r>
              <w:t>Называют и показывают рабочие инструменты и приспособления. Учатся правильно организовывать рабочее место. Повторяют правила безопасной работы швейными инструментами</w:t>
            </w:r>
          </w:p>
        </w:tc>
      </w:tr>
      <w:tr w:rsidR="0015268A" w:rsidTr="0011403E">
        <w:tc>
          <w:tcPr>
            <w:tcW w:w="704" w:type="dxa"/>
          </w:tcPr>
          <w:p w:rsidR="0015268A" w:rsidRDefault="0015268A" w:rsidP="0011403E">
            <w:pPr>
              <w:ind w:right="180"/>
              <w:jc w:val="center"/>
            </w:pPr>
            <w:r>
              <w:t>3</w:t>
            </w:r>
          </w:p>
        </w:tc>
        <w:tc>
          <w:tcPr>
            <w:tcW w:w="2126" w:type="dxa"/>
          </w:tcPr>
          <w:p w:rsidR="0015268A" w:rsidRDefault="0015268A" w:rsidP="0011403E">
            <w:pPr>
              <w:ind w:right="-108"/>
            </w:pPr>
            <w:r>
              <w:t>Вышивка гладью, как вид отделки изделий</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применением вышивки гладью. </w:t>
            </w:r>
          </w:p>
          <w:p w:rsidR="0015268A" w:rsidRDefault="0015268A" w:rsidP="0011403E">
            <w:pPr>
              <w:jc w:val="both"/>
            </w:pPr>
            <w:r>
              <w:t xml:space="preserve">Рассматривание образцов. </w:t>
            </w:r>
          </w:p>
          <w:p w:rsidR="0015268A" w:rsidRDefault="0015268A" w:rsidP="0011403E">
            <w:pPr>
              <w:jc w:val="both"/>
            </w:pPr>
            <w:r>
              <w:t>Работа с учебником</w:t>
            </w:r>
          </w:p>
        </w:tc>
        <w:tc>
          <w:tcPr>
            <w:tcW w:w="3402" w:type="dxa"/>
            <w:gridSpan w:val="2"/>
          </w:tcPr>
          <w:p w:rsidR="0015268A" w:rsidRDefault="0015268A" w:rsidP="0011403E">
            <w:pPr>
              <w:jc w:val="both"/>
            </w:pPr>
            <w:r>
              <w:t xml:space="preserve">Знакомятся с применением вышивки гладью. </w:t>
            </w:r>
          </w:p>
          <w:p w:rsidR="0015268A" w:rsidRDefault="0015268A" w:rsidP="0011403E">
            <w:pPr>
              <w:jc w:val="both"/>
            </w:pPr>
            <w:r>
              <w:t xml:space="preserve">Рассматривают образцы. </w:t>
            </w:r>
          </w:p>
          <w:p w:rsidR="0015268A" w:rsidRDefault="0015268A" w:rsidP="0011403E">
            <w:pPr>
              <w:jc w:val="both"/>
            </w:pPr>
            <w:r>
              <w:t>Работают с учебником</w:t>
            </w:r>
          </w:p>
        </w:tc>
        <w:tc>
          <w:tcPr>
            <w:tcW w:w="3402" w:type="dxa"/>
          </w:tcPr>
          <w:p w:rsidR="0015268A" w:rsidRDefault="0015268A" w:rsidP="0011403E">
            <w:pPr>
              <w:jc w:val="both"/>
            </w:pPr>
            <w:r>
              <w:t xml:space="preserve">Знакомятся с применением вышивки гладью. </w:t>
            </w:r>
          </w:p>
          <w:p w:rsidR="0015268A" w:rsidRDefault="0015268A" w:rsidP="0011403E">
            <w:pPr>
              <w:jc w:val="both"/>
            </w:pPr>
            <w:r>
              <w:t xml:space="preserve">Рассматривают образцы. </w:t>
            </w:r>
          </w:p>
          <w:p w:rsidR="0015268A" w:rsidRDefault="0015268A" w:rsidP="0011403E">
            <w:pPr>
              <w:jc w:val="both"/>
            </w:pPr>
            <w:r>
              <w:t>Работают с учебником</w:t>
            </w:r>
          </w:p>
        </w:tc>
      </w:tr>
      <w:tr w:rsidR="0015268A" w:rsidTr="0011403E">
        <w:tc>
          <w:tcPr>
            <w:tcW w:w="704" w:type="dxa"/>
          </w:tcPr>
          <w:p w:rsidR="0015268A" w:rsidRDefault="0015268A" w:rsidP="0011403E">
            <w:pPr>
              <w:ind w:right="180"/>
              <w:jc w:val="center"/>
            </w:pPr>
            <w:r>
              <w:t>4</w:t>
            </w:r>
          </w:p>
        </w:tc>
        <w:tc>
          <w:tcPr>
            <w:tcW w:w="2126" w:type="dxa"/>
          </w:tcPr>
          <w:p w:rsidR="0015268A" w:rsidRDefault="0015268A" w:rsidP="0011403E">
            <w:pPr>
              <w:ind w:right="-108"/>
            </w:pPr>
            <w:r>
              <w:t>Вышивка гладью, как вид отделки изделий</w:t>
            </w:r>
          </w:p>
        </w:tc>
        <w:tc>
          <w:tcPr>
            <w:tcW w:w="851" w:type="dxa"/>
          </w:tcPr>
          <w:p w:rsidR="0015268A" w:rsidRDefault="0015268A" w:rsidP="0011403E">
            <w:pPr>
              <w:jc w:val="center"/>
            </w:pPr>
            <w:r>
              <w:t>1</w:t>
            </w:r>
          </w:p>
        </w:tc>
        <w:tc>
          <w:tcPr>
            <w:tcW w:w="3544" w:type="dxa"/>
          </w:tcPr>
          <w:p w:rsidR="0015268A" w:rsidRDefault="0015268A" w:rsidP="0011403E">
            <w:pPr>
              <w:jc w:val="both"/>
            </w:pPr>
            <w:r>
              <w:t>Оформление в тетради коллекции видов вышивки</w:t>
            </w:r>
          </w:p>
        </w:tc>
        <w:tc>
          <w:tcPr>
            <w:tcW w:w="3402" w:type="dxa"/>
            <w:gridSpan w:val="2"/>
          </w:tcPr>
          <w:p w:rsidR="0015268A" w:rsidRDefault="0015268A" w:rsidP="0011403E">
            <w:pPr>
              <w:jc w:val="both"/>
            </w:pPr>
            <w:r>
              <w:t>Оформляют в тетради коллекции видов вышивки</w:t>
            </w:r>
          </w:p>
        </w:tc>
        <w:tc>
          <w:tcPr>
            <w:tcW w:w="3402" w:type="dxa"/>
          </w:tcPr>
          <w:p w:rsidR="0015268A" w:rsidRDefault="0015268A" w:rsidP="0011403E">
            <w:pPr>
              <w:jc w:val="both"/>
            </w:pPr>
            <w:r>
              <w:t>Оформляют в тетради коллекции видов вышивки</w:t>
            </w:r>
          </w:p>
        </w:tc>
      </w:tr>
      <w:tr w:rsidR="0015268A" w:rsidTr="0011403E">
        <w:tc>
          <w:tcPr>
            <w:tcW w:w="704" w:type="dxa"/>
          </w:tcPr>
          <w:p w:rsidR="0015268A" w:rsidRDefault="0015268A" w:rsidP="0011403E">
            <w:pPr>
              <w:ind w:right="180"/>
              <w:jc w:val="center"/>
            </w:pPr>
            <w:r>
              <w:t>5</w:t>
            </w:r>
          </w:p>
        </w:tc>
        <w:tc>
          <w:tcPr>
            <w:tcW w:w="2126" w:type="dxa"/>
          </w:tcPr>
          <w:p w:rsidR="0015268A" w:rsidRDefault="0015268A" w:rsidP="0011403E">
            <w:pPr>
              <w:ind w:right="-108"/>
            </w:pPr>
            <w:r>
              <w:t>Вышивка гладью. Побор рисунка и перевод его на ткань</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инструментами и приспособлениями для выполнения вышивки.  </w:t>
            </w:r>
          </w:p>
          <w:p w:rsidR="0015268A" w:rsidRDefault="0015268A" w:rsidP="0011403E">
            <w:pPr>
              <w:jc w:val="both"/>
            </w:pPr>
            <w:r>
              <w:t xml:space="preserve">Повторение инструктажа по технике безопасности.   </w:t>
            </w:r>
          </w:p>
          <w:p w:rsidR="0015268A" w:rsidRDefault="0015268A" w:rsidP="0011403E">
            <w:pPr>
              <w:jc w:val="both"/>
            </w:pPr>
            <w:r>
              <w:t>Знакомство с правилами перевода рисунка на ткань</w:t>
            </w:r>
          </w:p>
        </w:tc>
        <w:tc>
          <w:tcPr>
            <w:tcW w:w="3402" w:type="dxa"/>
            <w:gridSpan w:val="2"/>
          </w:tcPr>
          <w:p w:rsidR="0015268A" w:rsidRDefault="0015268A" w:rsidP="0011403E">
            <w:pPr>
              <w:jc w:val="both"/>
            </w:pPr>
            <w:r>
              <w:t xml:space="preserve">Знакомятся с инструментами и приспособлениями для выполнения вышивки.  </w:t>
            </w:r>
          </w:p>
          <w:p w:rsidR="0015268A" w:rsidRDefault="0015268A" w:rsidP="0011403E">
            <w:pPr>
              <w:jc w:val="both"/>
            </w:pPr>
            <w:r>
              <w:t xml:space="preserve">Повторяют инструктаж по технике безопасности.   </w:t>
            </w:r>
          </w:p>
          <w:p w:rsidR="0015268A" w:rsidRDefault="0015268A" w:rsidP="0011403E">
            <w:pPr>
              <w:jc w:val="both"/>
            </w:pPr>
            <w:r>
              <w:t>Знакомятся с правилами перевода рисунка на ткан</w:t>
            </w:r>
          </w:p>
        </w:tc>
        <w:tc>
          <w:tcPr>
            <w:tcW w:w="3402" w:type="dxa"/>
          </w:tcPr>
          <w:p w:rsidR="0015268A" w:rsidRDefault="0015268A" w:rsidP="0011403E">
            <w:pPr>
              <w:jc w:val="both"/>
            </w:pPr>
            <w:r>
              <w:t xml:space="preserve">Знакомятся с инструментами и приспособлениями для выполнения вышивки.  </w:t>
            </w:r>
          </w:p>
          <w:p w:rsidR="0015268A" w:rsidRDefault="0015268A" w:rsidP="0011403E">
            <w:pPr>
              <w:jc w:val="both"/>
            </w:pPr>
            <w:r>
              <w:t xml:space="preserve">Повторяют инструктаж по технике безопасности.   </w:t>
            </w:r>
          </w:p>
          <w:p w:rsidR="0015268A" w:rsidRDefault="0015268A" w:rsidP="0011403E">
            <w:pPr>
              <w:jc w:val="both"/>
            </w:pPr>
            <w:r>
              <w:t xml:space="preserve">Знакомятся с правилами перевода рисунка на ткан </w:t>
            </w:r>
          </w:p>
        </w:tc>
      </w:tr>
      <w:tr w:rsidR="0015268A" w:rsidTr="0011403E">
        <w:tc>
          <w:tcPr>
            <w:tcW w:w="704" w:type="dxa"/>
          </w:tcPr>
          <w:p w:rsidR="0015268A" w:rsidRDefault="0015268A" w:rsidP="0011403E">
            <w:pPr>
              <w:ind w:right="180"/>
              <w:jc w:val="center"/>
            </w:pPr>
            <w:r>
              <w:t>6</w:t>
            </w:r>
          </w:p>
        </w:tc>
        <w:tc>
          <w:tcPr>
            <w:tcW w:w="2126" w:type="dxa"/>
          </w:tcPr>
          <w:p w:rsidR="0015268A" w:rsidRDefault="0015268A" w:rsidP="0011403E">
            <w:pPr>
              <w:ind w:right="-108"/>
            </w:pPr>
            <w:r>
              <w:t>Вышивка гладью. Побор рисунка и перевод его на ткань</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видами переводов рисунка на ткань. </w:t>
            </w:r>
          </w:p>
          <w:p w:rsidR="0015268A" w:rsidRDefault="0015268A" w:rsidP="0011403E">
            <w:pPr>
              <w:jc w:val="both"/>
            </w:pPr>
            <w:r>
              <w:t>Подбор материала и узора на вышивку</w:t>
            </w:r>
          </w:p>
        </w:tc>
        <w:tc>
          <w:tcPr>
            <w:tcW w:w="3402" w:type="dxa"/>
            <w:gridSpan w:val="2"/>
          </w:tcPr>
          <w:p w:rsidR="0015268A" w:rsidRDefault="0015268A" w:rsidP="0011403E">
            <w:pPr>
              <w:jc w:val="both"/>
            </w:pPr>
            <w:r>
              <w:t xml:space="preserve">Знакомятся с видами переводов рисунка на ткань. </w:t>
            </w:r>
          </w:p>
          <w:p w:rsidR="0015268A" w:rsidRDefault="0015268A" w:rsidP="0011403E">
            <w:pPr>
              <w:jc w:val="both"/>
            </w:pPr>
            <w:r>
              <w:t>Подбирают материал и узор на вышивку</w:t>
            </w:r>
          </w:p>
        </w:tc>
        <w:tc>
          <w:tcPr>
            <w:tcW w:w="3402" w:type="dxa"/>
          </w:tcPr>
          <w:p w:rsidR="0015268A" w:rsidRDefault="0015268A" w:rsidP="0011403E">
            <w:pPr>
              <w:jc w:val="both"/>
            </w:pPr>
            <w:r>
              <w:t xml:space="preserve">Знакомятся с видами переводов рисунка на ткань. </w:t>
            </w:r>
          </w:p>
          <w:p w:rsidR="0015268A" w:rsidRDefault="0015268A" w:rsidP="0011403E">
            <w:pPr>
              <w:jc w:val="both"/>
            </w:pPr>
            <w:r>
              <w:t>Подбирают материал и узор на вышивку</w:t>
            </w:r>
          </w:p>
        </w:tc>
      </w:tr>
      <w:tr w:rsidR="0015268A" w:rsidTr="0011403E">
        <w:tc>
          <w:tcPr>
            <w:tcW w:w="704" w:type="dxa"/>
          </w:tcPr>
          <w:p w:rsidR="0015268A" w:rsidRDefault="0015268A" w:rsidP="0011403E">
            <w:pPr>
              <w:ind w:right="180"/>
              <w:jc w:val="center"/>
            </w:pPr>
            <w:r>
              <w:t>7</w:t>
            </w:r>
          </w:p>
        </w:tc>
        <w:tc>
          <w:tcPr>
            <w:tcW w:w="2126" w:type="dxa"/>
          </w:tcPr>
          <w:p w:rsidR="0015268A" w:rsidRDefault="0015268A" w:rsidP="0011403E">
            <w:pPr>
              <w:ind w:right="-108"/>
            </w:pPr>
            <w:r>
              <w:t>Вышивка гладью. Побор рисунка и перевод его на ткань</w:t>
            </w:r>
          </w:p>
        </w:tc>
        <w:tc>
          <w:tcPr>
            <w:tcW w:w="851" w:type="dxa"/>
          </w:tcPr>
          <w:p w:rsidR="0015268A" w:rsidRDefault="0015268A" w:rsidP="0011403E">
            <w:pPr>
              <w:jc w:val="center"/>
            </w:pPr>
          </w:p>
        </w:tc>
        <w:tc>
          <w:tcPr>
            <w:tcW w:w="3544" w:type="dxa"/>
          </w:tcPr>
          <w:p w:rsidR="0015268A" w:rsidRDefault="0015268A" w:rsidP="0011403E">
            <w:pPr>
              <w:jc w:val="both"/>
            </w:pPr>
            <w:r>
              <w:t>Перевод рисунка на ткань</w:t>
            </w:r>
          </w:p>
        </w:tc>
        <w:tc>
          <w:tcPr>
            <w:tcW w:w="3402" w:type="dxa"/>
            <w:gridSpan w:val="2"/>
          </w:tcPr>
          <w:p w:rsidR="0015268A" w:rsidRDefault="0015268A" w:rsidP="0011403E">
            <w:pPr>
              <w:jc w:val="both"/>
            </w:pPr>
            <w:r>
              <w:t>Переводят рисунок на ткань</w:t>
            </w:r>
          </w:p>
        </w:tc>
        <w:tc>
          <w:tcPr>
            <w:tcW w:w="3402" w:type="dxa"/>
          </w:tcPr>
          <w:p w:rsidR="0015268A" w:rsidRDefault="0015268A" w:rsidP="0011403E">
            <w:pPr>
              <w:jc w:val="both"/>
            </w:pPr>
            <w:r>
              <w:t>Переводят рисунок на ткань</w:t>
            </w:r>
          </w:p>
          <w:p w:rsidR="0015268A" w:rsidRDefault="0015268A" w:rsidP="0011403E">
            <w:pPr>
              <w:jc w:val="both"/>
            </w:pPr>
          </w:p>
        </w:tc>
      </w:tr>
      <w:tr w:rsidR="0015268A" w:rsidTr="0011403E">
        <w:tc>
          <w:tcPr>
            <w:tcW w:w="704" w:type="dxa"/>
          </w:tcPr>
          <w:p w:rsidR="0015268A" w:rsidRDefault="0015268A" w:rsidP="0011403E">
            <w:pPr>
              <w:ind w:right="180"/>
              <w:jc w:val="center"/>
            </w:pPr>
            <w:r>
              <w:t>8</w:t>
            </w:r>
          </w:p>
        </w:tc>
        <w:tc>
          <w:tcPr>
            <w:tcW w:w="2126" w:type="dxa"/>
          </w:tcPr>
          <w:p w:rsidR="0015268A" w:rsidRDefault="0015268A" w:rsidP="0011403E">
            <w:pPr>
              <w:ind w:right="-108"/>
            </w:pPr>
            <w:r>
              <w:t>Вышивка гладью. Вышивка больших листьев</w:t>
            </w:r>
          </w:p>
        </w:tc>
        <w:tc>
          <w:tcPr>
            <w:tcW w:w="851" w:type="dxa"/>
          </w:tcPr>
          <w:p w:rsidR="0015268A" w:rsidRDefault="0015268A" w:rsidP="0011403E">
            <w:pPr>
              <w:jc w:val="center"/>
            </w:pPr>
            <w:r>
              <w:t>1</w:t>
            </w:r>
          </w:p>
        </w:tc>
        <w:tc>
          <w:tcPr>
            <w:tcW w:w="3544" w:type="dxa"/>
            <w:vMerge w:val="restart"/>
          </w:tcPr>
          <w:p w:rsidR="0015268A" w:rsidRDefault="0015268A" w:rsidP="0011403E">
            <w:pPr>
              <w:jc w:val="both"/>
            </w:pPr>
            <w:r>
              <w:t>Знакомство с особенностями вышивки гладью больших листьев</w:t>
            </w:r>
          </w:p>
          <w:p w:rsidR="0015268A" w:rsidRDefault="0015268A" w:rsidP="0011403E">
            <w:pPr>
              <w:jc w:val="both"/>
            </w:pPr>
            <w:r>
              <w:t>Вышивка гладью больших листов</w:t>
            </w:r>
          </w:p>
        </w:tc>
        <w:tc>
          <w:tcPr>
            <w:tcW w:w="3402" w:type="dxa"/>
            <w:gridSpan w:val="2"/>
            <w:vMerge w:val="restart"/>
          </w:tcPr>
          <w:p w:rsidR="0015268A" w:rsidRDefault="0015268A" w:rsidP="0011403E">
            <w:pPr>
              <w:jc w:val="both"/>
            </w:pPr>
            <w:r>
              <w:t>Знакомятся с особенностями вышивки гладью больших листьев</w:t>
            </w:r>
            <w:r w:rsidRPr="0011403E">
              <w:rPr>
                <w:color w:val="00B0F0"/>
              </w:rPr>
              <w:t>.</w:t>
            </w:r>
          </w:p>
          <w:p w:rsidR="0015268A" w:rsidRDefault="0015268A" w:rsidP="0011403E">
            <w:pPr>
              <w:jc w:val="both"/>
            </w:pPr>
            <w:r>
              <w:t>Вышивают гладью большие листы</w:t>
            </w:r>
          </w:p>
        </w:tc>
        <w:tc>
          <w:tcPr>
            <w:tcW w:w="3402" w:type="dxa"/>
            <w:vMerge w:val="restart"/>
          </w:tcPr>
          <w:p w:rsidR="0015268A" w:rsidRDefault="0015268A" w:rsidP="0011403E">
            <w:pPr>
              <w:jc w:val="both"/>
            </w:pPr>
            <w:r>
              <w:t>Знакомятся с особенностями вышивки гладью больших листьев</w:t>
            </w:r>
            <w:r w:rsidRPr="0011403E">
              <w:rPr>
                <w:color w:val="00B0F0"/>
              </w:rPr>
              <w:t>.</w:t>
            </w:r>
            <w:r>
              <w:t xml:space="preserve"> </w:t>
            </w:r>
          </w:p>
          <w:p w:rsidR="0015268A" w:rsidRDefault="0015268A" w:rsidP="0011403E">
            <w:pPr>
              <w:jc w:val="both"/>
            </w:pPr>
            <w:r>
              <w:t xml:space="preserve">Вышивают гладью большие листы  </w:t>
            </w:r>
          </w:p>
        </w:tc>
      </w:tr>
      <w:tr w:rsidR="0015268A" w:rsidTr="0011403E">
        <w:tc>
          <w:tcPr>
            <w:tcW w:w="704" w:type="dxa"/>
          </w:tcPr>
          <w:p w:rsidR="0015268A" w:rsidRDefault="0015268A" w:rsidP="0011403E">
            <w:pPr>
              <w:ind w:right="180"/>
              <w:jc w:val="center"/>
            </w:pPr>
            <w:r>
              <w:t>9</w:t>
            </w:r>
          </w:p>
        </w:tc>
        <w:tc>
          <w:tcPr>
            <w:tcW w:w="2126" w:type="dxa"/>
          </w:tcPr>
          <w:p w:rsidR="0015268A" w:rsidRDefault="0015268A" w:rsidP="0011403E">
            <w:pPr>
              <w:ind w:right="-108"/>
            </w:pPr>
            <w:r>
              <w:t>Вышивка гладью. Вышивка больших листьев</w:t>
            </w:r>
          </w:p>
        </w:tc>
        <w:tc>
          <w:tcPr>
            <w:tcW w:w="851" w:type="dxa"/>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402" w:type="dxa"/>
            <w:gridSpan w:val="2"/>
            <w:vMerge/>
          </w:tcPr>
          <w:p w:rsidR="0015268A" w:rsidRDefault="0015268A" w:rsidP="0011403E">
            <w:pPr>
              <w:widowControl w:val="0"/>
              <w:spacing w:line="276" w:lineRule="auto"/>
            </w:pPr>
          </w:p>
        </w:tc>
        <w:tc>
          <w:tcPr>
            <w:tcW w:w="3402"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80"/>
              <w:jc w:val="center"/>
            </w:pPr>
            <w:r>
              <w:t xml:space="preserve">10 </w:t>
            </w:r>
          </w:p>
        </w:tc>
        <w:tc>
          <w:tcPr>
            <w:tcW w:w="2126" w:type="dxa"/>
          </w:tcPr>
          <w:p w:rsidR="0015268A" w:rsidRDefault="0015268A" w:rsidP="0011403E">
            <w:pPr>
              <w:ind w:right="-108"/>
            </w:pPr>
            <w:r>
              <w:t>Вышивка гладью. Вышивка малых листьев</w:t>
            </w:r>
          </w:p>
          <w:p w:rsidR="0015268A" w:rsidRDefault="0015268A" w:rsidP="0011403E">
            <w:pPr>
              <w:ind w:right="-108"/>
              <w:jc w:val="both"/>
            </w:pPr>
          </w:p>
        </w:tc>
        <w:tc>
          <w:tcPr>
            <w:tcW w:w="851" w:type="dxa"/>
          </w:tcPr>
          <w:p w:rsidR="0015268A" w:rsidRDefault="0015268A" w:rsidP="0011403E">
            <w:pPr>
              <w:jc w:val="center"/>
            </w:pPr>
            <w:r>
              <w:t>1</w:t>
            </w:r>
          </w:p>
        </w:tc>
        <w:tc>
          <w:tcPr>
            <w:tcW w:w="3544" w:type="dxa"/>
            <w:vMerge w:val="restart"/>
          </w:tcPr>
          <w:p w:rsidR="0015268A" w:rsidRDefault="0015268A" w:rsidP="0011403E">
            <w:pPr>
              <w:jc w:val="both"/>
            </w:pPr>
            <w:r>
              <w:t xml:space="preserve">Знакомство с видами глади.  </w:t>
            </w:r>
          </w:p>
          <w:p w:rsidR="0015268A" w:rsidRDefault="0015268A" w:rsidP="0011403E">
            <w:pPr>
              <w:jc w:val="both"/>
            </w:pPr>
            <w:r>
              <w:t xml:space="preserve">Вышивка гладью малых листьев. </w:t>
            </w:r>
          </w:p>
          <w:p w:rsidR="0015268A" w:rsidRDefault="0015268A" w:rsidP="0011403E">
            <w:pPr>
              <w:jc w:val="both"/>
            </w:pPr>
            <w:r>
              <w:t xml:space="preserve">Повторение технологии выполнения стебельчатого шва. </w:t>
            </w:r>
          </w:p>
          <w:p w:rsidR="0015268A" w:rsidRDefault="0015268A" w:rsidP="0011403E">
            <w:pPr>
              <w:jc w:val="both"/>
            </w:pPr>
            <w:r>
              <w:t>Вышивка стеблей растений</w:t>
            </w:r>
          </w:p>
        </w:tc>
        <w:tc>
          <w:tcPr>
            <w:tcW w:w="3402" w:type="dxa"/>
            <w:gridSpan w:val="2"/>
            <w:vMerge w:val="restart"/>
          </w:tcPr>
          <w:p w:rsidR="0015268A" w:rsidRDefault="0015268A" w:rsidP="0011403E">
            <w:pPr>
              <w:jc w:val="both"/>
            </w:pPr>
            <w:r>
              <w:t xml:space="preserve">Знакомятся с видами глади.  </w:t>
            </w:r>
          </w:p>
          <w:p w:rsidR="0015268A" w:rsidRDefault="0015268A" w:rsidP="0011403E">
            <w:pPr>
              <w:jc w:val="both"/>
            </w:pPr>
            <w:r>
              <w:t xml:space="preserve">Вышивают гладью малые листья. </w:t>
            </w:r>
          </w:p>
          <w:p w:rsidR="0015268A" w:rsidRDefault="0015268A" w:rsidP="0011403E">
            <w:pPr>
              <w:jc w:val="both"/>
            </w:pPr>
            <w:r>
              <w:t xml:space="preserve">Повторяют технологию выполнения стебельчатого шва. </w:t>
            </w:r>
          </w:p>
          <w:p w:rsidR="0015268A" w:rsidRDefault="0015268A" w:rsidP="0011403E">
            <w:pPr>
              <w:jc w:val="both"/>
            </w:pPr>
            <w:r>
              <w:t>Вышивают стебли растений с помощью учителя</w:t>
            </w:r>
          </w:p>
        </w:tc>
        <w:tc>
          <w:tcPr>
            <w:tcW w:w="3402" w:type="dxa"/>
            <w:vMerge w:val="restart"/>
          </w:tcPr>
          <w:p w:rsidR="0015268A" w:rsidRDefault="0015268A" w:rsidP="0011403E">
            <w:pPr>
              <w:jc w:val="both"/>
            </w:pPr>
            <w:r>
              <w:t xml:space="preserve">Знакомятся с видами глади.  </w:t>
            </w:r>
          </w:p>
          <w:p w:rsidR="0015268A" w:rsidRDefault="0015268A" w:rsidP="0011403E">
            <w:pPr>
              <w:jc w:val="both"/>
            </w:pPr>
            <w:r>
              <w:t xml:space="preserve">Вышивают гладью малые листья.  Повторяют технологию выполнения стебельчатого шва. </w:t>
            </w:r>
          </w:p>
          <w:p w:rsidR="0015268A" w:rsidRDefault="0015268A" w:rsidP="0011403E">
            <w:pPr>
              <w:jc w:val="both"/>
            </w:pPr>
            <w:r>
              <w:t>Вышивают стебли растений</w:t>
            </w:r>
          </w:p>
        </w:tc>
      </w:tr>
      <w:tr w:rsidR="0015268A" w:rsidTr="0011403E">
        <w:tc>
          <w:tcPr>
            <w:tcW w:w="704" w:type="dxa"/>
          </w:tcPr>
          <w:p w:rsidR="0015268A" w:rsidRDefault="0015268A" w:rsidP="0011403E">
            <w:pPr>
              <w:ind w:right="180"/>
              <w:jc w:val="center"/>
            </w:pPr>
            <w:r>
              <w:t>11</w:t>
            </w:r>
          </w:p>
        </w:tc>
        <w:tc>
          <w:tcPr>
            <w:tcW w:w="2126" w:type="dxa"/>
          </w:tcPr>
          <w:p w:rsidR="0015268A" w:rsidRDefault="0015268A" w:rsidP="0011403E">
            <w:pPr>
              <w:ind w:right="-108"/>
            </w:pPr>
            <w:r>
              <w:t>Вышивка гладью. Вышивка малых листьев</w:t>
            </w:r>
          </w:p>
        </w:tc>
        <w:tc>
          <w:tcPr>
            <w:tcW w:w="851" w:type="dxa"/>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402" w:type="dxa"/>
            <w:gridSpan w:val="2"/>
            <w:vMerge/>
          </w:tcPr>
          <w:p w:rsidR="0015268A" w:rsidRDefault="0015268A" w:rsidP="0011403E">
            <w:pPr>
              <w:widowControl w:val="0"/>
              <w:spacing w:line="276" w:lineRule="auto"/>
            </w:pPr>
          </w:p>
        </w:tc>
        <w:tc>
          <w:tcPr>
            <w:tcW w:w="3402"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80"/>
              <w:jc w:val="center"/>
            </w:pPr>
            <w:r>
              <w:t xml:space="preserve">12 </w:t>
            </w:r>
          </w:p>
        </w:tc>
        <w:tc>
          <w:tcPr>
            <w:tcW w:w="2126" w:type="dxa"/>
          </w:tcPr>
          <w:p w:rsidR="0015268A" w:rsidRDefault="0015268A" w:rsidP="0011403E">
            <w:pPr>
              <w:ind w:right="-108"/>
            </w:pPr>
            <w:r>
              <w:t>Вышивка гладью. Вышивка маленьких цветов</w:t>
            </w:r>
          </w:p>
        </w:tc>
        <w:tc>
          <w:tcPr>
            <w:tcW w:w="851" w:type="dxa"/>
          </w:tcPr>
          <w:p w:rsidR="0015268A" w:rsidRDefault="0015268A" w:rsidP="0011403E">
            <w:pPr>
              <w:jc w:val="center"/>
            </w:pPr>
            <w:r>
              <w:t>1</w:t>
            </w:r>
          </w:p>
        </w:tc>
        <w:tc>
          <w:tcPr>
            <w:tcW w:w="3544" w:type="dxa"/>
            <w:vMerge w:val="restart"/>
          </w:tcPr>
          <w:p w:rsidR="0015268A" w:rsidRDefault="0015268A" w:rsidP="0011403E">
            <w:pPr>
              <w:jc w:val="both"/>
            </w:pPr>
            <w:r>
              <w:t xml:space="preserve">Повторение цветовой палитры. </w:t>
            </w:r>
          </w:p>
          <w:p w:rsidR="0015268A" w:rsidRDefault="0015268A" w:rsidP="0011403E">
            <w:pPr>
              <w:jc w:val="both"/>
            </w:pPr>
            <w:r>
              <w:t>Подбор ниток</w:t>
            </w:r>
          </w:p>
          <w:p w:rsidR="0015268A" w:rsidRDefault="0015268A" w:rsidP="0011403E">
            <w:pPr>
              <w:jc w:val="both"/>
            </w:pPr>
            <w:r>
              <w:t xml:space="preserve">Вышивка гладью малых цветков  </w:t>
            </w:r>
          </w:p>
        </w:tc>
        <w:tc>
          <w:tcPr>
            <w:tcW w:w="3402" w:type="dxa"/>
            <w:gridSpan w:val="2"/>
            <w:vMerge w:val="restart"/>
          </w:tcPr>
          <w:p w:rsidR="0015268A" w:rsidRDefault="0015268A" w:rsidP="0011403E">
            <w:pPr>
              <w:jc w:val="both"/>
            </w:pPr>
            <w:r>
              <w:t xml:space="preserve">Повторяют цветовую палитру. </w:t>
            </w:r>
          </w:p>
          <w:p w:rsidR="0015268A" w:rsidRDefault="0015268A" w:rsidP="0011403E">
            <w:pPr>
              <w:jc w:val="both"/>
            </w:pPr>
            <w:r>
              <w:t>Подбирают нитки</w:t>
            </w:r>
            <w:r w:rsidRPr="0011403E">
              <w:rPr>
                <w:color w:val="00B0F0"/>
              </w:rPr>
              <w:t>.</w:t>
            </w:r>
          </w:p>
          <w:p w:rsidR="0015268A" w:rsidRDefault="0015268A" w:rsidP="0011403E">
            <w:pPr>
              <w:jc w:val="both"/>
            </w:pPr>
            <w:r>
              <w:t>Вышивают гладью малые цветки с помощью учителя</w:t>
            </w:r>
          </w:p>
        </w:tc>
        <w:tc>
          <w:tcPr>
            <w:tcW w:w="3402" w:type="dxa"/>
            <w:vMerge w:val="restart"/>
          </w:tcPr>
          <w:p w:rsidR="0015268A" w:rsidRDefault="0015268A" w:rsidP="0011403E">
            <w:pPr>
              <w:jc w:val="both"/>
            </w:pPr>
            <w:r>
              <w:t xml:space="preserve">Повторяют цветовую палитру. </w:t>
            </w:r>
          </w:p>
          <w:p w:rsidR="0015268A" w:rsidRDefault="0015268A" w:rsidP="0011403E">
            <w:pPr>
              <w:jc w:val="both"/>
            </w:pPr>
            <w:r>
              <w:t>Подбирают нитки</w:t>
            </w:r>
            <w:r w:rsidRPr="0011403E">
              <w:rPr>
                <w:color w:val="00B0F0"/>
              </w:rPr>
              <w:t>.</w:t>
            </w:r>
          </w:p>
          <w:p w:rsidR="0015268A" w:rsidRDefault="0015268A" w:rsidP="0011403E">
            <w:pPr>
              <w:jc w:val="both"/>
            </w:pPr>
            <w:r>
              <w:t>Вышивают гладью малые цветки</w:t>
            </w:r>
          </w:p>
        </w:tc>
      </w:tr>
      <w:tr w:rsidR="0015268A" w:rsidTr="0011403E">
        <w:tc>
          <w:tcPr>
            <w:tcW w:w="704" w:type="dxa"/>
          </w:tcPr>
          <w:p w:rsidR="0015268A" w:rsidRDefault="0015268A" w:rsidP="0011403E">
            <w:pPr>
              <w:ind w:right="180"/>
              <w:jc w:val="center"/>
            </w:pPr>
            <w:r>
              <w:t>13</w:t>
            </w:r>
          </w:p>
        </w:tc>
        <w:tc>
          <w:tcPr>
            <w:tcW w:w="2126" w:type="dxa"/>
          </w:tcPr>
          <w:p w:rsidR="0015268A" w:rsidRDefault="0015268A" w:rsidP="0011403E">
            <w:pPr>
              <w:ind w:right="-108"/>
            </w:pPr>
            <w:r>
              <w:t>Вышивка гладью. Вышивка маленьких цветов</w:t>
            </w:r>
          </w:p>
        </w:tc>
        <w:tc>
          <w:tcPr>
            <w:tcW w:w="851" w:type="dxa"/>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402" w:type="dxa"/>
            <w:gridSpan w:val="2"/>
            <w:vMerge/>
          </w:tcPr>
          <w:p w:rsidR="0015268A" w:rsidRDefault="0015268A" w:rsidP="0011403E">
            <w:pPr>
              <w:widowControl w:val="0"/>
              <w:spacing w:line="276" w:lineRule="auto"/>
            </w:pPr>
          </w:p>
        </w:tc>
        <w:tc>
          <w:tcPr>
            <w:tcW w:w="3402"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80"/>
              <w:jc w:val="center"/>
            </w:pPr>
            <w:r>
              <w:t xml:space="preserve">14 </w:t>
            </w:r>
          </w:p>
        </w:tc>
        <w:tc>
          <w:tcPr>
            <w:tcW w:w="2126" w:type="dxa"/>
          </w:tcPr>
          <w:p w:rsidR="0015268A" w:rsidRDefault="0015268A" w:rsidP="0011403E">
            <w:pPr>
              <w:ind w:right="-108"/>
            </w:pPr>
            <w:r>
              <w:t>Вышивка гладью. Вышивка больших цветов</w:t>
            </w:r>
          </w:p>
        </w:tc>
        <w:tc>
          <w:tcPr>
            <w:tcW w:w="851" w:type="dxa"/>
          </w:tcPr>
          <w:p w:rsidR="0015268A" w:rsidRDefault="0015268A" w:rsidP="0011403E">
            <w:pPr>
              <w:jc w:val="center"/>
            </w:pPr>
            <w:r>
              <w:t>1</w:t>
            </w:r>
          </w:p>
        </w:tc>
        <w:tc>
          <w:tcPr>
            <w:tcW w:w="3544" w:type="dxa"/>
            <w:vMerge w:val="restart"/>
          </w:tcPr>
          <w:p w:rsidR="0015268A" w:rsidRDefault="0015268A" w:rsidP="0011403E">
            <w:pPr>
              <w:jc w:val="both"/>
            </w:pPr>
            <w:r>
              <w:t>Называние инструментов и приспособлений для выполнения вышивки</w:t>
            </w:r>
          </w:p>
          <w:p w:rsidR="0015268A" w:rsidRDefault="0015268A" w:rsidP="0011403E">
            <w:pPr>
              <w:jc w:val="both"/>
            </w:pPr>
            <w:r>
              <w:t xml:space="preserve">Вышивка гладью больших цветов  </w:t>
            </w:r>
          </w:p>
          <w:p w:rsidR="0015268A" w:rsidRDefault="0015268A" w:rsidP="0011403E">
            <w:pPr>
              <w:jc w:val="both"/>
            </w:pPr>
          </w:p>
        </w:tc>
        <w:tc>
          <w:tcPr>
            <w:tcW w:w="3402" w:type="dxa"/>
            <w:gridSpan w:val="2"/>
            <w:vMerge w:val="restart"/>
          </w:tcPr>
          <w:p w:rsidR="0015268A" w:rsidRDefault="0015268A" w:rsidP="0011403E">
            <w:pPr>
              <w:jc w:val="both"/>
            </w:pPr>
            <w:r>
              <w:t>Называют инструменты и приспособления для выполнения вышивки</w:t>
            </w:r>
            <w:r w:rsidRPr="0011403E">
              <w:rPr>
                <w:color w:val="00B0F0"/>
              </w:rPr>
              <w:t>.</w:t>
            </w:r>
          </w:p>
          <w:p w:rsidR="0015268A" w:rsidRDefault="0015268A" w:rsidP="0011403E">
            <w:pPr>
              <w:jc w:val="both"/>
            </w:pPr>
            <w:r>
              <w:t>Вышивают гладью большие цветы</w:t>
            </w:r>
          </w:p>
          <w:p w:rsidR="0015268A" w:rsidRDefault="0015268A" w:rsidP="0011403E">
            <w:pPr>
              <w:jc w:val="both"/>
            </w:pPr>
          </w:p>
        </w:tc>
        <w:tc>
          <w:tcPr>
            <w:tcW w:w="3402" w:type="dxa"/>
            <w:vMerge w:val="restart"/>
          </w:tcPr>
          <w:p w:rsidR="0015268A" w:rsidRDefault="0015268A" w:rsidP="0011403E">
            <w:pPr>
              <w:jc w:val="both"/>
            </w:pPr>
            <w:r>
              <w:t>Называют инструменты и приспособления для выполнения вышивки</w:t>
            </w:r>
            <w:r w:rsidRPr="0011403E">
              <w:rPr>
                <w:color w:val="00B0F0"/>
              </w:rPr>
              <w:t>.</w:t>
            </w:r>
          </w:p>
          <w:p w:rsidR="0015268A" w:rsidRDefault="0015268A" w:rsidP="0011403E">
            <w:pPr>
              <w:jc w:val="both"/>
            </w:pPr>
            <w:r>
              <w:t xml:space="preserve">Вышивают гладью большие цветы   </w:t>
            </w:r>
          </w:p>
          <w:p w:rsidR="0015268A" w:rsidRDefault="0015268A" w:rsidP="0011403E">
            <w:pPr>
              <w:jc w:val="both"/>
            </w:pPr>
          </w:p>
        </w:tc>
      </w:tr>
      <w:tr w:rsidR="0015268A" w:rsidTr="0011403E">
        <w:tc>
          <w:tcPr>
            <w:tcW w:w="704" w:type="dxa"/>
          </w:tcPr>
          <w:p w:rsidR="0015268A" w:rsidRDefault="0015268A" w:rsidP="0011403E">
            <w:pPr>
              <w:ind w:right="180"/>
              <w:jc w:val="center"/>
            </w:pPr>
            <w:r>
              <w:t>15</w:t>
            </w:r>
          </w:p>
        </w:tc>
        <w:tc>
          <w:tcPr>
            <w:tcW w:w="2126" w:type="dxa"/>
          </w:tcPr>
          <w:p w:rsidR="0015268A" w:rsidRDefault="0015268A" w:rsidP="0011403E">
            <w:pPr>
              <w:ind w:right="-108"/>
            </w:pPr>
            <w:r>
              <w:t>Вышивка гладью. Вышивка больших цветов</w:t>
            </w:r>
          </w:p>
        </w:tc>
        <w:tc>
          <w:tcPr>
            <w:tcW w:w="851" w:type="dxa"/>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402" w:type="dxa"/>
            <w:gridSpan w:val="2"/>
            <w:vMerge/>
          </w:tcPr>
          <w:p w:rsidR="0015268A" w:rsidRDefault="0015268A" w:rsidP="0011403E">
            <w:pPr>
              <w:widowControl w:val="0"/>
              <w:spacing w:line="276" w:lineRule="auto"/>
            </w:pPr>
          </w:p>
        </w:tc>
        <w:tc>
          <w:tcPr>
            <w:tcW w:w="3402"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80"/>
              <w:jc w:val="center"/>
            </w:pPr>
            <w:r>
              <w:t>16</w:t>
            </w:r>
          </w:p>
        </w:tc>
        <w:tc>
          <w:tcPr>
            <w:tcW w:w="2126" w:type="dxa"/>
          </w:tcPr>
          <w:p w:rsidR="0015268A" w:rsidRDefault="0015268A" w:rsidP="0011403E">
            <w:pPr>
              <w:ind w:right="-108"/>
            </w:pPr>
            <w:r>
              <w:t>Вышивка гладью. Вышивка больших цветов</w:t>
            </w:r>
          </w:p>
        </w:tc>
        <w:tc>
          <w:tcPr>
            <w:tcW w:w="851" w:type="dxa"/>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402" w:type="dxa"/>
            <w:gridSpan w:val="2"/>
            <w:vMerge/>
          </w:tcPr>
          <w:p w:rsidR="0015268A" w:rsidRDefault="0015268A" w:rsidP="0011403E">
            <w:pPr>
              <w:widowControl w:val="0"/>
              <w:spacing w:line="276" w:lineRule="auto"/>
            </w:pPr>
          </w:p>
        </w:tc>
        <w:tc>
          <w:tcPr>
            <w:tcW w:w="3402"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80"/>
              <w:jc w:val="center"/>
            </w:pPr>
            <w:r>
              <w:t>17</w:t>
            </w:r>
          </w:p>
        </w:tc>
        <w:tc>
          <w:tcPr>
            <w:tcW w:w="2126" w:type="dxa"/>
          </w:tcPr>
          <w:p w:rsidR="0015268A" w:rsidRDefault="0015268A" w:rsidP="0011403E">
            <w:pPr>
              <w:ind w:right="-108"/>
            </w:pPr>
            <w:r>
              <w:t>Вышивка гладью. Вышивка середины цветков</w:t>
            </w:r>
          </w:p>
        </w:tc>
        <w:tc>
          <w:tcPr>
            <w:tcW w:w="851" w:type="dxa"/>
          </w:tcPr>
          <w:p w:rsidR="0015268A" w:rsidRDefault="0015268A" w:rsidP="0011403E">
            <w:pPr>
              <w:jc w:val="center"/>
            </w:pPr>
            <w:r>
              <w:t>1</w:t>
            </w:r>
          </w:p>
        </w:tc>
        <w:tc>
          <w:tcPr>
            <w:tcW w:w="3544" w:type="dxa"/>
            <w:vMerge w:val="restart"/>
          </w:tcPr>
          <w:p w:rsidR="0015268A" w:rsidRDefault="0015268A" w:rsidP="0011403E">
            <w:pPr>
              <w:jc w:val="both"/>
            </w:pPr>
            <w:r>
              <w:t>Особенности вышивки середины цветков</w:t>
            </w:r>
          </w:p>
          <w:p w:rsidR="0015268A" w:rsidRDefault="0015268A" w:rsidP="0011403E">
            <w:pPr>
              <w:jc w:val="both"/>
            </w:pPr>
            <w:r>
              <w:t>Вышивка гладью середины цветков</w:t>
            </w:r>
          </w:p>
        </w:tc>
        <w:tc>
          <w:tcPr>
            <w:tcW w:w="3402" w:type="dxa"/>
            <w:gridSpan w:val="2"/>
            <w:vMerge w:val="restart"/>
          </w:tcPr>
          <w:p w:rsidR="0015268A" w:rsidRDefault="0015268A" w:rsidP="0011403E">
            <w:pPr>
              <w:jc w:val="both"/>
            </w:pPr>
            <w:r>
              <w:t>Особенности вышивки середины цветков</w:t>
            </w:r>
            <w:r w:rsidRPr="0011403E">
              <w:rPr>
                <w:color w:val="00B0F0"/>
              </w:rPr>
              <w:t>.</w:t>
            </w:r>
          </w:p>
          <w:p w:rsidR="0015268A" w:rsidRDefault="0015268A" w:rsidP="0011403E">
            <w:pPr>
              <w:jc w:val="both"/>
            </w:pPr>
            <w:r>
              <w:t>Вышивают гладью середины цветков</w:t>
            </w:r>
          </w:p>
        </w:tc>
        <w:tc>
          <w:tcPr>
            <w:tcW w:w="3402" w:type="dxa"/>
            <w:vMerge w:val="restart"/>
          </w:tcPr>
          <w:p w:rsidR="0015268A" w:rsidRDefault="0015268A" w:rsidP="0011403E">
            <w:pPr>
              <w:jc w:val="both"/>
            </w:pPr>
            <w:r>
              <w:t>Особенности вышивки середины цветков</w:t>
            </w:r>
            <w:r w:rsidRPr="0011403E">
              <w:rPr>
                <w:color w:val="00B0F0"/>
              </w:rPr>
              <w:t>.</w:t>
            </w:r>
            <w:r>
              <w:t xml:space="preserve">  </w:t>
            </w:r>
          </w:p>
          <w:p w:rsidR="0015268A" w:rsidRDefault="0015268A" w:rsidP="0011403E">
            <w:pPr>
              <w:jc w:val="both"/>
            </w:pPr>
            <w:r>
              <w:t>Вышивают гладью середины цветков</w:t>
            </w:r>
          </w:p>
        </w:tc>
      </w:tr>
      <w:tr w:rsidR="0015268A" w:rsidTr="0011403E">
        <w:tc>
          <w:tcPr>
            <w:tcW w:w="704" w:type="dxa"/>
          </w:tcPr>
          <w:p w:rsidR="0015268A" w:rsidRDefault="0015268A" w:rsidP="0011403E">
            <w:pPr>
              <w:ind w:right="180"/>
              <w:jc w:val="center"/>
            </w:pPr>
            <w:r>
              <w:t>18</w:t>
            </w:r>
          </w:p>
        </w:tc>
        <w:tc>
          <w:tcPr>
            <w:tcW w:w="2126" w:type="dxa"/>
          </w:tcPr>
          <w:p w:rsidR="0015268A" w:rsidRDefault="0015268A" w:rsidP="0011403E">
            <w:pPr>
              <w:ind w:right="-108"/>
            </w:pPr>
            <w:r>
              <w:t>Вышивка гладью. Вышивка середины цветков</w:t>
            </w:r>
          </w:p>
        </w:tc>
        <w:tc>
          <w:tcPr>
            <w:tcW w:w="851" w:type="dxa"/>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402" w:type="dxa"/>
            <w:gridSpan w:val="2"/>
            <w:vMerge/>
          </w:tcPr>
          <w:p w:rsidR="0015268A" w:rsidRDefault="0015268A" w:rsidP="0011403E">
            <w:pPr>
              <w:widowControl w:val="0"/>
              <w:spacing w:line="276" w:lineRule="auto"/>
            </w:pPr>
          </w:p>
        </w:tc>
        <w:tc>
          <w:tcPr>
            <w:tcW w:w="3402"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80"/>
              <w:jc w:val="center"/>
            </w:pPr>
            <w:r>
              <w:t xml:space="preserve">19 </w:t>
            </w:r>
          </w:p>
        </w:tc>
        <w:tc>
          <w:tcPr>
            <w:tcW w:w="2126" w:type="dxa"/>
          </w:tcPr>
          <w:p w:rsidR="0015268A" w:rsidRDefault="0015268A" w:rsidP="0011403E">
            <w:pPr>
              <w:ind w:right="-108"/>
            </w:pPr>
            <w:r>
              <w:t>Вышивка гладью. Окончательная отделка изделия. Тест</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Повторение правил проведения влажно-тепловой обработки для вышитых изделий.   </w:t>
            </w:r>
          </w:p>
          <w:p w:rsidR="0015268A" w:rsidRDefault="0015268A" w:rsidP="0011403E">
            <w:pPr>
              <w:jc w:val="both"/>
            </w:pPr>
          </w:p>
        </w:tc>
        <w:tc>
          <w:tcPr>
            <w:tcW w:w="3402" w:type="dxa"/>
            <w:gridSpan w:val="2"/>
          </w:tcPr>
          <w:p w:rsidR="0015268A" w:rsidRDefault="0015268A" w:rsidP="0011403E">
            <w:pPr>
              <w:jc w:val="both"/>
            </w:pPr>
            <w:r>
              <w:t xml:space="preserve">Повторяют правила проведения влажно-тепловой обработки для вышитых изделий.   </w:t>
            </w:r>
          </w:p>
          <w:p w:rsidR="0015268A" w:rsidRDefault="0015268A" w:rsidP="0011403E">
            <w:pPr>
              <w:jc w:val="both"/>
            </w:pPr>
          </w:p>
        </w:tc>
        <w:tc>
          <w:tcPr>
            <w:tcW w:w="3402" w:type="dxa"/>
          </w:tcPr>
          <w:p w:rsidR="0015268A" w:rsidRDefault="0015268A" w:rsidP="0011403E">
            <w:pPr>
              <w:jc w:val="both"/>
            </w:pPr>
            <w:r>
              <w:t xml:space="preserve">Повторяют правила проведения влажно-тепловой обработки для вышитых изделий.   </w:t>
            </w:r>
          </w:p>
          <w:p w:rsidR="0015268A" w:rsidRDefault="0015268A" w:rsidP="0011403E">
            <w:pPr>
              <w:jc w:val="both"/>
            </w:pPr>
          </w:p>
        </w:tc>
      </w:tr>
      <w:tr w:rsidR="0015268A" w:rsidTr="0011403E">
        <w:tc>
          <w:tcPr>
            <w:tcW w:w="704" w:type="dxa"/>
          </w:tcPr>
          <w:p w:rsidR="0015268A" w:rsidRDefault="0015268A" w:rsidP="0011403E">
            <w:pPr>
              <w:ind w:right="180"/>
              <w:jc w:val="center"/>
            </w:pPr>
            <w:r>
              <w:t>20</w:t>
            </w:r>
          </w:p>
        </w:tc>
        <w:tc>
          <w:tcPr>
            <w:tcW w:w="2126" w:type="dxa"/>
          </w:tcPr>
          <w:p w:rsidR="0015268A" w:rsidRDefault="0015268A" w:rsidP="0011403E">
            <w:pPr>
              <w:ind w:right="-108"/>
            </w:pPr>
            <w:r>
              <w:t>Вышивка гладью. Окончательная отделка изделия. Тест</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Проведение окончательной отделки и утюжки изделия. </w:t>
            </w:r>
          </w:p>
          <w:p w:rsidR="0015268A" w:rsidRDefault="0015268A" w:rsidP="0011403E">
            <w:pPr>
              <w:jc w:val="both"/>
            </w:pPr>
            <w:r>
              <w:t>Проведение теста</w:t>
            </w:r>
          </w:p>
        </w:tc>
        <w:tc>
          <w:tcPr>
            <w:tcW w:w="3402" w:type="dxa"/>
            <w:gridSpan w:val="2"/>
          </w:tcPr>
          <w:p w:rsidR="0015268A" w:rsidRDefault="0015268A" w:rsidP="0011403E">
            <w:pPr>
              <w:jc w:val="both"/>
            </w:pPr>
            <w:r>
              <w:t>Проводят окончательную отделку и утюжку изделия.</w:t>
            </w:r>
          </w:p>
          <w:p w:rsidR="0015268A" w:rsidRDefault="0015268A" w:rsidP="0011403E">
            <w:pPr>
              <w:jc w:val="both"/>
            </w:pPr>
            <w:r>
              <w:t>Проводят тест</w:t>
            </w:r>
          </w:p>
        </w:tc>
        <w:tc>
          <w:tcPr>
            <w:tcW w:w="3402" w:type="dxa"/>
          </w:tcPr>
          <w:p w:rsidR="0015268A" w:rsidRDefault="0015268A" w:rsidP="0011403E">
            <w:pPr>
              <w:jc w:val="both"/>
            </w:pPr>
            <w:r>
              <w:t>Проводят окончательную отделку и утюжку изделия.</w:t>
            </w:r>
          </w:p>
          <w:p w:rsidR="0015268A" w:rsidRDefault="0015268A" w:rsidP="0011403E">
            <w:pPr>
              <w:jc w:val="both"/>
            </w:pPr>
            <w:r>
              <w:t>Проводят тест</w:t>
            </w:r>
          </w:p>
        </w:tc>
      </w:tr>
      <w:tr w:rsidR="0015268A" w:rsidTr="0011403E">
        <w:tc>
          <w:tcPr>
            <w:tcW w:w="14029" w:type="dxa"/>
            <w:gridSpan w:val="7"/>
          </w:tcPr>
          <w:p w:rsidR="0015268A" w:rsidRDefault="0015268A" w:rsidP="0011403E">
            <w:pPr>
              <w:ind w:right="-108"/>
              <w:jc w:val="center"/>
            </w:pPr>
            <w:r w:rsidRPr="0011403E">
              <w:rPr>
                <w:b/>
              </w:rPr>
              <w:t>Построение чертежа основы блузки, элементарное моделирование и раскрой - 20 часов</w:t>
            </w:r>
          </w:p>
        </w:tc>
      </w:tr>
      <w:tr w:rsidR="0015268A" w:rsidTr="0011403E">
        <w:tc>
          <w:tcPr>
            <w:tcW w:w="704" w:type="dxa"/>
          </w:tcPr>
          <w:p w:rsidR="0015268A" w:rsidRDefault="0015268A" w:rsidP="0011403E">
            <w:pPr>
              <w:ind w:right="180"/>
              <w:jc w:val="center"/>
            </w:pPr>
            <w:r>
              <w:t xml:space="preserve">21 </w:t>
            </w:r>
          </w:p>
        </w:tc>
        <w:tc>
          <w:tcPr>
            <w:tcW w:w="2126" w:type="dxa"/>
          </w:tcPr>
          <w:p w:rsidR="0015268A" w:rsidRDefault="0015268A" w:rsidP="0011403E">
            <w:pPr>
              <w:ind w:right="-108"/>
            </w:pPr>
            <w:r>
              <w:t>Получение волокон и пряжи натурального и искусственного шёлка</w:t>
            </w:r>
          </w:p>
          <w:p w:rsidR="0015268A" w:rsidRDefault="0015268A" w:rsidP="0011403E">
            <w:pPr>
              <w:ind w:right="-108"/>
            </w:pP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натуральным и искусственным шелком: сырье, изготовление пряжи, виды переплетения, физические свойства ткани. </w:t>
            </w:r>
          </w:p>
          <w:p w:rsidR="0015268A" w:rsidRDefault="0015268A" w:rsidP="0011403E">
            <w:pPr>
              <w:jc w:val="both"/>
            </w:pPr>
            <w:r>
              <w:t xml:space="preserve">Просмотр мультимедийной презентации. </w:t>
            </w:r>
          </w:p>
          <w:p w:rsidR="0015268A" w:rsidRDefault="0015268A" w:rsidP="0011403E">
            <w:pPr>
              <w:jc w:val="both"/>
            </w:pPr>
            <w:r>
              <w:t>Прядильное производство, профессии прядильного производства</w:t>
            </w:r>
          </w:p>
        </w:tc>
        <w:tc>
          <w:tcPr>
            <w:tcW w:w="3402" w:type="dxa"/>
            <w:gridSpan w:val="2"/>
          </w:tcPr>
          <w:p w:rsidR="0015268A" w:rsidRDefault="0015268A" w:rsidP="0011403E">
            <w:pPr>
              <w:jc w:val="both"/>
            </w:pPr>
            <w:r>
              <w:t xml:space="preserve">Знакомятся с натуральным и искусственным шелком: сырье, изготовление пряжи, виды переплетения, физические свойства ткани. </w:t>
            </w:r>
          </w:p>
          <w:p w:rsidR="0015268A" w:rsidRDefault="0015268A" w:rsidP="0011403E">
            <w:pPr>
              <w:jc w:val="both"/>
            </w:pPr>
            <w:r>
              <w:t xml:space="preserve">Просматривают мультимедийную презентацию   </w:t>
            </w:r>
          </w:p>
          <w:p w:rsidR="0015268A" w:rsidRDefault="0015268A" w:rsidP="0011403E">
            <w:pPr>
              <w:jc w:val="both"/>
            </w:pPr>
          </w:p>
        </w:tc>
        <w:tc>
          <w:tcPr>
            <w:tcW w:w="3402" w:type="dxa"/>
          </w:tcPr>
          <w:p w:rsidR="0015268A" w:rsidRDefault="0015268A" w:rsidP="0011403E">
            <w:pPr>
              <w:jc w:val="both"/>
            </w:pPr>
            <w:r>
              <w:t xml:space="preserve">Знакомятся с натуральным и искусственным шелком: сырье, изготовление пряжи, виды переплетения, физические свойства ткани. </w:t>
            </w:r>
          </w:p>
          <w:p w:rsidR="0015268A" w:rsidRDefault="0015268A" w:rsidP="0011403E">
            <w:pPr>
              <w:jc w:val="both"/>
            </w:pPr>
            <w:r>
              <w:t xml:space="preserve">Просматривают мультимедийную презентацию. </w:t>
            </w:r>
          </w:p>
          <w:p w:rsidR="0015268A" w:rsidRDefault="0015268A" w:rsidP="0011403E">
            <w:pPr>
              <w:jc w:val="both"/>
            </w:pPr>
            <w:r>
              <w:t>Прядильное производство, профессии прядильного производства</w:t>
            </w:r>
          </w:p>
        </w:tc>
      </w:tr>
      <w:tr w:rsidR="0015268A" w:rsidTr="0011403E">
        <w:tc>
          <w:tcPr>
            <w:tcW w:w="704" w:type="dxa"/>
          </w:tcPr>
          <w:p w:rsidR="0015268A" w:rsidRDefault="0015268A" w:rsidP="0011403E">
            <w:pPr>
              <w:ind w:right="180"/>
              <w:jc w:val="center"/>
            </w:pPr>
            <w:r>
              <w:t>22</w:t>
            </w:r>
          </w:p>
        </w:tc>
        <w:tc>
          <w:tcPr>
            <w:tcW w:w="2126" w:type="dxa"/>
          </w:tcPr>
          <w:p w:rsidR="0015268A" w:rsidRDefault="0015268A" w:rsidP="0011403E">
            <w:pPr>
              <w:ind w:right="-108"/>
            </w:pPr>
            <w:r>
              <w:t>Получение волокон и пряжи натурального и искусственного шёлка</w:t>
            </w:r>
          </w:p>
        </w:tc>
        <w:tc>
          <w:tcPr>
            <w:tcW w:w="851" w:type="dxa"/>
          </w:tcPr>
          <w:p w:rsidR="0015268A" w:rsidRDefault="0015268A" w:rsidP="0011403E">
            <w:pPr>
              <w:jc w:val="center"/>
            </w:pPr>
            <w:r>
              <w:t>1</w:t>
            </w:r>
          </w:p>
        </w:tc>
        <w:tc>
          <w:tcPr>
            <w:tcW w:w="3544" w:type="dxa"/>
          </w:tcPr>
          <w:p w:rsidR="0015268A" w:rsidRDefault="0015268A" w:rsidP="0011403E">
            <w:pPr>
              <w:jc w:val="both"/>
            </w:pPr>
            <w:r>
              <w:t>Оформление листа в тетради «Ткани из натурального и искусственного шелка»</w:t>
            </w:r>
          </w:p>
        </w:tc>
        <w:tc>
          <w:tcPr>
            <w:tcW w:w="3402" w:type="dxa"/>
            <w:gridSpan w:val="2"/>
          </w:tcPr>
          <w:p w:rsidR="0015268A" w:rsidRDefault="0015268A" w:rsidP="0011403E">
            <w:pPr>
              <w:jc w:val="both"/>
            </w:pPr>
            <w:r>
              <w:t>Оформляют лист в тетради «Ткани из натурального и искусственного шелка» с помощью учителя</w:t>
            </w:r>
          </w:p>
        </w:tc>
        <w:tc>
          <w:tcPr>
            <w:tcW w:w="3402" w:type="dxa"/>
          </w:tcPr>
          <w:p w:rsidR="0015268A" w:rsidRDefault="0015268A" w:rsidP="0011403E">
            <w:pPr>
              <w:jc w:val="both"/>
            </w:pPr>
            <w:r>
              <w:t>Оформляют лист в тетради «Ткани из натурального и искусственного шелка</w:t>
            </w:r>
          </w:p>
        </w:tc>
      </w:tr>
      <w:tr w:rsidR="0015268A" w:rsidTr="0011403E">
        <w:tc>
          <w:tcPr>
            <w:tcW w:w="704" w:type="dxa"/>
          </w:tcPr>
          <w:p w:rsidR="0015268A" w:rsidRDefault="0015268A" w:rsidP="0011403E">
            <w:pPr>
              <w:ind w:right="180"/>
              <w:jc w:val="center"/>
            </w:pPr>
            <w:r>
              <w:t>23</w:t>
            </w:r>
          </w:p>
        </w:tc>
        <w:tc>
          <w:tcPr>
            <w:tcW w:w="2126" w:type="dxa"/>
          </w:tcPr>
          <w:p w:rsidR="0015268A" w:rsidRDefault="0015268A" w:rsidP="0011403E">
            <w:pPr>
              <w:ind w:right="-108"/>
            </w:pPr>
            <w:r>
              <w:t>Свойства натуральных и искусственных шёлковых тканей</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Рассмотрение свойств натуральных и искусственных шелковых тканей. </w:t>
            </w:r>
          </w:p>
          <w:p w:rsidR="0015268A" w:rsidRDefault="0015268A" w:rsidP="0011403E">
            <w:pPr>
              <w:jc w:val="both"/>
            </w:pPr>
            <w:r>
              <w:t>Оформление листа в тетради «Свойства тканей из натурального и искусственного шелка»</w:t>
            </w:r>
          </w:p>
        </w:tc>
        <w:tc>
          <w:tcPr>
            <w:tcW w:w="3402" w:type="dxa"/>
            <w:gridSpan w:val="2"/>
          </w:tcPr>
          <w:p w:rsidR="0015268A" w:rsidRDefault="0015268A" w:rsidP="0011403E">
            <w:pPr>
              <w:jc w:val="both"/>
            </w:pPr>
            <w:r>
              <w:t xml:space="preserve">Рассматривают свойства натуральных и искусственных шелковых тканей. </w:t>
            </w:r>
          </w:p>
          <w:p w:rsidR="0015268A" w:rsidRDefault="0015268A" w:rsidP="0011403E">
            <w:pPr>
              <w:jc w:val="both"/>
            </w:pPr>
            <w:r>
              <w:t>Оформляют лист в тетради «Свойства тканей из натурального и искусственного шелка» с помощью учителя</w:t>
            </w:r>
          </w:p>
        </w:tc>
        <w:tc>
          <w:tcPr>
            <w:tcW w:w="3402" w:type="dxa"/>
          </w:tcPr>
          <w:p w:rsidR="0015268A" w:rsidRDefault="0015268A" w:rsidP="0011403E">
            <w:pPr>
              <w:jc w:val="both"/>
            </w:pPr>
            <w:r>
              <w:t xml:space="preserve">Рассматривают свойства натуральных и искусственных шелковых тканей. </w:t>
            </w:r>
          </w:p>
          <w:p w:rsidR="0015268A" w:rsidRDefault="0015268A" w:rsidP="0011403E">
            <w:pPr>
              <w:jc w:val="both"/>
            </w:pPr>
            <w:r>
              <w:t>Оформляют лист в тетради «Свойства тканей из натурального и искусственного шелка»</w:t>
            </w:r>
          </w:p>
        </w:tc>
      </w:tr>
      <w:tr w:rsidR="0015268A" w:rsidTr="0011403E">
        <w:tc>
          <w:tcPr>
            <w:tcW w:w="704" w:type="dxa"/>
          </w:tcPr>
          <w:p w:rsidR="0015268A" w:rsidRDefault="0015268A" w:rsidP="0011403E">
            <w:pPr>
              <w:ind w:right="180"/>
              <w:jc w:val="center"/>
            </w:pPr>
            <w:r>
              <w:t>24</w:t>
            </w:r>
          </w:p>
        </w:tc>
        <w:tc>
          <w:tcPr>
            <w:tcW w:w="2126" w:type="dxa"/>
          </w:tcPr>
          <w:p w:rsidR="0015268A" w:rsidRDefault="0015268A" w:rsidP="0011403E">
            <w:pPr>
              <w:ind w:right="-108"/>
            </w:pPr>
            <w:r>
              <w:t>Выбор фасона блузки</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назначением блузок, выбор фасонов. </w:t>
            </w:r>
          </w:p>
          <w:p w:rsidR="0015268A" w:rsidRDefault="0015268A" w:rsidP="0011403E">
            <w:pPr>
              <w:jc w:val="both"/>
            </w:pPr>
            <w:r>
              <w:t xml:space="preserve">Знакомство с видами рукавов, воротников, силуэтов. </w:t>
            </w:r>
          </w:p>
          <w:p w:rsidR="0015268A" w:rsidRDefault="0015268A" w:rsidP="0011403E">
            <w:pPr>
              <w:jc w:val="both"/>
            </w:pPr>
            <w:r>
              <w:t xml:space="preserve">Анализ объекта труда. </w:t>
            </w:r>
          </w:p>
          <w:p w:rsidR="0015268A" w:rsidRDefault="0015268A" w:rsidP="0011403E">
            <w:pPr>
              <w:jc w:val="both"/>
            </w:pPr>
            <w:r>
              <w:t xml:space="preserve">Рассмотрение образцов. </w:t>
            </w:r>
          </w:p>
          <w:p w:rsidR="0015268A" w:rsidRDefault="0015268A" w:rsidP="0011403E">
            <w:pPr>
              <w:jc w:val="both"/>
            </w:pPr>
            <w:r>
              <w:t xml:space="preserve">Знакомство с тканями для пошива блузок.   </w:t>
            </w:r>
          </w:p>
          <w:p w:rsidR="0015268A" w:rsidRDefault="0015268A" w:rsidP="0011403E">
            <w:pPr>
              <w:jc w:val="both"/>
            </w:pPr>
            <w:r>
              <w:t xml:space="preserve">Оформление коллекции тканей для блузки в тетради </w:t>
            </w:r>
          </w:p>
        </w:tc>
        <w:tc>
          <w:tcPr>
            <w:tcW w:w="3402" w:type="dxa"/>
            <w:gridSpan w:val="2"/>
          </w:tcPr>
          <w:p w:rsidR="0015268A" w:rsidRDefault="0015268A" w:rsidP="0011403E">
            <w:pPr>
              <w:jc w:val="both"/>
            </w:pPr>
            <w:r>
              <w:t xml:space="preserve">Знакомятся с назначением блузок, выбирают фасон. </w:t>
            </w:r>
          </w:p>
          <w:p w:rsidR="0015268A" w:rsidRDefault="0015268A" w:rsidP="0011403E">
            <w:pPr>
              <w:jc w:val="both"/>
            </w:pPr>
            <w:r>
              <w:t xml:space="preserve">Знакомятся с видами рукавов, воротников, силуэтов. </w:t>
            </w:r>
          </w:p>
          <w:p w:rsidR="0015268A" w:rsidRDefault="0015268A" w:rsidP="0011403E">
            <w:pPr>
              <w:jc w:val="both"/>
            </w:pPr>
            <w:r>
              <w:t>Рассматривают образцы.</w:t>
            </w:r>
          </w:p>
          <w:p w:rsidR="0015268A" w:rsidRDefault="0015268A" w:rsidP="0011403E">
            <w:pPr>
              <w:jc w:val="both"/>
            </w:pPr>
            <w:r>
              <w:t xml:space="preserve">Знакомятся с тканями для пошива блузок.   </w:t>
            </w:r>
          </w:p>
          <w:p w:rsidR="0015268A" w:rsidRDefault="0015268A" w:rsidP="0011403E">
            <w:pPr>
              <w:jc w:val="both"/>
            </w:pPr>
            <w:r>
              <w:t xml:space="preserve">Оформляют коллекцию тканей для блузки в тетради с помощью учителя </w:t>
            </w:r>
          </w:p>
        </w:tc>
        <w:tc>
          <w:tcPr>
            <w:tcW w:w="3402" w:type="dxa"/>
          </w:tcPr>
          <w:p w:rsidR="0015268A" w:rsidRDefault="0015268A" w:rsidP="0011403E">
            <w:pPr>
              <w:jc w:val="both"/>
            </w:pPr>
            <w:r>
              <w:t xml:space="preserve">Знакомятся с назначением блузок, выбирают фасон. </w:t>
            </w:r>
          </w:p>
          <w:p w:rsidR="0015268A" w:rsidRDefault="0015268A" w:rsidP="0011403E">
            <w:pPr>
              <w:jc w:val="both"/>
            </w:pPr>
            <w:r>
              <w:t xml:space="preserve">Знакомятся с видами рукавов, воротников, силуэтов. </w:t>
            </w:r>
          </w:p>
          <w:p w:rsidR="0015268A" w:rsidRDefault="0015268A" w:rsidP="0011403E">
            <w:pPr>
              <w:jc w:val="both"/>
            </w:pPr>
            <w:r>
              <w:t>Анализируют объект труда.</w:t>
            </w:r>
          </w:p>
          <w:p w:rsidR="0015268A" w:rsidRDefault="0015268A" w:rsidP="0011403E">
            <w:pPr>
              <w:jc w:val="both"/>
            </w:pPr>
            <w:r>
              <w:t xml:space="preserve">Рассматривают образцы. </w:t>
            </w:r>
          </w:p>
          <w:p w:rsidR="0015268A" w:rsidRDefault="0015268A" w:rsidP="0011403E">
            <w:pPr>
              <w:jc w:val="both"/>
            </w:pPr>
            <w:r>
              <w:t xml:space="preserve">Знакомятся с тканями для пошива блузок.  </w:t>
            </w:r>
          </w:p>
          <w:p w:rsidR="0015268A" w:rsidRDefault="0015268A" w:rsidP="0011403E">
            <w:pPr>
              <w:jc w:val="both"/>
            </w:pPr>
            <w:r>
              <w:t>Оформляют коллекцию тканей для блузки в тетради</w:t>
            </w:r>
          </w:p>
        </w:tc>
      </w:tr>
      <w:tr w:rsidR="0015268A" w:rsidTr="0011403E">
        <w:tc>
          <w:tcPr>
            <w:tcW w:w="704" w:type="dxa"/>
          </w:tcPr>
          <w:p w:rsidR="0015268A" w:rsidRDefault="0015268A" w:rsidP="0011403E">
            <w:pPr>
              <w:ind w:right="180"/>
              <w:jc w:val="center"/>
            </w:pPr>
            <w:r>
              <w:t>25</w:t>
            </w:r>
          </w:p>
        </w:tc>
        <w:tc>
          <w:tcPr>
            <w:tcW w:w="2126" w:type="dxa"/>
          </w:tcPr>
          <w:p w:rsidR="0015268A" w:rsidRDefault="0015268A" w:rsidP="0011403E">
            <w:pPr>
              <w:ind w:right="-108"/>
            </w:pPr>
            <w:r>
              <w:t>Анализ образца изделия</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Анализ объекта труда. </w:t>
            </w:r>
          </w:p>
          <w:p w:rsidR="0015268A" w:rsidRDefault="0015268A" w:rsidP="0011403E">
            <w:pPr>
              <w:jc w:val="both"/>
            </w:pPr>
            <w:r>
              <w:t xml:space="preserve">Рассмотрение образцов. </w:t>
            </w:r>
          </w:p>
          <w:p w:rsidR="0015268A" w:rsidRDefault="0015268A" w:rsidP="0011403E">
            <w:pPr>
              <w:jc w:val="both"/>
            </w:pPr>
            <w:r>
              <w:t>Расчет расхода ткани на изделие. Оформление расчета в тетради</w:t>
            </w:r>
          </w:p>
        </w:tc>
        <w:tc>
          <w:tcPr>
            <w:tcW w:w="3402" w:type="dxa"/>
            <w:gridSpan w:val="2"/>
          </w:tcPr>
          <w:p w:rsidR="0015268A" w:rsidRDefault="0015268A" w:rsidP="0011403E">
            <w:pPr>
              <w:jc w:val="both"/>
            </w:pPr>
            <w:r>
              <w:t xml:space="preserve">Анализируют объект труда. </w:t>
            </w:r>
          </w:p>
          <w:p w:rsidR="0015268A" w:rsidRDefault="0015268A" w:rsidP="0011403E">
            <w:pPr>
              <w:jc w:val="both"/>
            </w:pPr>
            <w:r>
              <w:t xml:space="preserve">Рассматривают образцы. </w:t>
            </w:r>
          </w:p>
          <w:p w:rsidR="0015268A" w:rsidRDefault="0015268A" w:rsidP="0011403E">
            <w:pPr>
              <w:jc w:val="both"/>
            </w:pPr>
            <w:r>
              <w:t>Рассчитывают расход ткани на изделие с помощью учителя. Оформляют расчет в тетради</w:t>
            </w:r>
          </w:p>
        </w:tc>
        <w:tc>
          <w:tcPr>
            <w:tcW w:w="3402" w:type="dxa"/>
          </w:tcPr>
          <w:p w:rsidR="0015268A" w:rsidRDefault="0015268A" w:rsidP="0011403E">
            <w:pPr>
              <w:jc w:val="both"/>
            </w:pPr>
            <w:r>
              <w:t xml:space="preserve">Анализируют объект труда. </w:t>
            </w:r>
          </w:p>
          <w:p w:rsidR="0015268A" w:rsidRDefault="0015268A" w:rsidP="0011403E">
            <w:pPr>
              <w:jc w:val="both"/>
            </w:pPr>
            <w:r>
              <w:t xml:space="preserve">Рассматривают образцы. </w:t>
            </w:r>
          </w:p>
          <w:p w:rsidR="0015268A" w:rsidRDefault="0015268A" w:rsidP="0011403E">
            <w:pPr>
              <w:jc w:val="both"/>
            </w:pPr>
            <w:r>
              <w:t xml:space="preserve">Рассчитывают расход ткани на изделие. </w:t>
            </w:r>
          </w:p>
          <w:p w:rsidR="0015268A" w:rsidRDefault="0015268A" w:rsidP="0011403E">
            <w:pPr>
              <w:jc w:val="both"/>
            </w:pPr>
            <w:r>
              <w:t>Оформляют расчет в тетради</w:t>
            </w:r>
          </w:p>
        </w:tc>
      </w:tr>
      <w:tr w:rsidR="0015268A" w:rsidTr="0011403E">
        <w:tc>
          <w:tcPr>
            <w:tcW w:w="704" w:type="dxa"/>
          </w:tcPr>
          <w:p w:rsidR="0015268A" w:rsidRDefault="0015268A" w:rsidP="0011403E">
            <w:pPr>
              <w:ind w:right="180"/>
              <w:jc w:val="center"/>
            </w:pPr>
            <w:r>
              <w:t>26</w:t>
            </w:r>
          </w:p>
        </w:tc>
        <w:tc>
          <w:tcPr>
            <w:tcW w:w="2126" w:type="dxa"/>
          </w:tcPr>
          <w:p w:rsidR="0015268A" w:rsidRDefault="0015268A" w:rsidP="0011403E">
            <w:pPr>
              <w:ind w:right="-108"/>
            </w:pPr>
            <w:r>
              <w:t>Соотнесение изделия с фигурой</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Анализ фасонов. </w:t>
            </w:r>
          </w:p>
          <w:p w:rsidR="0015268A" w:rsidRDefault="0015268A" w:rsidP="0011403E">
            <w:pPr>
              <w:jc w:val="both"/>
            </w:pPr>
            <w:r>
              <w:t xml:space="preserve">Рассмотрение видов фигур и соотнесение их с собственной фигурой.   </w:t>
            </w:r>
          </w:p>
          <w:p w:rsidR="0015268A" w:rsidRDefault="0015268A" w:rsidP="0011403E">
            <w:pPr>
              <w:jc w:val="both"/>
            </w:pPr>
            <w:r>
              <w:t>Зарисовка эскиза блузки в тетради, описание его</w:t>
            </w:r>
          </w:p>
        </w:tc>
        <w:tc>
          <w:tcPr>
            <w:tcW w:w="3402" w:type="dxa"/>
            <w:gridSpan w:val="2"/>
          </w:tcPr>
          <w:p w:rsidR="0015268A" w:rsidRDefault="0015268A" w:rsidP="0011403E">
            <w:pPr>
              <w:jc w:val="both"/>
            </w:pPr>
            <w:r>
              <w:t xml:space="preserve">Анализируют фасоны. </w:t>
            </w:r>
          </w:p>
          <w:p w:rsidR="0015268A" w:rsidRDefault="0015268A" w:rsidP="0011403E">
            <w:pPr>
              <w:jc w:val="both"/>
            </w:pPr>
            <w:r>
              <w:t xml:space="preserve">Рассматривают виды фигур и соотнесение их с собственной фигурой с помощью учителя    </w:t>
            </w:r>
          </w:p>
        </w:tc>
        <w:tc>
          <w:tcPr>
            <w:tcW w:w="3402" w:type="dxa"/>
          </w:tcPr>
          <w:p w:rsidR="0015268A" w:rsidRDefault="0015268A" w:rsidP="0011403E">
            <w:pPr>
              <w:jc w:val="both"/>
            </w:pPr>
            <w:r>
              <w:t xml:space="preserve">Анализируют фасоны. </w:t>
            </w:r>
          </w:p>
          <w:p w:rsidR="0015268A" w:rsidRDefault="0015268A" w:rsidP="0011403E">
            <w:pPr>
              <w:jc w:val="both"/>
            </w:pPr>
            <w:r>
              <w:t>Рассматривают виды фигур и соотнесение их с собственной фигурой.</w:t>
            </w:r>
          </w:p>
          <w:p w:rsidR="0015268A" w:rsidRDefault="0015268A" w:rsidP="0011403E">
            <w:pPr>
              <w:jc w:val="both"/>
            </w:pPr>
            <w:r>
              <w:t xml:space="preserve">Зарисовывают эскиз блузки в тетради, описывают его  </w:t>
            </w:r>
          </w:p>
        </w:tc>
      </w:tr>
      <w:tr w:rsidR="0015268A" w:rsidTr="0011403E">
        <w:tc>
          <w:tcPr>
            <w:tcW w:w="704" w:type="dxa"/>
          </w:tcPr>
          <w:p w:rsidR="0015268A" w:rsidRDefault="0015268A" w:rsidP="0011403E">
            <w:pPr>
              <w:ind w:right="180"/>
              <w:jc w:val="center"/>
            </w:pPr>
            <w:r>
              <w:t>27</w:t>
            </w:r>
          </w:p>
        </w:tc>
        <w:tc>
          <w:tcPr>
            <w:tcW w:w="2126" w:type="dxa"/>
          </w:tcPr>
          <w:p w:rsidR="0015268A" w:rsidRDefault="0015268A" w:rsidP="0011403E">
            <w:pPr>
              <w:ind w:right="-108"/>
            </w:pPr>
            <w:r>
              <w:t>Снятие мерок</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назначением мерок, их обозначением на чертеже. </w:t>
            </w:r>
          </w:p>
          <w:p w:rsidR="0015268A" w:rsidRDefault="0015268A" w:rsidP="0011403E">
            <w:pPr>
              <w:jc w:val="both"/>
            </w:pPr>
            <w:r>
              <w:t>Повторение ориентировочных точек, условных линий на манекене, фигуре человека.</w:t>
            </w:r>
          </w:p>
          <w:p w:rsidR="0015268A" w:rsidRDefault="0015268A" w:rsidP="0011403E">
            <w:pPr>
              <w:jc w:val="both"/>
            </w:pPr>
            <w:r>
              <w:t>Повторение правил определения размера изделия.</w:t>
            </w:r>
          </w:p>
          <w:p w:rsidR="0015268A" w:rsidRDefault="0015268A" w:rsidP="0011403E">
            <w:pPr>
              <w:jc w:val="both"/>
            </w:pPr>
            <w:r>
              <w:t xml:space="preserve">Снятие мерок. </w:t>
            </w:r>
          </w:p>
          <w:p w:rsidR="0015268A" w:rsidRDefault="0015268A" w:rsidP="0011403E">
            <w:pPr>
              <w:jc w:val="both"/>
            </w:pPr>
            <w:r>
              <w:t>Запись мерок в таблицу</w:t>
            </w:r>
          </w:p>
        </w:tc>
        <w:tc>
          <w:tcPr>
            <w:tcW w:w="3402" w:type="dxa"/>
            <w:gridSpan w:val="2"/>
          </w:tcPr>
          <w:p w:rsidR="0015268A" w:rsidRDefault="0015268A" w:rsidP="0011403E">
            <w:pPr>
              <w:jc w:val="both"/>
            </w:pPr>
            <w:r>
              <w:t>Знакомятся с назначением мерок, их обозначением на чертеже.</w:t>
            </w:r>
          </w:p>
          <w:p w:rsidR="0015268A" w:rsidRDefault="0015268A" w:rsidP="0011403E">
            <w:pPr>
              <w:jc w:val="both"/>
            </w:pPr>
            <w:r>
              <w:t>Повторяют ориентировочные точки, условные линии на манекене, фигуре человека.</w:t>
            </w:r>
          </w:p>
          <w:p w:rsidR="0015268A" w:rsidRDefault="0015268A" w:rsidP="0011403E">
            <w:pPr>
              <w:jc w:val="both"/>
            </w:pPr>
            <w:r>
              <w:t>Определяют размер изделия.</w:t>
            </w:r>
          </w:p>
          <w:p w:rsidR="0015268A" w:rsidRDefault="0015268A" w:rsidP="0011403E">
            <w:pPr>
              <w:jc w:val="both"/>
            </w:pPr>
            <w:r>
              <w:t>Снимают мерки с помощью учителя. Записывают мерки в таблицу</w:t>
            </w:r>
          </w:p>
        </w:tc>
        <w:tc>
          <w:tcPr>
            <w:tcW w:w="3402" w:type="dxa"/>
          </w:tcPr>
          <w:p w:rsidR="0015268A" w:rsidRDefault="0015268A" w:rsidP="0011403E">
            <w:pPr>
              <w:jc w:val="both"/>
            </w:pPr>
            <w:r>
              <w:t xml:space="preserve">Знакомятся с назначением мерок, их обозначением на чертеже. </w:t>
            </w:r>
          </w:p>
          <w:p w:rsidR="0015268A" w:rsidRDefault="0015268A" w:rsidP="0011403E">
            <w:pPr>
              <w:jc w:val="both"/>
            </w:pPr>
            <w:r>
              <w:t>Повторяют ориентировочные точки, условные линии на манекене, фигуре человека.</w:t>
            </w:r>
          </w:p>
          <w:p w:rsidR="0015268A" w:rsidRDefault="0015268A" w:rsidP="0011403E">
            <w:pPr>
              <w:jc w:val="both"/>
            </w:pPr>
            <w:r>
              <w:t xml:space="preserve">Определяют размер изделия. </w:t>
            </w:r>
          </w:p>
          <w:p w:rsidR="0015268A" w:rsidRDefault="0015268A" w:rsidP="0011403E">
            <w:pPr>
              <w:jc w:val="both"/>
            </w:pPr>
            <w:r>
              <w:t xml:space="preserve">Снимают мерки. </w:t>
            </w:r>
          </w:p>
          <w:p w:rsidR="0015268A" w:rsidRDefault="0015268A" w:rsidP="0011403E">
            <w:pPr>
              <w:jc w:val="both"/>
            </w:pPr>
            <w:r>
              <w:t>Записывают мерки в таблицу</w:t>
            </w:r>
          </w:p>
        </w:tc>
      </w:tr>
      <w:tr w:rsidR="0015268A" w:rsidTr="0011403E">
        <w:tc>
          <w:tcPr>
            <w:tcW w:w="704" w:type="dxa"/>
          </w:tcPr>
          <w:p w:rsidR="0015268A" w:rsidRDefault="0015268A" w:rsidP="0011403E">
            <w:pPr>
              <w:ind w:right="180"/>
              <w:jc w:val="center"/>
            </w:pPr>
            <w:r>
              <w:t xml:space="preserve">28 </w:t>
            </w:r>
          </w:p>
        </w:tc>
        <w:tc>
          <w:tcPr>
            <w:tcW w:w="2126" w:type="dxa"/>
          </w:tcPr>
          <w:p w:rsidR="0015268A" w:rsidRDefault="0015268A" w:rsidP="0011403E">
            <w:pPr>
              <w:ind w:right="-108"/>
            </w:pPr>
            <w:r>
              <w:t>Построение чертежа блузки в М 1:4</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линиями, отрезками, углами на чертеже. </w:t>
            </w:r>
          </w:p>
          <w:p w:rsidR="0015268A" w:rsidRDefault="0015268A" w:rsidP="0011403E">
            <w:pPr>
              <w:jc w:val="both"/>
            </w:pPr>
          </w:p>
        </w:tc>
        <w:tc>
          <w:tcPr>
            <w:tcW w:w="3402" w:type="dxa"/>
            <w:gridSpan w:val="2"/>
          </w:tcPr>
          <w:p w:rsidR="0015268A" w:rsidRDefault="0015268A" w:rsidP="0011403E">
            <w:pPr>
              <w:jc w:val="both"/>
            </w:pPr>
            <w:r>
              <w:t xml:space="preserve">Знакомятся с линиями, отрезками, углами на чертеже. </w:t>
            </w:r>
          </w:p>
          <w:p w:rsidR="0015268A" w:rsidRDefault="0015268A" w:rsidP="0011403E">
            <w:pPr>
              <w:jc w:val="both"/>
            </w:pPr>
            <w:r>
              <w:t xml:space="preserve"> </w:t>
            </w:r>
          </w:p>
        </w:tc>
        <w:tc>
          <w:tcPr>
            <w:tcW w:w="3402" w:type="dxa"/>
          </w:tcPr>
          <w:p w:rsidR="0015268A" w:rsidRDefault="0015268A" w:rsidP="0011403E">
            <w:pPr>
              <w:jc w:val="both"/>
            </w:pPr>
            <w:r>
              <w:t xml:space="preserve">Знакомятся с линиями, отрезками, углами на чертеже. </w:t>
            </w:r>
          </w:p>
          <w:p w:rsidR="0015268A" w:rsidRDefault="0015268A" w:rsidP="0011403E">
            <w:pPr>
              <w:jc w:val="both"/>
            </w:pPr>
            <w:r>
              <w:t xml:space="preserve"> </w:t>
            </w:r>
          </w:p>
        </w:tc>
      </w:tr>
      <w:tr w:rsidR="0015268A" w:rsidTr="0011403E">
        <w:tc>
          <w:tcPr>
            <w:tcW w:w="704" w:type="dxa"/>
          </w:tcPr>
          <w:p w:rsidR="0015268A" w:rsidRDefault="0015268A" w:rsidP="0011403E">
            <w:pPr>
              <w:ind w:right="180"/>
              <w:jc w:val="center"/>
            </w:pPr>
            <w:r>
              <w:t>29</w:t>
            </w:r>
          </w:p>
        </w:tc>
        <w:tc>
          <w:tcPr>
            <w:tcW w:w="2126" w:type="dxa"/>
          </w:tcPr>
          <w:p w:rsidR="0015268A" w:rsidRDefault="0015268A" w:rsidP="0011403E">
            <w:pPr>
              <w:ind w:right="-108"/>
            </w:pPr>
            <w:r>
              <w:t>Построение чертежа блузки в М 1:4</w:t>
            </w:r>
          </w:p>
        </w:tc>
        <w:tc>
          <w:tcPr>
            <w:tcW w:w="851" w:type="dxa"/>
          </w:tcPr>
          <w:p w:rsidR="0015268A" w:rsidRDefault="0015268A" w:rsidP="0011403E">
            <w:pPr>
              <w:jc w:val="center"/>
            </w:pPr>
            <w:r>
              <w:t>1</w:t>
            </w:r>
          </w:p>
        </w:tc>
        <w:tc>
          <w:tcPr>
            <w:tcW w:w="3544" w:type="dxa"/>
          </w:tcPr>
          <w:p w:rsidR="0015268A" w:rsidRDefault="0015268A" w:rsidP="0011403E">
            <w:pPr>
              <w:jc w:val="both"/>
            </w:pPr>
            <w:r>
              <w:t>Построение сетки чертежа в М 1:4.  Построение рукава, линий бока и низа</w:t>
            </w:r>
          </w:p>
        </w:tc>
        <w:tc>
          <w:tcPr>
            <w:tcW w:w="3402" w:type="dxa"/>
            <w:gridSpan w:val="2"/>
          </w:tcPr>
          <w:p w:rsidR="0015268A" w:rsidRDefault="0015268A" w:rsidP="0011403E">
            <w:pPr>
              <w:jc w:val="both"/>
            </w:pPr>
            <w:r>
              <w:t xml:space="preserve">Строят сетку чертежа блузки и в М 1:4 с помощью учителя. </w:t>
            </w:r>
          </w:p>
          <w:p w:rsidR="0015268A" w:rsidRDefault="0015268A" w:rsidP="0011403E">
            <w:pPr>
              <w:jc w:val="both"/>
            </w:pPr>
            <w:r>
              <w:t>Строят рукав, линии бока и низа</w:t>
            </w:r>
          </w:p>
        </w:tc>
        <w:tc>
          <w:tcPr>
            <w:tcW w:w="3402" w:type="dxa"/>
          </w:tcPr>
          <w:p w:rsidR="0015268A" w:rsidRDefault="0015268A" w:rsidP="0011403E">
            <w:pPr>
              <w:jc w:val="both"/>
            </w:pPr>
            <w:r>
              <w:t xml:space="preserve">Строят сетку чертежа блузки в М 1:4. </w:t>
            </w:r>
          </w:p>
          <w:p w:rsidR="0015268A" w:rsidRDefault="0015268A" w:rsidP="0011403E">
            <w:pPr>
              <w:jc w:val="both"/>
            </w:pPr>
            <w:r>
              <w:t>Строят сетку чертежа.</w:t>
            </w:r>
          </w:p>
          <w:p w:rsidR="0015268A" w:rsidRDefault="0015268A" w:rsidP="0011403E">
            <w:pPr>
              <w:jc w:val="both"/>
            </w:pPr>
            <w:r>
              <w:t>Строят рукав, линии бока и низа</w:t>
            </w:r>
          </w:p>
        </w:tc>
      </w:tr>
      <w:tr w:rsidR="0015268A" w:rsidTr="0011403E">
        <w:tc>
          <w:tcPr>
            <w:tcW w:w="704" w:type="dxa"/>
          </w:tcPr>
          <w:p w:rsidR="0015268A" w:rsidRDefault="0015268A" w:rsidP="0011403E">
            <w:pPr>
              <w:ind w:right="180"/>
              <w:jc w:val="center"/>
            </w:pPr>
            <w:r>
              <w:t>30</w:t>
            </w:r>
          </w:p>
        </w:tc>
        <w:tc>
          <w:tcPr>
            <w:tcW w:w="2126" w:type="dxa"/>
          </w:tcPr>
          <w:p w:rsidR="0015268A" w:rsidRDefault="0015268A" w:rsidP="0011403E">
            <w:pPr>
              <w:ind w:right="-108"/>
            </w:pPr>
            <w:r>
              <w:t>Построение чертежа блузки в М 1:4</w:t>
            </w:r>
          </w:p>
        </w:tc>
        <w:tc>
          <w:tcPr>
            <w:tcW w:w="851" w:type="dxa"/>
          </w:tcPr>
          <w:p w:rsidR="0015268A" w:rsidRDefault="0015268A" w:rsidP="0011403E">
            <w:pPr>
              <w:jc w:val="center"/>
            </w:pPr>
            <w:r>
              <w:t>1</w:t>
            </w:r>
          </w:p>
        </w:tc>
        <w:tc>
          <w:tcPr>
            <w:tcW w:w="3544" w:type="dxa"/>
          </w:tcPr>
          <w:p w:rsidR="0015268A" w:rsidRDefault="0015268A" w:rsidP="0011403E">
            <w:pPr>
              <w:jc w:val="both"/>
            </w:pPr>
            <w:r>
              <w:t>Построение чертежа в М 1:4.  Построение рукава, линий бока и низа</w:t>
            </w:r>
          </w:p>
        </w:tc>
        <w:tc>
          <w:tcPr>
            <w:tcW w:w="3402" w:type="dxa"/>
            <w:gridSpan w:val="2"/>
          </w:tcPr>
          <w:p w:rsidR="0015268A" w:rsidRDefault="0015268A" w:rsidP="0011403E">
            <w:pPr>
              <w:jc w:val="both"/>
            </w:pPr>
            <w:r>
              <w:t xml:space="preserve">Строят чертеж блузки в М 1:4. </w:t>
            </w:r>
          </w:p>
          <w:p w:rsidR="0015268A" w:rsidRDefault="0015268A" w:rsidP="0011403E">
            <w:pPr>
              <w:jc w:val="both"/>
            </w:pPr>
            <w:r>
              <w:t>Строят рукав, линии бока и низа</w:t>
            </w:r>
          </w:p>
        </w:tc>
        <w:tc>
          <w:tcPr>
            <w:tcW w:w="3402" w:type="dxa"/>
          </w:tcPr>
          <w:p w:rsidR="0015268A" w:rsidRDefault="0015268A" w:rsidP="0011403E">
            <w:pPr>
              <w:jc w:val="both"/>
            </w:pPr>
            <w:r>
              <w:t xml:space="preserve">Строят чертеж блузки в М 1:4. </w:t>
            </w:r>
          </w:p>
          <w:p w:rsidR="0015268A" w:rsidRDefault="0015268A" w:rsidP="0011403E">
            <w:pPr>
              <w:jc w:val="both"/>
            </w:pPr>
            <w:r>
              <w:t xml:space="preserve">в М 1:4. </w:t>
            </w:r>
          </w:p>
          <w:p w:rsidR="0015268A" w:rsidRDefault="0015268A" w:rsidP="0011403E">
            <w:pPr>
              <w:jc w:val="both"/>
            </w:pPr>
            <w:r>
              <w:t>Строят рукав, линии бока и низа</w:t>
            </w:r>
          </w:p>
        </w:tc>
      </w:tr>
      <w:tr w:rsidR="0015268A" w:rsidTr="0011403E">
        <w:tc>
          <w:tcPr>
            <w:tcW w:w="704" w:type="dxa"/>
          </w:tcPr>
          <w:p w:rsidR="0015268A" w:rsidRDefault="0015268A" w:rsidP="0011403E">
            <w:pPr>
              <w:ind w:right="180"/>
              <w:jc w:val="center"/>
            </w:pPr>
            <w:r>
              <w:t>31</w:t>
            </w:r>
          </w:p>
        </w:tc>
        <w:tc>
          <w:tcPr>
            <w:tcW w:w="2126" w:type="dxa"/>
          </w:tcPr>
          <w:p w:rsidR="0015268A" w:rsidRDefault="0015268A" w:rsidP="0011403E">
            <w:pPr>
              <w:ind w:right="-108"/>
            </w:pPr>
            <w:r>
              <w:t>Построение чертежа блузки в М 1:4</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Построение чертежа в М 1:4. </w:t>
            </w:r>
          </w:p>
          <w:p w:rsidR="0015268A" w:rsidRDefault="0015268A" w:rsidP="0011403E">
            <w:pPr>
              <w:jc w:val="both"/>
            </w:pPr>
            <w:r>
              <w:t>Построение линии горловины спинки и переда</w:t>
            </w:r>
          </w:p>
          <w:p w:rsidR="0015268A" w:rsidRDefault="0015268A" w:rsidP="0011403E">
            <w:pPr>
              <w:jc w:val="both"/>
            </w:pPr>
            <w:r>
              <w:t xml:space="preserve">Запись инструкционной карты    </w:t>
            </w:r>
          </w:p>
        </w:tc>
        <w:tc>
          <w:tcPr>
            <w:tcW w:w="3260" w:type="dxa"/>
          </w:tcPr>
          <w:p w:rsidR="0015268A" w:rsidRDefault="0015268A" w:rsidP="0011403E">
            <w:pPr>
              <w:jc w:val="both"/>
            </w:pPr>
            <w:r>
              <w:t xml:space="preserve">Строят чертеж блузки в М 1:4 с помощью учителя. </w:t>
            </w:r>
          </w:p>
          <w:p w:rsidR="0015268A" w:rsidRDefault="0015268A" w:rsidP="0011403E">
            <w:pPr>
              <w:jc w:val="both"/>
            </w:pPr>
            <w:r>
              <w:t>Строят линии горловины спинки и переда.</w:t>
            </w:r>
          </w:p>
          <w:p w:rsidR="0015268A" w:rsidRDefault="0015268A" w:rsidP="0011403E">
            <w:pPr>
              <w:jc w:val="both"/>
            </w:pPr>
            <w:r>
              <w:t xml:space="preserve">Записывают инструкционную карту  </w:t>
            </w:r>
          </w:p>
        </w:tc>
        <w:tc>
          <w:tcPr>
            <w:tcW w:w="3544" w:type="dxa"/>
            <w:gridSpan w:val="2"/>
          </w:tcPr>
          <w:p w:rsidR="0015268A" w:rsidRDefault="0015268A" w:rsidP="0011403E">
            <w:pPr>
              <w:jc w:val="both"/>
            </w:pPr>
            <w:r>
              <w:t xml:space="preserve">Строят чертеж блузки в М 1:4. </w:t>
            </w:r>
          </w:p>
          <w:p w:rsidR="0015268A" w:rsidRDefault="0015268A" w:rsidP="0011403E">
            <w:pPr>
              <w:jc w:val="both"/>
            </w:pPr>
            <w:r>
              <w:t>Строят линии горловины спинки и переда.</w:t>
            </w:r>
          </w:p>
          <w:p w:rsidR="0015268A" w:rsidRDefault="0015268A" w:rsidP="0011403E">
            <w:pPr>
              <w:jc w:val="both"/>
            </w:pPr>
            <w:r>
              <w:t xml:space="preserve">Записывают инструкционную карту   </w:t>
            </w:r>
          </w:p>
        </w:tc>
      </w:tr>
      <w:tr w:rsidR="0015268A" w:rsidTr="0011403E">
        <w:tc>
          <w:tcPr>
            <w:tcW w:w="704" w:type="dxa"/>
          </w:tcPr>
          <w:p w:rsidR="0015268A" w:rsidRDefault="0015268A" w:rsidP="0011403E">
            <w:pPr>
              <w:ind w:right="180"/>
              <w:jc w:val="center"/>
            </w:pPr>
            <w:r>
              <w:t xml:space="preserve">32 </w:t>
            </w:r>
          </w:p>
        </w:tc>
        <w:tc>
          <w:tcPr>
            <w:tcW w:w="2126" w:type="dxa"/>
          </w:tcPr>
          <w:p w:rsidR="0015268A" w:rsidRDefault="0015268A" w:rsidP="0011403E">
            <w:pPr>
              <w:ind w:right="-108"/>
            </w:pPr>
            <w:r>
              <w:t>Построение выкройки блузки</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названиями контурных линий и срезов на чертеже блузки.  </w:t>
            </w:r>
          </w:p>
          <w:p w:rsidR="0015268A" w:rsidRDefault="0015268A" w:rsidP="0011403E">
            <w:pPr>
              <w:jc w:val="both"/>
            </w:pPr>
          </w:p>
        </w:tc>
        <w:tc>
          <w:tcPr>
            <w:tcW w:w="3260" w:type="dxa"/>
          </w:tcPr>
          <w:p w:rsidR="0015268A" w:rsidRDefault="0015268A" w:rsidP="0011403E">
            <w:pPr>
              <w:jc w:val="both"/>
            </w:pPr>
            <w:r>
              <w:t xml:space="preserve">Знакомятся с названиями контурных линий и срезов на чертеже блузки.  </w:t>
            </w:r>
          </w:p>
          <w:p w:rsidR="0015268A" w:rsidRDefault="0015268A" w:rsidP="0011403E">
            <w:pPr>
              <w:jc w:val="both"/>
            </w:pPr>
          </w:p>
        </w:tc>
        <w:tc>
          <w:tcPr>
            <w:tcW w:w="3544" w:type="dxa"/>
            <w:gridSpan w:val="2"/>
          </w:tcPr>
          <w:p w:rsidR="0015268A" w:rsidRDefault="0015268A" w:rsidP="0011403E">
            <w:pPr>
              <w:jc w:val="both"/>
            </w:pPr>
            <w:r>
              <w:t xml:space="preserve">Знакомятся с названиями контурных линий и срезов на чертеже блузки.  </w:t>
            </w:r>
          </w:p>
          <w:p w:rsidR="0015268A" w:rsidRDefault="0015268A" w:rsidP="0011403E">
            <w:pPr>
              <w:jc w:val="both"/>
            </w:pPr>
            <w:r>
              <w:t>Строят выкройку блузки</w:t>
            </w:r>
          </w:p>
        </w:tc>
      </w:tr>
      <w:tr w:rsidR="0015268A" w:rsidTr="0011403E">
        <w:tc>
          <w:tcPr>
            <w:tcW w:w="704" w:type="dxa"/>
          </w:tcPr>
          <w:p w:rsidR="0015268A" w:rsidRDefault="0015268A" w:rsidP="0011403E">
            <w:pPr>
              <w:ind w:right="180"/>
              <w:jc w:val="center"/>
            </w:pPr>
            <w:r>
              <w:t>33</w:t>
            </w:r>
          </w:p>
        </w:tc>
        <w:tc>
          <w:tcPr>
            <w:tcW w:w="2126" w:type="dxa"/>
          </w:tcPr>
          <w:p w:rsidR="0015268A" w:rsidRDefault="0015268A" w:rsidP="0011403E">
            <w:pPr>
              <w:ind w:right="-108"/>
            </w:pPr>
            <w:r>
              <w:t>Построение выкройки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Изготовление выкройки блузки в натуральную величину </w:t>
            </w:r>
          </w:p>
        </w:tc>
        <w:tc>
          <w:tcPr>
            <w:tcW w:w="3260" w:type="dxa"/>
          </w:tcPr>
          <w:p w:rsidR="0015268A" w:rsidRDefault="0015268A" w:rsidP="0011403E">
            <w:pPr>
              <w:jc w:val="both"/>
            </w:pPr>
            <w:r>
              <w:t>Строят выкройку блузки в натуральную величину с помощью учителя</w:t>
            </w:r>
          </w:p>
        </w:tc>
        <w:tc>
          <w:tcPr>
            <w:tcW w:w="3544" w:type="dxa"/>
            <w:gridSpan w:val="2"/>
          </w:tcPr>
          <w:p w:rsidR="0015268A" w:rsidRDefault="0015268A" w:rsidP="0011403E">
            <w:pPr>
              <w:jc w:val="both"/>
            </w:pPr>
            <w:r>
              <w:t xml:space="preserve">Строят выкройку блузки в натуральную величину </w:t>
            </w:r>
          </w:p>
        </w:tc>
      </w:tr>
      <w:tr w:rsidR="0015268A" w:rsidTr="0011403E">
        <w:tc>
          <w:tcPr>
            <w:tcW w:w="704" w:type="dxa"/>
          </w:tcPr>
          <w:p w:rsidR="0015268A" w:rsidRDefault="0015268A" w:rsidP="0011403E">
            <w:pPr>
              <w:ind w:right="180"/>
              <w:jc w:val="center"/>
            </w:pPr>
            <w:r>
              <w:t>34</w:t>
            </w:r>
          </w:p>
        </w:tc>
        <w:tc>
          <w:tcPr>
            <w:tcW w:w="2126" w:type="dxa"/>
          </w:tcPr>
          <w:p w:rsidR="0015268A" w:rsidRDefault="0015268A" w:rsidP="0011403E">
            <w:pPr>
              <w:ind w:right="-108"/>
            </w:pPr>
            <w:r>
              <w:t>Построение выкройки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Изготовление выкройки блузки в натуральную величину.</w:t>
            </w:r>
          </w:p>
          <w:p w:rsidR="0015268A" w:rsidRDefault="0015268A" w:rsidP="0011403E">
            <w:pPr>
              <w:jc w:val="both"/>
            </w:pPr>
            <w:r>
              <w:t>Вырезание выкройки</w:t>
            </w:r>
          </w:p>
        </w:tc>
        <w:tc>
          <w:tcPr>
            <w:tcW w:w="3260" w:type="dxa"/>
          </w:tcPr>
          <w:p w:rsidR="0015268A" w:rsidRDefault="0015268A" w:rsidP="0011403E">
            <w:pPr>
              <w:jc w:val="both"/>
            </w:pPr>
            <w:r>
              <w:t>Строят выкройку блузки в натуральную величину с помощью учителя.</w:t>
            </w:r>
          </w:p>
          <w:p w:rsidR="0015268A" w:rsidRDefault="0015268A" w:rsidP="0011403E">
            <w:pPr>
              <w:jc w:val="both"/>
            </w:pPr>
            <w:r>
              <w:t>Вырезают выкройку</w:t>
            </w:r>
          </w:p>
        </w:tc>
        <w:tc>
          <w:tcPr>
            <w:tcW w:w="3544" w:type="dxa"/>
            <w:gridSpan w:val="2"/>
          </w:tcPr>
          <w:p w:rsidR="0015268A" w:rsidRDefault="0015268A" w:rsidP="0011403E">
            <w:pPr>
              <w:jc w:val="both"/>
            </w:pPr>
            <w:r>
              <w:t>Строят выкройку блузки в натуральную величину.</w:t>
            </w:r>
          </w:p>
          <w:p w:rsidR="0015268A" w:rsidRDefault="0015268A" w:rsidP="0011403E">
            <w:pPr>
              <w:jc w:val="both"/>
            </w:pPr>
            <w:r>
              <w:t>Вырезают выкройку</w:t>
            </w:r>
          </w:p>
        </w:tc>
      </w:tr>
      <w:tr w:rsidR="0015268A" w:rsidTr="0011403E">
        <w:tc>
          <w:tcPr>
            <w:tcW w:w="704" w:type="dxa"/>
          </w:tcPr>
          <w:p w:rsidR="0015268A" w:rsidRDefault="0015268A" w:rsidP="0011403E">
            <w:pPr>
              <w:ind w:right="180"/>
              <w:jc w:val="center"/>
            </w:pPr>
            <w:r>
              <w:t xml:space="preserve">35 </w:t>
            </w:r>
          </w:p>
        </w:tc>
        <w:tc>
          <w:tcPr>
            <w:tcW w:w="2126" w:type="dxa"/>
          </w:tcPr>
          <w:p w:rsidR="0015268A" w:rsidRDefault="0015268A" w:rsidP="0011403E">
            <w:pPr>
              <w:ind w:right="-108"/>
            </w:pPr>
            <w:r>
              <w:t>Перенос нагрудной вытачки</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видами вытачек </w:t>
            </w:r>
          </w:p>
          <w:p w:rsidR="0015268A" w:rsidRDefault="0015268A" w:rsidP="0011403E">
            <w:pPr>
              <w:jc w:val="both"/>
            </w:pPr>
          </w:p>
        </w:tc>
        <w:tc>
          <w:tcPr>
            <w:tcW w:w="3260" w:type="dxa"/>
          </w:tcPr>
          <w:p w:rsidR="0015268A" w:rsidRDefault="0015268A" w:rsidP="0011403E">
            <w:pPr>
              <w:jc w:val="both"/>
            </w:pPr>
            <w:r>
              <w:t>Знакомятся с видами вытачек</w:t>
            </w:r>
          </w:p>
          <w:p w:rsidR="0015268A" w:rsidRDefault="0015268A" w:rsidP="0011403E">
            <w:pPr>
              <w:jc w:val="both"/>
            </w:pPr>
          </w:p>
        </w:tc>
        <w:tc>
          <w:tcPr>
            <w:tcW w:w="3544" w:type="dxa"/>
            <w:gridSpan w:val="2"/>
          </w:tcPr>
          <w:p w:rsidR="0015268A" w:rsidRDefault="0015268A" w:rsidP="0011403E">
            <w:pPr>
              <w:jc w:val="both"/>
            </w:pPr>
            <w:r>
              <w:t>Знакомятся с видами вытачек</w:t>
            </w:r>
          </w:p>
          <w:p w:rsidR="0015268A" w:rsidRDefault="0015268A" w:rsidP="0011403E">
            <w:pPr>
              <w:jc w:val="both"/>
            </w:pPr>
          </w:p>
        </w:tc>
      </w:tr>
      <w:tr w:rsidR="0015268A" w:rsidTr="0011403E">
        <w:tc>
          <w:tcPr>
            <w:tcW w:w="704" w:type="dxa"/>
          </w:tcPr>
          <w:p w:rsidR="0015268A" w:rsidRDefault="0015268A" w:rsidP="0011403E">
            <w:pPr>
              <w:ind w:right="180"/>
              <w:jc w:val="center"/>
            </w:pPr>
            <w:r>
              <w:t>36</w:t>
            </w:r>
          </w:p>
        </w:tc>
        <w:tc>
          <w:tcPr>
            <w:tcW w:w="2126" w:type="dxa"/>
          </w:tcPr>
          <w:p w:rsidR="0015268A" w:rsidRDefault="0015268A" w:rsidP="0011403E">
            <w:pPr>
              <w:ind w:right="-108"/>
            </w:pPr>
            <w:r>
              <w:t>Перенос нагрудной вытачки</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Перенос нагрудной вытачки на чертежах блузки в М 1:4  </w:t>
            </w:r>
          </w:p>
        </w:tc>
        <w:tc>
          <w:tcPr>
            <w:tcW w:w="3260" w:type="dxa"/>
          </w:tcPr>
          <w:p w:rsidR="0015268A" w:rsidRDefault="0015268A" w:rsidP="0011403E">
            <w:pPr>
              <w:jc w:val="both"/>
            </w:pPr>
            <w:r>
              <w:t>Переносят нагрудную вытачку на чертежах блузки в М 1:4 с помощью учителя</w:t>
            </w:r>
          </w:p>
        </w:tc>
        <w:tc>
          <w:tcPr>
            <w:tcW w:w="3544" w:type="dxa"/>
            <w:gridSpan w:val="2"/>
          </w:tcPr>
          <w:p w:rsidR="0015268A" w:rsidRDefault="0015268A" w:rsidP="0011403E">
            <w:pPr>
              <w:jc w:val="both"/>
            </w:pPr>
            <w:r>
              <w:t>Переносят нагрудную вытачку на чертежах блузки в М 1:4</w:t>
            </w:r>
          </w:p>
        </w:tc>
      </w:tr>
      <w:tr w:rsidR="0015268A" w:rsidTr="0011403E">
        <w:tc>
          <w:tcPr>
            <w:tcW w:w="704" w:type="dxa"/>
          </w:tcPr>
          <w:p w:rsidR="0015268A" w:rsidRDefault="0015268A" w:rsidP="0011403E">
            <w:pPr>
              <w:ind w:right="180"/>
              <w:jc w:val="center"/>
            </w:pPr>
            <w:r>
              <w:t>37</w:t>
            </w:r>
          </w:p>
        </w:tc>
        <w:tc>
          <w:tcPr>
            <w:tcW w:w="2126" w:type="dxa"/>
          </w:tcPr>
          <w:p w:rsidR="0015268A" w:rsidRDefault="0015268A" w:rsidP="0011403E">
            <w:pPr>
              <w:ind w:right="-108"/>
            </w:pPr>
            <w:r>
              <w:t>Подготовка ткани к раскрою</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Повторение правил подготовки ткани к раскрою. </w:t>
            </w:r>
          </w:p>
          <w:p w:rsidR="0015268A" w:rsidRDefault="0015268A" w:rsidP="0011403E">
            <w:pPr>
              <w:jc w:val="both"/>
            </w:pPr>
            <w:r>
              <w:t xml:space="preserve">Декатирование ткани </w:t>
            </w:r>
          </w:p>
        </w:tc>
        <w:tc>
          <w:tcPr>
            <w:tcW w:w="3260" w:type="dxa"/>
          </w:tcPr>
          <w:p w:rsidR="0015268A" w:rsidRDefault="0015268A" w:rsidP="0011403E">
            <w:pPr>
              <w:jc w:val="both"/>
            </w:pPr>
            <w:r>
              <w:t>Повторяют правила подготовки ткани к раскрою.</w:t>
            </w:r>
          </w:p>
          <w:p w:rsidR="0015268A" w:rsidRDefault="0015268A" w:rsidP="0011403E">
            <w:pPr>
              <w:jc w:val="both"/>
            </w:pPr>
            <w:r>
              <w:t>Декатируют ткань</w:t>
            </w:r>
          </w:p>
        </w:tc>
        <w:tc>
          <w:tcPr>
            <w:tcW w:w="3544" w:type="dxa"/>
            <w:gridSpan w:val="2"/>
          </w:tcPr>
          <w:p w:rsidR="0015268A" w:rsidRDefault="0015268A" w:rsidP="0011403E">
            <w:pPr>
              <w:jc w:val="both"/>
            </w:pPr>
            <w:r>
              <w:t>Повторяют правила подготовки ткани к раскрою.</w:t>
            </w:r>
          </w:p>
          <w:p w:rsidR="0015268A" w:rsidRDefault="0015268A" w:rsidP="0011403E">
            <w:pPr>
              <w:jc w:val="both"/>
            </w:pPr>
            <w:r>
              <w:t>Декатируют ткань</w:t>
            </w:r>
          </w:p>
        </w:tc>
      </w:tr>
      <w:tr w:rsidR="0015268A" w:rsidTr="0011403E">
        <w:tc>
          <w:tcPr>
            <w:tcW w:w="704" w:type="dxa"/>
          </w:tcPr>
          <w:p w:rsidR="0015268A" w:rsidRDefault="0015268A" w:rsidP="0011403E">
            <w:pPr>
              <w:ind w:right="180"/>
              <w:jc w:val="center"/>
            </w:pPr>
            <w:r>
              <w:t>38</w:t>
            </w:r>
          </w:p>
        </w:tc>
        <w:tc>
          <w:tcPr>
            <w:tcW w:w="2126" w:type="dxa"/>
          </w:tcPr>
          <w:p w:rsidR="0015268A" w:rsidRDefault="0015268A" w:rsidP="0011403E">
            <w:pPr>
              <w:ind w:right="-108"/>
            </w:pPr>
            <w:r>
              <w:t>Подготовка ткани к раскрою</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Определение направления нитей в ткани, лицевую и изнаночную сторону. </w:t>
            </w:r>
          </w:p>
          <w:p w:rsidR="0015268A" w:rsidRDefault="0015268A" w:rsidP="0011403E">
            <w:pPr>
              <w:jc w:val="both"/>
            </w:pPr>
            <w:r>
              <w:t>Подготовка ткани к раскрою</w:t>
            </w:r>
          </w:p>
        </w:tc>
        <w:tc>
          <w:tcPr>
            <w:tcW w:w="3260" w:type="dxa"/>
          </w:tcPr>
          <w:p w:rsidR="0015268A" w:rsidRDefault="0015268A" w:rsidP="0011403E">
            <w:pPr>
              <w:jc w:val="both"/>
            </w:pPr>
            <w:r>
              <w:t>Определяют направления нитей в ткани, лицевую и изнаночную сторону.</w:t>
            </w:r>
          </w:p>
          <w:p w:rsidR="0015268A" w:rsidRDefault="0015268A" w:rsidP="0011403E">
            <w:pPr>
              <w:jc w:val="both"/>
            </w:pPr>
            <w:r>
              <w:t>Готовят ткань к раскрою с помощью учителя</w:t>
            </w:r>
          </w:p>
        </w:tc>
        <w:tc>
          <w:tcPr>
            <w:tcW w:w="3544" w:type="dxa"/>
            <w:gridSpan w:val="2"/>
          </w:tcPr>
          <w:p w:rsidR="0015268A" w:rsidRDefault="0015268A" w:rsidP="0011403E">
            <w:pPr>
              <w:jc w:val="both"/>
            </w:pPr>
            <w:r>
              <w:t xml:space="preserve">Определяют направления нитей в ткани, лицевую и изнаночную сторону. </w:t>
            </w:r>
          </w:p>
          <w:p w:rsidR="0015268A" w:rsidRDefault="0015268A" w:rsidP="0011403E">
            <w:pPr>
              <w:jc w:val="both"/>
            </w:pPr>
            <w:r>
              <w:t xml:space="preserve">Готовят ткань к раскрою   </w:t>
            </w:r>
          </w:p>
        </w:tc>
      </w:tr>
      <w:tr w:rsidR="0015268A" w:rsidTr="0011403E">
        <w:tc>
          <w:tcPr>
            <w:tcW w:w="704" w:type="dxa"/>
          </w:tcPr>
          <w:p w:rsidR="0015268A" w:rsidRDefault="0015268A" w:rsidP="0011403E">
            <w:pPr>
              <w:ind w:right="180"/>
              <w:jc w:val="center"/>
            </w:pPr>
            <w:r>
              <w:t>39</w:t>
            </w:r>
          </w:p>
        </w:tc>
        <w:tc>
          <w:tcPr>
            <w:tcW w:w="2126" w:type="dxa"/>
          </w:tcPr>
          <w:p w:rsidR="0015268A" w:rsidRDefault="0015268A" w:rsidP="0011403E">
            <w:pPr>
              <w:ind w:right="-108"/>
            </w:pPr>
            <w:r>
              <w:t>Раскладка выкройки на ткани</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Повторение правил рационального размещения выкройки на ткани. </w:t>
            </w:r>
          </w:p>
          <w:p w:rsidR="0015268A" w:rsidRDefault="0015268A" w:rsidP="0011403E">
            <w:pPr>
              <w:jc w:val="both"/>
            </w:pPr>
            <w:r>
              <w:t xml:space="preserve">Раскладка выкройки на ткани </w:t>
            </w:r>
          </w:p>
        </w:tc>
        <w:tc>
          <w:tcPr>
            <w:tcW w:w="3260" w:type="dxa"/>
          </w:tcPr>
          <w:p w:rsidR="0015268A" w:rsidRDefault="0015268A" w:rsidP="0011403E">
            <w:pPr>
              <w:jc w:val="both"/>
            </w:pPr>
            <w:r>
              <w:t xml:space="preserve">Повторяют правила рационального размещения выкройки на ткани. </w:t>
            </w:r>
          </w:p>
          <w:p w:rsidR="0015268A" w:rsidRDefault="0015268A" w:rsidP="0011403E">
            <w:pPr>
              <w:jc w:val="both"/>
            </w:pPr>
            <w:r>
              <w:t>Раскладывают выкройки на ткани с помощью учителя</w:t>
            </w:r>
          </w:p>
        </w:tc>
        <w:tc>
          <w:tcPr>
            <w:tcW w:w="3544" w:type="dxa"/>
            <w:gridSpan w:val="2"/>
          </w:tcPr>
          <w:p w:rsidR="0015268A" w:rsidRDefault="0015268A" w:rsidP="0011403E">
            <w:pPr>
              <w:jc w:val="both"/>
            </w:pPr>
            <w:r>
              <w:t>Повторяют правила рационального размещения выкройки на ткани.</w:t>
            </w:r>
          </w:p>
          <w:p w:rsidR="0015268A" w:rsidRDefault="0015268A" w:rsidP="0011403E">
            <w:pPr>
              <w:jc w:val="both"/>
            </w:pPr>
            <w:r>
              <w:t xml:space="preserve">Раскладывают выкройки на ткани </w:t>
            </w:r>
          </w:p>
        </w:tc>
      </w:tr>
      <w:tr w:rsidR="0015268A" w:rsidTr="0011403E">
        <w:tc>
          <w:tcPr>
            <w:tcW w:w="704" w:type="dxa"/>
          </w:tcPr>
          <w:p w:rsidR="0015268A" w:rsidRDefault="0015268A" w:rsidP="0011403E">
            <w:pPr>
              <w:ind w:right="180"/>
              <w:jc w:val="center"/>
            </w:pPr>
            <w:r>
              <w:t>40</w:t>
            </w:r>
          </w:p>
        </w:tc>
        <w:tc>
          <w:tcPr>
            <w:tcW w:w="2126" w:type="dxa"/>
          </w:tcPr>
          <w:p w:rsidR="0015268A" w:rsidRDefault="0015268A" w:rsidP="0011403E">
            <w:pPr>
              <w:ind w:right="-108"/>
            </w:pPr>
            <w:r>
              <w:t>Раскрой блузки</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Повторение размеров припусков на швы. </w:t>
            </w:r>
          </w:p>
          <w:p w:rsidR="0015268A" w:rsidRDefault="0015268A" w:rsidP="0011403E">
            <w:pPr>
              <w:jc w:val="both"/>
            </w:pPr>
            <w:r>
              <w:t xml:space="preserve">Техника безопасности при раскрое. </w:t>
            </w:r>
          </w:p>
          <w:p w:rsidR="0015268A" w:rsidRDefault="0015268A" w:rsidP="0011403E">
            <w:pPr>
              <w:jc w:val="both"/>
            </w:pPr>
            <w:r>
              <w:t>Раскрой блузки</w:t>
            </w:r>
          </w:p>
        </w:tc>
        <w:tc>
          <w:tcPr>
            <w:tcW w:w="3260" w:type="dxa"/>
          </w:tcPr>
          <w:p w:rsidR="0015268A" w:rsidRDefault="0015268A" w:rsidP="0011403E">
            <w:pPr>
              <w:jc w:val="both"/>
            </w:pPr>
            <w:r>
              <w:t xml:space="preserve">Повторяют размеры припусков на швы. </w:t>
            </w:r>
          </w:p>
          <w:p w:rsidR="0015268A" w:rsidRDefault="0015268A" w:rsidP="0011403E">
            <w:pPr>
              <w:jc w:val="both"/>
            </w:pPr>
            <w:r>
              <w:t xml:space="preserve">Техника безопасности при раскрое. </w:t>
            </w:r>
          </w:p>
          <w:p w:rsidR="0015268A" w:rsidRDefault="0015268A" w:rsidP="0011403E">
            <w:pPr>
              <w:jc w:val="both"/>
            </w:pPr>
            <w:r>
              <w:t xml:space="preserve">Кроят блузку с помощью учителя  </w:t>
            </w:r>
          </w:p>
        </w:tc>
        <w:tc>
          <w:tcPr>
            <w:tcW w:w="3544" w:type="dxa"/>
            <w:gridSpan w:val="2"/>
          </w:tcPr>
          <w:p w:rsidR="0015268A" w:rsidRDefault="0015268A" w:rsidP="0011403E">
            <w:pPr>
              <w:jc w:val="both"/>
            </w:pPr>
            <w:r>
              <w:t xml:space="preserve">Повторяют размеры припусков на швы. </w:t>
            </w:r>
          </w:p>
          <w:p w:rsidR="0015268A" w:rsidRDefault="0015268A" w:rsidP="0011403E">
            <w:pPr>
              <w:jc w:val="both"/>
            </w:pPr>
            <w:r>
              <w:t xml:space="preserve">Техника безопасности при раскрое. </w:t>
            </w:r>
          </w:p>
          <w:p w:rsidR="0015268A" w:rsidRDefault="0015268A" w:rsidP="0011403E">
            <w:pPr>
              <w:jc w:val="both"/>
            </w:pPr>
            <w:r>
              <w:t>Кроят блузку</w:t>
            </w:r>
          </w:p>
        </w:tc>
      </w:tr>
      <w:tr w:rsidR="0015268A" w:rsidTr="0011403E">
        <w:tc>
          <w:tcPr>
            <w:tcW w:w="14029" w:type="dxa"/>
            <w:gridSpan w:val="7"/>
          </w:tcPr>
          <w:p w:rsidR="0015268A" w:rsidRDefault="0015268A" w:rsidP="0011403E">
            <w:pPr>
              <w:ind w:right="-108"/>
              <w:jc w:val="center"/>
            </w:pPr>
            <w:r w:rsidRPr="0011403E">
              <w:rPr>
                <w:b/>
              </w:rPr>
              <w:t>Соединение деталей плечевых изделий-28 часов</w:t>
            </w:r>
          </w:p>
        </w:tc>
      </w:tr>
      <w:tr w:rsidR="0015268A" w:rsidTr="0011403E">
        <w:tc>
          <w:tcPr>
            <w:tcW w:w="704" w:type="dxa"/>
          </w:tcPr>
          <w:p w:rsidR="0015268A" w:rsidRDefault="0015268A" w:rsidP="0011403E">
            <w:pPr>
              <w:ind w:right="180"/>
              <w:jc w:val="center"/>
            </w:pPr>
            <w:r>
              <w:t>41</w:t>
            </w:r>
          </w:p>
        </w:tc>
        <w:tc>
          <w:tcPr>
            <w:tcW w:w="2126" w:type="dxa"/>
          </w:tcPr>
          <w:p w:rsidR="0015268A" w:rsidRDefault="0015268A" w:rsidP="0011403E">
            <w:pPr>
              <w:ind w:right="-108"/>
            </w:pPr>
            <w:r>
              <w:t>Составление плана пошива блузки</w:t>
            </w:r>
          </w:p>
          <w:p w:rsidR="0015268A" w:rsidRDefault="0015268A" w:rsidP="0011403E">
            <w:pPr>
              <w:ind w:right="-108"/>
            </w:pP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Анализ объекта труда.   </w:t>
            </w:r>
          </w:p>
          <w:p w:rsidR="0015268A" w:rsidRDefault="0015268A" w:rsidP="0011403E">
            <w:pPr>
              <w:jc w:val="both"/>
            </w:pPr>
            <w:r>
              <w:t xml:space="preserve">Составление плана пошива блузки в коллективной беседе.    </w:t>
            </w:r>
          </w:p>
          <w:p w:rsidR="0015268A" w:rsidRDefault="0015268A" w:rsidP="0011403E">
            <w:pPr>
              <w:jc w:val="both"/>
            </w:pPr>
            <w:r>
              <w:t>Запись плана пошива блузки в тетрадь</w:t>
            </w:r>
          </w:p>
        </w:tc>
        <w:tc>
          <w:tcPr>
            <w:tcW w:w="3260" w:type="dxa"/>
          </w:tcPr>
          <w:p w:rsidR="0015268A" w:rsidRDefault="0015268A" w:rsidP="0011403E">
            <w:pPr>
              <w:jc w:val="both"/>
            </w:pPr>
            <w:r>
              <w:t xml:space="preserve">Анализируют объект труда.       </w:t>
            </w:r>
          </w:p>
          <w:p w:rsidR="0015268A" w:rsidRDefault="0015268A" w:rsidP="0011403E">
            <w:pPr>
              <w:jc w:val="both"/>
            </w:pPr>
            <w:r>
              <w:t>Записывают план пошива блузки в тетрадь с помощью учителя</w:t>
            </w:r>
          </w:p>
        </w:tc>
        <w:tc>
          <w:tcPr>
            <w:tcW w:w="3544" w:type="dxa"/>
            <w:gridSpan w:val="2"/>
          </w:tcPr>
          <w:p w:rsidR="0015268A" w:rsidRDefault="0015268A" w:rsidP="0011403E">
            <w:pPr>
              <w:jc w:val="both"/>
            </w:pPr>
            <w:r>
              <w:t xml:space="preserve">Анализируют объект труда.   </w:t>
            </w:r>
          </w:p>
          <w:p w:rsidR="0015268A" w:rsidRDefault="0015268A" w:rsidP="0011403E">
            <w:pPr>
              <w:jc w:val="both"/>
            </w:pPr>
            <w:r>
              <w:t>Составляют план пошива блузки в коллективной беседе.</w:t>
            </w:r>
          </w:p>
          <w:p w:rsidR="0015268A" w:rsidRDefault="0015268A" w:rsidP="0011403E">
            <w:pPr>
              <w:jc w:val="both"/>
            </w:pPr>
            <w:r>
              <w:t xml:space="preserve">Записывают план пошива блузки в тетрадь </w:t>
            </w:r>
          </w:p>
        </w:tc>
      </w:tr>
      <w:tr w:rsidR="0015268A" w:rsidTr="0011403E">
        <w:tc>
          <w:tcPr>
            <w:tcW w:w="704" w:type="dxa"/>
          </w:tcPr>
          <w:p w:rsidR="0015268A" w:rsidRDefault="0015268A" w:rsidP="0011403E">
            <w:pPr>
              <w:ind w:right="180"/>
              <w:jc w:val="center"/>
            </w:pPr>
            <w:r>
              <w:t xml:space="preserve">42 </w:t>
            </w:r>
          </w:p>
        </w:tc>
        <w:tc>
          <w:tcPr>
            <w:tcW w:w="2126" w:type="dxa"/>
          </w:tcPr>
          <w:p w:rsidR="0015268A" w:rsidRDefault="0015268A" w:rsidP="0011403E">
            <w:pPr>
              <w:ind w:right="-108"/>
            </w:pPr>
            <w:r>
              <w:t>Подготовка кроя к обработке</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Подготовка кроя блузки к обработке. </w:t>
            </w:r>
          </w:p>
          <w:p w:rsidR="0015268A" w:rsidRDefault="0015268A" w:rsidP="0011403E">
            <w:pPr>
              <w:jc w:val="both"/>
            </w:pPr>
            <w:r>
              <w:t xml:space="preserve">Обозначение середины переда, спинки, рукава на основной детали и обтачках.    </w:t>
            </w:r>
          </w:p>
          <w:p w:rsidR="0015268A" w:rsidRDefault="0015268A" w:rsidP="0011403E">
            <w:pPr>
              <w:jc w:val="both"/>
            </w:pPr>
            <w:r>
              <w:t>Прокладывание копировальных строчек, контурных линий</w:t>
            </w:r>
          </w:p>
        </w:tc>
        <w:tc>
          <w:tcPr>
            <w:tcW w:w="3260" w:type="dxa"/>
          </w:tcPr>
          <w:p w:rsidR="0015268A" w:rsidRDefault="0015268A" w:rsidP="0011403E">
            <w:pPr>
              <w:jc w:val="both"/>
            </w:pPr>
            <w:r>
              <w:t>Готовят крой блузки к обработке с помощью учителя.</w:t>
            </w:r>
          </w:p>
          <w:p w:rsidR="0015268A" w:rsidRDefault="0015268A" w:rsidP="0011403E">
            <w:pPr>
              <w:jc w:val="both"/>
            </w:pPr>
            <w:r>
              <w:t xml:space="preserve">Обозначают середину переда, спинки, рукава на основной детали и обтачках   </w:t>
            </w:r>
          </w:p>
        </w:tc>
        <w:tc>
          <w:tcPr>
            <w:tcW w:w="3544" w:type="dxa"/>
            <w:gridSpan w:val="2"/>
          </w:tcPr>
          <w:p w:rsidR="0015268A" w:rsidRDefault="0015268A" w:rsidP="0011403E">
            <w:pPr>
              <w:jc w:val="both"/>
            </w:pPr>
            <w:r>
              <w:t xml:space="preserve">Готовят крой блузки к обработке. </w:t>
            </w:r>
          </w:p>
          <w:p w:rsidR="0015268A" w:rsidRDefault="0015268A" w:rsidP="0011403E">
            <w:pPr>
              <w:jc w:val="both"/>
            </w:pPr>
            <w:r>
              <w:t xml:space="preserve">Обозначают середину переда, спинки, рукава на основной детали и обтачках   </w:t>
            </w:r>
          </w:p>
          <w:p w:rsidR="0015268A" w:rsidRDefault="0015268A" w:rsidP="0011403E">
            <w:pPr>
              <w:jc w:val="both"/>
            </w:pPr>
          </w:p>
        </w:tc>
      </w:tr>
      <w:tr w:rsidR="0015268A" w:rsidTr="0011403E">
        <w:tc>
          <w:tcPr>
            <w:tcW w:w="704" w:type="dxa"/>
          </w:tcPr>
          <w:p w:rsidR="0015268A" w:rsidRDefault="0015268A" w:rsidP="0011403E">
            <w:pPr>
              <w:ind w:right="180"/>
              <w:jc w:val="center"/>
            </w:pPr>
            <w:r>
              <w:t>43</w:t>
            </w:r>
          </w:p>
        </w:tc>
        <w:tc>
          <w:tcPr>
            <w:tcW w:w="2126" w:type="dxa"/>
          </w:tcPr>
          <w:p w:rsidR="0015268A" w:rsidRDefault="0015268A" w:rsidP="0011403E">
            <w:pPr>
              <w:ind w:right="-108"/>
            </w:pPr>
            <w:r>
              <w:t>Подготовка кроя к обработке</w:t>
            </w:r>
          </w:p>
        </w:tc>
        <w:tc>
          <w:tcPr>
            <w:tcW w:w="851" w:type="dxa"/>
          </w:tcPr>
          <w:p w:rsidR="0015268A" w:rsidRDefault="0015268A" w:rsidP="0011403E">
            <w:pPr>
              <w:jc w:val="center"/>
            </w:pPr>
            <w:r>
              <w:t>1</w:t>
            </w:r>
          </w:p>
        </w:tc>
        <w:tc>
          <w:tcPr>
            <w:tcW w:w="3544" w:type="dxa"/>
          </w:tcPr>
          <w:p w:rsidR="0015268A" w:rsidRDefault="0015268A" w:rsidP="0011403E">
            <w:pPr>
              <w:jc w:val="both"/>
            </w:pPr>
            <w:r>
              <w:t>Прокладывание копировальных строчек, контурных линий</w:t>
            </w:r>
          </w:p>
        </w:tc>
        <w:tc>
          <w:tcPr>
            <w:tcW w:w="3260" w:type="dxa"/>
          </w:tcPr>
          <w:p w:rsidR="0015268A" w:rsidRDefault="0015268A" w:rsidP="0011403E">
            <w:pPr>
              <w:jc w:val="both"/>
            </w:pPr>
            <w:r>
              <w:t>Прокладывают копировальные строчки, контурные линии</w:t>
            </w:r>
          </w:p>
        </w:tc>
        <w:tc>
          <w:tcPr>
            <w:tcW w:w="3544" w:type="dxa"/>
            <w:gridSpan w:val="2"/>
          </w:tcPr>
          <w:p w:rsidR="0015268A" w:rsidRDefault="0015268A" w:rsidP="0011403E">
            <w:pPr>
              <w:jc w:val="both"/>
            </w:pPr>
            <w:r>
              <w:t>Прокладывают копировальные строчки, контурные линии</w:t>
            </w:r>
          </w:p>
        </w:tc>
      </w:tr>
      <w:tr w:rsidR="0015268A" w:rsidTr="0011403E">
        <w:tc>
          <w:tcPr>
            <w:tcW w:w="704" w:type="dxa"/>
          </w:tcPr>
          <w:p w:rsidR="0015268A" w:rsidRDefault="0015268A" w:rsidP="0011403E">
            <w:pPr>
              <w:ind w:right="180"/>
              <w:jc w:val="center"/>
            </w:pPr>
            <w:r>
              <w:t>44</w:t>
            </w:r>
          </w:p>
        </w:tc>
        <w:tc>
          <w:tcPr>
            <w:tcW w:w="2126" w:type="dxa"/>
          </w:tcPr>
          <w:p w:rsidR="0015268A" w:rsidRDefault="0015268A" w:rsidP="0011403E">
            <w:pPr>
              <w:ind w:right="-108"/>
            </w:pPr>
            <w:r>
              <w:t>Подготовка кроя к обработке</w:t>
            </w:r>
          </w:p>
        </w:tc>
        <w:tc>
          <w:tcPr>
            <w:tcW w:w="851" w:type="dxa"/>
          </w:tcPr>
          <w:p w:rsidR="0015268A" w:rsidRDefault="0015268A" w:rsidP="0011403E">
            <w:pPr>
              <w:jc w:val="center"/>
            </w:pPr>
            <w:r>
              <w:t>1</w:t>
            </w:r>
          </w:p>
        </w:tc>
        <w:tc>
          <w:tcPr>
            <w:tcW w:w="3544" w:type="dxa"/>
          </w:tcPr>
          <w:p w:rsidR="0015268A" w:rsidRDefault="0015268A" w:rsidP="0011403E">
            <w:pPr>
              <w:jc w:val="both"/>
            </w:pPr>
            <w:r>
              <w:t>Прокладывание копировальных строчек, контурных линий</w:t>
            </w:r>
          </w:p>
        </w:tc>
        <w:tc>
          <w:tcPr>
            <w:tcW w:w="3260" w:type="dxa"/>
          </w:tcPr>
          <w:p w:rsidR="0015268A" w:rsidRDefault="0015268A" w:rsidP="0011403E">
            <w:pPr>
              <w:jc w:val="both"/>
            </w:pPr>
            <w:r>
              <w:t>Прокладывают копировальные строчки, контурные линии</w:t>
            </w:r>
          </w:p>
        </w:tc>
        <w:tc>
          <w:tcPr>
            <w:tcW w:w="3544" w:type="dxa"/>
            <w:gridSpan w:val="2"/>
          </w:tcPr>
          <w:p w:rsidR="0015268A" w:rsidRDefault="0015268A" w:rsidP="0011403E">
            <w:pPr>
              <w:jc w:val="both"/>
            </w:pPr>
            <w:r>
              <w:t>Прокладывают копировальные строчки, контурные линии</w:t>
            </w:r>
          </w:p>
        </w:tc>
      </w:tr>
      <w:tr w:rsidR="0015268A" w:rsidTr="0011403E">
        <w:tc>
          <w:tcPr>
            <w:tcW w:w="704" w:type="dxa"/>
          </w:tcPr>
          <w:p w:rsidR="0015268A" w:rsidRDefault="0015268A" w:rsidP="0011403E">
            <w:pPr>
              <w:ind w:right="180"/>
              <w:jc w:val="center"/>
            </w:pPr>
            <w:r>
              <w:t>45</w:t>
            </w:r>
          </w:p>
        </w:tc>
        <w:tc>
          <w:tcPr>
            <w:tcW w:w="2126" w:type="dxa"/>
          </w:tcPr>
          <w:p w:rsidR="0015268A" w:rsidRDefault="0015268A" w:rsidP="0011403E">
            <w:pPr>
              <w:ind w:right="-108"/>
            </w:pPr>
            <w:r>
              <w:t>Соединение боковых и плечевых срезов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Повторение способов соединения боковых срезов блузки. </w:t>
            </w:r>
          </w:p>
          <w:p w:rsidR="0015268A" w:rsidRDefault="0015268A" w:rsidP="0011403E">
            <w:pPr>
              <w:jc w:val="both"/>
            </w:pPr>
            <w:r>
              <w:t>Работа с предметно-технологической картой</w:t>
            </w:r>
          </w:p>
        </w:tc>
        <w:tc>
          <w:tcPr>
            <w:tcW w:w="3260" w:type="dxa"/>
          </w:tcPr>
          <w:p w:rsidR="0015268A" w:rsidRDefault="0015268A" w:rsidP="0011403E">
            <w:pPr>
              <w:jc w:val="both"/>
            </w:pPr>
            <w:r>
              <w:t xml:space="preserve">Повторяют способы соединения боковых срезов блузки. </w:t>
            </w:r>
          </w:p>
          <w:p w:rsidR="0015268A" w:rsidRDefault="0015268A" w:rsidP="0011403E">
            <w:pPr>
              <w:jc w:val="both"/>
            </w:pPr>
            <w:r>
              <w:t xml:space="preserve">Работают с предметно-технологической картой </w:t>
            </w:r>
          </w:p>
        </w:tc>
        <w:tc>
          <w:tcPr>
            <w:tcW w:w="3544" w:type="dxa"/>
            <w:gridSpan w:val="2"/>
          </w:tcPr>
          <w:p w:rsidR="0015268A" w:rsidRDefault="0015268A" w:rsidP="0011403E">
            <w:pPr>
              <w:jc w:val="both"/>
            </w:pPr>
            <w:r>
              <w:t xml:space="preserve">Повторяют способы соединения боковых срезов блузки. </w:t>
            </w:r>
          </w:p>
          <w:p w:rsidR="0015268A" w:rsidRDefault="0015268A" w:rsidP="0011403E">
            <w:pPr>
              <w:jc w:val="both"/>
            </w:pPr>
            <w:r>
              <w:t>Работают с предметно-технологической картой</w:t>
            </w:r>
          </w:p>
        </w:tc>
      </w:tr>
      <w:tr w:rsidR="0015268A" w:rsidTr="0011403E">
        <w:tc>
          <w:tcPr>
            <w:tcW w:w="704" w:type="dxa"/>
          </w:tcPr>
          <w:p w:rsidR="0015268A" w:rsidRDefault="0015268A" w:rsidP="0011403E">
            <w:pPr>
              <w:ind w:right="180"/>
              <w:jc w:val="center"/>
            </w:pPr>
            <w:r>
              <w:t>46</w:t>
            </w:r>
          </w:p>
        </w:tc>
        <w:tc>
          <w:tcPr>
            <w:tcW w:w="2126" w:type="dxa"/>
          </w:tcPr>
          <w:p w:rsidR="0015268A" w:rsidRDefault="0015268A" w:rsidP="0011403E">
            <w:pPr>
              <w:ind w:right="-108"/>
            </w:pPr>
            <w:r>
              <w:t>Соединение боковых и плечевых срезов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боковых и плечевых срезов блузки стачным швом.</w:t>
            </w:r>
          </w:p>
          <w:p w:rsidR="0015268A" w:rsidRDefault="0015268A" w:rsidP="0011403E">
            <w:pPr>
              <w:jc w:val="both"/>
            </w:pPr>
            <w:r>
              <w:t>Складывание деталей лицевой стороной внутрь</w:t>
            </w:r>
          </w:p>
        </w:tc>
        <w:tc>
          <w:tcPr>
            <w:tcW w:w="3260" w:type="dxa"/>
          </w:tcPr>
          <w:p w:rsidR="0015268A" w:rsidRDefault="0015268A" w:rsidP="0011403E">
            <w:pPr>
              <w:jc w:val="both"/>
            </w:pPr>
            <w:r>
              <w:t>Обрабатывают боковые и плечевые срезов блузки стачным швом.</w:t>
            </w:r>
          </w:p>
          <w:p w:rsidR="0015268A" w:rsidRDefault="0015268A" w:rsidP="0011403E">
            <w:pPr>
              <w:jc w:val="both"/>
            </w:pPr>
            <w:r>
              <w:t xml:space="preserve">Складывают детали лицевой стороной внутрь </w:t>
            </w:r>
          </w:p>
        </w:tc>
        <w:tc>
          <w:tcPr>
            <w:tcW w:w="3544" w:type="dxa"/>
            <w:gridSpan w:val="2"/>
          </w:tcPr>
          <w:p w:rsidR="0015268A" w:rsidRDefault="0015268A" w:rsidP="0011403E">
            <w:pPr>
              <w:jc w:val="both"/>
            </w:pPr>
            <w:r>
              <w:t>Обрабатывают боковые и плечевые срезов блузки стачным швом.</w:t>
            </w:r>
          </w:p>
          <w:p w:rsidR="0015268A" w:rsidRDefault="0015268A" w:rsidP="0011403E">
            <w:pPr>
              <w:jc w:val="both"/>
            </w:pPr>
            <w:r>
              <w:t xml:space="preserve">Складывают детали лицевой стороной внутрь </w:t>
            </w:r>
          </w:p>
        </w:tc>
      </w:tr>
      <w:tr w:rsidR="0015268A" w:rsidTr="0011403E">
        <w:tc>
          <w:tcPr>
            <w:tcW w:w="704" w:type="dxa"/>
          </w:tcPr>
          <w:p w:rsidR="0015268A" w:rsidRDefault="0015268A" w:rsidP="0011403E">
            <w:pPr>
              <w:ind w:right="180"/>
              <w:jc w:val="center"/>
            </w:pPr>
            <w:r>
              <w:t>47</w:t>
            </w:r>
          </w:p>
        </w:tc>
        <w:tc>
          <w:tcPr>
            <w:tcW w:w="2126" w:type="dxa"/>
          </w:tcPr>
          <w:p w:rsidR="0015268A" w:rsidRDefault="0015268A" w:rsidP="0011403E">
            <w:pPr>
              <w:ind w:right="-108"/>
            </w:pPr>
            <w:r>
              <w:t>Соединение боковых и плечевых срезов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боковых и плечевых срезов блузки стачным швом.</w:t>
            </w:r>
          </w:p>
          <w:p w:rsidR="0015268A" w:rsidRDefault="0015268A" w:rsidP="0011403E">
            <w:pPr>
              <w:jc w:val="both"/>
            </w:pPr>
            <w:r>
              <w:t xml:space="preserve">Сметывание деталей лицевой стороной внутрь  </w:t>
            </w:r>
          </w:p>
        </w:tc>
        <w:tc>
          <w:tcPr>
            <w:tcW w:w="3260" w:type="dxa"/>
          </w:tcPr>
          <w:p w:rsidR="0015268A" w:rsidRDefault="0015268A" w:rsidP="0011403E">
            <w:pPr>
              <w:jc w:val="both"/>
            </w:pPr>
            <w:r>
              <w:t>Обрабатывают боковые и плечевые срезов блузки стачным швом.</w:t>
            </w:r>
          </w:p>
          <w:p w:rsidR="0015268A" w:rsidRDefault="0015268A" w:rsidP="0011403E">
            <w:pPr>
              <w:jc w:val="both"/>
            </w:pPr>
            <w:r>
              <w:t xml:space="preserve">Сметывают детали лицевой стороной внутрь  </w:t>
            </w:r>
          </w:p>
        </w:tc>
        <w:tc>
          <w:tcPr>
            <w:tcW w:w="3544" w:type="dxa"/>
            <w:gridSpan w:val="2"/>
          </w:tcPr>
          <w:p w:rsidR="0015268A" w:rsidRDefault="0015268A" w:rsidP="0011403E">
            <w:pPr>
              <w:jc w:val="both"/>
            </w:pPr>
            <w:r>
              <w:t>Обрабатывают боковые и плечевые срезов блузки стачным швом.</w:t>
            </w:r>
          </w:p>
          <w:p w:rsidR="0015268A" w:rsidRDefault="0015268A" w:rsidP="0011403E">
            <w:pPr>
              <w:jc w:val="both"/>
            </w:pPr>
            <w:r>
              <w:t xml:space="preserve">Сметывают детали лицевой стороной внутрь  </w:t>
            </w:r>
          </w:p>
        </w:tc>
      </w:tr>
      <w:tr w:rsidR="0015268A" w:rsidTr="0011403E">
        <w:tc>
          <w:tcPr>
            <w:tcW w:w="704" w:type="dxa"/>
          </w:tcPr>
          <w:p w:rsidR="0015268A" w:rsidRDefault="0015268A" w:rsidP="0011403E">
            <w:pPr>
              <w:ind w:right="180"/>
              <w:jc w:val="center"/>
            </w:pPr>
            <w:r>
              <w:t>48</w:t>
            </w:r>
          </w:p>
        </w:tc>
        <w:tc>
          <w:tcPr>
            <w:tcW w:w="2126" w:type="dxa"/>
          </w:tcPr>
          <w:p w:rsidR="0015268A" w:rsidRDefault="0015268A" w:rsidP="0011403E">
            <w:pPr>
              <w:ind w:right="-108"/>
            </w:pPr>
            <w:r>
              <w:t>Проведение примерки. Устранение дефектов</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требованиями к проведению примерки блузки.  </w:t>
            </w:r>
          </w:p>
          <w:p w:rsidR="0015268A" w:rsidRDefault="0015268A" w:rsidP="0011403E">
            <w:pPr>
              <w:jc w:val="both"/>
            </w:pPr>
            <w:r>
              <w:t xml:space="preserve">Технологические требования к качеству проведение примерки.  </w:t>
            </w:r>
          </w:p>
          <w:p w:rsidR="0015268A" w:rsidRDefault="0015268A" w:rsidP="0011403E">
            <w:pPr>
              <w:jc w:val="both"/>
            </w:pPr>
            <w:r>
              <w:t>Виды недочетов после примерки</w:t>
            </w:r>
          </w:p>
        </w:tc>
        <w:tc>
          <w:tcPr>
            <w:tcW w:w="3260" w:type="dxa"/>
          </w:tcPr>
          <w:p w:rsidR="0015268A" w:rsidRDefault="0015268A" w:rsidP="0011403E">
            <w:pPr>
              <w:jc w:val="both"/>
            </w:pPr>
            <w:r>
              <w:t xml:space="preserve">Знакомятся с требованиями к проведению примерки блузки   </w:t>
            </w:r>
          </w:p>
          <w:p w:rsidR="0015268A" w:rsidRDefault="0015268A" w:rsidP="0011403E">
            <w:pPr>
              <w:jc w:val="both"/>
            </w:pPr>
            <w:r>
              <w:t xml:space="preserve"> </w:t>
            </w:r>
          </w:p>
        </w:tc>
        <w:tc>
          <w:tcPr>
            <w:tcW w:w="3544" w:type="dxa"/>
            <w:gridSpan w:val="2"/>
          </w:tcPr>
          <w:p w:rsidR="0015268A" w:rsidRDefault="0015268A" w:rsidP="0011403E">
            <w:pPr>
              <w:jc w:val="both"/>
            </w:pPr>
            <w:r>
              <w:t xml:space="preserve">Знакомятся с требованиями к проведению примерки блузки.  </w:t>
            </w:r>
          </w:p>
          <w:p w:rsidR="0015268A" w:rsidRDefault="0015268A" w:rsidP="0011403E">
            <w:pPr>
              <w:jc w:val="both"/>
            </w:pPr>
            <w:r>
              <w:t xml:space="preserve">Соблюдают технологические требования к качеству проведение примерки. </w:t>
            </w:r>
          </w:p>
          <w:p w:rsidR="0015268A" w:rsidRDefault="0015268A" w:rsidP="0011403E">
            <w:pPr>
              <w:jc w:val="both"/>
            </w:pPr>
            <w:r>
              <w:t>Виды недочетов после примерки</w:t>
            </w:r>
          </w:p>
        </w:tc>
      </w:tr>
      <w:tr w:rsidR="0015268A" w:rsidTr="0011403E">
        <w:tc>
          <w:tcPr>
            <w:tcW w:w="704" w:type="dxa"/>
          </w:tcPr>
          <w:p w:rsidR="0015268A" w:rsidRDefault="0015268A" w:rsidP="0011403E">
            <w:pPr>
              <w:ind w:right="180"/>
              <w:jc w:val="center"/>
            </w:pPr>
            <w:r>
              <w:t>49</w:t>
            </w:r>
          </w:p>
        </w:tc>
        <w:tc>
          <w:tcPr>
            <w:tcW w:w="2126" w:type="dxa"/>
          </w:tcPr>
          <w:p w:rsidR="0015268A" w:rsidRDefault="0015268A" w:rsidP="0011403E">
            <w:pPr>
              <w:ind w:right="-108"/>
            </w:pPr>
            <w:r>
              <w:t>Проведение примерки. Устранение дефектов</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Проведение примерки блузки. </w:t>
            </w:r>
          </w:p>
          <w:p w:rsidR="0015268A" w:rsidRDefault="0015268A" w:rsidP="0011403E">
            <w:pPr>
              <w:jc w:val="both"/>
            </w:pPr>
            <w:r>
              <w:t xml:space="preserve">Исправление недочеты блузки, выявленных после первой примерки  </w:t>
            </w:r>
          </w:p>
        </w:tc>
        <w:tc>
          <w:tcPr>
            <w:tcW w:w="3260" w:type="dxa"/>
          </w:tcPr>
          <w:p w:rsidR="0015268A" w:rsidRDefault="0015268A" w:rsidP="0011403E">
            <w:pPr>
              <w:jc w:val="both"/>
            </w:pPr>
            <w:r>
              <w:t xml:space="preserve">Проводят примерку блузки. </w:t>
            </w:r>
          </w:p>
          <w:p w:rsidR="0015268A" w:rsidRDefault="0015268A" w:rsidP="0011403E">
            <w:pPr>
              <w:jc w:val="both"/>
            </w:pPr>
            <w:r>
              <w:t xml:space="preserve">Исправляют недочеты блузки, выявленные после первой примерки с помощью учителя  </w:t>
            </w:r>
          </w:p>
        </w:tc>
        <w:tc>
          <w:tcPr>
            <w:tcW w:w="3544" w:type="dxa"/>
            <w:gridSpan w:val="2"/>
          </w:tcPr>
          <w:p w:rsidR="0015268A" w:rsidRDefault="0015268A" w:rsidP="0011403E">
            <w:pPr>
              <w:jc w:val="both"/>
            </w:pPr>
            <w:r>
              <w:t>Проводят примерку блузки.</w:t>
            </w:r>
          </w:p>
          <w:p w:rsidR="0015268A" w:rsidRDefault="0015268A" w:rsidP="0011403E">
            <w:pPr>
              <w:jc w:val="both"/>
            </w:pPr>
            <w:r>
              <w:t xml:space="preserve">Исправляют недочеты блузки, выявленные после первой примерки  </w:t>
            </w:r>
          </w:p>
        </w:tc>
      </w:tr>
      <w:tr w:rsidR="0015268A" w:rsidTr="0011403E">
        <w:tc>
          <w:tcPr>
            <w:tcW w:w="704" w:type="dxa"/>
          </w:tcPr>
          <w:p w:rsidR="0015268A" w:rsidRDefault="0015268A" w:rsidP="0011403E">
            <w:pPr>
              <w:ind w:right="180"/>
              <w:jc w:val="center"/>
            </w:pPr>
            <w:r>
              <w:t>50</w:t>
            </w:r>
          </w:p>
        </w:tc>
        <w:tc>
          <w:tcPr>
            <w:tcW w:w="2126" w:type="dxa"/>
          </w:tcPr>
          <w:p w:rsidR="0015268A" w:rsidRDefault="0015268A" w:rsidP="0011403E">
            <w:pPr>
              <w:ind w:right="-108"/>
            </w:pPr>
            <w:r>
              <w:t>Стачивание боковых и плечевых срезов</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обработки боковых и плечевых срезов блузки. </w:t>
            </w:r>
          </w:p>
          <w:p w:rsidR="0015268A" w:rsidRDefault="0015268A" w:rsidP="0011403E">
            <w:pPr>
              <w:jc w:val="both"/>
            </w:pPr>
            <w:r>
              <w:t>Работа с предметно-технологической картой</w:t>
            </w:r>
          </w:p>
        </w:tc>
        <w:tc>
          <w:tcPr>
            <w:tcW w:w="3260" w:type="dxa"/>
          </w:tcPr>
          <w:p w:rsidR="0015268A" w:rsidRDefault="0015268A" w:rsidP="0011403E">
            <w:pPr>
              <w:jc w:val="both"/>
            </w:pPr>
            <w:r>
              <w:t>Знакомятся со способами обработки боковых и плечевых срезов блузки</w:t>
            </w:r>
          </w:p>
          <w:p w:rsidR="0015268A" w:rsidRDefault="0015268A" w:rsidP="0011403E">
            <w:pPr>
              <w:jc w:val="both"/>
            </w:pPr>
          </w:p>
        </w:tc>
        <w:tc>
          <w:tcPr>
            <w:tcW w:w="3544" w:type="dxa"/>
            <w:gridSpan w:val="2"/>
          </w:tcPr>
          <w:p w:rsidR="0015268A" w:rsidRDefault="0015268A" w:rsidP="0011403E">
            <w:pPr>
              <w:jc w:val="both"/>
            </w:pPr>
            <w:r>
              <w:t xml:space="preserve">Знакомятся со способами обработки боковых и плечевых срезов блузки. </w:t>
            </w:r>
          </w:p>
          <w:p w:rsidR="0015268A" w:rsidRDefault="0015268A" w:rsidP="0011403E">
            <w:pPr>
              <w:jc w:val="both"/>
            </w:pPr>
            <w:r>
              <w:t>Работают с предметно-технологической картой</w:t>
            </w:r>
          </w:p>
        </w:tc>
      </w:tr>
      <w:tr w:rsidR="0015268A" w:rsidTr="0011403E">
        <w:tc>
          <w:tcPr>
            <w:tcW w:w="704" w:type="dxa"/>
          </w:tcPr>
          <w:p w:rsidR="0015268A" w:rsidRDefault="0015268A" w:rsidP="0011403E">
            <w:pPr>
              <w:ind w:right="180"/>
              <w:jc w:val="center"/>
            </w:pPr>
            <w:r>
              <w:t>51</w:t>
            </w:r>
          </w:p>
        </w:tc>
        <w:tc>
          <w:tcPr>
            <w:tcW w:w="2126" w:type="dxa"/>
          </w:tcPr>
          <w:p w:rsidR="0015268A" w:rsidRDefault="0015268A" w:rsidP="0011403E">
            <w:pPr>
              <w:ind w:right="-108"/>
            </w:pPr>
            <w:r>
              <w:t>Стачивание боковых и плечевых срезов</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боковых и плечевых срезов блузки стачным швом.</w:t>
            </w:r>
          </w:p>
          <w:p w:rsidR="0015268A" w:rsidRDefault="0015268A" w:rsidP="0011403E">
            <w:pPr>
              <w:tabs>
                <w:tab w:val="left" w:pos="1531"/>
              </w:tabs>
              <w:jc w:val="both"/>
            </w:pPr>
            <w:r>
              <w:t>Складывание деталей лицевой стороной внутрь, сметывание</w:t>
            </w:r>
          </w:p>
        </w:tc>
        <w:tc>
          <w:tcPr>
            <w:tcW w:w="3260" w:type="dxa"/>
          </w:tcPr>
          <w:p w:rsidR="0015268A" w:rsidRDefault="0015268A" w:rsidP="0011403E">
            <w:pPr>
              <w:jc w:val="both"/>
            </w:pPr>
            <w:r>
              <w:t>Обрабатывают боковые и плечевые срезы блузки стачным швом.</w:t>
            </w:r>
          </w:p>
          <w:p w:rsidR="0015268A" w:rsidRDefault="0015268A" w:rsidP="0011403E">
            <w:pPr>
              <w:jc w:val="both"/>
            </w:pPr>
            <w:r>
              <w:t xml:space="preserve">Складывают детали лицевой стороной внутрь, сметывают </w:t>
            </w:r>
          </w:p>
        </w:tc>
        <w:tc>
          <w:tcPr>
            <w:tcW w:w="3544" w:type="dxa"/>
            <w:gridSpan w:val="2"/>
          </w:tcPr>
          <w:p w:rsidR="0015268A" w:rsidRDefault="0015268A" w:rsidP="0011403E">
            <w:pPr>
              <w:jc w:val="both"/>
            </w:pPr>
            <w:r>
              <w:t>Обрабатывают боковые и плечевые срезы блузки стачным швом.</w:t>
            </w:r>
          </w:p>
          <w:p w:rsidR="0015268A" w:rsidRDefault="0015268A" w:rsidP="0011403E">
            <w:pPr>
              <w:jc w:val="both"/>
            </w:pPr>
            <w:r>
              <w:t xml:space="preserve">Складывают детали лицевой стороной внутрь, сметывают </w:t>
            </w:r>
          </w:p>
        </w:tc>
      </w:tr>
      <w:tr w:rsidR="0015268A" w:rsidTr="0011403E">
        <w:tc>
          <w:tcPr>
            <w:tcW w:w="704" w:type="dxa"/>
          </w:tcPr>
          <w:p w:rsidR="0015268A" w:rsidRDefault="0015268A" w:rsidP="0011403E">
            <w:pPr>
              <w:ind w:right="180"/>
              <w:jc w:val="center"/>
            </w:pPr>
            <w:r>
              <w:t>52</w:t>
            </w:r>
          </w:p>
        </w:tc>
        <w:tc>
          <w:tcPr>
            <w:tcW w:w="2126" w:type="dxa"/>
          </w:tcPr>
          <w:p w:rsidR="0015268A" w:rsidRDefault="0015268A" w:rsidP="0011403E">
            <w:pPr>
              <w:ind w:right="-108"/>
            </w:pPr>
            <w:r>
              <w:t>Стачивание боковых и плечевых срезов</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боковых и плечевых срезов блузки стачным швом.</w:t>
            </w:r>
          </w:p>
          <w:p w:rsidR="0015268A" w:rsidRDefault="0015268A" w:rsidP="0011403E">
            <w:pPr>
              <w:jc w:val="both"/>
            </w:pPr>
            <w:r>
              <w:t xml:space="preserve">Стачивание деталей лицевой стороной внутрь  </w:t>
            </w:r>
          </w:p>
        </w:tc>
        <w:tc>
          <w:tcPr>
            <w:tcW w:w="3260" w:type="dxa"/>
          </w:tcPr>
          <w:p w:rsidR="0015268A" w:rsidRDefault="0015268A" w:rsidP="0011403E">
            <w:pPr>
              <w:jc w:val="both"/>
            </w:pPr>
            <w:r>
              <w:t>Обрабатывают боковые и плечевые срезы блузки стачным швом.</w:t>
            </w:r>
          </w:p>
          <w:p w:rsidR="0015268A" w:rsidRDefault="0015268A" w:rsidP="0011403E">
            <w:pPr>
              <w:jc w:val="both"/>
            </w:pPr>
            <w:r>
              <w:t>боковые срезы блузки стачным швом.</w:t>
            </w:r>
          </w:p>
          <w:p w:rsidR="0015268A" w:rsidRDefault="0015268A" w:rsidP="0011403E">
            <w:pPr>
              <w:jc w:val="both"/>
            </w:pPr>
            <w:r>
              <w:t xml:space="preserve">Стачивают детали лицевой стороной внутрь  </w:t>
            </w:r>
          </w:p>
        </w:tc>
        <w:tc>
          <w:tcPr>
            <w:tcW w:w="3544" w:type="dxa"/>
            <w:gridSpan w:val="2"/>
          </w:tcPr>
          <w:p w:rsidR="0015268A" w:rsidRDefault="0015268A" w:rsidP="0011403E">
            <w:pPr>
              <w:jc w:val="both"/>
            </w:pPr>
            <w:r>
              <w:t>Обрабатывают боковые и плечевые срезы блузки стачным швом.</w:t>
            </w:r>
          </w:p>
          <w:p w:rsidR="0015268A" w:rsidRDefault="0015268A" w:rsidP="0011403E">
            <w:pPr>
              <w:jc w:val="both"/>
            </w:pPr>
            <w:r>
              <w:t xml:space="preserve">Стачивают детали лицевой стороной внутрь  </w:t>
            </w:r>
          </w:p>
        </w:tc>
      </w:tr>
      <w:tr w:rsidR="0015268A" w:rsidTr="0011403E">
        <w:tc>
          <w:tcPr>
            <w:tcW w:w="704" w:type="dxa"/>
          </w:tcPr>
          <w:p w:rsidR="0015268A" w:rsidRDefault="0015268A" w:rsidP="0011403E">
            <w:pPr>
              <w:ind w:right="180"/>
              <w:jc w:val="center"/>
            </w:pPr>
            <w:r>
              <w:t>53</w:t>
            </w:r>
          </w:p>
        </w:tc>
        <w:tc>
          <w:tcPr>
            <w:tcW w:w="2126" w:type="dxa"/>
          </w:tcPr>
          <w:p w:rsidR="0015268A" w:rsidRDefault="0015268A" w:rsidP="0011403E">
            <w:pPr>
              <w:ind w:right="-108"/>
            </w:pPr>
            <w:r>
              <w:t>Обработка выреза горловины блузки</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обработки горловины блузки.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операции.  </w:t>
            </w:r>
          </w:p>
          <w:p w:rsidR="0015268A" w:rsidRDefault="0015268A" w:rsidP="0011403E">
            <w:pPr>
              <w:jc w:val="both"/>
            </w:pPr>
            <w:r>
              <w:t xml:space="preserve">Правила техники безопасности.   Обработка выреза горловины блузки  </w:t>
            </w:r>
          </w:p>
        </w:tc>
        <w:tc>
          <w:tcPr>
            <w:tcW w:w="3260" w:type="dxa"/>
          </w:tcPr>
          <w:p w:rsidR="0015268A" w:rsidRDefault="0015268A" w:rsidP="0011403E">
            <w:pPr>
              <w:jc w:val="both"/>
            </w:pPr>
            <w:r>
              <w:t xml:space="preserve">Знакомятся со способами обработки горловины блузки.    </w:t>
            </w:r>
          </w:p>
          <w:p w:rsidR="0015268A" w:rsidRDefault="0015268A" w:rsidP="0011403E">
            <w:pPr>
              <w:jc w:val="both"/>
            </w:pPr>
            <w:r>
              <w:t xml:space="preserve">Обрабатывают вырез горловины блузки с помощью учителя  </w:t>
            </w:r>
          </w:p>
        </w:tc>
        <w:tc>
          <w:tcPr>
            <w:tcW w:w="3544" w:type="dxa"/>
            <w:gridSpan w:val="2"/>
          </w:tcPr>
          <w:p w:rsidR="0015268A" w:rsidRDefault="0015268A" w:rsidP="0011403E">
            <w:pPr>
              <w:jc w:val="both"/>
            </w:pPr>
            <w:r>
              <w:t xml:space="preserve">Знакомятся со способами обработки горловины блузки. </w:t>
            </w:r>
          </w:p>
          <w:p w:rsidR="0015268A" w:rsidRDefault="0015268A" w:rsidP="0011403E">
            <w:pPr>
              <w:jc w:val="both"/>
            </w:pPr>
            <w:r>
              <w:t>Работают с предметно-технологической картой.</w:t>
            </w:r>
          </w:p>
          <w:p w:rsidR="0015268A" w:rsidRDefault="0015268A" w:rsidP="0011403E">
            <w:pPr>
              <w:jc w:val="both"/>
            </w:pPr>
            <w:r>
              <w:t xml:space="preserve">Соблюдают технологические требования к качеству операции. </w:t>
            </w:r>
          </w:p>
          <w:p w:rsidR="0015268A" w:rsidRDefault="0015268A" w:rsidP="0011403E">
            <w:pPr>
              <w:jc w:val="both"/>
            </w:pPr>
            <w:r>
              <w:t>Правила техники безопасности.   Обрабатывают вырез горловины блузки</w:t>
            </w:r>
          </w:p>
        </w:tc>
      </w:tr>
      <w:tr w:rsidR="0015268A" w:rsidTr="0011403E">
        <w:tc>
          <w:tcPr>
            <w:tcW w:w="704" w:type="dxa"/>
          </w:tcPr>
          <w:p w:rsidR="0015268A" w:rsidRDefault="0015268A" w:rsidP="0011403E">
            <w:pPr>
              <w:ind w:right="180"/>
              <w:jc w:val="center"/>
            </w:pPr>
            <w:r>
              <w:t>54</w:t>
            </w:r>
          </w:p>
        </w:tc>
        <w:tc>
          <w:tcPr>
            <w:tcW w:w="2126" w:type="dxa"/>
          </w:tcPr>
          <w:p w:rsidR="0015268A" w:rsidRDefault="0015268A" w:rsidP="0011403E">
            <w:pPr>
              <w:ind w:right="-108"/>
            </w:pPr>
            <w:r>
              <w:t>Обработка выреза горловины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выреза горловины блузки подкройной обтачкой.</w:t>
            </w:r>
          </w:p>
          <w:p w:rsidR="0015268A" w:rsidRDefault="0015268A" w:rsidP="0011403E">
            <w:pPr>
              <w:jc w:val="both"/>
            </w:pPr>
            <w:r>
              <w:t>Подгиб наружного среза обтачки на изнаночную сторону, заметывание, ширина шва 7 мм.</w:t>
            </w:r>
          </w:p>
          <w:p w:rsidR="0015268A" w:rsidRDefault="0015268A" w:rsidP="0011403E">
            <w:pPr>
              <w:jc w:val="both"/>
            </w:pPr>
            <w:r>
              <w:t>Наложение обтачки на основную деталь, приметывание, обтачивание</w:t>
            </w:r>
          </w:p>
        </w:tc>
        <w:tc>
          <w:tcPr>
            <w:tcW w:w="3260" w:type="dxa"/>
          </w:tcPr>
          <w:p w:rsidR="0015268A" w:rsidRDefault="0015268A" w:rsidP="0011403E">
            <w:pPr>
              <w:jc w:val="both"/>
            </w:pPr>
            <w:r>
              <w:t>Обрабатывают вырез горловины блузки с помощью учителя.</w:t>
            </w:r>
          </w:p>
          <w:p w:rsidR="0015268A" w:rsidRDefault="0015268A" w:rsidP="0011403E">
            <w:pPr>
              <w:jc w:val="both"/>
            </w:pPr>
            <w:r>
              <w:t>Подгибают наружный срез обтачки на изнаночную сторону, заметывают, ширина шва 7 мм.</w:t>
            </w:r>
          </w:p>
          <w:p w:rsidR="0015268A" w:rsidRDefault="0015268A" w:rsidP="0011403E">
            <w:pPr>
              <w:jc w:val="both"/>
            </w:pPr>
            <w:r>
              <w:t>Накладывают обтачку на основную деталь, приметывают, обтачивают</w:t>
            </w:r>
          </w:p>
        </w:tc>
        <w:tc>
          <w:tcPr>
            <w:tcW w:w="3544" w:type="dxa"/>
            <w:gridSpan w:val="2"/>
          </w:tcPr>
          <w:p w:rsidR="0015268A" w:rsidRDefault="0015268A" w:rsidP="0011403E">
            <w:pPr>
              <w:jc w:val="both"/>
            </w:pPr>
            <w:r>
              <w:t>Обрабатывают вырез горловины блузки.</w:t>
            </w:r>
          </w:p>
          <w:p w:rsidR="0015268A" w:rsidRDefault="0015268A" w:rsidP="0011403E">
            <w:pPr>
              <w:jc w:val="both"/>
            </w:pPr>
            <w:r>
              <w:t>Подгибают наружный срез обтачки на изнаночную сторону, заметывают, ширина шва 7 мм.</w:t>
            </w:r>
          </w:p>
          <w:p w:rsidR="0015268A" w:rsidRDefault="0015268A" w:rsidP="0011403E">
            <w:pPr>
              <w:jc w:val="both"/>
            </w:pPr>
            <w:r>
              <w:t>Накладывают обтачку на основную деталь, приметывают, обтачивают</w:t>
            </w:r>
          </w:p>
        </w:tc>
      </w:tr>
      <w:tr w:rsidR="0015268A" w:rsidTr="0011403E">
        <w:tc>
          <w:tcPr>
            <w:tcW w:w="704" w:type="dxa"/>
          </w:tcPr>
          <w:p w:rsidR="0015268A" w:rsidRDefault="0015268A" w:rsidP="0011403E">
            <w:pPr>
              <w:ind w:right="180"/>
              <w:jc w:val="center"/>
            </w:pPr>
            <w:r>
              <w:t>55</w:t>
            </w:r>
          </w:p>
        </w:tc>
        <w:tc>
          <w:tcPr>
            <w:tcW w:w="2126" w:type="dxa"/>
          </w:tcPr>
          <w:p w:rsidR="0015268A" w:rsidRDefault="0015268A" w:rsidP="0011403E">
            <w:pPr>
              <w:ind w:right="-108"/>
            </w:pPr>
            <w:r>
              <w:t>Обработка выреза горловины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выреза горловины блузки подкройной обтачкой.</w:t>
            </w:r>
          </w:p>
          <w:p w:rsidR="0015268A" w:rsidRDefault="0015268A" w:rsidP="0011403E">
            <w:pPr>
              <w:jc w:val="both"/>
            </w:pPr>
            <w:r>
              <w:t>Выполнение надсечек, выметывание шва притачивания</w:t>
            </w:r>
          </w:p>
          <w:p w:rsidR="0015268A" w:rsidRDefault="0015268A" w:rsidP="0011403E">
            <w:pPr>
              <w:jc w:val="both"/>
            </w:pPr>
          </w:p>
        </w:tc>
        <w:tc>
          <w:tcPr>
            <w:tcW w:w="3260" w:type="dxa"/>
          </w:tcPr>
          <w:p w:rsidR="0015268A" w:rsidRDefault="0015268A" w:rsidP="0011403E">
            <w:pPr>
              <w:jc w:val="both"/>
            </w:pPr>
            <w:r>
              <w:t>Обрабатывают вырез горловины блузки с помощью учителя.</w:t>
            </w:r>
          </w:p>
          <w:p w:rsidR="0015268A" w:rsidRDefault="0015268A" w:rsidP="0011403E">
            <w:pPr>
              <w:jc w:val="both"/>
            </w:pPr>
            <w:r>
              <w:t>Выполняют надсечки, выметывают шов притачивания</w:t>
            </w:r>
          </w:p>
          <w:p w:rsidR="0015268A" w:rsidRDefault="0015268A" w:rsidP="0011403E">
            <w:pPr>
              <w:jc w:val="both"/>
            </w:pPr>
          </w:p>
        </w:tc>
        <w:tc>
          <w:tcPr>
            <w:tcW w:w="3544" w:type="dxa"/>
            <w:gridSpan w:val="2"/>
          </w:tcPr>
          <w:p w:rsidR="0015268A" w:rsidRDefault="0015268A" w:rsidP="0011403E">
            <w:pPr>
              <w:jc w:val="both"/>
            </w:pPr>
            <w:r>
              <w:t>Обрабатывают вырез горловины блузки.</w:t>
            </w:r>
          </w:p>
          <w:p w:rsidR="0015268A" w:rsidRDefault="0015268A" w:rsidP="0011403E">
            <w:pPr>
              <w:jc w:val="both"/>
            </w:pPr>
            <w:r>
              <w:t>Выполняют надсечки, выметывают шов притачивания</w:t>
            </w:r>
          </w:p>
          <w:p w:rsidR="0015268A" w:rsidRDefault="0015268A" w:rsidP="0011403E">
            <w:pPr>
              <w:jc w:val="both"/>
            </w:pPr>
          </w:p>
        </w:tc>
      </w:tr>
      <w:tr w:rsidR="0015268A" w:rsidTr="0011403E">
        <w:tc>
          <w:tcPr>
            <w:tcW w:w="704" w:type="dxa"/>
          </w:tcPr>
          <w:p w:rsidR="0015268A" w:rsidRDefault="0015268A" w:rsidP="0011403E">
            <w:pPr>
              <w:ind w:right="180"/>
              <w:jc w:val="center"/>
            </w:pPr>
            <w:r>
              <w:t>56</w:t>
            </w:r>
          </w:p>
        </w:tc>
        <w:tc>
          <w:tcPr>
            <w:tcW w:w="2126" w:type="dxa"/>
          </w:tcPr>
          <w:p w:rsidR="0015268A" w:rsidRDefault="0015268A" w:rsidP="0011403E">
            <w:pPr>
              <w:ind w:right="-108"/>
            </w:pPr>
            <w:r>
              <w:t>Обработка выреза горловины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выреза горловины блузки подкройной обтачкой.</w:t>
            </w:r>
          </w:p>
          <w:p w:rsidR="0015268A" w:rsidRDefault="0015268A" w:rsidP="0011403E">
            <w:pPr>
              <w:jc w:val="both"/>
            </w:pPr>
            <w:r>
              <w:t>Подгиб наружного среза обтачки на изнаночную сторону, заметывание, ширина шва 7 мм.</w:t>
            </w:r>
          </w:p>
          <w:p w:rsidR="0015268A" w:rsidRDefault="0015268A" w:rsidP="0011403E">
            <w:pPr>
              <w:jc w:val="both"/>
            </w:pPr>
            <w:r>
              <w:t>Наложение обтачки на основную деталь, приметывание, обтачивание</w:t>
            </w:r>
          </w:p>
        </w:tc>
        <w:tc>
          <w:tcPr>
            <w:tcW w:w="3260" w:type="dxa"/>
          </w:tcPr>
          <w:p w:rsidR="0015268A" w:rsidRDefault="0015268A" w:rsidP="0011403E">
            <w:pPr>
              <w:jc w:val="both"/>
            </w:pPr>
            <w:r>
              <w:t>Обрабатывают вырез горловины блузки с помощью учителя.</w:t>
            </w:r>
          </w:p>
          <w:p w:rsidR="0015268A" w:rsidRDefault="0015268A" w:rsidP="0011403E">
            <w:pPr>
              <w:jc w:val="both"/>
            </w:pPr>
            <w:r>
              <w:t>Подгибают наружный срез обтачки на изнаночную сторону, заметывают, ширина шва 7 мм.</w:t>
            </w:r>
          </w:p>
          <w:p w:rsidR="0015268A" w:rsidRDefault="0015268A" w:rsidP="0011403E">
            <w:pPr>
              <w:jc w:val="both"/>
            </w:pPr>
            <w:r>
              <w:t>Накладывают обтачку на основную деталь, приметывают, обтачивают</w:t>
            </w:r>
          </w:p>
        </w:tc>
        <w:tc>
          <w:tcPr>
            <w:tcW w:w="3544" w:type="dxa"/>
            <w:gridSpan w:val="2"/>
          </w:tcPr>
          <w:p w:rsidR="0015268A" w:rsidRDefault="0015268A" w:rsidP="0011403E">
            <w:pPr>
              <w:jc w:val="both"/>
            </w:pPr>
            <w:r>
              <w:t>Обрабатывают вырез горловины блузки.</w:t>
            </w:r>
          </w:p>
          <w:p w:rsidR="0015268A" w:rsidRDefault="0015268A" w:rsidP="0011403E">
            <w:pPr>
              <w:jc w:val="both"/>
            </w:pPr>
            <w:r>
              <w:t>Подгибают наружный срез обтачки на изнаночную сторону, заметывают, ширина шва 7 мм.</w:t>
            </w:r>
          </w:p>
          <w:p w:rsidR="0015268A" w:rsidRDefault="0015268A" w:rsidP="0011403E">
            <w:pPr>
              <w:jc w:val="both"/>
            </w:pPr>
            <w:r>
              <w:t>Накладывают обтачку на основную деталь, приметывают, обтачивают</w:t>
            </w:r>
          </w:p>
        </w:tc>
      </w:tr>
      <w:tr w:rsidR="0015268A" w:rsidTr="0011403E">
        <w:trPr>
          <w:trHeight w:val="1746"/>
        </w:trPr>
        <w:tc>
          <w:tcPr>
            <w:tcW w:w="704" w:type="dxa"/>
          </w:tcPr>
          <w:p w:rsidR="0015268A" w:rsidRDefault="0015268A" w:rsidP="0011403E">
            <w:pPr>
              <w:ind w:right="180"/>
              <w:jc w:val="center"/>
            </w:pPr>
            <w:r>
              <w:t>57</w:t>
            </w:r>
          </w:p>
        </w:tc>
        <w:tc>
          <w:tcPr>
            <w:tcW w:w="2126" w:type="dxa"/>
          </w:tcPr>
          <w:p w:rsidR="0015268A" w:rsidRDefault="0015268A" w:rsidP="0011403E">
            <w:pPr>
              <w:ind w:right="-108"/>
            </w:pPr>
            <w:r>
              <w:t>Обработка пройм блузки</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обработки пройм блузки.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Технологические требования к качеству обработки пройм блузки</w:t>
            </w:r>
          </w:p>
        </w:tc>
        <w:tc>
          <w:tcPr>
            <w:tcW w:w="3260" w:type="dxa"/>
          </w:tcPr>
          <w:p w:rsidR="0015268A" w:rsidRDefault="0015268A" w:rsidP="0011403E">
            <w:pPr>
              <w:jc w:val="both"/>
            </w:pPr>
            <w:r>
              <w:t>Знакомятся со способами обработки пройм блузки</w:t>
            </w:r>
          </w:p>
        </w:tc>
        <w:tc>
          <w:tcPr>
            <w:tcW w:w="3544" w:type="dxa"/>
            <w:gridSpan w:val="2"/>
          </w:tcPr>
          <w:p w:rsidR="0015268A" w:rsidRDefault="0015268A" w:rsidP="0011403E">
            <w:pPr>
              <w:jc w:val="both"/>
            </w:pPr>
            <w:r>
              <w:t xml:space="preserve">Знакомятся со способами обработки пройм блузки. </w:t>
            </w:r>
          </w:p>
          <w:p w:rsidR="0015268A" w:rsidRDefault="0015268A" w:rsidP="0011403E">
            <w:pPr>
              <w:jc w:val="both"/>
            </w:pPr>
            <w:r>
              <w:t>Работают с предметно-технологической картой.</w:t>
            </w:r>
          </w:p>
          <w:p w:rsidR="0015268A" w:rsidRDefault="0015268A" w:rsidP="0011403E">
            <w:pPr>
              <w:jc w:val="both"/>
            </w:pPr>
            <w:r>
              <w:t xml:space="preserve">Технологические требования к качеству обработки пройм блузки  </w:t>
            </w:r>
          </w:p>
        </w:tc>
      </w:tr>
      <w:tr w:rsidR="0015268A" w:rsidTr="0011403E">
        <w:tc>
          <w:tcPr>
            <w:tcW w:w="704" w:type="dxa"/>
          </w:tcPr>
          <w:p w:rsidR="0015268A" w:rsidRDefault="0015268A" w:rsidP="0011403E">
            <w:pPr>
              <w:ind w:right="180"/>
              <w:jc w:val="center"/>
            </w:pPr>
            <w:r>
              <w:t>58</w:t>
            </w:r>
          </w:p>
        </w:tc>
        <w:tc>
          <w:tcPr>
            <w:tcW w:w="2126" w:type="dxa"/>
          </w:tcPr>
          <w:p w:rsidR="0015268A" w:rsidRDefault="0015268A" w:rsidP="0011403E">
            <w:pPr>
              <w:ind w:right="-108"/>
            </w:pPr>
            <w:r>
              <w:t>Обработка пройм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пройм блузки.</w:t>
            </w:r>
          </w:p>
          <w:p w:rsidR="0015268A" w:rsidRDefault="0015268A" w:rsidP="0011403E">
            <w:pPr>
              <w:jc w:val="both"/>
            </w:pPr>
            <w:r>
              <w:t>Соединение косой обтачки в круг.</w:t>
            </w:r>
          </w:p>
          <w:p w:rsidR="0015268A" w:rsidRDefault="0015268A" w:rsidP="0011403E">
            <w:pPr>
              <w:jc w:val="both"/>
            </w:pPr>
            <w:r>
              <w:t>Складывание обтачки вдвое, сметывание срезов</w:t>
            </w:r>
          </w:p>
          <w:p w:rsidR="0015268A" w:rsidRDefault="0015268A" w:rsidP="0011403E">
            <w:pPr>
              <w:jc w:val="both"/>
            </w:pPr>
            <w:r>
              <w:t>Приметывание двойной косой обтачки к срезу пройм.</w:t>
            </w:r>
          </w:p>
          <w:p w:rsidR="0015268A" w:rsidRDefault="0015268A" w:rsidP="0011403E">
            <w:pPr>
              <w:jc w:val="both"/>
            </w:pPr>
            <w:r>
              <w:t>Обтачивание пройм двойной косой обтачкой, ширина шва 10 мм</w:t>
            </w:r>
          </w:p>
        </w:tc>
        <w:tc>
          <w:tcPr>
            <w:tcW w:w="3260" w:type="dxa"/>
          </w:tcPr>
          <w:p w:rsidR="0015268A" w:rsidRDefault="0015268A" w:rsidP="0011403E">
            <w:pPr>
              <w:jc w:val="both"/>
            </w:pPr>
            <w:r>
              <w:t>Обрабатывают проймы блузки с помощью учителя.</w:t>
            </w:r>
          </w:p>
          <w:p w:rsidR="0015268A" w:rsidRDefault="0015268A" w:rsidP="0011403E">
            <w:pPr>
              <w:jc w:val="both"/>
            </w:pPr>
            <w:r>
              <w:t>Соединяют косую обтачку в круг.</w:t>
            </w:r>
          </w:p>
          <w:p w:rsidR="0015268A" w:rsidRDefault="0015268A" w:rsidP="0011403E">
            <w:pPr>
              <w:jc w:val="both"/>
            </w:pPr>
            <w:r>
              <w:t>Складывают обтачку вдвое, сметывают срезы.</w:t>
            </w:r>
          </w:p>
          <w:p w:rsidR="0015268A" w:rsidRDefault="0015268A" w:rsidP="0011403E">
            <w:pPr>
              <w:jc w:val="both"/>
            </w:pPr>
            <w:r>
              <w:t>Обтачивают проймы двойной косой обтачкой, ширина шва 10 мм</w:t>
            </w:r>
          </w:p>
        </w:tc>
        <w:tc>
          <w:tcPr>
            <w:tcW w:w="3544" w:type="dxa"/>
            <w:gridSpan w:val="2"/>
          </w:tcPr>
          <w:p w:rsidR="0015268A" w:rsidRDefault="0015268A" w:rsidP="0011403E">
            <w:pPr>
              <w:jc w:val="both"/>
            </w:pPr>
            <w:r>
              <w:t>Обрабатывают проймы блузки.</w:t>
            </w:r>
          </w:p>
          <w:p w:rsidR="0015268A" w:rsidRDefault="0015268A" w:rsidP="0011403E">
            <w:pPr>
              <w:jc w:val="both"/>
            </w:pPr>
            <w:r>
              <w:t>Соединяют косую обтачку в круг.</w:t>
            </w:r>
          </w:p>
          <w:p w:rsidR="0015268A" w:rsidRDefault="0015268A" w:rsidP="0011403E">
            <w:pPr>
              <w:jc w:val="both"/>
            </w:pPr>
            <w:r>
              <w:t>Складывают обтачку вдвое, сметывают срезы.</w:t>
            </w:r>
          </w:p>
          <w:p w:rsidR="0015268A" w:rsidRDefault="0015268A" w:rsidP="0011403E">
            <w:pPr>
              <w:jc w:val="both"/>
            </w:pPr>
            <w:r>
              <w:t>Обтачивают проймы двойной косой обтачкой, ширина шва 10 мм</w:t>
            </w:r>
          </w:p>
          <w:p w:rsidR="0015268A" w:rsidRDefault="0015268A" w:rsidP="0011403E">
            <w:pPr>
              <w:jc w:val="both"/>
            </w:pPr>
          </w:p>
        </w:tc>
      </w:tr>
      <w:tr w:rsidR="0015268A" w:rsidTr="0011403E">
        <w:tc>
          <w:tcPr>
            <w:tcW w:w="704" w:type="dxa"/>
          </w:tcPr>
          <w:p w:rsidR="0015268A" w:rsidRDefault="0015268A" w:rsidP="0011403E">
            <w:pPr>
              <w:ind w:right="180"/>
              <w:jc w:val="center"/>
            </w:pPr>
            <w:r>
              <w:t>59</w:t>
            </w:r>
          </w:p>
        </w:tc>
        <w:tc>
          <w:tcPr>
            <w:tcW w:w="2126" w:type="dxa"/>
          </w:tcPr>
          <w:p w:rsidR="0015268A" w:rsidRDefault="0015268A" w:rsidP="0011403E">
            <w:pPr>
              <w:ind w:right="-108"/>
            </w:pPr>
            <w:r>
              <w:t>Обработка пройм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пройм   двойной косой обтачкой.</w:t>
            </w:r>
          </w:p>
          <w:p w:rsidR="0015268A" w:rsidRDefault="0015268A" w:rsidP="0011403E">
            <w:pPr>
              <w:jc w:val="both"/>
            </w:pPr>
            <w:r>
              <w:t>Отгибание обтачки на лицевую сторону, выправление и выметывание шва, образуя с изнаночной стороны кант из обтачки, равный 1-2 мм</w:t>
            </w:r>
          </w:p>
        </w:tc>
        <w:tc>
          <w:tcPr>
            <w:tcW w:w="3260" w:type="dxa"/>
          </w:tcPr>
          <w:p w:rsidR="0015268A" w:rsidRDefault="0015268A" w:rsidP="0011403E">
            <w:pPr>
              <w:jc w:val="both"/>
            </w:pPr>
            <w:r>
              <w:t>Обрабатывают проймы блузки с помощью учителя.</w:t>
            </w:r>
          </w:p>
          <w:p w:rsidR="0015268A" w:rsidRDefault="0015268A" w:rsidP="0011403E">
            <w:pPr>
              <w:jc w:val="both"/>
            </w:pPr>
            <w:r>
              <w:t>Отгибают обтачку на лицевую сторону, выправляют и выметывают шов, образуя с изнаночной стороны кант из обтачки, равный 1-2 мм</w:t>
            </w:r>
          </w:p>
        </w:tc>
        <w:tc>
          <w:tcPr>
            <w:tcW w:w="3544" w:type="dxa"/>
            <w:gridSpan w:val="2"/>
          </w:tcPr>
          <w:p w:rsidR="0015268A" w:rsidRDefault="0015268A" w:rsidP="0011403E">
            <w:pPr>
              <w:jc w:val="both"/>
            </w:pPr>
            <w:r>
              <w:t>Обрабатывают проймы блузки.</w:t>
            </w:r>
          </w:p>
          <w:p w:rsidR="0015268A" w:rsidRDefault="0015268A" w:rsidP="0011403E">
            <w:pPr>
              <w:jc w:val="both"/>
            </w:pPr>
            <w:r>
              <w:t>Отгибают обтачку на лицевую сторону, выправляют и выметывают шов, образуя с изнаночной стороны кант из обтачки, равный 1-2 мм</w:t>
            </w:r>
          </w:p>
        </w:tc>
      </w:tr>
      <w:tr w:rsidR="0015268A" w:rsidTr="0011403E">
        <w:tc>
          <w:tcPr>
            <w:tcW w:w="704" w:type="dxa"/>
          </w:tcPr>
          <w:p w:rsidR="0015268A" w:rsidRDefault="0015268A" w:rsidP="0011403E">
            <w:pPr>
              <w:ind w:right="180"/>
              <w:jc w:val="center"/>
            </w:pPr>
            <w:r>
              <w:t>60</w:t>
            </w:r>
          </w:p>
        </w:tc>
        <w:tc>
          <w:tcPr>
            <w:tcW w:w="2126" w:type="dxa"/>
          </w:tcPr>
          <w:p w:rsidR="0015268A" w:rsidRDefault="0015268A" w:rsidP="0011403E">
            <w:pPr>
              <w:ind w:right="-108"/>
            </w:pPr>
            <w:r>
              <w:t>Обработка пройм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пройм ночной сорочки двойной косой обтачкой.</w:t>
            </w:r>
          </w:p>
          <w:p w:rsidR="0015268A" w:rsidRDefault="0015268A" w:rsidP="0011403E">
            <w:pPr>
              <w:jc w:val="both"/>
            </w:pPr>
            <w:r>
              <w:t>Настрачивание на расстоянии 1-2 мм от подогнутого края.</w:t>
            </w:r>
          </w:p>
          <w:p w:rsidR="0015268A" w:rsidRDefault="0015268A" w:rsidP="0011403E">
            <w:pPr>
              <w:jc w:val="both"/>
            </w:pPr>
            <w:r>
              <w:t>Проведение влажно-тепловой обработки пройм</w:t>
            </w:r>
          </w:p>
        </w:tc>
        <w:tc>
          <w:tcPr>
            <w:tcW w:w="3260" w:type="dxa"/>
          </w:tcPr>
          <w:p w:rsidR="0015268A" w:rsidRDefault="0015268A" w:rsidP="0011403E">
            <w:pPr>
              <w:jc w:val="both"/>
            </w:pPr>
            <w:r>
              <w:t>Обрабатывают проймы блузки с помощью учителя.</w:t>
            </w:r>
          </w:p>
          <w:p w:rsidR="0015268A" w:rsidRDefault="0015268A" w:rsidP="0011403E">
            <w:pPr>
              <w:jc w:val="both"/>
            </w:pPr>
            <w:r>
              <w:t>Настрачивают на расстоянии 1-2 мм от подогнутого края.</w:t>
            </w:r>
          </w:p>
          <w:p w:rsidR="0015268A" w:rsidRDefault="0015268A" w:rsidP="0011403E">
            <w:pPr>
              <w:jc w:val="both"/>
            </w:pPr>
            <w:r>
              <w:t>Проводят влажно-тепловую обработку пройм</w:t>
            </w:r>
          </w:p>
        </w:tc>
        <w:tc>
          <w:tcPr>
            <w:tcW w:w="3544" w:type="dxa"/>
            <w:gridSpan w:val="2"/>
          </w:tcPr>
          <w:p w:rsidR="0015268A" w:rsidRDefault="0015268A" w:rsidP="0011403E">
            <w:pPr>
              <w:jc w:val="both"/>
            </w:pPr>
            <w:r>
              <w:t>Обрабатывают проймы блузки.</w:t>
            </w:r>
          </w:p>
          <w:p w:rsidR="0015268A" w:rsidRDefault="0015268A" w:rsidP="0011403E">
            <w:pPr>
              <w:jc w:val="both"/>
            </w:pPr>
            <w:r>
              <w:t xml:space="preserve">Настрачивают на расстоянии 1-2 мм от подогнутого края. </w:t>
            </w:r>
          </w:p>
          <w:p w:rsidR="0015268A" w:rsidRDefault="0015268A" w:rsidP="0011403E">
            <w:pPr>
              <w:jc w:val="both"/>
            </w:pPr>
            <w:r>
              <w:t>Проводят влажно-тепловую обработку пройм</w:t>
            </w:r>
          </w:p>
        </w:tc>
      </w:tr>
      <w:tr w:rsidR="0015268A" w:rsidTr="0011403E">
        <w:tc>
          <w:tcPr>
            <w:tcW w:w="704" w:type="dxa"/>
          </w:tcPr>
          <w:p w:rsidR="0015268A" w:rsidRDefault="0015268A" w:rsidP="0011403E">
            <w:pPr>
              <w:ind w:right="180"/>
              <w:jc w:val="center"/>
            </w:pPr>
            <w:r>
              <w:t>61</w:t>
            </w:r>
          </w:p>
        </w:tc>
        <w:tc>
          <w:tcPr>
            <w:tcW w:w="2126" w:type="dxa"/>
          </w:tcPr>
          <w:p w:rsidR="0015268A" w:rsidRDefault="0015268A" w:rsidP="0011403E">
            <w:pPr>
              <w:ind w:right="-108"/>
            </w:pPr>
            <w:r>
              <w:t>Обработка нижнего среза блузки</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Повторяют способы обработки нижнего среза изделия. </w:t>
            </w:r>
          </w:p>
          <w:p w:rsidR="0015268A" w:rsidRDefault="0015268A" w:rsidP="0011403E">
            <w:pPr>
              <w:jc w:val="both"/>
            </w:pPr>
            <w:r>
              <w:t xml:space="preserve">Повторение технологии выполнения шва вподгибку с закрытым срезом.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Технологические требования к качеству выполнения шва вподгибку с закрыты срезом</w:t>
            </w:r>
          </w:p>
          <w:p w:rsidR="0015268A" w:rsidRDefault="0015268A" w:rsidP="0011403E">
            <w:pPr>
              <w:jc w:val="both"/>
            </w:pPr>
          </w:p>
        </w:tc>
        <w:tc>
          <w:tcPr>
            <w:tcW w:w="3260" w:type="dxa"/>
          </w:tcPr>
          <w:p w:rsidR="0015268A" w:rsidRDefault="0015268A" w:rsidP="0011403E">
            <w:pPr>
              <w:jc w:val="both"/>
            </w:pPr>
            <w:r>
              <w:t xml:space="preserve">Повторяют способы обработки нижнего среза изделия. </w:t>
            </w:r>
          </w:p>
          <w:p w:rsidR="0015268A" w:rsidRDefault="0015268A" w:rsidP="0011403E">
            <w:pPr>
              <w:jc w:val="both"/>
            </w:pPr>
            <w:r>
              <w:t xml:space="preserve">Повторяют технологию выполнения шва вподгибку с закрытым срезом.  </w:t>
            </w:r>
          </w:p>
          <w:p w:rsidR="0015268A" w:rsidRDefault="0015268A" w:rsidP="0011403E">
            <w:pPr>
              <w:jc w:val="both"/>
            </w:pPr>
            <w:r>
              <w:t>Работают с предметно-технологической картой.</w:t>
            </w:r>
          </w:p>
          <w:p w:rsidR="0015268A" w:rsidRDefault="0015268A" w:rsidP="0011403E">
            <w:pPr>
              <w:jc w:val="both"/>
            </w:pPr>
          </w:p>
        </w:tc>
        <w:tc>
          <w:tcPr>
            <w:tcW w:w="3544" w:type="dxa"/>
            <w:gridSpan w:val="2"/>
          </w:tcPr>
          <w:p w:rsidR="0015268A" w:rsidRDefault="0015268A" w:rsidP="0011403E">
            <w:pPr>
              <w:jc w:val="both"/>
            </w:pPr>
            <w:r>
              <w:t xml:space="preserve">Повторяют способы обработки нижнего среза изделия. </w:t>
            </w:r>
          </w:p>
          <w:p w:rsidR="0015268A" w:rsidRDefault="0015268A" w:rsidP="0011403E">
            <w:pPr>
              <w:jc w:val="both"/>
            </w:pPr>
            <w:r>
              <w:t xml:space="preserve">Повторяют технологию выполнения шва вподгибку с закрытым срезом.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выполнения шва вподгибку с закрыты срезом </w:t>
            </w:r>
          </w:p>
        </w:tc>
      </w:tr>
      <w:tr w:rsidR="0015268A" w:rsidTr="0011403E">
        <w:tc>
          <w:tcPr>
            <w:tcW w:w="704" w:type="dxa"/>
          </w:tcPr>
          <w:p w:rsidR="0015268A" w:rsidRDefault="0015268A" w:rsidP="0011403E">
            <w:pPr>
              <w:ind w:right="180"/>
              <w:jc w:val="center"/>
            </w:pPr>
            <w:r>
              <w:t>62</w:t>
            </w:r>
          </w:p>
        </w:tc>
        <w:tc>
          <w:tcPr>
            <w:tcW w:w="2126" w:type="dxa"/>
          </w:tcPr>
          <w:p w:rsidR="0015268A" w:rsidRDefault="0015268A" w:rsidP="0011403E">
            <w:pPr>
              <w:ind w:right="-108"/>
            </w:pPr>
            <w:r>
              <w:t>Обработка нижнего среза блузки</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нижнего среза блузки</w:t>
            </w:r>
          </w:p>
        </w:tc>
        <w:tc>
          <w:tcPr>
            <w:tcW w:w="3260" w:type="dxa"/>
          </w:tcPr>
          <w:p w:rsidR="0015268A" w:rsidRDefault="0015268A" w:rsidP="0011403E">
            <w:pPr>
              <w:jc w:val="both"/>
            </w:pPr>
            <w:r>
              <w:t>Обрабатывают нижний срез блузки с помощью учителя</w:t>
            </w:r>
          </w:p>
        </w:tc>
        <w:tc>
          <w:tcPr>
            <w:tcW w:w="3544" w:type="dxa"/>
            <w:gridSpan w:val="2"/>
          </w:tcPr>
          <w:p w:rsidR="0015268A" w:rsidRDefault="0015268A" w:rsidP="0011403E">
            <w:pPr>
              <w:jc w:val="both"/>
            </w:pPr>
            <w:r>
              <w:t>Обрабатывают нижний срез блузки</w:t>
            </w:r>
          </w:p>
        </w:tc>
      </w:tr>
      <w:tr w:rsidR="0015268A" w:rsidTr="0011403E">
        <w:tc>
          <w:tcPr>
            <w:tcW w:w="704" w:type="dxa"/>
          </w:tcPr>
          <w:p w:rsidR="0015268A" w:rsidRDefault="0015268A" w:rsidP="0011403E">
            <w:pPr>
              <w:ind w:right="180"/>
              <w:jc w:val="center"/>
            </w:pPr>
            <w:r>
              <w:t>63</w:t>
            </w:r>
          </w:p>
        </w:tc>
        <w:tc>
          <w:tcPr>
            <w:tcW w:w="2126" w:type="dxa"/>
          </w:tcPr>
          <w:p w:rsidR="0015268A" w:rsidRDefault="0015268A" w:rsidP="0011403E">
            <w:pPr>
              <w:ind w:right="-108"/>
            </w:pPr>
            <w:r>
              <w:t>Окончательная отделка и утюжка блузки</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
              <w:t>Знакомство с правилами проведения влажно-тепловой обработки изделий из натуральных тканей.</w:t>
            </w:r>
          </w:p>
          <w:p w:rsidR="0015268A" w:rsidRDefault="0015268A">
            <w:r>
              <w:t>Окончательная отделка: удаление копировальных стежков и ниток временного соединения.</w:t>
            </w:r>
          </w:p>
          <w:p w:rsidR="0015268A" w:rsidRDefault="0015268A">
            <w:r>
              <w:t>Технологические требования к окончательной отделке и утюжке</w:t>
            </w:r>
          </w:p>
        </w:tc>
        <w:tc>
          <w:tcPr>
            <w:tcW w:w="3260" w:type="dxa"/>
          </w:tcPr>
          <w:p w:rsidR="0015268A" w:rsidRDefault="0015268A">
            <w:r>
              <w:t xml:space="preserve">Знакомятся с правилами проведения влажно-тепловой обработки изделий из натуральных тканей. </w:t>
            </w:r>
          </w:p>
          <w:p w:rsidR="0015268A" w:rsidRDefault="0015268A">
            <w:r>
              <w:t>Окончательная отделка: удаление копировальных стежков и ниток временного соединения.</w:t>
            </w:r>
          </w:p>
          <w:p w:rsidR="0015268A" w:rsidRDefault="0015268A">
            <w:r>
              <w:t xml:space="preserve">Технологические требования к качеству операции  </w:t>
            </w:r>
          </w:p>
          <w:p w:rsidR="0015268A" w:rsidRDefault="0015268A">
            <w:r>
              <w:t xml:space="preserve"> </w:t>
            </w:r>
          </w:p>
        </w:tc>
        <w:tc>
          <w:tcPr>
            <w:tcW w:w="3544" w:type="dxa"/>
            <w:gridSpan w:val="2"/>
          </w:tcPr>
          <w:p w:rsidR="0015268A" w:rsidRDefault="0015268A">
            <w:r>
              <w:t>Знакомятся с правилами проведения влажно-тепловой обработки изделий из натуральных тканей.</w:t>
            </w:r>
          </w:p>
          <w:p w:rsidR="0015268A" w:rsidRDefault="0015268A">
            <w:r>
              <w:t xml:space="preserve">Окончательная отделка: удаление копировальных стежков и ниток временного соединения. </w:t>
            </w:r>
          </w:p>
          <w:p w:rsidR="0015268A" w:rsidRDefault="0015268A">
            <w:r>
              <w:t>Соблюдают технологические требования к окончательной отделке и утюжке</w:t>
            </w:r>
          </w:p>
        </w:tc>
      </w:tr>
      <w:tr w:rsidR="0015268A" w:rsidTr="0011403E">
        <w:tc>
          <w:tcPr>
            <w:tcW w:w="704" w:type="dxa"/>
          </w:tcPr>
          <w:p w:rsidR="0015268A" w:rsidRDefault="0015268A" w:rsidP="0011403E">
            <w:pPr>
              <w:ind w:right="180"/>
              <w:jc w:val="center"/>
            </w:pPr>
            <w:r>
              <w:t>64</w:t>
            </w:r>
          </w:p>
        </w:tc>
        <w:tc>
          <w:tcPr>
            <w:tcW w:w="2126" w:type="dxa"/>
          </w:tcPr>
          <w:p w:rsidR="0015268A" w:rsidRDefault="0015268A" w:rsidP="0011403E">
            <w:pPr>
              <w:ind w:right="-108"/>
            </w:pPr>
            <w:r>
              <w:t>Окончательная отделка и утюжка блузки</w:t>
            </w:r>
          </w:p>
        </w:tc>
        <w:tc>
          <w:tcPr>
            <w:tcW w:w="851" w:type="dxa"/>
          </w:tcPr>
          <w:p w:rsidR="0015268A" w:rsidRDefault="0015268A" w:rsidP="0011403E">
            <w:pPr>
              <w:jc w:val="center"/>
            </w:pPr>
            <w:r>
              <w:t>1</w:t>
            </w:r>
          </w:p>
        </w:tc>
        <w:tc>
          <w:tcPr>
            <w:tcW w:w="3544" w:type="dxa"/>
          </w:tcPr>
          <w:p w:rsidR="0015268A" w:rsidRDefault="0015268A">
            <w:r>
              <w:t xml:space="preserve">Выполнение окончательной отделки и утюжки блузки.  </w:t>
            </w:r>
          </w:p>
          <w:p w:rsidR="0015268A" w:rsidRDefault="0015268A">
            <w:r>
              <w:t xml:space="preserve">Анализ выполненной работы  </w:t>
            </w:r>
          </w:p>
        </w:tc>
        <w:tc>
          <w:tcPr>
            <w:tcW w:w="3260" w:type="dxa"/>
          </w:tcPr>
          <w:p w:rsidR="0015268A" w:rsidRDefault="0015268A">
            <w:r>
              <w:t xml:space="preserve">Выполняют окончательную отделку и утюжку блузки с помощью учителя. </w:t>
            </w:r>
          </w:p>
          <w:p w:rsidR="0015268A" w:rsidRDefault="0015268A">
            <w:r>
              <w:t>Анализируют выполненную работу</w:t>
            </w:r>
          </w:p>
        </w:tc>
        <w:tc>
          <w:tcPr>
            <w:tcW w:w="3544" w:type="dxa"/>
            <w:gridSpan w:val="2"/>
          </w:tcPr>
          <w:p w:rsidR="0015268A" w:rsidRDefault="0015268A">
            <w:r>
              <w:t xml:space="preserve">Выполняют окончательную отделку и утюжку блузки.  </w:t>
            </w:r>
          </w:p>
          <w:p w:rsidR="0015268A" w:rsidRDefault="0015268A">
            <w:r>
              <w:t>Анализируют выполненную работу</w:t>
            </w:r>
          </w:p>
        </w:tc>
      </w:tr>
      <w:tr w:rsidR="0015268A" w:rsidTr="0011403E">
        <w:tc>
          <w:tcPr>
            <w:tcW w:w="704" w:type="dxa"/>
          </w:tcPr>
          <w:p w:rsidR="0015268A" w:rsidRDefault="0015268A" w:rsidP="0011403E">
            <w:pPr>
              <w:ind w:right="180"/>
              <w:jc w:val="center"/>
            </w:pPr>
            <w:r>
              <w:t>65</w:t>
            </w:r>
          </w:p>
        </w:tc>
        <w:tc>
          <w:tcPr>
            <w:tcW w:w="2126" w:type="dxa"/>
          </w:tcPr>
          <w:p w:rsidR="0015268A" w:rsidRDefault="0015268A" w:rsidP="0011403E">
            <w:pPr>
              <w:ind w:right="-108"/>
              <w:jc w:val="both"/>
            </w:pPr>
            <w:r>
              <w:t>Контрольная работа.</w:t>
            </w:r>
          </w:p>
          <w:p w:rsidR="0015268A" w:rsidRDefault="0015268A" w:rsidP="0011403E">
            <w:pPr>
              <w:ind w:right="-108"/>
              <w:jc w:val="both"/>
            </w:pPr>
            <w:r>
              <w:t>Обработка среза окантовочным швом на образце.</w:t>
            </w:r>
          </w:p>
          <w:p w:rsidR="0015268A" w:rsidRDefault="0015268A" w:rsidP="0011403E">
            <w:pPr>
              <w:ind w:right="-108"/>
              <w:jc w:val="both"/>
            </w:pPr>
            <w:r>
              <w:t>Тест</w:t>
            </w:r>
          </w:p>
        </w:tc>
        <w:tc>
          <w:tcPr>
            <w:tcW w:w="851" w:type="dxa"/>
          </w:tcPr>
          <w:p w:rsidR="0015268A" w:rsidRDefault="0015268A" w:rsidP="0011403E">
            <w:pPr>
              <w:ind w:right="180"/>
              <w:jc w:val="center"/>
            </w:pPr>
            <w:r>
              <w:t>1</w:t>
            </w:r>
          </w:p>
        </w:tc>
        <w:tc>
          <w:tcPr>
            <w:tcW w:w="3544" w:type="dxa"/>
          </w:tcPr>
          <w:p w:rsidR="0015268A" w:rsidRDefault="0015268A" w:rsidP="0011403E">
            <w:pPr>
              <w:ind w:right="180"/>
            </w:pPr>
            <w:r>
              <w:t xml:space="preserve">Анализ объекта труда.    </w:t>
            </w:r>
          </w:p>
          <w:p w:rsidR="0015268A" w:rsidRDefault="0015268A" w:rsidP="0011403E">
            <w:pPr>
              <w:ind w:right="180"/>
            </w:pPr>
            <w:r>
              <w:t xml:space="preserve">Последовательность изготовления изделия.  </w:t>
            </w:r>
          </w:p>
          <w:p w:rsidR="0015268A" w:rsidRDefault="0015268A" w:rsidP="0011403E">
            <w:pPr>
              <w:ind w:right="180"/>
            </w:pPr>
            <w:r>
              <w:t>Технологические требования к качеству операции выполнению окантовочного шва</w:t>
            </w:r>
          </w:p>
          <w:p w:rsidR="0015268A" w:rsidRDefault="0015268A" w:rsidP="0011403E">
            <w:pPr>
              <w:ind w:right="180"/>
            </w:pPr>
          </w:p>
        </w:tc>
        <w:tc>
          <w:tcPr>
            <w:tcW w:w="3260" w:type="dxa"/>
          </w:tcPr>
          <w:p w:rsidR="0015268A" w:rsidRDefault="0015268A" w:rsidP="0011403E">
            <w:pPr>
              <w:ind w:right="180"/>
            </w:pPr>
            <w:r>
              <w:t xml:space="preserve">Анализируют объект труда.  </w:t>
            </w:r>
          </w:p>
          <w:p w:rsidR="0015268A" w:rsidRDefault="0015268A" w:rsidP="0011403E">
            <w:pPr>
              <w:ind w:right="180"/>
            </w:pPr>
            <w:r>
              <w:t xml:space="preserve">Последовательность изготовления изделия.  </w:t>
            </w:r>
          </w:p>
          <w:p w:rsidR="0015268A" w:rsidRDefault="0015268A" w:rsidP="0011403E">
            <w:pPr>
              <w:ind w:right="180"/>
            </w:pPr>
            <w:r>
              <w:t xml:space="preserve">Технологические требования к качеству операции.  </w:t>
            </w:r>
          </w:p>
          <w:p w:rsidR="0015268A" w:rsidRDefault="0015268A" w:rsidP="0011403E">
            <w:pPr>
              <w:ind w:right="180"/>
            </w:pPr>
          </w:p>
        </w:tc>
        <w:tc>
          <w:tcPr>
            <w:tcW w:w="3544" w:type="dxa"/>
            <w:gridSpan w:val="2"/>
          </w:tcPr>
          <w:p w:rsidR="0015268A" w:rsidRDefault="0015268A" w:rsidP="0011403E">
            <w:pPr>
              <w:ind w:right="180"/>
            </w:pPr>
            <w:r>
              <w:t xml:space="preserve">Анализируют объект труда. </w:t>
            </w:r>
          </w:p>
          <w:p w:rsidR="0015268A" w:rsidRDefault="0015268A" w:rsidP="0011403E">
            <w:pPr>
              <w:ind w:right="180"/>
            </w:pPr>
            <w:r>
              <w:t xml:space="preserve">Последовательность изготовления изделия.  </w:t>
            </w:r>
          </w:p>
          <w:p w:rsidR="0015268A" w:rsidRDefault="0015268A" w:rsidP="0011403E">
            <w:pPr>
              <w:ind w:right="180"/>
            </w:pPr>
            <w:r>
              <w:t xml:space="preserve">Соблюдают технологические требования к качеству выполнения окантовочного шва  </w:t>
            </w:r>
          </w:p>
        </w:tc>
      </w:tr>
      <w:tr w:rsidR="0015268A" w:rsidTr="0011403E">
        <w:trPr>
          <w:trHeight w:val="410"/>
        </w:trPr>
        <w:tc>
          <w:tcPr>
            <w:tcW w:w="704" w:type="dxa"/>
          </w:tcPr>
          <w:p w:rsidR="0015268A" w:rsidRDefault="0015268A" w:rsidP="0011403E">
            <w:pPr>
              <w:ind w:right="180"/>
              <w:jc w:val="center"/>
            </w:pPr>
            <w:r>
              <w:t>66</w:t>
            </w:r>
          </w:p>
        </w:tc>
        <w:tc>
          <w:tcPr>
            <w:tcW w:w="2126" w:type="dxa"/>
          </w:tcPr>
          <w:p w:rsidR="0015268A" w:rsidRDefault="0015268A" w:rsidP="0011403E">
            <w:pPr>
              <w:ind w:right="-108"/>
              <w:jc w:val="both"/>
            </w:pPr>
            <w:r>
              <w:t>Контрольная работа.</w:t>
            </w:r>
          </w:p>
          <w:p w:rsidR="0015268A" w:rsidRDefault="0015268A" w:rsidP="0011403E">
            <w:pPr>
              <w:ind w:right="-108"/>
              <w:jc w:val="both"/>
            </w:pPr>
            <w:r>
              <w:t>«Обработка закруглённого среза окантовочным швом на образце»</w:t>
            </w:r>
          </w:p>
          <w:p w:rsidR="0015268A" w:rsidRDefault="0015268A" w:rsidP="0011403E">
            <w:pPr>
              <w:ind w:right="-108"/>
              <w:jc w:val="both"/>
            </w:pPr>
          </w:p>
        </w:tc>
        <w:tc>
          <w:tcPr>
            <w:tcW w:w="851" w:type="dxa"/>
          </w:tcPr>
          <w:p w:rsidR="0015268A" w:rsidRDefault="0015268A" w:rsidP="0011403E">
            <w:pPr>
              <w:ind w:right="180"/>
              <w:jc w:val="center"/>
            </w:pPr>
            <w:r>
              <w:t>1</w:t>
            </w:r>
          </w:p>
        </w:tc>
        <w:tc>
          <w:tcPr>
            <w:tcW w:w="3544" w:type="dxa"/>
          </w:tcPr>
          <w:p w:rsidR="0015268A" w:rsidRDefault="0015268A" w:rsidP="0011403E">
            <w:pPr>
              <w:ind w:right="180"/>
            </w:pPr>
            <w:r>
              <w:t>Повторение последовательности обработки горловины окантовочным швом</w:t>
            </w:r>
          </w:p>
          <w:p w:rsidR="0015268A" w:rsidRDefault="0015268A" w:rsidP="0011403E">
            <w:pPr>
              <w:ind w:right="180"/>
            </w:pPr>
            <w:r>
              <w:t xml:space="preserve">Обработка среза окантовочным швом на образце. </w:t>
            </w:r>
          </w:p>
          <w:p w:rsidR="0015268A" w:rsidRDefault="0015268A" w:rsidP="0011403E">
            <w:pPr>
              <w:ind w:right="180"/>
            </w:pPr>
            <w:r>
              <w:t>Приметывание обтачки, обтачивание</w:t>
            </w:r>
          </w:p>
        </w:tc>
        <w:tc>
          <w:tcPr>
            <w:tcW w:w="3260" w:type="dxa"/>
          </w:tcPr>
          <w:p w:rsidR="0015268A" w:rsidRDefault="0015268A" w:rsidP="0011403E">
            <w:pPr>
              <w:ind w:right="180"/>
            </w:pPr>
            <w:r>
              <w:t>Повторяют последовательность обработки горловины окантовочным швом по инструкционной карте.</w:t>
            </w:r>
          </w:p>
          <w:p w:rsidR="0015268A" w:rsidRDefault="0015268A" w:rsidP="0011403E">
            <w:pPr>
              <w:ind w:right="180"/>
            </w:pPr>
            <w:r>
              <w:t>Обрабатывают срез окантовочным швом на образце.</w:t>
            </w:r>
          </w:p>
          <w:p w:rsidR="0015268A" w:rsidRDefault="0015268A" w:rsidP="0011403E">
            <w:pPr>
              <w:ind w:right="180"/>
            </w:pPr>
            <w:r>
              <w:t xml:space="preserve">Приметывают обтачку, обтачивают </w:t>
            </w:r>
          </w:p>
        </w:tc>
        <w:tc>
          <w:tcPr>
            <w:tcW w:w="3544" w:type="dxa"/>
            <w:gridSpan w:val="2"/>
          </w:tcPr>
          <w:p w:rsidR="0015268A" w:rsidRDefault="0015268A" w:rsidP="0011403E">
            <w:pPr>
              <w:ind w:right="180"/>
            </w:pPr>
            <w:r>
              <w:t xml:space="preserve">Повторяют последовательность обработки горловины окантовочным швом. </w:t>
            </w:r>
          </w:p>
          <w:p w:rsidR="0015268A" w:rsidRDefault="0015268A" w:rsidP="0011403E">
            <w:pPr>
              <w:ind w:right="180"/>
            </w:pPr>
            <w:r>
              <w:t>Обрабатывают срез окантовочным швом на образце.</w:t>
            </w:r>
          </w:p>
          <w:p w:rsidR="0015268A" w:rsidRDefault="0015268A" w:rsidP="0011403E">
            <w:pPr>
              <w:ind w:right="180"/>
            </w:pPr>
            <w:r>
              <w:t xml:space="preserve">Приметывают обтачку, обтачивают  </w:t>
            </w:r>
          </w:p>
        </w:tc>
      </w:tr>
      <w:tr w:rsidR="0015268A" w:rsidTr="0011403E">
        <w:trPr>
          <w:trHeight w:val="1779"/>
        </w:trPr>
        <w:tc>
          <w:tcPr>
            <w:tcW w:w="704" w:type="dxa"/>
          </w:tcPr>
          <w:p w:rsidR="0015268A" w:rsidRDefault="0015268A" w:rsidP="0011403E">
            <w:pPr>
              <w:ind w:right="180"/>
              <w:jc w:val="center"/>
            </w:pPr>
            <w:r>
              <w:t>67</w:t>
            </w:r>
          </w:p>
        </w:tc>
        <w:tc>
          <w:tcPr>
            <w:tcW w:w="2126" w:type="dxa"/>
          </w:tcPr>
          <w:p w:rsidR="0015268A" w:rsidRDefault="0015268A" w:rsidP="0011403E">
            <w:pPr>
              <w:ind w:right="-108"/>
              <w:jc w:val="both"/>
            </w:pPr>
            <w:r>
              <w:t>Контрольная работа.</w:t>
            </w:r>
          </w:p>
          <w:p w:rsidR="0015268A" w:rsidRDefault="0015268A" w:rsidP="0011403E">
            <w:pPr>
              <w:ind w:right="-108"/>
              <w:jc w:val="both"/>
            </w:pPr>
            <w:r>
              <w:t>«Обработка среза окантовочным швом на образце».</w:t>
            </w:r>
          </w:p>
          <w:p w:rsidR="0015268A" w:rsidRDefault="0015268A" w:rsidP="0011403E">
            <w:pPr>
              <w:ind w:right="-108"/>
              <w:jc w:val="both"/>
            </w:pPr>
            <w:r>
              <w:t>Тест</w:t>
            </w:r>
          </w:p>
        </w:tc>
        <w:tc>
          <w:tcPr>
            <w:tcW w:w="851" w:type="dxa"/>
          </w:tcPr>
          <w:p w:rsidR="0015268A" w:rsidRDefault="0015268A" w:rsidP="0011403E">
            <w:pPr>
              <w:ind w:right="180"/>
              <w:jc w:val="center"/>
            </w:pPr>
            <w:r>
              <w:t>1</w:t>
            </w:r>
          </w:p>
        </w:tc>
        <w:tc>
          <w:tcPr>
            <w:tcW w:w="3544" w:type="dxa"/>
          </w:tcPr>
          <w:p w:rsidR="0015268A" w:rsidRDefault="0015268A" w:rsidP="0011403E">
            <w:pPr>
              <w:ind w:right="180"/>
            </w:pPr>
            <w:r>
              <w:t xml:space="preserve">Обработка среза окантовочным швом на образце. </w:t>
            </w:r>
          </w:p>
          <w:p w:rsidR="0015268A" w:rsidRDefault="0015268A" w:rsidP="0011403E">
            <w:pPr>
              <w:ind w:right="180"/>
            </w:pPr>
            <w:r>
              <w:t>Выметывание обтачки</w:t>
            </w:r>
          </w:p>
          <w:p w:rsidR="0015268A" w:rsidRDefault="0015268A" w:rsidP="0011403E">
            <w:pPr>
              <w:ind w:right="180"/>
            </w:pPr>
          </w:p>
        </w:tc>
        <w:tc>
          <w:tcPr>
            <w:tcW w:w="3260" w:type="dxa"/>
          </w:tcPr>
          <w:p w:rsidR="0015268A" w:rsidRDefault="0015268A" w:rsidP="0011403E">
            <w:pPr>
              <w:ind w:right="180"/>
            </w:pPr>
            <w:r>
              <w:t>Обрабатывают срез окантовочным швом на образце.</w:t>
            </w:r>
          </w:p>
          <w:p w:rsidR="0015268A" w:rsidRDefault="0015268A" w:rsidP="0011403E">
            <w:pPr>
              <w:ind w:right="180"/>
            </w:pPr>
            <w:r>
              <w:t>Выметывают обтачку</w:t>
            </w:r>
          </w:p>
          <w:p w:rsidR="0015268A" w:rsidRDefault="0015268A" w:rsidP="0011403E">
            <w:pPr>
              <w:ind w:right="180"/>
            </w:pPr>
            <w:r>
              <w:t xml:space="preserve">Выполняют тестовое задание с выбором ответа из 2-х вариантов  </w:t>
            </w:r>
          </w:p>
        </w:tc>
        <w:tc>
          <w:tcPr>
            <w:tcW w:w="3544" w:type="dxa"/>
            <w:gridSpan w:val="2"/>
          </w:tcPr>
          <w:p w:rsidR="0015268A" w:rsidRDefault="0015268A" w:rsidP="0011403E">
            <w:pPr>
              <w:ind w:right="180"/>
            </w:pPr>
            <w:r>
              <w:t xml:space="preserve">Обрабатывают срез окантовочным швом на образце. </w:t>
            </w:r>
          </w:p>
          <w:p w:rsidR="0015268A" w:rsidRDefault="0015268A" w:rsidP="0011403E">
            <w:pPr>
              <w:ind w:right="180"/>
            </w:pPr>
            <w:r>
              <w:t xml:space="preserve">Выметывают обтачку.  Выполняют тестовое задание с выбором ответа из 4-х вариантов  </w:t>
            </w:r>
          </w:p>
        </w:tc>
      </w:tr>
      <w:tr w:rsidR="0015268A" w:rsidTr="0011403E">
        <w:tc>
          <w:tcPr>
            <w:tcW w:w="704" w:type="dxa"/>
          </w:tcPr>
          <w:p w:rsidR="0015268A" w:rsidRDefault="0015268A" w:rsidP="0011403E">
            <w:pPr>
              <w:ind w:right="180"/>
              <w:jc w:val="center"/>
            </w:pPr>
            <w:r>
              <w:t>68</w:t>
            </w:r>
          </w:p>
        </w:tc>
        <w:tc>
          <w:tcPr>
            <w:tcW w:w="2126" w:type="dxa"/>
          </w:tcPr>
          <w:p w:rsidR="0015268A" w:rsidRDefault="0015268A" w:rsidP="0011403E">
            <w:pPr>
              <w:ind w:right="-108"/>
              <w:jc w:val="both"/>
            </w:pPr>
            <w:r>
              <w:t>Контрольная работа.</w:t>
            </w:r>
          </w:p>
          <w:p w:rsidR="0015268A" w:rsidRDefault="0015268A" w:rsidP="0011403E">
            <w:pPr>
              <w:ind w:right="-108"/>
              <w:jc w:val="both"/>
            </w:pPr>
            <w:r>
              <w:t>Обработка  закруглённого  среза окантовочным швом на образце.</w:t>
            </w:r>
          </w:p>
          <w:p w:rsidR="0015268A" w:rsidRDefault="0015268A" w:rsidP="0011403E">
            <w:pPr>
              <w:ind w:right="-108"/>
              <w:jc w:val="both"/>
            </w:pPr>
            <w:r>
              <w:t>Тест</w:t>
            </w:r>
          </w:p>
        </w:tc>
        <w:tc>
          <w:tcPr>
            <w:tcW w:w="851" w:type="dxa"/>
          </w:tcPr>
          <w:p w:rsidR="0015268A" w:rsidRDefault="0015268A" w:rsidP="0011403E">
            <w:pPr>
              <w:ind w:right="180"/>
              <w:jc w:val="center"/>
            </w:pPr>
            <w:r>
              <w:t>1</w:t>
            </w:r>
          </w:p>
        </w:tc>
        <w:tc>
          <w:tcPr>
            <w:tcW w:w="3544" w:type="dxa"/>
          </w:tcPr>
          <w:p w:rsidR="0015268A" w:rsidRDefault="0015268A" w:rsidP="0011403E">
            <w:pPr>
              <w:ind w:right="180"/>
            </w:pPr>
            <w:r>
              <w:t xml:space="preserve">Обработка среза окантовочным швом на образце. </w:t>
            </w:r>
          </w:p>
          <w:p w:rsidR="0015268A" w:rsidRDefault="0015268A" w:rsidP="0011403E">
            <w:pPr>
              <w:ind w:right="180"/>
            </w:pPr>
            <w:r>
              <w:t>Наметывание, притачивание обтачки</w:t>
            </w:r>
          </w:p>
          <w:p w:rsidR="0015268A" w:rsidRDefault="0015268A" w:rsidP="0011403E">
            <w:pPr>
              <w:ind w:right="180"/>
            </w:pPr>
            <w:r>
              <w:t>Анализ выполненной работы</w:t>
            </w:r>
          </w:p>
        </w:tc>
        <w:tc>
          <w:tcPr>
            <w:tcW w:w="3260" w:type="dxa"/>
          </w:tcPr>
          <w:p w:rsidR="0015268A" w:rsidRDefault="0015268A" w:rsidP="0011403E">
            <w:pPr>
              <w:ind w:right="180"/>
            </w:pPr>
            <w:r>
              <w:t>Обрабатывают срез окантовочным швом на образце.</w:t>
            </w:r>
          </w:p>
          <w:p w:rsidR="0015268A" w:rsidRDefault="0015268A" w:rsidP="0011403E">
            <w:pPr>
              <w:ind w:right="180"/>
            </w:pPr>
            <w:r>
              <w:t xml:space="preserve">Наметывают, притачивают обтачку </w:t>
            </w:r>
          </w:p>
        </w:tc>
        <w:tc>
          <w:tcPr>
            <w:tcW w:w="3544" w:type="dxa"/>
            <w:gridSpan w:val="2"/>
          </w:tcPr>
          <w:p w:rsidR="0015268A" w:rsidRDefault="0015268A" w:rsidP="0011403E">
            <w:pPr>
              <w:ind w:right="180"/>
            </w:pPr>
            <w:r>
              <w:t>Обрабатывают срез окантовочным швом на образце.</w:t>
            </w:r>
          </w:p>
          <w:p w:rsidR="0015268A" w:rsidRDefault="0015268A" w:rsidP="0011403E">
            <w:pPr>
              <w:ind w:right="180"/>
            </w:pPr>
            <w:r>
              <w:t xml:space="preserve">Наметывают, притачивают обтачку. </w:t>
            </w:r>
          </w:p>
          <w:p w:rsidR="0015268A" w:rsidRDefault="0015268A" w:rsidP="0011403E">
            <w:pPr>
              <w:ind w:right="180"/>
            </w:pPr>
            <w:r>
              <w:t xml:space="preserve">Анализируют выполненную работу  </w:t>
            </w:r>
          </w:p>
        </w:tc>
      </w:tr>
      <w:tr w:rsidR="0015268A" w:rsidTr="0011403E">
        <w:tc>
          <w:tcPr>
            <w:tcW w:w="14029" w:type="dxa"/>
            <w:gridSpan w:val="7"/>
          </w:tcPr>
          <w:p w:rsidR="0015268A" w:rsidRPr="0011403E" w:rsidRDefault="0015268A" w:rsidP="0011403E">
            <w:pPr>
              <w:ind w:right="-108"/>
              <w:jc w:val="center"/>
              <w:rPr>
                <w:b/>
              </w:rPr>
            </w:pPr>
            <w:r w:rsidRPr="0011403E">
              <w:rPr>
                <w:b/>
              </w:rPr>
              <w:t>Виды кокеток и способы их обработки - 10 часов</w:t>
            </w:r>
          </w:p>
        </w:tc>
      </w:tr>
      <w:tr w:rsidR="0015268A" w:rsidTr="0011403E">
        <w:tc>
          <w:tcPr>
            <w:tcW w:w="704" w:type="dxa"/>
          </w:tcPr>
          <w:p w:rsidR="0015268A" w:rsidRDefault="0015268A" w:rsidP="0011403E">
            <w:pPr>
              <w:ind w:right="180"/>
              <w:jc w:val="center"/>
            </w:pPr>
            <w:r>
              <w:t>69</w:t>
            </w:r>
          </w:p>
        </w:tc>
        <w:tc>
          <w:tcPr>
            <w:tcW w:w="2126" w:type="dxa"/>
          </w:tcPr>
          <w:p w:rsidR="0015268A" w:rsidRDefault="0015268A" w:rsidP="0011403E">
            <w:pPr>
              <w:ind w:right="-108"/>
            </w:pPr>
            <w:r>
              <w:t>Виды кокеток</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Рассмотрение образцов с разными видами кокеток. </w:t>
            </w:r>
          </w:p>
          <w:p w:rsidR="0015268A" w:rsidRDefault="0015268A" w:rsidP="0011403E">
            <w:pPr>
              <w:jc w:val="both"/>
            </w:pPr>
            <w:r>
              <w:t>Работа с журналами мод.</w:t>
            </w:r>
          </w:p>
          <w:p w:rsidR="0015268A" w:rsidRDefault="0015268A" w:rsidP="0011403E">
            <w:pPr>
              <w:jc w:val="both"/>
            </w:pPr>
            <w:r>
              <w:t xml:space="preserve">Знакомство с видами кокеток по форме и способу обработки </w:t>
            </w:r>
          </w:p>
        </w:tc>
        <w:tc>
          <w:tcPr>
            <w:tcW w:w="3260" w:type="dxa"/>
          </w:tcPr>
          <w:p w:rsidR="0015268A" w:rsidRDefault="0015268A" w:rsidP="0011403E">
            <w:pPr>
              <w:jc w:val="both"/>
            </w:pPr>
            <w:r>
              <w:t xml:space="preserve">Рассматривают образцы с разными видами кокеток </w:t>
            </w:r>
          </w:p>
          <w:p w:rsidR="0015268A" w:rsidRDefault="0015268A" w:rsidP="0011403E">
            <w:pPr>
              <w:jc w:val="both"/>
            </w:pPr>
          </w:p>
        </w:tc>
        <w:tc>
          <w:tcPr>
            <w:tcW w:w="3544" w:type="dxa"/>
            <w:gridSpan w:val="2"/>
          </w:tcPr>
          <w:p w:rsidR="0015268A" w:rsidRDefault="0015268A" w:rsidP="0011403E">
            <w:pPr>
              <w:jc w:val="both"/>
            </w:pPr>
            <w:r>
              <w:t xml:space="preserve">Рассматривают образцы с разными видами кокеток. </w:t>
            </w:r>
          </w:p>
          <w:p w:rsidR="0015268A" w:rsidRDefault="0015268A" w:rsidP="0011403E">
            <w:pPr>
              <w:jc w:val="both"/>
            </w:pPr>
            <w:r>
              <w:t xml:space="preserve">Работают с журналами мод.  </w:t>
            </w:r>
          </w:p>
          <w:p w:rsidR="0015268A" w:rsidRDefault="0015268A" w:rsidP="0011403E">
            <w:pPr>
              <w:jc w:val="both"/>
            </w:pPr>
            <w:r>
              <w:t>Знакомятся с видами кокеток по форме и способу обработки</w:t>
            </w:r>
          </w:p>
        </w:tc>
      </w:tr>
      <w:tr w:rsidR="0015268A" w:rsidTr="0011403E">
        <w:tc>
          <w:tcPr>
            <w:tcW w:w="704" w:type="dxa"/>
          </w:tcPr>
          <w:p w:rsidR="0015268A" w:rsidRDefault="0015268A" w:rsidP="0011403E">
            <w:pPr>
              <w:ind w:right="180"/>
              <w:jc w:val="center"/>
            </w:pPr>
            <w:r>
              <w:t>70</w:t>
            </w:r>
          </w:p>
        </w:tc>
        <w:tc>
          <w:tcPr>
            <w:tcW w:w="2126" w:type="dxa"/>
          </w:tcPr>
          <w:p w:rsidR="0015268A" w:rsidRDefault="0015268A" w:rsidP="0011403E">
            <w:pPr>
              <w:ind w:right="-108"/>
            </w:pPr>
            <w:r>
              <w:t>Виды кокеток</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Зарисовка эскизов кокеток в тетради</w:t>
            </w:r>
          </w:p>
        </w:tc>
        <w:tc>
          <w:tcPr>
            <w:tcW w:w="3260" w:type="dxa"/>
          </w:tcPr>
          <w:p w:rsidR="0015268A" w:rsidRDefault="0015268A" w:rsidP="0011403E">
            <w:pPr>
              <w:jc w:val="both"/>
            </w:pPr>
            <w:r>
              <w:t>Зарисовывают эскизы кокеток в тетради с помощью учителя</w:t>
            </w:r>
          </w:p>
        </w:tc>
        <w:tc>
          <w:tcPr>
            <w:tcW w:w="3544" w:type="dxa"/>
            <w:gridSpan w:val="2"/>
          </w:tcPr>
          <w:p w:rsidR="0015268A" w:rsidRDefault="0015268A" w:rsidP="0011403E">
            <w:pPr>
              <w:jc w:val="both"/>
            </w:pPr>
            <w:r>
              <w:t>Зарисовывают эскизы кокеток в тетради</w:t>
            </w:r>
          </w:p>
        </w:tc>
      </w:tr>
      <w:tr w:rsidR="0015268A" w:rsidTr="0011403E">
        <w:tc>
          <w:tcPr>
            <w:tcW w:w="704" w:type="dxa"/>
          </w:tcPr>
          <w:p w:rsidR="0015268A" w:rsidRDefault="0015268A" w:rsidP="0011403E">
            <w:pPr>
              <w:ind w:right="180"/>
              <w:jc w:val="center"/>
            </w:pPr>
            <w:r>
              <w:t>71</w:t>
            </w:r>
          </w:p>
        </w:tc>
        <w:tc>
          <w:tcPr>
            <w:tcW w:w="2126" w:type="dxa"/>
          </w:tcPr>
          <w:p w:rsidR="0015268A" w:rsidRDefault="0015268A" w:rsidP="0011403E">
            <w:pPr>
              <w:ind w:right="-108"/>
            </w:pPr>
            <w:r>
              <w:t>Моделирование кокеток</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Рассмотрение образцов с разными видами кокеток. </w:t>
            </w:r>
          </w:p>
          <w:p w:rsidR="0015268A" w:rsidRDefault="0015268A" w:rsidP="0011403E">
            <w:pPr>
              <w:jc w:val="both"/>
            </w:pPr>
            <w:r>
              <w:t xml:space="preserve">Работа с журналами мод </w:t>
            </w:r>
          </w:p>
          <w:p w:rsidR="0015268A" w:rsidRDefault="0015268A" w:rsidP="0011403E">
            <w:pPr>
              <w:jc w:val="both"/>
            </w:pPr>
            <w:r>
              <w:t xml:space="preserve"> </w:t>
            </w:r>
          </w:p>
        </w:tc>
        <w:tc>
          <w:tcPr>
            <w:tcW w:w="3260" w:type="dxa"/>
          </w:tcPr>
          <w:p w:rsidR="0015268A" w:rsidRDefault="0015268A" w:rsidP="0011403E">
            <w:pPr>
              <w:jc w:val="both"/>
            </w:pPr>
            <w:r>
              <w:t xml:space="preserve">Рассматривают образцы с разными видами кокеток   </w:t>
            </w:r>
          </w:p>
          <w:p w:rsidR="0015268A" w:rsidRDefault="0015268A" w:rsidP="0011403E">
            <w:pPr>
              <w:jc w:val="both"/>
            </w:pPr>
            <w:r>
              <w:t xml:space="preserve"> </w:t>
            </w:r>
          </w:p>
        </w:tc>
        <w:tc>
          <w:tcPr>
            <w:tcW w:w="3544" w:type="dxa"/>
            <w:gridSpan w:val="2"/>
          </w:tcPr>
          <w:p w:rsidR="0015268A" w:rsidRDefault="0015268A" w:rsidP="0011403E">
            <w:pPr>
              <w:jc w:val="both"/>
            </w:pPr>
            <w:r>
              <w:t xml:space="preserve">Рассматривают образцы с разными видами кокеток. </w:t>
            </w:r>
          </w:p>
          <w:p w:rsidR="0015268A" w:rsidRDefault="0015268A" w:rsidP="0011403E">
            <w:pPr>
              <w:jc w:val="both"/>
            </w:pPr>
            <w:r>
              <w:t xml:space="preserve">Работают с журналами мод  </w:t>
            </w:r>
          </w:p>
          <w:p w:rsidR="0015268A" w:rsidRDefault="0015268A" w:rsidP="0011403E">
            <w:pPr>
              <w:jc w:val="both"/>
            </w:pPr>
            <w:r>
              <w:t xml:space="preserve"> </w:t>
            </w:r>
          </w:p>
        </w:tc>
      </w:tr>
      <w:tr w:rsidR="0015268A" w:rsidTr="0011403E">
        <w:tc>
          <w:tcPr>
            <w:tcW w:w="704" w:type="dxa"/>
          </w:tcPr>
          <w:p w:rsidR="0015268A" w:rsidRDefault="0015268A" w:rsidP="0011403E">
            <w:pPr>
              <w:ind w:right="180"/>
              <w:jc w:val="center"/>
            </w:pPr>
            <w:r>
              <w:t>72</w:t>
            </w:r>
          </w:p>
        </w:tc>
        <w:tc>
          <w:tcPr>
            <w:tcW w:w="2126" w:type="dxa"/>
          </w:tcPr>
          <w:p w:rsidR="0015268A" w:rsidRDefault="0015268A" w:rsidP="0011403E">
            <w:pPr>
              <w:ind w:right="-108"/>
            </w:pPr>
            <w:r>
              <w:t>Моделирование кокеток</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Моделирование кокетки разной формы из бумаги. </w:t>
            </w:r>
          </w:p>
          <w:p w:rsidR="0015268A" w:rsidRDefault="0015268A" w:rsidP="0011403E">
            <w:pPr>
              <w:jc w:val="both"/>
            </w:pPr>
            <w:r>
              <w:t>Оформление в тетради</w:t>
            </w:r>
          </w:p>
        </w:tc>
        <w:tc>
          <w:tcPr>
            <w:tcW w:w="3260" w:type="dxa"/>
          </w:tcPr>
          <w:p w:rsidR="0015268A" w:rsidRDefault="0015268A" w:rsidP="0011403E">
            <w:pPr>
              <w:jc w:val="both"/>
            </w:pPr>
            <w:r>
              <w:t>Моделируют кокетки разной формы из бумаги с помощью учителя.</w:t>
            </w:r>
          </w:p>
          <w:p w:rsidR="0015268A" w:rsidRDefault="0015268A" w:rsidP="0011403E">
            <w:pPr>
              <w:jc w:val="both"/>
            </w:pPr>
            <w:r>
              <w:t xml:space="preserve">Оформляют в тетради  </w:t>
            </w:r>
          </w:p>
        </w:tc>
        <w:tc>
          <w:tcPr>
            <w:tcW w:w="3544" w:type="dxa"/>
            <w:gridSpan w:val="2"/>
          </w:tcPr>
          <w:p w:rsidR="0015268A" w:rsidRDefault="0015268A" w:rsidP="0011403E">
            <w:pPr>
              <w:jc w:val="both"/>
            </w:pPr>
            <w:r>
              <w:t xml:space="preserve">Моделируют кокетки разной формы из бумаги. </w:t>
            </w:r>
          </w:p>
          <w:p w:rsidR="0015268A" w:rsidRDefault="0015268A" w:rsidP="0011403E">
            <w:pPr>
              <w:jc w:val="both"/>
            </w:pPr>
            <w:r>
              <w:t xml:space="preserve">Оформляют в тетради  </w:t>
            </w:r>
          </w:p>
        </w:tc>
      </w:tr>
      <w:tr w:rsidR="0015268A" w:rsidTr="0011403E">
        <w:trPr>
          <w:trHeight w:val="1696"/>
        </w:trPr>
        <w:tc>
          <w:tcPr>
            <w:tcW w:w="704" w:type="dxa"/>
          </w:tcPr>
          <w:p w:rsidR="0015268A" w:rsidRDefault="0015268A" w:rsidP="0011403E">
            <w:pPr>
              <w:ind w:right="180"/>
              <w:jc w:val="center"/>
            </w:pPr>
            <w:r>
              <w:t>73</w:t>
            </w:r>
          </w:p>
        </w:tc>
        <w:tc>
          <w:tcPr>
            <w:tcW w:w="2126" w:type="dxa"/>
          </w:tcPr>
          <w:p w:rsidR="0015268A" w:rsidRDefault="0015268A" w:rsidP="0011403E">
            <w:pPr>
              <w:ind w:right="-108"/>
            </w:pPr>
            <w:r>
              <w:t>Обработка на образце прямой кокетки и соединение её с основной деталью</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видами кокеток.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Технологические требования к выполнению обработки прямой кокетки и соединение её с основной деталью</w:t>
            </w:r>
          </w:p>
        </w:tc>
        <w:tc>
          <w:tcPr>
            <w:tcW w:w="3260" w:type="dxa"/>
          </w:tcPr>
          <w:p w:rsidR="0015268A" w:rsidRDefault="0015268A" w:rsidP="0011403E">
            <w:pPr>
              <w:jc w:val="both"/>
            </w:pPr>
            <w:r>
              <w:t>Знакомятся с видами кокеток</w:t>
            </w:r>
          </w:p>
          <w:p w:rsidR="0015268A" w:rsidRDefault="0015268A" w:rsidP="0011403E">
            <w:pPr>
              <w:jc w:val="both"/>
            </w:pPr>
          </w:p>
        </w:tc>
        <w:tc>
          <w:tcPr>
            <w:tcW w:w="3544" w:type="dxa"/>
            <w:gridSpan w:val="2"/>
          </w:tcPr>
          <w:p w:rsidR="0015268A" w:rsidRDefault="0015268A" w:rsidP="0011403E">
            <w:pPr>
              <w:jc w:val="both"/>
            </w:pPr>
            <w:r>
              <w:t xml:space="preserve">Знакомятся с видами кокеток.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выполнению обработки прямой кокетки и соединение её с основной деталью</w:t>
            </w:r>
          </w:p>
        </w:tc>
      </w:tr>
      <w:tr w:rsidR="0015268A" w:rsidTr="0011403E">
        <w:tc>
          <w:tcPr>
            <w:tcW w:w="704" w:type="dxa"/>
          </w:tcPr>
          <w:p w:rsidR="0015268A" w:rsidRDefault="0015268A" w:rsidP="0011403E">
            <w:pPr>
              <w:ind w:right="180"/>
              <w:jc w:val="center"/>
            </w:pPr>
            <w:r>
              <w:t>74</w:t>
            </w:r>
          </w:p>
        </w:tc>
        <w:tc>
          <w:tcPr>
            <w:tcW w:w="2126" w:type="dxa"/>
          </w:tcPr>
          <w:p w:rsidR="0015268A" w:rsidRDefault="0015268A" w:rsidP="0011403E">
            <w:pPr>
              <w:ind w:right="-108"/>
            </w:pPr>
            <w:r>
              <w:t>Обработка на образце прямой кокетки и соединение её с основной деталью</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на образце прямой кокетки и соединение её с основной деталью стачным швом</w:t>
            </w:r>
          </w:p>
        </w:tc>
        <w:tc>
          <w:tcPr>
            <w:tcW w:w="3260" w:type="dxa"/>
          </w:tcPr>
          <w:p w:rsidR="0015268A" w:rsidRDefault="0015268A" w:rsidP="0011403E">
            <w:pPr>
              <w:jc w:val="both"/>
            </w:pPr>
            <w:r>
              <w:t>Обрабатывают на образце прямую кокетку и соединяют её с основной деталью стачным швом с помощью учителя</w:t>
            </w:r>
            <w:r w:rsidRPr="0011403E">
              <w:rPr>
                <w:color w:val="00B0F0"/>
              </w:rPr>
              <w:t>.</w:t>
            </w:r>
          </w:p>
        </w:tc>
        <w:tc>
          <w:tcPr>
            <w:tcW w:w="3544" w:type="dxa"/>
            <w:gridSpan w:val="2"/>
          </w:tcPr>
          <w:p w:rsidR="0015268A" w:rsidRDefault="0015268A" w:rsidP="0011403E">
            <w:pPr>
              <w:jc w:val="both"/>
            </w:pPr>
            <w:r>
              <w:t>Обрабатывают на образце прямую кокетку и соединяют её с основной деталью стачным швом</w:t>
            </w:r>
            <w:r w:rsidRPr="0011403E">
              <w:rPr>
                <w:color w:val="00B0F0"/>
              </w:rPr>
              <w:t>.</w:t>
            </w:r>
          </w:p>
        </w:tc>
      </w:tr>
      <w:tr w:rsidR="0015268A" w:rsidTr="0011403E">
        <w:tc>
          <w:tcPr>
            <w:tcW w:w="704" w:type="dxa"/>
          </w:tcPr>
          <w:p w:rsidR="0015268A" w:rsidRDefault="0015268A" w:rsidP="0011403E">
            <w:pPr>
              <w:ind w:right="180"/>
              <w:jc w:val="center"/>
            </w:pPr>
            <w:r>
              <w:t>75</w:t>
            </w:r>
          </w:p>
        </w:tc>
        <w:tc>
          <w:tcPr>
            <w:tcW w:w="2126" w:type="dxa"/>
          </w:tcPr>
          <w:p w:rsidR="0015268A" w:rsidRDefault="0015268A" w:rsidP="0011403E">
            <w:pPr>
              <w:ind w:right="-108"/>
            </w:pPr>
            <w:r>
              <w:t>Обработка на образце овальной кокетки и соединение её с основной деталью</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видами кокеток.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Технологические требования к обработке овальной кокетки и соединение её с основной деталью</w:t>
            </w:r>
          </w:p>
          <w:p w:rsidR="0015268A" w:rsidRDefault="0015268A" w:rsidP="0011403E">
            <w:pPr>
              <w:jc w:val="both"/>
            </w:pPr>
          </w:p>
        </w:tc>
        <w:tc>
          <w:tcPr>
            <w:tcW w:w="3260" w:type="dxa"/>
          </w:tcPr>
          <w:p w:rsidR="0015268A" w:rsidRDefault="0015268A" w:rsidP="0011403E">
            <w:pPr>
              <w:jc w:val="both"/>
            </w:pPr>
            <w:r>
              <w:t xml:space="preserve">Знакомятся с видами кокеток </w:t>
            </w:r>
          </w:p>
          <w:p w:rsidR="0015268A" w:rsidRDefault="0015268A" w:rsidP="0011403E">
            <w:pPr>
              <w:jc w:val="both"/>
            </w:pPr>
          </w:p>
        </w:tc>
        <w:tc>
          <w:tcPr>
            <w:tcW w:w="3544" w:type="dxa"/>
            <w:gridSpan w:val="2"/>
          </w:tcPr>
          <w:p w:rsidR="0015268A" w:rsidRDefault="0015268A" w:rsidP="0011403E">
            <w:pPr>
              <w:jc w:val="both"/>
            </w:pPr>
            <w:r>
              <w:t xml:space="preserve">Знакомятся с видами кокеток.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обработке овальной кокетки и соединение её с основной деталью</w:t>
            </w:r>
          </w:p>
        </w:tc>
      </w:tr>
      <w:tr w:rsidR="0015268A" w:rsidTr="0011403E">
        <w:tc>
          <w:tcPr>
            <w:tcW w:w="704" w:type="dxa"/>
          </w:tcPr>
          <w:p w:rsidR="0015268A" w:rsidRDefault="0015268A" w:rsidP="0011403E">
            <w:pPr>
              <w:ind w:right="180"/>
              <w:jc w:val="center"/>
            </w:pPr>
            <w:r>
              <w:t>76</w:t>
            </w:r>
          </w:p>
        </w:tc>
        <w:tc>
          <w:tcPr>
            <w:tcW w:w="2126" w:type="dxa"/>
          </w:tcPr>
          <w:p w:rsidR="0015268A" w:rsidRDefault="0015268A" w:rsidP="0011403E">
            <w:pPr>
              <w:ind w:right="-108"/>
            </w:pPr>
            <w:r>
              <w:t>Обработка на образце овальной кокетки и соединение её с основной деталью</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на образце овальной кокетки и соединение её с основной деталью настрочным швом</w:t>
            </w:r>
          </w:p>
        </w:tc>
        <w:tc>
          <w:tcPr>
            <w:tcW w:w="3260" w:type="dxa"/>
          </w:tcPr>
          <w:p w:rsidR="0015268A" w:rsidRDefault="0015268A" w:rsidP="0011403E">
            <w:pPr>
              <w:jc w:val="both"/>
            </w:pPr>
            <w:r>
              <w:t>Обрабатывают на образце овальную кокетку и соединяют её с основной деталью настрочным швом с помощью учителя</w:t>
            </w:r>
          </w:p>
        </w:tc>
        <w:tc>
          <w:tcPr>
            <w:tcW w:w="3544" w:type="dxa"/>
            <w:gridSpan w:val="2"/>
          </w:tcPr>
          <w:p w:rsidR="0015268A" w:rsidRDefault="0015268A" w:rsidP="0011403E">
            <w:pPr>
              <w:jc w:val="both"/>
            </w:pPr>
            <w:r>
              <w:t xml:space="preserve">Обрабатывают на образце овальную кокетку и соединяют её с основной деталью настрочным швом  </w:t>
            </w:r>
          </w:p>
        </w:tc>
      </w:tr>
    </w:tbl>
    <w:p w:rsidR="0015268A" w:rsidRDefault="0015268A">
      <w:r>
        <w:br w:type="page"/>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4"/>
        <w:gridCol w:w="2126"/>
        <w:gridCol w:w="851"/>
        <w:gridCol w:w="3544"/>
        <w:gridCol w:w="3260"/>
        <w:gridCol w:w="3544"/>
      </w:tblGrid>
      <w:tr w:rsidR="0015268A" w:rsidTr="0011403E">
        <w:tc>
          <w:tcPr>
            <w:tcW w:w="704" w:type="dxa"/>
          </w:tcPr>
          <w:p w:rsidR="0015268A" w:rsidRDefault="0015268A" w:rsidP="0011403E">
            <w:pPr>
              <w:ind w:right="180"/>
              <w:jc w:val="center"/>
            </w:pPr>
            <w:r>
              <w:t>77</w:t>
            </w:r>
          </w:p>
        </w:tc>
        <w:tc>
          <w:tcPr>
            <w:tcW w:w="2126" w:type="dxa"/>
          </w:tcPr>
          <w:p w:rsidR="0015268A" w:rsidRDefault="0015268A" w:rsidP="0011403E">
            <w:pPr>
              <w:ind w:right="-108"/>
            </w:pPr>
            <w:r>
              <w:t>Обработка на образце фигурной кокетки и соединение её с основной деталью</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видами кокеток.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выполнению обработки фигурной кокетки и соединение её с основной деталью </w:t>
            </w:r>
          </w:p>
        </w:tc>
        <w:tc>
          <w:tcPr>
            <w:tcW w:w="3260" w:type="dxa"/>
          </w:tcPr>
          <w:p w:rsidR="0015268A" w:rsidRDefault="0015268A" w:rsidP="0011403E">
            <w:pPr>
              <w:jc w:val="both"/>
            </w:pPr>
            <w:r>
              <w:t xml:space="preserve">Знакомятся с видами кокеток     </w:t>
            </w:r>
          </w:p>
          <w:p w:rsidR="0015268A" w:rsidRDefault="0015268A" w:rsidP="0011403E">
            <w:pPr>
              <w:jc w:val="both"/>
            </w:pPr>
          </w:p>
        </w:tc>
        <w:tc>
          <w:tcPr>
            <w:tcW w:w="3544" w:type="dxa"/>
          </w:tcPr>
          <w:p w:rsidR="0015268A" w:rsidRDefault="0015268A" w:rsidP="0011403E">
            <w:pPr>
              <w:jc w:val="both"/>
            </w:pPr>
            <w:r>
              <w:t xml:space="preserve">Знакомятся с видами кокеток.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выполнению обработки фигурной кокетки и соединение её с основной деталью</w:t>
            </w:r>
          </w:p>
        </w:tc>
      </w:tr>
      <w:tr w:rsidR="0015268A" w:rsidTr="0011403E">
        <w:tc>
          <w:tcPr>
            <w:tcW w:w="704" w:type="dxa"/>
          </w:tcPr>
          <w:p w:rsidR="0015268A" w:rsidRDefault="0015268A" w:rsidP="0011403E">
            <w:pPr>
              <w:ind w:right="180"/>
              <w:jc w:val="center"/>
            </w:pPr>
            <w:r>
              <w:t>78</w:t>
            </w:r>
          </w:p>
        </w:tc>
        <w:tc>
          <w:tcPr>
            <w:tcW w:w="2126" w:type="dxa"/>
          </w:tcPr>
          <w:p w:rsidR="0015268A" w:rsidRDefault="0015268A" w:rsidP="0011403E">
            <w:pPr>
              <w:ind w:right="-108"/>
            </w:pPr>
            <w:r>
              <w:t>Обработка на образце фигурной кокетки и соединение её с основной деталью</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на образце фигурной кокетки и соединение её с основной деталью накладным швом</w:t>
            </w:r>
          </w:p>
        </w:tc>
        <w:tc>
          <w:tcPr>
            <w:tcW w:w="3260" w:type="dxa"/>
          </w:tcPr>
          <w:p w:rsidR="0015268A" w:rsidRDefault="0015268A" w:rsidP="0011403E">
            <w:pPr>
              <w:jc w:val="both"/>
            </w:pPr>
            <w:r>
              <w:t>Обрабатывают на образце фигурную кокетку и соединяют её с основной деталью накладным швом с помощью учителя</w:t>
            </w:r>
          </w:p>
        </w:tc>
        <w:tc>
          <w:tcPr>
            <w:tcW w:w="3544" w:type="dxa"/>
          </w:tcPr>
          <w:p w:rsidR="0015268A" w:rsidRDefault="0015268A" w:rsidP="0011403E">
            <w:pPr>
              <w:jc w:val="both"/>
            </w:pPr>
            <w:r>
              <w:t>Обрабатывают на образце фигурную кокетку и соединяют её с основной деталью накладным швом</w:t>
            </w:r>
          </w:p>
        </w:tc>
      </w:tr>
      <w:tr w:rsidR="0015268A" w:rsidTr="0011403E">
        <w:tc>
          <w:tcPr>
            <w:tcW w:w="14029" w:type="dxa"/>
            <w:gridSpan w:val="6"/>
          </w:tcPr>
          <w:p w:rsidR="0015268A" w:rsidRDefault="0015268A" w:rsidP="0011403E">
            <w:pPr>
              <w:ind w:right="-108"/>
              <w:jc w:val="center"/>
            </w:pPr>
            <w:r w:rsidRPr="0011403E">
              <w:rPr>
                <w:b/>
              </w:rPr>
              <w:t>Изготовление выкройки халата на основе выкройки ночной сорочки без плечевого шва - 13 часов</w:t>
            </w:r>
          </w:p>
        </w:tc>
      </w:tr>
      <w:tr w:rsidR="0015268A" w:rsidTr="0011403E">
        <w:tc>
          <w:tcPr>
            <w:tcW w:w="704" w:type="dxa"/>
          </w:tcPr>
          <w:p w:rsidR="0015268A" w:rsidRDefault="0015268A" w:rsidP="0011403E">
            <w:pPr>
              <w:ind w:right="180"/>
              <w:jc w:val="center"/>
            </w:pPr>
            <w:r>
              <w:t>79</w:t>
            </w:r>
          </w:p>
        </w:tc>
        <w:tc>
          <w:tcPr>
            <w:tcW w:w="2126" w:type="dxa"/>
          </w:tcPr>
          <w:p w:rsidR="0015268A" w:rsidRDefault="0015268A" w:rsidP="0011403E">
            <w:pPr>
              <w:ind w:right="-108"/>
            </w:pPr>
            <w:r>
              <w:t xml:space="preserve">Халат. Анализ образца </w:t>
            </w:r>
          </w:p>
          <w:p w:rsidR="0015268A" w:rsidRDefault="0015268A" w:rsidP="0011403E">
            <w:pPr>
              <w:ind w:right="-108"/>
            </w:pP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видами халатов. </w:t>
            </w:r>
          </w:p>
          <w:p w:rsidR="0015268A" w:rsidRDefault="0015268A" w:rsidP="0011403E">
            <w:pPr>
              <w:jc w:val="both"/>
            </w:pPr>
            <w:r>
              <w:t xml:space="preserve">Анализ объекта труда. </w:t>
            </w:r>
          </w:p>
          <w:p w:rsidR="0015268A" w:rsidRDefault="0015268A" w:rsidP="0011403E">
            <w:pPr>
              <w:jc w:val="both"/>
            </w:pPr>
            <w:r>
              <w:t xml:space="preserve">Рассмотрение образцов. </w:t>
            </w:r>
          </w:p>
          <w:p w:rsidR="0015268A" w:rsidRDefault="0015268A" w:rsidP="0011403E">
            <w:pPr>
              <w:jc w:val="both"/>
            </w:pPr>
            <w:r>
              <w:t>Оформление листа в тетради</w:t>
            </w:r>
          </w:p>
        </w:tc>
        <w:tc>
          <w:tcPr>
            <w:tcW w:w="3260" w:type="dxa"/>
          </w:tcPr>
          <w:p w:rsidR="0015268A" w:rsidRDefault="0015268A" w:rsidP="0011403E">
            <w:pPr>
              <w:jc w:val="both"/>
            </w:pPr>
            <w:r>
              <w:t xml:space="preserve">Знакомятся с видами халатов. </w:t>
            </w:r>
          </w:p>
          <w:p w:rsidR="0015268A" w:rsidRDefault="0015268A" w:rsidP="0011403E">
            <w:pPr>
              <w:jc w:val="both"/>
            </w:pPr>
            <w:r>
              <w:t xml:space="preserve">Анализируют объект труда. </w:t>
            </w:r>
          </w:p>
          <w:p w:rsidR="0015268A" w:rsidRDefault="0015268A" w:rsidP="0011403E">
            <w:pPr>
              <w:jc w:val="both"/>
            </w:pPr>
            <w:r>
              <w:t xml:space="preserve">Рассматривают образцы.  </w:t>
            </w:r>
          </w:p>
          <w:p w:rsidR="0015268A" w:rsidRDefault="0015268A" w:rsidP="0011403E">
            <w:pPr>
              <w:jc w:val="both"/>
            </w:pPr>
            <w:r>
              <w:t>Оформляют лист в тетради</w:t>
            </w:r>
          </w:p>
        </w:tc>
        <w:tc>
          <w:tcPr>
            <w:tcW w:w="3544" w:type="dxa"/>
          </w:tcPr>
          <w:p w:rsidR="0015268A" w:rsidRDefault="0015268A" w:rsidP="0011403E">
            <w:pPr>
              <w:jc w:val="both"/>
            </w:pPr>
            <w:r>
              <w:t xml:space="preserve">Знакомятся с видами халатов. </w:t>
            </w:r>
          </w:p>
          <w:p w:rsidR="0015268A" w:rsidRDefault="0015268A" w:rsidP="0011403E">
            <w:pPr>
              <w:jc w:val="both"/>
            </w:pPr>
            <w:r>
              <w:t xml:space="preserve">Анализируют объект труда. </w:t>
            </w:r>
          </w:p>
          <w:p w:rsidR="0015268A" w:rsidRDefault="0015268A" w:rsidP="0011403E">
            <w:pPr>
              <w:jc w:val="both"/>
            </w:pPr>
            <w:r>
              <w:t xml:space="preserve">Рассматривают образцы.  </w:t>
            </w:r>
          </w:p>
          <w:p w:rsidR="0015268A" w:rsidRDefault="0015268A" w:rsidP="0011403E">
            <w:pPr>
              <w:jc w:val="both"/>
            </w:pPr>
            <w:r>
              <w:t>Оформляют лист в тетради</w:t>
            </w:r>
          </w:p>
        </w:tc>
      </w:tr>
      <w:tr w:rsidR="0015268A" w:rsidTr="0011403E">
        <w:tc>
          <w:tcPr>
            <w:tcW w:w="704" w:type="dxa"/>
          </w:tcPr>
          <w:p w:rsidR="0015268A" w:rsidRDefault="0015268A" w:rsidP="0011403E">
            <w:pPr>
              <w:ind w:right="180"/>
              <w:jc w:val="center"/>
            </w:pPr>
            <w:r>
              <w:t>80</w:t>
            </w:r>
          </w:p>
        </w:tc>
        <w:tc>
          <w:tcPr>
            <w:tcW w:w="2126" w:type="dxa"/>
          </w:tcPr>
          <w:p w:rsidR="0015268A" w:rsidRDefault="0015268A" w:rsidP="0011403E">
            <w:pPr>
              <w:ind w:right="-108"/>
            </w:pPr>
            <w:r>
              <w:t>Фасоны и назначение халатов</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фасонами халатов. </w:t>
            </w:r>
          </w:p>
          <w:p w:rsidR="0015268A" w:rsidRDefault="0015268A" w:rsidP="0011403E">
            <w:pPr>
              <w:jc w:val="both"/>
            </w:pPr>
            <w:r>
              <w:t xml:space="preserve">Рассмотрение образцов. </w:t>
            </w:r>
          </w:p>
          <w:p w:rsidR="0015268A" w:rsidRDefault="0015268A" w:rsidP="0011403E">
            <w:pPr>
              <w:jc w:val="both"/>
            </w:pPr>
            <w:r>
              <w:t>Подбор коллекции ткани на халат и оформление в тетради</w:t>
            </w:r>
          </w:p>
        </w:tc>
        <w:tc>
          <w:tcPr>
            <w:tcW w:w="3260" w:type="dxa"/>
          </w:tcPr>
          <w:p w:rsidR="0015268A" w:rsidRDefault="0015268A" w:rsidP="0011403E">
            <w:pPr>
              <w:jc w:val="both"/>
            </w:pPr>
            <w:r>
              <w:t xml:space="preserve">Знакомятся с фасонами халатов.   </w:t>
            </w:r>
          </w:p>
          <w:p w:rsidR="0015268A" w:rsidRDefault="0015268A" w:rsidP="0011403E">
            <w:pPr>
              <w:jc w:val="both"/>
            </w:pPr>
            <w:r>
              <w:t>Рассматривают образцы</w:t>
            </w:r>
          </w:p>
          <w:p w:rsidR="0015268A" w:rsidRDefault="0015268A" w:rsidP="0011403E">
            <w:pPr>
              <w:jc w:val="both"/>
            </w:pPr>
          </w:p>
        </w:tc>
        <w:tc>
          <w:tcPr>
            <w:tcW w:w="3544" w:type="dxa"/>
          </w:tcPr>
          <w:p w:rsidR="0015268A" w:rsidRDefault="0015268A" w:rsidP="0011403E">
            <w:pPr>
              <w:jc w:val="both"/>
            </w:pPr>
            <w:r>
              <w:t xml:space="preserve">Знакомятся с фасонами халатов.   </w:t>
            </w:r>
          </w:p>
          <w:p w:rsidR="0015268A" w:rsidRDefault="0015268A" w:rsidP="0011403E">
            <w:pPr>
              <w:jc w:val="both"/>
            </w:pPr>
            <w:r>
              <w:t xml:space="preserve">Рассматривают образцы. </w:t>
            </w:r>
          </w:p>
          <w:p w:rsidR="0015268A" w:rsidRDefault="0015268A" w:rsidP="0011403E">
            <w:pPr>
              <w:jc w:val="both"/>
            </w:pPr>
            <w:r>
              <w:t>Подбирают коллекцию ткани на халат и оформляют в тетради</w:t>
            </w:r>
          </w:p>
        </w:tc>
      </w:tr>
      <w:tr w:rsidR="0015268A" w:rsidTr="0011403E">
        <w:tc>
          <w:tcPr>
            <w:tcW w:w="704" w:type="dxa"/>
          </w:tcPr>
          <w:p w:rsidR="0015268A" w:rsidRDefault="0015268A" w:rsidP="0011403E">
            <w:pPr>
              <w:ind w:right="180"/>
              <w:jc w:val="center"/>
            </w:pPr>
            <w:r>
              <w:t>81</w:t>
            </w:r>
          </w:p>
        </w:tc>
        <w:tc>
          <w:tcPr>
            <w:tcW w:w="2126" w:type="dxa"/>
          </w:tcPr>
          <w:p w:rsidR="0015268A" w:rsidRDefault="0015268A" w:rsidP="0011403E">
            <w:pPr>
              <w:ind w:right="-108"/>
            </w:pPr>
            <w:r>
              <w:t>Фасоны и назначение халатов</w:t>
            </w:r>
          </w:p>
        </w:tc>
        <w:tc>
          <w:tcPr>
            <w:tcW w:w="851" w:type="dxa"/>
          </w:tcPr>
          <w:p w:rsidR="0015268A" w:rsidRDefault="0015268A" w:rsidP="0011403E">
            <w:pPr>
              <w:jc w:val="center"/>
            </w:pPr>
            <w:r>
              <w:t>1</w:t>
            </w:r>
          </w:p>
        </w:tc>
        <w:tc>
          <w:tcPr>
            <w:tcW w:w="3544" w:type="dxa"/>
          </w:tcPr>
          <w:p w:rsidR="0015268A" w:rsidRDefault="0015268A" w:rsidP="0011403E">
            <w:pPr>
              <w:jc w:val="both"/>
            </w:pPr>
            <w:r>
              <w:t>Выбор фасона халата и расчет расхода ткани на изделие, оформление в тетради</w:t>
            </w:r>
          </w:p>
        </w:tc>
        <w:tc>
          <w:tcPr>
            <w:tcW w:w="3260" w:type="dxa"/>
          </w:tcPr>
          <w:p w:rsidR="0015268A" w:rsidRDefault="0015268A" w:rsidP="0011403E">
            <w:pPr>
              <w:jc w:val="both"/>
            </w:pPr>
            <w:r>
              <w:t xml:space="preserve">Подбирают коллекцию ткани на халат и оформляют в тетради с помощью учителя    </w:t>
            </w:r>
          </w:p>
        </w:tc>
        <w:tc>
          <w:tcPr>
            <w:tcW w:w="3544" w:type="dxa"/>
          </w:tcPr>
          <w:p w:rsidR="0015268A" w:rsidRDefault="0015268A" w:rsidP="0011403E">
            <w:pPr>
              <w:jc w:val="both"/>
            </w:pPr>
            <w:r>
              <w:t>Выбирают фасон халата, рассчитывают расход ткани на изделие, оформляют в тетради</w:t>
            </w:r>
          </w:p>
        </w:tc>
      </w:tr>
      <w:tr w:rsidR="0015268A" w:rsidTr="0011403E">
        <w:tc>
          <w:tcPr>
            <w:tcW w:w="704" w:type="dxa"/>
          </w:tcPr>
          <w:p w:rsidR="0015268A" w:rsidRDefault="0015268A" w:rsidP="0011403E">
            <w:pPr>
              <w:ind w:right="180"/>
              <w:jc w:val="center"/>
            </w:pPr>
            <w:r>
              <w:t>82</w:t>
            </w:r>
          </w:p>
        </w:tc>
        <w:tc>
          <w:tcPr>
            <w:tcW w:w="2126" w:type="dxa"/>
          </w:tcPr>
          <w:p w:rsidR="0015268A" w:rsidRDefault="0015268A" w:rsidP="0011403E">
            <w:pPr>
              <w:ind w:right="-108"/>
            </w:pPr>
            <w:r>
              <w:t>Изготовление выкройки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Знакомство с технологией изготовления выкройки халата на основе выкройки ночной сорочки</w:t>
            </w:r>
          </w:p>
        </w:tc>
        <w:tc>
          <w:tcPr>
            <w:tcW w:w="3260" w:type="dxa"/>
          </w:tcPr>
          <w:p w:rsidR="0015268A" w:rsidRDefault="0015268A" w:rsidP="0011403E">
            <w:pPr>
              <w:jc w:val="both"/>
            </w:pPr>
            <w:r>
              <w:t>Знакомятся с технологией изготовления выкройки халата на основе выкройки ночной сорочки</w:t>
            </w:r>
          </w:p>
        </w:tc>
        <w:tc>
          <w:tcPr>
            <w:tcW w:w="3544" w:type="dxa"/>
          </w:tcPr>
          <w:p w:rsidR="0015268A" w:rsidRDefault="0015268A" w:rsidP="0011403E">
            <w:pPr>
              <w:jc w:val="both"/>
            </w:pPr>
            <w:r>
              <w:t>Знакомятся с технологией изготовления выкройки халата на основе выкройки ночной сорочки</w:t>
            </w:r>
          </w:p>
        </w:tc>
      </w:tr>
      <w:tr w:rsidR="0015268A" w:rsidTr="0011403E">
        <w:tc>
          <w:tcPr>
            <w:tcW w:w="704" w:type="dxa"/>
          </w:tcPr>
          <w:p w:rsidR="0015268A" w:rsidRDefault="0015268A" w:rsidP="0011403E">
            <w:pPr>
              <w:ind w:right="180"/>
              <w:jc w:val="center"/>
            </w:pPr>
            <w:r>
              <w:t>83</w:t>
            </w:r>
          </w:p>
        </w:tc>
        <w:tc>
          <w:tcPr>
            <w:tcW w:w="2126" w:type="dxa"/>
          </w:tcPr>
          <w:p w:rsidR="0015268A" w:rsidRDefault="0015268A" w:rsidP="0011403E">
            <w:pPr>
              <w:ind w:right="-108"/>
            </w:pPr>
            <w:r>
              <w:t>Изготовление выкройки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Использование выкройки ночной сорочки без плечевого шва и ее изменение: увеличение длины, длины рукавов</w:t>
            </w:r>
          </w:p>
        </w:tc>
        <w:tc>
          <w:tcPr>
            <w:tcW w:w="3260" w:type="dxa"/>
          </w:tcPr>
          <w:p w:rsidR="0015268A" w:rsidRDefault="0015268A" w:rsidP="0011403E">
            <w:pPr>
              <w:jc w:val="both"/>
            </w:pPr>
            <w:r>
              <w:t xml:space="preserve">Используют выкройку ночной сорочки без плечевого шва и ее изменяют: увеличивают длину, длину рукавов  </w:t>
            </w:r>
          </w:p>
          <w:p w:rsidR="0015268A" w:rsidRDefault="0015268A" w:rsidP="0011403E">
            <w:pPr>
              <w:jc w:val="both"/>
            </w:pPr>
          </w:p>
        </w:tc>
        <w:tc>
          <w:tcPr>
            <w:tcW w:w="3544" w:type="dxa"/>
          </w:tcPr>
          <w:p w:rsidR="0015268A" w:rsidRDefault="0015268A" w:rsidP="0011403E">
            <w:pPr>
              <w:jc w:val="both"/>
            </w:pPr>
            <w:r>
              <w:t xml:space="preserve">Используют выкройку ночной сорочки без плечевого шва и ее изменяют: увеличивают длину, длину рукавов </w:t>
            </w:r>
          </w:p>
          <w:p w:rsidR="0015268A" w:rsidRDefault="0015268A" w:rsidP="0011403E">
            <w:pPr>
              <w:jc w:val="both"/>
            </w:pPr>
          </w:p>
        </w:tc>
      </w:tr>
      <w:tr w:rsidR="0015268A" w:rsidTr="0011403E">
        <w:tc>
          <w:tcPr>
            <w:tcW w:w="704" w:type="dxa"/>
          </w:tcPr>
          <w:p w:rsidR="0015268A" w:rsidRDefault="0015268A" w:rsidP="0011403E">
            <w:pPr>
              <w:ind w:right="180"/>
              <w:jc w:val="center"/>
            </w:pPr>
            <w:r>
              <w:t>84</w:t>
            </w:r>
          </w:p>
        </w:tc>
        <w:tc>
          <w:tcPr>
            <w:tcW w:w="2126" w:type="dxa"/>
          </w:tcPr>
          <w:p w:rsidR="0015268A" w:rsidRDefault="0015268A" w:rsidP="0011403E">
            <w:pPr>
              <w:ind w:right="-108"/>
            </w:pPr>
            <w:r>
              <w:t>Изготовление выкройки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Изготовление выкройки халата</w:t>
            </w:r>
          </w:p>
        </w:tc>
        <w:tc>
          <w:tcPr>
            <w:tcW w:w="3260" w:type="dxa"/>
          </w:tcPr>
          <w:p w:rsidR="0015268A" w:rsidRDefault="0015268A" w:rsidP="0011403E">
            <w:pPr>
              <w:jc w:val="both"/>
            </w:pPr>
            <w:r>
              <w:t>Изготавливают выкройку халата с помощью учителя</w:t>
            </w:r>
          </w:p>
        </w:tc>
        <w:tc>
          <w:tcPr>
            <w:tcW w:w="3544" w:type="dxa"/>
          </w:tcPr>
          <w:p w:rsidR="0015268A" w:rsidRDefault="0015268A" w:rsidP="0011403E">
            <w:pPr>
              <w:jc w:val="both"/>
            </w:pPr>
            <w:r>
              <w:t>Изготавливают выкройку халата</w:t>
            </w:r>
          </w:p>
        </w:tc>
      </w:tr>
      <w:tr w:rsidR="0015268A" w:rsidTr="0011403E">
        <w:tc>
          <w:tcPr>
            <w:tcW w:w="704" w:type="dxa"/>
          </w:tcPr>
          <w:p w:rsidR="0015268A" w:rsidRDefault="0015268A" w:rsidP="0011403E">
            <w:pPr>
              <w:ind w:right="180"/>
              <w:jc w:val="center"/>
            </w:pPr>
            <w:r>
              <w:t>85</w:t>
            </w:r>
          </w:p>
        </w:tc>
        <w:tc>
          <w:tcPr>
            <w:tcW w:w="2126" w:type="dxa"/>
          </w:tcPr>
          <w:p w:rsidR="0015268A" w:rsidRDefault="0015268A" w:rsidP="0011403E">
            <w:pPr>
              <w:ind w:right="-108"/>
            </w:pPr>
            <w:r>
              <w:t>Подготовка ткани к раскрою</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Продолжение формирования знаний правил подготовки ткани к раскрою. </w:t>
            </w:r>
          </w:p>
          <w:p w:rsidR="0015268A" w:rsidRDefault="0015268A" w:rsidP="0011403E">
            <w:pPr>
              <w:jc w:val="both"/>
            </w:pPr>
            <w:r>
              <w:t xml:space="preserve">Декатирование ткани. </w:t>
            </w:r>
          </w:p>
          <w:p w:rsidR="0015268A" w:rsidRDefault="0015268A" w:rsidP="0011403E">
            <w:pPr>
              <w:jc w:val="both"/>
            </w:pPr>
            <w:r>
              <w:t xml:space="preserve">Определение направления нитей в ткани. </w:t>
            </w:r>
          </w:p>
          <w:p w:rsidR="0015268A" w:rsidRDefault="0015268A" w:rsidP="0011403E">
            <w:pPr>
              <w:jc w:val="both"/>
            </w:pPr>
            <w:r>
              <w:t>Подготовка ткани к раскрою</w:t>
            </w:r>
          </w:p>
        </w:tc>
        <w:tc>
          <w:tcPr>
            <w:tcW w:w="3260" w:type="dxa"/>
          </w:tcPr>
          <w:p w:rsidR="0015268A" w:rsidRDefault="0015268A" w:rsidP="0011403E">
            <w:pPr>
              <w:jc w:val="both"/>
            </w:pPr>
            <w:r>
              <w:t xml:space="preserve">Продолжают формировать знания правил подготовки ткани к раскрою. </w:t>
            </w:r>
          </w:p>
          <w:p w:rsidR="0015268A" w:rsidRDefault="0015268A" w:rsidP="0011403E">
            <w:pPr>
              <w:jc w:val="both"/>
            </w:pPr>
            <w:r>
              <w:t xml:space="preserve">Декатируют ткань. </w:t>
            </w:r>
          </w:p>
          <w:p w:rsidR="0015268A" w:rsidRDefault="0015268A" w:rsidP="0011403E">
            <w:pPr>
              <w:jc w:val="both"/>
            </w:pPr>
            <w:r>
              <w:t xml:space="preserve">Определяют направления нитей в ткани. </w:t>
            </w:r>
          </w:p>
          <w:p w:rsidR="0015268A" w:rsidRDefault="0015268A" w:rsidP="0011403E">
            <w:pPr>
              <w:jc w:val="both"/>
            </w:pPr>
            <w:r>
              <w:t xml:space="preserve">Готовят ткань к раскрою с помощью учителя  </w:t>
            </w:r>
          </w:p>
        </w:tc>
        <w:tc>
          <w:tcPr>
            <w:tcW w:w="3544" w:type="dxa"/>
          </w:tcPr>
          <w:p w:rsidR="0015268A" w:rsidRDefault="0015268A" w:rsidP="0011403E">
            <w:pPr>
              <w:jc w:val="both"/>
            </w:pPr>
            <w:r>
              <w:t xml:space="preserve">Продолжают формировать знания правил подготовки ткани к раскрою. </w:t>
            </w:r>
          </w:p>
          <w:p w:rsidR="0015268A" w:rsidRDefault="0015268A" w:rsidP="0011403E">
            <w:pPr>
              <w:jc w:val="both"/>
            </w:pPr>
            <w:r>
              <w:t xml:space="preserve">Декатируют ткань. </w:t>
            </w:r>
          </w:p>
          <w:p w:rsidR="0015268A" w:rsidRDefault="0015268A" w:rsidP="0011403E">
            <w:pPr>
              <w:jc w:val="both"/>
            </w:pPr>
            <w:r>
              <w:t xml:space="preserve">Определяют направления нитей в ткани. </w:t>
            </w:r>
          </w:p>
          <w:p w:rsidR="0015268A" w:rsidRDefault="0015268A" w:rsidP="0011403E">
            <w:pPr>
              <w:jc w:val="both"/>
            </w:pPr>
            <w:r>
              <w:t>Готовят ткань к раскрою</w:t>
            </w:r>
          </w:p>
        </w:tc>
      </w:tr>
      <w:tr w:rsidR="0015268A" w:rsidTr="0011403E">
        <w:tc>
          <w:tcPr>
            <w:tcW w:w="704" w:type="dxa"/>
          </w:tcPr>
          <w:p w:rsidR="0015268A" w:rsidRDefault="0015268A" w:rsidP="0011403E">
            <w:pPr>
              <w:ind w:right="180"/>
              <w:jc w:val="center"/>
            </w:pPr>
            <w:r>
              <w:t>86</w:t>
            </w:r>
          </w:p>
        </w:tc>
        <w:tc>
          <w:tcPr>
            <w:tcW w:w="2126" w:type="dxa"/>
          </w:tcPr>
          <w:p w:rsidR="0015268A" w:rsidRDefault="0015268A" w:rsidP="0011403E">
            <w:pPr>
              <w:ind w:right="-108"/>
            </w:pPr>
            <w:r>
              <w:t>Раскладка выкройки халата на ткани.</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особенностями размещения выкройки халата на ткани. </w:t>
            </w:r>
          </w:p>
          <w:p w:rsidR="0015268A" w:rsidRDefault="0015268A" w:rsidP="0011403E">
            <w:pPr>
              <w:jc w:val="both"/>
            </w:pPr>
            <w:r>
              <w:t xml:space="preserve">Рациональное размещение выкройки на ткани </w:t>
            </w:r>
          </w:p>
          <w:p w:rsidR="0015268A" w:rsidRDefault="0015268A" w:rsidP="0011403E">
            <w:pPr>
              <w:jc w:val="both"/>
            </w:pPr>
          </w:p>
        </w:tc>
        <w:tc>
          <w:tcPr>
            <w:tcW w:w="3260" w:type="dxa"/>
          </w:tcPr>
          <w:p w:rsidR="0015268A" w:rsidRDefault="0015268A" w:rsidP="0011403E">
            <w:pPr>
              <w:jc w:val="both"/>
            </w:pPr>
            <w:r>
              <w:t xml:space="preserve">Знакомятся с особенностями размещения выкройки халата на ткани. </w:t>
            </w:r>
          </w:p>
          <w:p w:rsidR="0015268A" w:rsidRDefault="0015268A" w:rsidP="0011403E">
            <w:pPr>
              <w:jc w:val="both"/>
            </w:pPr>
            <w:r>
              <w:t>Рациональное размещают выкройки на ткани с помощью учителя</w:t>
            </w:r>
          </w:p>
        </w:tc>
        <w:tc>
          <w:tcPr>
            <w:tcW w:w="3544" w:type="dxa"/>
          </w:tcPr>
          <w:p w:rsidR="0015268A" w:rsidRDefault="0015268A" w:rsidP="0011403E">
            <w:pPr>
              <w:jc w:val="both"/>
            </w:pPr>
            <w:r>
              <w:t xml:space="preserve">Знакомятся с особенностями размещения выкройки халата на ткани. </w:t>
            </w:r>
          </w:p>
          <w:p w:rsidR="0015268A" w:rsidRDefault="0015268A" w:rsidP="0011403E">
            <w:pPr>
              <w:jc w:val="both"/>
            </w:pPr>
            <w:r>
              <w:t>Рациональное размещают выкройки на ткани</w:t>
            </w:r>
          </w:p>
        </w:tc>
      </w:tr>
      <w:tr w:rsidR="0015268A" w:rsidTr="0011403E">
        <w:tc>
          <w:tcPr>
            <w:tcW w:w="704" w:type="dxa"/>
          </w:tcPr>
          <w:p w:rsidR="0015268A" w:rsidRDefault="0015268A" w:rsidP="0011403E">
            <w:pPr>
              <w:ind w:right="180"/>
              <w:jc w:val="center"/>
            </w:pPr>
            <w:r>
              <w:t>87</w:t>
            </w:r>
          </w:p>
        </w:tc>
        <w:tc>
          <w:tcPr>
            <w:tcW w:w="2126" w:type="dxa"/>
          </w:tcPr>
          <w:p w:rsidR="0015268A" w:rsidRDefault="0015268A" w:rsidP="0011403E">
            <w:pPr>
              <w:ind w:right="-108"/>
            </w:pPr>
            <w:r>
              <w:t>Конструктивные особенности раскроя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Раскладка выкройки халата на ткани</w:t>
            </w:r>
          </w:p>
        </w:tc>
        <w:tc>
          <w:tcPr>
            <w:tcW w:w="3260" w:type="dxa"/>
          </w:tcPr>
          <w:p w:rsidR="0015268A" w:rsidRDefault="0015268A" w:rsidP="0011403E">
            <w:pPr>
              <w:jc w:val="both"/>
            </w:pPr>
            <w:r>
              <w:t>Раскладывают выкройку халата на ткань</w:t>
            </w:r>
          </w:p>
        </w:tc>
        <w:tc>
          <w:tcPr>
            <w:tcW w:w="3544" w:type="dxa"/>
          </w:tcPr>
          <w:p w:rsidR="0015268A" w:rsidRDefault="0015268A" w:rsidP="0011403E">
            <w:pPr>
              <w:jc w:val="both"/>
            </w:pPr>
            <w:r>
              <w:t>Раскладывают выкройку халата на ткань</w:t>
            </w:r>
          </w:p>
        </w:tc>
      </w:tr>
      <w:tr w:rsidR="0015268A" w:rsidTr="0011403E">
        <w:tc>
          <w:tcPr>
            <w:tcW w:w="704" w:type="dxa"/>
          </w:tcPr>
          <w:p w:rsidR="0015268A" w:rsidRDefault="0015268A" w:rsidP="0011403E">
            <w:pPr>
              <w:ind w:right="180"/>
              <w:jc w:val="center"/>
            </w:pPr>
            <w:r>
              <w:t>88</w:t>
            </w:r>
          </w:p>
        </w:tc>
        <w:tc>
          <w:tcPr>
            <w:tcW w:w="2126" w:type="dxa"/>
          </w:tcPr>
          <w:p w:rsidR="0015268A" w:rsidRDefault="0015268A" w:rsidP="0011403E">
            <w:pPr>
              <w:ind w:right="-108"/>
            </w:pPr>
            <w:r>
              <w:t>Раскрой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Повторение размеров припусков на швы. </w:t>
            </w:r>
          </w:p>
          <w:p w:rsidR="0015268A" w:rsidRDefault="0015268A" w:rsidP="0011403E">
            <w:pPr>
              <w:jc w:val="both"/>
            </w:pPr>
            <w:r>
              <w:t xml:space="preserve">Обмеловка выкройки. </w:t>
            </w:r>
          </w:p>
          <w:p w:rsidR="0015268A" w:rsidRDefault="0015268A" w:rsidP="0011403E">
            <w:pPr>
              <w:jc w:val="both"/>
            </w:pPr>
            <w:r>
              <w:t xml:space="preserve">Повторение техники безопасности при раскрое. </w:t>
            </w:r>
          </w:p>
          <w:p w:rsidR="0015268A" w:rsidRDefault="0015268A" w:rsidP="0011403E">
            <w:pPr>
              <w:jc w:val="both"/>
            </w:pPr>
            <w:r>
              <w:t>Раскрой халата</w:t>
            </w:r>
          </w:p>
        </w:tc>
        <w:tc>
          <w:tcPr>
            <w:tcW w:w="3260" w:type="dxa"/>
          </w:tcPr>
          <w:p w:rsidR="0015268A" w:rsidRDefault="0015268A" w:rsidP="0011403E">
            <w:pPr>
              <w:jc w:val="both"/>
            </w:pPr>
            <w:r>
              <w:t xml:space="preserve">Повторяют размеры припусков на швы. </w:t>
            </w:r>
          </w:p>
          <w:p w:rsidR="0015268A" w:rsidRDefault="0015268A" w:rsidP="0011403E">
            <w:pPr>
              <w:jc w:val="both"/>
            </w:pPr>
            <w:r>
              <w:t xml:space="preserve">Обмеловка выкройки. </w:t>
            </w:r>
          </w:p>
          <w:p w:rsidR="0015268A" w:rsidRDefault="0015268A" w:rsidP="0011403E">
            <w:pPr>
              <w:jc w:val="both"/>
            </w:pPr>
            <w:r>
              <w:t>Повторяют технику безопасности при раскрое.</w:t>
            </w:r>
          </w:p>
          <w:p w:rsidR="0015268A" w:rsidRDefault="0015268A" w:rsidP="0011403E">
            <w:pPr>
              <w:jc w:val="both"/>
            </w:pPr>
            <w:r>
              <w:t>Кроят халат с помощью учителя</w:t>
            </w:r>
          </w:p>
        </w:tc>
        <w:tc>
          <w:tcPr>
            <w:tcW w:w="3544" w:type="dxa"/>
          </w:tcPr>
          <w:p w:rsidR="0015268A" w:rsidRDefault="0015268A" w:rsidP="0011403E">
            <w:pPr>
              <w:jc w:val="both"/>
            </w:pPr>
            <w:r>
              <w:t xml:space="preserve">Повторяют размеры припусков на швы. </w:t>
            </w:r>
          </w:p>
          <w:p w:rsidR="0015268A" w:rsidRDefault="0015268A" w:rsidP="0011403E">
            <w:pPr>
              <w:jc w:val="both"/>
            </w:pPr>
            <w:r>
              <w:t xml:space="preserve">Обмеловка выкройки. </w:t>
            </w:r>
          </w:p>
          <w:p w:rsidR="0015268A" w:rsidRDefault="0015268A" w:rsidP="0011403E">
            <w:pPr>
              <w:jc w:val="both"/>
            </w:pPr>
            <w:r>
              <w:t>Повторяют технику безопасности при раскрое.</w:t>
            </w:r>
          </w:p>
          <w:p w:rsidR="0015268A" w:rsidRDefault="0015268A" w:rsidP="0011403E">
            <w:pPr>
              <w:jc w:val="both"/>
            </w:pPr>
            <w:r>
              <w:t xml:space="preserve">Кроят халат  </w:t>
            </w:r>
          </w:p>
        </w:tc>
      </w:tr>
    </w:tbl>
    <w:p w:rsidR="0015268A" w:rsidRDefault="0015268A">
      <w:r>
        <w:br w:type="page"/>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4"/>
        <w:gridCol w:w="2126"/>
        <w:gridCol w:w="851"/>
        <w:gridCol w:w="3544"/>
        <w:gridCol w:w="3260"/>
        <w:gridCol w:w="3544"/>
      </w:tblGrid>
      <w:tr w:rsidR="0015268A" w:rsidTr="0011403E">
        <w:tc>
          <w:tcPr>
            <w:tcW w:w="704" w:type="dxa"/>
          </w:tcPr>
          <w:p w:rsidR="0015268A" w:rsidRDefault="0015268A" w:rsidP="0011403E">
            <w:pPr>
              <w:ind w:right="180"/>
              <w:jc w:val="center"/>
            </w:pPr>
            <w:r>
              <w:t>89</w:t>
            </w:r>
          </w:p>
        </w:tc>
        <w:tc>
          <w:tcPr>
            <w:tcW w:w="2126" w:type="dxa"/>
          </w:tcPr>
          <w:p w:rsidR="0015268A" w:rsidRDefault="0015268A" w:rsidP="0011403E">
            <w:pPr>
              <w:ind w:right="-108"/>
            </w:pPr>
            <w:r>
              <w:t>Подготовка кроя халата к обработке</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Обозначение середины переда, спинки на основной детали и обтачках.</w:t>
            </w:r>
          </w:p>
          <w:p w:rsidR="0015268A" w:rsidRDefault="0015268A" w:rsidP="0011403E">
            <w:pPr>
              <w:jc w:val="both"/>
            </w:pPr>
            <w:r>
              <w:t xml:space="preserve">Подготовка кроя халата к обработке. </w:t>
            </w:r>
          </w:p>
          <w:p w:rsidR="0015268A" w:rsidRDefault="0015268A" w:rsidP="0011403E">
            <w:pPr>
              <w:jc w:val="both"/>
            </w:pPr>
            <w:r>
              <w:t>Прокладывание копировальных строчек, контурных линий</w:t>
            </w:r>
          </w:p>
        </w:tc>
        <w:tc>
          <w:tcPr>
            <w:tcW w:w="3260" w:type="dxa"/>
          </w:tcPr>
          <w:p w:rsidR="0015268A" w:rsidRDefault="0015268A" w:rsidP="0011403E">
            <w:pPr>
              <w:jc w:val="both"/>
            </w:pPr>
            <w:r>
              <w:t xml:space="preserve">Обозначение середины переда, спинки на основной детали и обтачках.  </w:t>
            </w:r>
          </w:p>
          <w:p w:rsidR="0015268A" w:rsidRDefault="0015268A" w:rsidP="0011403E">
            <w:pPr>
              <w:jc w:val="both"/>
            </w:pPr>
            <w:r>
              <w:t xml:space="preserve">Готовят крой халата к обработке. </w:t>
            </w:r>
          </w:p>
          <w:p w:rsidR="0015268A" w:rsidRDefault="0015268A" w:rsidP="0011403E">
            <w:pPr>
              <w:jc w:val="both"/>
            </w:pPr>
            <w:r>
              <w:t xml:space="preserve">Прокладывают копировальные строчки, контурные линии  </w:t>
            </w:r>
          </w:p>
        </w:tc>
        <w:tc>
          <w:tcPr>
            <w:tcW w:w="3544" w:type="dxa"/>
          </w:tcPr>
          <w:p w:rsidR="0015268A" w:rsidRDefault="0015268A" w:rsidP="0011403E">
            <w:pPr>
              <w:jc w:val="both"/>
            </w:pPr>
            <w:r>
              <w:t xml:space="preserve">Обозначение середины переда, спинки на основной детали и обтачках.  </w:t>
            </w:r>
          </w:p>
          <w:p w:rsidR="0015268A" w:rsidRDefault="0015268A" w:rsidP="0011403E">
            <w:pPr>
              <w:jc w:val="both"/>
            </w:pPr>
            <w:r>
              <w:t xml:space="preserve">Готовят крой халата к обработке. </w:t>
            </w:r>
          </w:p>
          <w:p w:rsidR="0015268A" w:rsidRDefault="0015268A" w:rsidP="0011403E">
            <w:pPr>
              <w:jc w:val="both"/>
            </w:pPr>
            <w:r>
              <w:t>Прокладывают копировальные строчки, контурные линии</w:t>
            </w:r>
          </w:p>
        </w:tc>
      </w:tr>
      <w:tr w:rsidR="0015268A" w:rsidTr="0011403E">
        <w:tc>
          <w:tcPr>
            <w:tcW w:w="704" w:type="dxa"/>
          </w:tcPr>
          <w:p w:rsidR="0015268A" w:rsidRDefault="0015268A" w:rsidP="0011403E">
            <w:pPr>
              <w:ind w:right="180"/>
              <w:jc w:val="center"/>
            </w:pPr>
            <w:r>
              <w:t>90</w:t>
            </w:r>
          </w:p>
        </w:tc>
        <w:tc>
          <w:tcPr>
            <w:tcW w:w="2126" w:type="dxa"/>
          </w:tcPr>
          <w:p w:rsidR="0015268A" w:rsidRDefault="0015268A" w:rsidP="0011403E">
            <w:pPr>
              <w:ind w:right="-108"/>
            </w:pPr>
            <w:r>
              <w:t>План работы по пошиву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Анализ объекта труда.  </w:t>
            </w:r>
          </w:p>
          <w:p w:rsidR="0015268A" w:rsidRDefault="0015268A" w:rsidP="0011403E">
            <w:pPr>
              <w:jc w:val="both"/>
            </w:pPr>
            <w:r>
              <w:t>Составление плана пошива халата в коллективной беседе</w:t>
            </w:r>
          </w:p>
        </w:tc>
        <w:tc>
          <w:tcPr>
            <w:tcW w:w="3260" w:type="dxa"/>
          </w:tcPr>
          <w:p w:rsidR="0015268A" w:rsidRDefault="0015268A" w:rsidP="0011403E">
            <w:pPr>
              <w:jc w:val="both"/>
            </w:pPr>
            <w:r>
              <w:t xml:space="preserve">Анализируют объект труда </w:t>
            </w:r>
          </w:p>
          <w:p w:rsidR="0015268A" w:rsidRDefault="0015268A" w:rsidP="0011403E">
            <w:pPr>
              <w:jc w:val="both"/>
            </w:pPr>
          </w:p>
        </w:tc>
        <w:tc>
          <w:tcPr>
            <w:tcW w:w="3544" w:type="dxa"/>
          </w:tcPr>
          <w:p w:rsidR="0015268A" w:rsidRDefault="0015268A" w:rsidP="0011403E">
            <w:pPr>
              <w:jc w:val="both"/>
            </w:pPr>
            <w:r>
              <w:t xml:space="preserve">Анализируют объект труда.  </w:t>
            </w:r>
          </w:p>
          <w:p w:rsidR="0015268A" w:rsidRDefault="0015268A" w:rsidP="0011403E">
            <w:pPr>
              <w:jc w:val="both"/>
            </w:pPr>
            <w:r>
              <w:t>Составляют план пошива халата в коллективной беседе</w:t>
            </w:r>
          </w:p>
        </w:tc>
      </w:tr>
      <w:tr w:rsidR="0015268A" w:rsidTr="0011403E">
        <w:tc>
          <w:tcPr>
            <w:tcW w:w="704" w:type="dxa"/>
          </w:tcPr>
          <w:p w:rsidR="0015268A" w:rsidRDefault="0015268A" w:rsidP="0011403E">
            <w:pPr>
              <w:ind w:right="180"/>
              <w:jc w:val="center"/>
            </w:pPr>
            <w:r>
              <w:t>91</w:t>
            </w:r>
          </w:p>
        </w:tc>
        <w:tc>
          <w:tcPr>
            <w:tcW w:w="2126" w:type="dxa"/>
          </w:tcPr>
          <w:p w:rsidR="0015268A" w:rsidRDefault="0015268A" w:rsidP="0011403E">
            <w:pPr>
              <w:ind w:right="-108"/>
            </w:pPr>
            <w:r>
              <w:t>План работы по пошиву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Запись плана пошива халата в тетрадь</w:t>
            </w:r>
          </w:p>
        </w:tc>
        <w:tc>
          <w:tcPr>
            <w:tcW w:w="3260" w:type="dxa"/>
          </w:tcPr>
          <w:p w:rsidR="0015268A" w:rsidRDefault="0015268A" w:rsidP="0011403E">
            <w:pPr>
              <w:jc w:val="both"/>
            </w:pPr>
            <w:r>
              <w:t>Записывают план пошива халата в тетрадь с помощью учителя</w:t>
            </w:r>
          </w:p>
        </w:tc>
        <w:tc>
          <w:tcPr>
            <w:tcW w:w="3544" w:type="dxa"/>
          </w:tcPr>
          <w:p w:rsidR="0015268A" w:rsidRDefault="0015268A" w:rsidP="0011403E">
            <w:pPr>
              <w:jc w:val="both"/>
            </w:pPr>
            <w:r>
              <w:t>Записывают план пошива халата в тетрадь</w:t>
            </w:r>
          </w:p>
        </w:tc>
      </w:tr>
      <w:tr w:rsidR="0015268A" w:rsidTr="0011403E">
        <w:tc>
          <w:tcPr>
            <w:tcW w:w="14029" w:type="dxa"/>
            <w:gridSpan w:val="6"/>
          </w:tcPr>
          <w:p w:rsidR="0015268A" w:rsidRPr="0011403E" w:rsidRDefault="0015268A" w:rsidP="0011403E">
            <w:pPr>
              <w:ind w:right="-108"/>
              <w:jc w:val="center"/>
              <w:rPr>
                <w:b/>
              </w:rPr>
            </w:pPr>
            <w:r w:rsidRPr="0011403E">
              <w:rPr>
                <w:b/>
              </w:rPr>
              <w:t>Пошив халата, раскроенного на основе выкройки ночной сорочки без плечевого шва  21 час</w:t>
            </w:r>
          </w:p>
        </w:tc>
      </w:tr>
      <w:tr w:rsidR="0015268A" w:rsidTr="0011403E">
        <w:tc>
          <w:tcPr>
            <w:tcW w:w="704" w:type="dxa"/>
          </w:tcPr>
          <w:p w:rsidR="0015268A" w:rsidRDefault="0015268A" w:rsidP="0011403E">
            <w:pPr>
              <w:ind w:right="180"/>
              <w:jc w:val="center"/>
            </w:pPr>
            <w:r>
              <w:t>92</w:t>
            </w:r>
          </w:p>
        </w:tc>
        <w:tc>
          <w:tcPr>
            <w:tcW w:w="2126" w:type="dxa"/>
          </w:tcPr>
          <w:p w:rsidR="0015268A" w:rsidRDefault="0015268A" w:rsidP="0011403E">
            <w:pPr>
              <w:ind w:right="-108"/>
            </w:pPr>
            <w:r>
              <w:t>Соединение боковых и плечевых срезов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соединения боковых срезов халата.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Технологические требования к качеству операции</w:t>
            </w:r>
          </w:p>
        </w:tc>
        <w:tc>
          <w:tcPr>
            <w:tcW w:w="3260" w:type="dxa"/>
          </w:tcPr>
          <w:p w:rsidR="0015268A" w:rsidRDefault="0015268A" w:rsidP="0011403E">
            <w:pPr>
              <w:jc w:val="both"/>
            </w:pPr>
            <w:r>
              <w:t xml:space="preserve">Знакомятся со способами соединения боковых срезов халата     </w:t>
            </w:r>
          </w:p>
          <w:p w:rsidR="0015268A" w:rsidRDefault="0015268A" w:rsidP="0011403E">
            <w:pPr>
              <w:jc w:val="both"/>
            </w:pPr>
          </w:p>
        </w:tc>
        <w:tc>
          <w:tcPr>
            <w:tcW w:w="3544" w:type="dxa"/>
          </w:tcPr>
          <w:p w:rsidR="0015268A" w:rsidRDefault="0015268A" w:rsidP="0011403E">
            <w:pPr>
              <w:jc w:val="both"/>
            </w:pPr>
            <w:r>
              <w:t xml:space="preserve">Знакомятся со способами соединения боковых срезов халата.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операции</w:t>
            </w:r>
          </w:p>
        </w:tc>
      </w:tr>
      <w:tr w:rsidR="0015268A" w:rsidTr="0011403E">
        <w:tc>
          <w:tcPr>
            <w:tcW w:w="704" w:type="dxa"/>
          </w:tcPr>
          <w:p w:rsidR="0015268A" w:rsidRDefault="0015268A" w:rsidP="0011403E">
            <w:pPr>
              <w:ind w:right="180"/>
              <w:jc w:val="center"/>
            </w:pPr>
            <w:r>
              <w:t>93</w:t>
            </w:r>
          </w:p>
        </w:tc>
        <w:tc>
          <w:tcPr>
            <w:tcW w:w="2126" w:type="dxa"/>
          </w:tcPr>
          <w:p w:rsidR="0015268A" w:rsidRDefault="0015268A" w:rsidP="0011403E">
            <w:pPr>
              <w:ind w:right="-108"/>
            </w:pPr>
            <w:r>
              <w:t>Соединение боковых и плечевых срезов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Сметывание боковых и плечевых срезов халата  </w:t>
            </w:r>
          </w:p>
        </w:tc>
        <w:tc>
          <w:tcPr>
            <w:tcW w:w="3260" w:type="dxa"/>
          </w:tcPr>
          <w:p w:rsidR="0015268A" w:rsidRDefault="0015268A" w:rsidP="0011403E">
            <w:pPr>
              <w:jc w:val="both"/>
            </w:pPr>
            <w:r>
              <w:t>Сметывают боковые и плечевые срезы халата с помощью учителя</w:t>
            </w:r>
          </w:p>
        </w:tc>
        <w:tc>
          <w:tcPr>
            <w:tcW w:w="3544" w:type="dxa"/>
          </w:tcPr>
          <w:p w:rsidR="0015268A" w:rsidRDefault="0015268A" w:rsidP="0011403E">
            <w:pPr>
              <w:jc w:val="both"/>
            </w:pPr>
            <w:r>
              <w:t xml:space="preserve">Сметывают боковые и плечевые срезы халата  </w:t>
            </w:r>
          </w:p>
        </w:tc>
      </w:tr>
      <w:tr w:rsidR="0015268A" w:rsidTr="0011403E">
        <w:tc>
          <w:tcPr>
            <w:tcW w:w="704" w:type="dxa"/>
          </w:tcPr>
          <w:p w:rsidR="0015268A" w:rsidRDefault="0015268A" w:rsidP="0011403E">
            <w:pPr>
              <w:ind w:right="180"/>
              <w:jc w:val="center"/>
            </w:pPr>
            <w:r>
              <w:t>94</w:t>
            </w:r>
          </w:p>
        </w:tc>
        <w:tc>
          <w:tcPr>
            <w:tcW w:w="2126" w:type="dxa"/>
          </w:tcPr>
          <w:p w:rsidR="0015268A" w:rsidRDefault="0015268A" w:rsidP="0011403E">
            <w:pPr>
              <w:ind w:right="-108"/>
            </w:pPr>
            <w:r>
              <w:t>Проведение примерки. Исправление недочётов</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 требованиями к проведению примерки халата.  </w:t>
            </w:r>
          </w:p>
          <w:p w:rsidR="0015268A" w:rsidRDefault="0015268A" w:rsidP="0011403E">
            <w:pPr>
              <w:jc w:val="both"/>
            </w:pPr>
            <w:r>
              <w:t xml:space="preserve">Технологические требования к качеству операции.  </w:t>
            </w:r>
          </w:p>
          <w:p w:rsidR="0015268A" w:rsidRDefault="0015268A" w:rsidP="0011403E">
            <w:pPr>
              <w:jc w:val="both"/>
            </w:pPr>
            <w:r>
              <w:t xml:space="preserve">Знакомство с видами недочетов после примерки.  </w:t>
            </w:r>
          </w:p>
          <w:p w:rsidR="0015268A" w:rsidRDefault="0015268A" w:rsidP="0011403E">
            <w:pPr>
              <w:jc w:val="both"/>
            </w:pPr>
            <w:r>
              <w:t>Проведение примерки халата</w:t>
            </w:r>
          </w:p>
        </w:tc>
        <w:tc>
          <w:tcPr>
            <w:tcW w:w="3260" w:type="dxa"/>
          </w:tcPr>
          <w:p w:rsidR="0015268A" w:rsidRDefault="0015268A" w:rsidP="0011403E">
            <w:pPr>
              <w:jc w:val="both"/>
            </w:pPr>
            <w:r>
              <w:t xml:space="preserve">Знакомятся с требованиями к проведению примерки халата.  </w:t>
            </w:r>
          </w:p>
          <w:p w:rsidR="0015268A" w:rsidRDefault="0015268A" w:rsidP="0011403E">
            <w:pPr>
              <w:jc w:val="both"/>
            </w:pPr>
            <w:r>
              <w:t xml:space="preserve">Соблюдают технологические требования к качеству операции. </w:t>
            </w:r>
          </w:p>
          <w:p w:rsidR="0015268A" w:rsidRDefault="0015268A" w:rsidP="0011403E">
            <w:pPr>
              <w:jc w:val="both"/>
            </w:pPr>
            <w:r>
              <w:t>Проводят примерку халата с помощью учителя</w:t>
            </w:r>
          </w:p>
        </w:tc>
        <w:tc>
          <w:tcPr>
            <w:tcW w:w="3544" w:type="dxa"/>
          </w:tcPr>
          <w:p w:rsidR="0015268A" w:rsidRDefault="0015268A" w:rsidP="0011403E">
            <w:pPr>
              <w:jc w:val="both"/>
            </w:pPr>
            <w:r>
              <w:t xml:space="preserve">Знакомятся с требованиями к проведению примерки халата.  </w:t>
            </w:r>
          </w:p>
          <w:p w:rsidR="0015268A" w:rsidRDefault="0015268A" w:rsidP="0011403E">
            <w:pPr>
              <w:jc w:val="both"/>
            </w:pPr>
            <w:r>
              <w:t xml:space="preserve">Соблюдают технологические требования к качеству операции. </w:t>
            </w:r>
          </w:p>
          <w:p w:rsidR="0015268A" w:rsidRDefault="0015268A" w:rsidP="0011403E">
            <w:pPr>
              <w:jc w:val="both"/>
            </w:pPr>
            <w:r>
              <w:t xml:space="preserve">Знакомятся с видами недочетов после примерки.  </w:t>
            </w:r>
          </w:p>
          <w:p w:rsidR="0015268A" w:rsidRDefault="0015268A" w:rsidP="0011403E">
            <w:pPr>
              <w:jc w:val="both"/>
            </w:pPr>
            <w:r>
              <w:t>Проводят примерку халата</w:t>
            </w:r>
          </w:p>
        </w:tc>
      </w:tr>
      <w:tr w:rsidR="0015268A" w:rsidTr="0011403E">
        <w:tc>
          <w:tcPr>
            <w:tcW w:w="704" w:type="dxa"/>
          </w:tcPr>
          <w:p w:rsidR="0015268A" w:rsidRDefault="0015268A" w:rsidP="0011403E">
            <w:pPr>
              <w:ind w:right="180"/>
              <w:jc w:val="center"/>
            </w:pPr>
            <w:r>
              <w:t>95</w:t>
            </w:r>
          </w:p>
        </w:tc>
        <w:tc>
          <w:tcPr>
            <w:tcW w:w="2126" w:type="dxa"/>
          </w:tcPr>
          <w:p w:rsidR="0015268A" w:rsidRDefault="0015268A" w:rsidP="0011403E">
            <w:pPr>
              <w:ind w:right="-108"/>
            </w:pPr>
            <w:r>
              <w:t>Проведение примерки. Исправление недочётов</w:t>
            </w:r>
          </w:p>
        </w:tc>
        <w:tc>
          <w:tcPr>
            <w:tcW w:w="851" w:type="dxa"/>
          </w:tcPr>
          <w:p w:rsidR="0015268A" w:rsidRDefault="0015268A" w:rsidP="0011403E">
            <w:pPr>
              <w:jc w:val="center"/>
            </w:pPr>
            <w:r>
              <w:t>1</w:t>
            </w:r>
          </w:p>
        </w:tc>
        <w:tc>
          <w:tcPr>
            <w:tcW w:w="3544" w:type="dxa"/>
          </w:tcPr>
          <w:p w:rsidR="0015268A" w:rsidRDefault="0015268A" w:rsidP="0011403E">
            <w:pPr>
              <w:jc w:val="both"/>
            </w:pPr>
            <w:r>
              <w:t>Исправление недочетов халата, выявленных после примерки</w:t>
            </w:r>
          </w:p>
        </w:tc>
        <w:tc>
          <w:tcPr>
            <w:tcW w:w="3260" w:type="dxa"/>
          </w:tcPr>
          <w:p w:rsidR="0015268A" w:rsidRDefault="0015268A" w:rsidP="0011403E">
            <w:pPr>
              <w:jc w:val="both"/>
            </w:pPr>
            <w:r>
              <w:t>Исправляют недочеты халата, выявленных после примерки с помощью учителя</w:t>
            </w:r>
            <w:r w:rsidRPr="0011403E">
              <w:rPr>
                <w:color w:val="00B0F0"/>
              </w:rPr>
              <w:t>.</w:t>
            </w:r>
          </w:p>
        </w:tc>
        <w:tc>
          <w:tcPr>
            <w:tcW w:w="3544" w:type="dxa"/>
          </w:tcPr>
          <w:p w:rsidR="0015268A" w:rsidRDefault="0015268A" w:rsidP="0011403E">
            <w:pPr>
              <w:jc w:val="both"/>
            </w:pPr>
            <w:r>
              <w:t>Исправляют недочеты халата, выявленных после примерки</w:t>
            </w:r>
            <w:r w:rsidRPr="0011403E">
              <w:rPr>
                <w:color w:val="00B0F0"/>
              </w:rPr>
              <w:t>.</w:t>
            </w:r>
          </w:p>
        </w:tc>
      </w:tr>
      <w:tr w:rsidR="0015268A" w:rsidTr="0011403E">
        <w:tc>
          <w:tcPr>
            <w:tcW w:w="704" w:type="dxa"/>
          </w:tcPr>
          <w:p w:rsidR="0015268A" w:rsidRDefault="0015268A" w:rsidP="0011403E">
            <w:pPr>
              <w:ind w:right="180"/>
              <w:jc w:val="center"/>
            </w:pPr>
            <w:r>
              <w:t>96</w:t>
            </w:r>
          </w:p>
        </w:tc>
        <w:tc>
          <w:tcPr>
            <w:tcW w:w="2126" w:type="dxa"/>
          </w:tcPr>
          <w:p w:rsidR="0015268A" w:rsidRDefault="0015268A" w:rsidP="0011403E">
            <w:pPr>
              <w:ind w:right="-108"/>
            </w:pPr>
            <w:r>
              <w:t>Обработка боковых и плечевых срезов халата</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обработки боковых и плечевых срезов халата. </w:t>
            </w:r>
          </w:p>
          <w:p w:rsidR="0015268A" w:rsidRDefault="0015268A" w:rsidP="0011403E">
            <w:pPr>
              <w:jc w:val="both"/>
            </w:pPr>
            <w:r>
              <w:t xml:space="preserve">Повторение техники выполнения соединительных швов.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выполнения стачного шва.  </w:t>
            </w:r>
          </w:p>
        </w:tc>
        <w:tc>
          <w:tcPr>
            <w:tcW w:w="3260" w:type="dxa"/>
          </w:tcPr>
          <w:p w:rsidR="0015268A" w:rsidRDefault="0015268A" w:rsidP="0011403E">
            <w:pPr>
              <w:jc w:val="both"/>
            </w:pPr>
            <w:r>
              <w:t xml:space="preserve">Знакомятся со способами обработки боковых и плечевых срезов халата. </w:t>
            </w:r>
          </w:p>
          <w:p w:rsidR="0015268A" w:rsidRDefault="0015268A" w:rsidP="0011403E">
            <w:pPr>
              <w:jc w:val="both"/>
            </w:pPr>
            <w:r>
              <w:t xml:space="preserve">Соблюдают технологические требования к качеству операции.  </w:t>
            </w:r>
          </w:p>
          <w:p w:rsidR="0015268A" w:rsidRDefault="0015268A" w:rsidP="0011403E">
            <w:pPr>
              <w:jc w:val="both"/>
            </w:pPr>
          </w:p>
        </w:tc>
        <w:tc>
          <w:tcPr>
            <w:tcW w:w="3544" w:type="dxa"/>
          </w:tcPr>
          <w:p w:rsidR="0015268A" w:rsidRDefault="0015268A" w:rsidP="0011403E">
            <w:pPr>
              <w:jc w:val="both"/>
            </w:pPr>
            <w:r>
              <w:t xml:space="preserve">Знакомятся со способами обработки боковых и плечевых срезов халата. </w:t>
            </w:r>
          </w:p>
          <w:p w:rsidR="0015268A" w:rsidRDefault="0015268A" w:rsidP="0011403E">
            <w:pPr>
              <w:jc w:val="both"/>
            </w:pPr>
            <w:r>
              <w:t xml:space="preserve">Повторяют технику выполнения соединительных швов.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выполнения стачного шва.</w:t>
            </w:r>
          </w:p>
        </w:tc>
      </w:tr>
      <w:tr w:rsidR="0015268A" w:rsidTr="0011403E">
        <w:tc>
          <w:tcPr>
            <w:tcW w:w="704" w:type="dxa"/>
          </w:tcPr>
          <w:p w:rsidR="0015268A" w:rsidRDefault="0015268A" w:rsidP="0011403E">
            <w:pPr>
              <w:ind w:right="180"/>
              <w:jc w:val="center"/>
            </w:pPr>
            <w:r>
              <w:t>97</w:t>
            </w:r>
          </w:p>
        </w:tc>
        <w:tc>
          <w:tcPr>
            <w:tcW w:w="2126" w:type="dxa"/>
          </w:tcPr>
          <w:p w:rsidR="0015268A" w:rsidRDefault="0015268A" w:rsidP="0011403E">
            <w:pPr>
              <w:ind w:right="-108"/>
            </w:pPr>
            <w:r>
              <w:t>Обработка боковых и плечевых срезов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Складывание деталей лицевой стороной внутрь, сметывание</w:t>
            </w:r>
          </w:p>
        </w:tc>
        <w:tc>
          <w:tcPr>
            <w:tcW w:w="3260" w:type="dxa"/>
          </w:tcPr>
          <w:p w:rsidR="0015268A" w:rsidRDefault="0015268A" w:rsidP="0011403E">
            <w:pPr>
              <w:jc w:val="both"/>
            </w:pPr>
            <w:r>
              <w:t xml:space="preserve">Складывают детали лицевой стороной внутрь, сметывают </w:t>
            </w:r>
          </w:p>
        </w:tc>
        <w:tc>
          <w:tcPr>
            <w:tcW w:w="3544" w:type="dxa"/>
          </w:tcPr>
          <w:p w:rsidR="0015268A" w:rsidRDefault="0015268A" w:rsidP="0011403E">
            <w:pPr>
              <w:jc w:val="both"/>
            </w:pPr>
            <w:r>
              <w:t xml:space="preserve">Складывают детали лицевой стороной внутрь, сметывают </w:t>
            </w:r>
          </w:p>
        </w:tc>
      </w:tr>
      <w:tr w:rsidR="0015268A" w:rsidTr="0011403E">
        <w:tc>
          <w:tcPr>
            <w:tcW w:w="704" w:type="dxa"/>
          </w:tcPr>
          <w:p w:rsidR="0015268A" w:rsidRDefault="0015268A" w:rsidP="0011403E">
            <w:pPr>
              <w:ind w:right="180"/>
              <w:jc w:val="center"/>
            </w:pPr>
            <w:r>
              <w:t>98</w:t>
            </w:r>
          </w:p>
        </w:tc>
        <w:tc>
          <w:tcPr>
            <w:tcW w:w="2126" w:type="dxa"/>
          </w:tcPr>
          <w:p w:rsidR="0015268A" w:rsidRDefault="0015268A" w:rsidP="0011403E">
            <w:pPr>
              <w:ind w:right="-108"/>
            </w:pPr>
            <w:r>
              <w:t>Обработка боковых и плечевых срезов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Стачивание боковых и плечевых срезов халата</w:t>
            </w:r>
          </w:p>
        </w:tc>
        <w:tc>
          <w:tcPr>
            <w:tcW w:w="3260" w:type="dxa"/>
          </w:tcPr>
          <w:p w:rsidR="0015268A" w:rsidRDefault="0015268A" w:rsidP="0011403E">
            <w:pPr>
              <w:jc w:val="both"/>
            </w:pPr>
            <w:r>
              <w:t xml:space="preserve">Стачивают боковые и плечевые срезы халата с помощью учителя  </w:t>
            </w:r>
          </w:p>
        </w:tc>
        <w:tc>
          <w:tcPr>
            <w:tcW w:w="3544" w:type="dxa"/>
          </w:tcPr>
          <w:p w:rsidR="0015268A" w:rsidRDefault="0015268A" w:rsidP="0011403E">
            <w:pPr>
              <w:jc w:val="both"/>
            </w:pPr>
            <w:r>
              <w:t xml:space="preserve">Стачивают боковые и плечевые срезы халата </w:t>
            </w:r>
          </w:p>
        </w:tc>
      </w:tr>
      <w:tr w:rsidR="0015268A" w:rsidTr="0011403E">
        <w:tc>
          <w:tcPr>
            <w:tcW w:w="704" w:type="dxa"/>
          </w:tcPr>
          <w:p w:rsidR="0015268A" w:rsidRDefault="0015268A" w:rsidP="0011403E">
            <w:pPr>
              <w:ind w:right="180"/>
              <w:jc w:val="center"/>
            </w:pPr>
            <w:r>
              <w:t>99</w:t>
            </w:r>
          </w:p>
        </w:tc>
        <w:tc>
          <w:tcPr>
            <w:tcW w:w="2126" w:type="dxa"/>
          </w:tcPr>
          <w:p w:rsidR="0015268A" w:rsidRDefault="0015268A" w:rsidP="0011403E">
            <w:pPr>
              <w:ind w:right="-108"/>
            </w:pPr>
            <w:r>
              <w:t>Заготовка долевой обтачки для обработки бортов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обработки бортов халата.      </w:t>
            </w:r>
          </w:p>
          <w:p w:rsidR="0015268A" w:rsidRDefault="0015268A" w:rsidP="0011403E">
            <w:pPr>
              <w:jc w:val="both"/>
            </w:pPr>
          </w:p>
        </w:tc>
        <w:tc>
          <w:tcPr>
            <w:tcW w:w="3260" w:type="dxa"/>
          </w:tcPr>
          <w:p w:rsidR="0015268A" w:rsidRDefault="0015268A" w:rsidP="0011403E">
            <w:pPr>
              <w:jc w:val="both"/>
            </w:pPr>
            <w:r>
              <w:t xml:space="preserve">Знакомятся со способами обработки бортов халата.      </w:t>
            </w:r>
          </w:p>
          <w:p w:rsidR="0015268A" w:rsidRDefault="0015268A" w:rsidP="0011403E">
            <w:pPr>
              <w:jc w:val="both"/>
            </w:pPr>
          </w:p>
        </w:tc>
        <w:tc>
          <w:tcPr>
            <w:tcW w:w="3544" w:type="dxa"/>
          </w:tcPr>
          <w:p w:rsidR="0015268A" w:rsidRDefault="0015268A" w:rsidP="0011403E">
            <w:pPr>
              <w:jc w:val="both"/>
            </w:pPr>
            <w:r>
              <w:t xml:space="preserve">Знакомятся со способами обработки бортов халата.      </w:t>
            </w:r>
          </w:p>
          <w:p w:rsidR="0015268A" w:rsidRDefault="0015268A" w:rsidP="0011403E">
            <w:pPr>
              <w:jc w:val="both"/>
            </w:pPr>
          </w:p>
        </w:tc>
      </w:tr>
      <w:tr w:rsidR="0015268A" w:rsidTr="0011403E">
        <w:tc>
          <w:tcPr>
            <w:tcW w:w="704" w:type="dxa"/>
          </w:tcPr>
          <w:p w:rsidR="0015268A" w:rsidRDefault="0015268A" w:rsidP="0011403E">
            <w:pPr>
              <w:ind w:left="-120" w:right="-109"/>
              <w:jc w:val="center"/>
            </w:pPr>
            <w:r>
              <w:t>100</w:t>
            </w:r>
          </w:p>
        </w:tc>
        <w:tc>
          <w:tcPr>
            <w:tcW w:w="2126" w:type="dxa"/>
          </w:tcPr>
          <w:p w:rsidR="0015268A" w:rsidRDefault="0015268A" w:rsidP="0011403E">
            <w:pPr>
              <w:ind w:right="-108"/>
            </w:pPr>
            <w:r>
              <w:t>Заготовка долевой обтачки для обработки бортов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Заготовка долевой обтачки для обработки бортов халата, расчет ее длины и ширины</w:t>
            </w:r>
          </w:p>
        </w:tc>
        <w:tc>
          <w:tcPr>
            <w:tcW w:w="3260" w:type="dxa"/>
          </w:tcPr>
          <w:p w:rsidR="0015268A" w:rsidRDefault="0015268A" w:rsidP="0011403E">
            <w:pPr>
              <w:jc w:val="both"/>
            </w:pPr>
            <w:r>
              <w:t>Заготавливают долевую обтачку для обработки бортов халата с помощью учителя</w:t>
            </w:r>
          </w:p>
        </w:tc>
        <w:tc>
          <w:tcPr>
            <w:tcW w:w="3544" w:type="dxa"/>
          </w:tcPr>
          <w:p w:rsidR="0015268A" w:rsidRDefault="0015268A" w:rsidP="0011403E">
            <w:pPr>
              <w:jc w:val="both"/>
            </w:pPr>
            <w:r>
              <w:t>Заготавливают долевую обтачку для обработки бортов халата, рассчитывают ее длину и ширину</w:t>
            </w:r>
          </w:p>
        </w:tc>
      </w:tr>
      <w:tr w:rsidR="0015268A" w:rsidTr="0011403E">
        <w:tc>
          <w:tcPr>
            <w:tcW w:w="704" w:type="dxa"/>
          </w:tcPr>
          <w:p w:rsidR="0015268A" w:rsidRDefault="0015268A" w:rsidP="0011403E">
            <w:pPr>
              <w:ind w:left="-120" w:right="-109"/>
              <w:jc w:val="center"/>
            </w:pPr>
            <w:r>
              <w:t>101</w:t>
            </w:r>
          </w:p>
        </w:tc>
        <w:tc>
          <w:tcPr>
            <w:tcW w:w="2126" w:type="dxa"/>
          </w:tcPr>
          <w:p w:rsidR="0015268A" w:rsidRDefault="0015268A" w:rsidP="0011403E">
            <w:pPr>
              <w:ind w:right="-108"/>
            </w:pPr>
            <w:r>
              <w:t xml:space="preserve">Обработка пояса </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обработки пояса.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обработки пояса  </w:t>
            </w:r>
          </w:p>
          <w:p w:rsidR="0015268A" w:rsidRDefault="0015268A" w:rsidP="0011403E">
            <w:pPr>
              <w:jc w:val="both"/>
            </w:pPr>
          </w:p>
        </w:tc>
        <w:tc>
          <w:tcPr>
            <w:tcW w:w="3260" w:type="dxa"/>
          </w:tcPr>
          <w:p w:rsidR="0015268A" w:rsidRDefault="0015268A" w:rsidP="0011403E">
            <w:pPr>
              <w:jc w:val="both"/>
            </w:pPr>
            <w:r>
              <w:t xml:space="preserve">Знакомятся со способами обработки пояса.  </w:t>
            </w:r>
          </w:p>
          <w:p w:rsidR="0015268A" w:rsidRDefault="0015268A" w:rsidP="0011403E">
            <w:pPr>
              <w:jc w:val="both"/>
            </w:pPr>
            <w:r>
              <w:t>Работают с предметно-технологической картой</w:t>
            </w:r>
          </w:p>
          <w:p w:rsidR="0015268A" w:rsidRDefault="0015268A" w:rsidP="0011403E">
            <w:pPr>
              <w:jc w:val="both"/>
            </w:pPr>
          </w:p>
        </w:tc>
        <w:tc>
          <w:tcPr>
            <w:tcW w:w="3544" w:type="dxa"/>
          </w:tcPr>
          <w:p w:rsidR="0015268A" w:rsidRDefault="0015268A" w:rsidP="0011403E">
            <w:pPr>
              <w:jc w:val="both"/>
            </w:pPr>
            <w:r>
              <w:t xml:space="preserve">Знакомятся со способами обработки пояса.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обработки пояса    </w:t>
            </w:r>
          </w:p>
        </w:tc>
      </w:tr>
      <w:tr w:rsidR="0015268A" w:rsidTr="0011403E">
        <w:tc>
          <w:tcPr>
            <w:tcW w:w="704" w:type="dxa"/>
          </w:tcPr>
          <w:p w:rsidR="0015268A" w:rsidRDefault="0015268A" w:rsidP="0011403E">
            <w:pPr>
              <w:ind w:left="-120" w:right="-109"/>
              <w:jc w:val="center"/>
            </w:pPr>
            <w:r>
              <w:t>102</w:t>
            </w:r>
          </w:p>
        </w:tc>
        <w:tc>
          <w:tcPr>
            <w:tcW w:w="2126" w:type="dxa"/>
          </w:tcPr>
          <w:p w:rsidR="0015268A" w:rsidRDefault="0015268A" w:rsidP="0011403E">
            <w:pPr>
              <w:ind w:right="-108"/>
            </w:pPr>
            <w:r>
              <w:t xml:space="preserve">Обработка пояса </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пояса</w:t>
            </w:r>
          </w:p>
        </w:tc>
        <w:tc>
          <w:tcPr>
            <w:tcW w:w="3260" w:type="dxa"/>
          </w:tcPr>
          <w:p w:rsidR="0015268A" w:rsidRDefault="0015268A" w:rsidP="0011403E">
            <w:pPr>
              <w:jc w:val="both"/>
            </w:pPr>
            <w:r>
              <w:t>Обрабатывают пояс с помощью учителя</w:t>
            </w:r>
          </w:p>
        </w:tc>
        <w:tc>
          <w:tcPr>
            <w:tcW w:w="3544" w:type="dxa"/>
          </w:tcPr>
          <w:p w:rsidR="0015268A" w:rsidRDefault="0015268A" w:rsidP="0011403E">
            <w:pPr>
              <w:jc w:val="both"/>
            </w:pPr>
            <w:r>
              <w:t>Обрабатывают пояс</w:t>
            </w:r>
          </w:p>
        </w:tc>
      </w:tr>
      <w:tr w:rsidR="0015268A" w:rsidTr="0011403E">
        <w:tc>
          <w:tcPr>
            <w:tcW w:w="704" w:type="dxa"/>
          </w:tcPr>
          <w:p w:rsidR="0015268A" w:rsidRDefault="0015268A" w:rsidP="0011403E">
            <w:pPr>
              <w:ind w:left="-120" w:right="-109"/>
              <w:jc w:val="center"/>
            </w:pPr>
            <w:r>
              <w:t>103</w:t>
            </w:r>
          </w:p>
        </w:tc>
        <w:tc>
          <w:tcPr>
            <w:tcW w:w="2126" w:type="dxa"/>
          </w:tcPr>
          <w:p w:rsidR="0015268A" w:rsidRDefault="0015268A" w:rsidP="0011403E">
            <w:pPr>
              <w:ind w:right="-108"/>
            </w:pPr>
            <w:r>
              <w:t xml:space="preserve">Обработка бортов халата долевой обтачкой </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обработки бортов изделия. </w:t>
            </w:r>
          </w:p>
          <w:p w:rsidR="0015268A" w:rsidRDefault="0015268A" w:rsidP="0011403E">
            <w:pPr>
              <w:jc w:val="both"/>
            </w:pPr>
            <w:r>
              <w:t xml:space="preserve">Повторение техники выполнения стачных швов.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обработки бортов халата и отстрочки обтачки </w:t>
            </w:r>
          </w:p>
        </w:tc>
        <w:tc>
          <w:tcPr>
            <w:tcW w:w="3260" w:type="dxa"/>
          </w:tcPr>
          <w:p w:rsidR="0015268A" w:rsidRDefault="0015268A" w:rsidP="0011403E">
            <w:pPr>
              <w:jc w:val="both"/>
            </w:pPr>
            <w:r>
              <w:t xml:space="preserve">Знакомство со способами обработки бортов изделия. </w:t>
            </w:r>
          </w:p>
          <w:p w:rsidR="0015268A" w:rsidRDefault="0015268A" w:rsidP="0011403E">
            <w:pPr>
              <w:jc w:val="both"/>
            </w:pPr>
            <w:r>
              <w:t xml:space="preserve">Повторяют технику выполнения стачных швов.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обработки бортов халата и отстрочки обтачки</w:t>
            </w:r>
          </w:p>
        </w:tc>
        <w:tc>
          <w:tcPr>
            <w:tcW w:w="3544" w:type="dxa"/>
          </w:tcPr>
          <w:p w:rsidR="0015268A" w:rsidRDefault="0015268A" w:rsidP="0011403E">
            <w:pPr>
              <w:jc w:val="both"/>
            </w:pPr>
            <w:r>
              <w:t xml:space="preserve">Знакомство со способами обработки бортов изделия. </w:t>
            </w:r>
          </w:p>
          <w:p w:rsidR="0015268A" w:rsidRDefault="0015268A" w:rsidP="0011403E">
            <w:pPr>
              <w:jc w:val="both"/>
            </w:pPr>
            <w:r>
              <w:t xml:space="preserve">Повторяют технику выполнения стачных швов.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обработки бортов халата и отстрочки обтачки</w:t>
            </w:r>
          </w:p>
        </w:tc>
      </w:tr>
      <w:tr w:rsidR="0015268A" w:rsidTr="0011403E">
        <w:tc>
          <w:tcPr>
            <w:tcW w:w="704" w:type="dxa"/>
          </w:tcPr>
          <w:p w:rsidR="0015268A" w:rsidRDefault="0015268A" w:rsidP="0011403E">
            <w:pPr>
              <w:ind w:left="-120" w:right="-109"/>
              <w:jc w:val="center"/>
            </w:pPr>
            <w:r>
              <w:t>104</w:t>
            </w:r>
          </w:p>
        </w:tc>
        <w:tc>
          <w:tcPr>
            <w:tcW w:w="2126" w:type="dxa"/>
          </w:tcPr>
          <w:p w:rsidR="0015268A" w:rsidRDefault="0015268A" w:rsidP="0011403E">
            <w:pPr>
              <w:ind w:right="-108"/>
            </w:pPr>
            <w:r>
              <w:t xml:space="preserve">Обработка бортов халата долевой обтачкой </w:t>
            </w:r>
          </w:p>
        </w:tc>
        <w:tc>
          <w:tcPr>
            <w:tcW w:w="851" w:type="dxa"/>
          </w:tcPr>
          <w:p w:rsidR="0015268A" w:rsidRDefault="0015268A" w:rsidP="0011403E">
            <w:pPr>
              <w:jc w:val="center"/>
            </w:pPr>
          </w:p>
        </w:tc>
        <w:tc>
          <w:tcPr>
            <w:tcW w:w="3544" w:type="dxa"/>
          </w:tcPr>
          <w:p w:rsidR="0015268A" w:rsidRDefault="0015268A" w:rsidP="0011403E">
            <w:pPr>
              <w:jc w:val="both"/>
            </w:pPr>
            <w:r>
              <w:t xml:space="preserve">Обработка борта халата.  </w:t>
            </w:r>
          </w:p>
          <w:p w:rsidR="0015268A" w:rsidRDefault="0015268A" w:rsidP="0011403E">
            <w:pPr>
              <w:jc w:val="both"/>
            </w:pPr>
            <w:r>
              <w:t>Притачивание обтачки</w:t>
            </w:r>
          </w:p>
        </w:tc>
        <w:tc>
          <w:tcPr>
            <w:tcW w:w="3260" w:type="dxa"/>
          </w:tcPr>
          <w:p w:rsidR="0015268A" w:rsidRDefault="0015268A" w:rsidP="0011403E">
            <w:pPr>
              <w:jc w:val="both"/>
            </w:pPr>
            <w:r>
              <w:t xml:space="preserve">Обрабатывают борт халата с помощью учителя.  </w:t>
            </w:r>
          </w:p>
          <w:p w:rsidR="0015268A" w:rsidRDefault="0015268A" w:rsidP="0011403E">
            <w:pPr>
              <w:jc w:val="both"/>
            </w:pPr>
            <w:r>
              <w:t>Притачивают обтачку</w:t>
            </w:r>
          </w:p>
        </w:tc>
        <w:tc>
          <w:tcPr>
            <w:tcW w:w="3544" w:type="dxa"/>
          </w:tcPr>
          <w:p w:rsidR="0015268A" w:rsidRDefault="0015268A" w:rsidP="0011403E">
            <w:pPr>
              <w:jc w:val="both"/>
            </w:pPr>
            <w:r>
              <w:t>Обрабатывают борт халата.   Притачивают обтачку</w:t>
            </w:r>
          </w:p>
        </w:tc>
      </w:tr>
      <w:tr w:rsidR="0015268A" w:rsidTr="0011403E">
        <w:tc>
          <w:tcPr>
            <w:tcW w:w="704" w:type="dxa"/>
          </w:tcPr>
          <w:p w:rsidR="0015268A" w:rsidRDefault="0015268A" w:rsidP="0011403E">
            <w:pPr>
              <w:ind w:left="-120" w:right="-109"/>
              <w:jc w:val="center"/>
            </w:pPr>
            <w:r>
              <w:t>105</w:t>
            </w:r>
          </w:p>
        </w:tc>
        <w:tc>
          <w:tcPr>
            <w:tcW w:w="2126" w:type="dxa"/>
          </w:tcPr>
          <w:p w:rsidR="0015268A" w:rsidRDefault="0015268A" w:rsidP="0011403E">
            <w:pPr>
              <w:ind w:right="-108"/>
            </w:pPr>
            <w:r>
              <w:t xml:space="preserve">Обработка бортов халата долевой обтачкой </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Обработка борта халата.  </w:t>
            </w:r>
          </w:p>
          <w:p w:rsidR="0015268A" w:rsidRDefault="0015268A" w:rsidP="0011403E">
            <w:pPr>
              <w:jc w:val="both"/>
            </w:pPr>
            <w:r>
              <w:t>Отстрочка обтачки</w:t>
            </w:r>
          </w:p>
        </w:tc>
        <w:tc>
          <w:tcPr>
            <w:tcW w:w="3260" w:type="dxa"/>
          </w:tcPr>
          <w:p w:rsidR="0015268A" w:rsidRDefault="0015268A" w:rsidP="0011403E">
            <w:pPr>
              <w:jc w:val="both"/>
            </w:pPr>
            <w:r>
              <w:t xml:space="preserve">Обрабатывают борт халата с помощью учителя.  </w:t>
            </w:r>
          </w:p>
          <w:p w:rsidR="0015268A" w:rsidRDefault="0015268A" w:rsidP="0011403E">
            <w:pPr>
              <w:jc w:val="both"/>
            </w:pPr>
            <w:r>
              <w:t>Отстрачивают обтачку</w:t>
            </w:r>
          </w:p>
        </w:tc>
        <w:tc>
          <w:tcPr>
            <w:tcW w:w="3544" w:type="dxa"/>
          </w:tcPr>
          <w:p w:rsidR="0015268A" w:rsidRDefault="0015268A" w:rsidP="0011403E">
            <w:pPr>
              <w:jc w:val="both"/>
            </w:pPr>
            <w:r>
              <w:t>Обрабатывают борт халата.  Отстрачивают обтачку</w:t>
            </w:r>
          </w:p>
        </w:tc>
      </w:tr>
    </w:tbl>
    <w:p w:rsidR="0015268A" w:rsidRDefault="0015268A">
      <w:r>
        <w:br w:type="page"/>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4"/>
        <w:gridCol w:w="2126"/>
        <w:gridCol w:w="851"/>
        <w:gridCol w:w="3544"/>
        <w:gridCol w:w="3260"/>
        <w:gridCol w:w="3544"/>
      </w:tblGrid>
      <w:tr w:rsidR="0015268A" w:rsidTr="0011403E">
        <w:tc>
          <w:tcPr>
            <w:tcW w:w="704" w:type="dxa"/>
          </w:tcPr>
          <w:p w:rsidR="0015268A" w:rsidRDefault="0015268A" w:rsidP="0011403E">
            <w:pPr>
              <w:ind w:left="-120" w:right="-109"/>
              <w:jc w:val="center"/>
            </w:pPr>
            <w:r>
              <w:t>106</w:t>
            </w:r>
          </w:p>
        </w:tc>
        <w:tc>
          <w:tcPr>
            <w:tcW w:w="2126" w:type="dxa"/>
          </w:tcPr>
          <w:p w:rsidR="0015268A" w:rsidRDefault="0015268A" w:rsidP="0011403E">
            <w:pPr>
              <w:ind w:right="-108"/>
            </w:pPr>
            <w:r>
              <w:t>Обработка нижнего среза рукава</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Повторение способов обработки нижних срезов рукавов халата. </w:t>
            </w:r>
          </w:p>
          <w:p w:rsidR="0015268A" w:rsidRDefault="0015268A" w:rsidP="0011403E">
            <w:pPr>
              <w:jc w:val="both"/>
            </w:pPr>
            <w:r>
              <w:t xml:space="preserve">Повторение техники выполнения краевых швов.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выполнения шва вподгибку с закрытым срезом </w:t>
            </w:r>
          </w:p>
        </w:tc>
        <w:tc>
          <w:tcPr>
            <w:tcW w:w="3260" w:type="dxa"/>
          </w:tcPr>
          <w:p w:rsidR="0015268A" w:rsidRDefault="0015268A" w:rsidP="0011403E">
            <w:pPr>
              <w:jc w:val="both"/>
            </w:pPr>
            <w:r>
              <w:t xml:space="preserve">Повторяют способы обработки нижних срезов рукавов халата.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выполнению шва вподгибку с закрытым срезом, опираясь на предметно-технологическую карту</w:t>
            </w:r>
          </w:p>
        </w:tc>
        <w:tc>
          <w:tcPr>
            <w:tcW w:w="3544" w:type="dxa"/>
          </w:tcPr>
          <w:p w:rsidR="0015268A" w:rsidRDefault="0015268A" w:rsidP="0011403E">
            <w:pPr>
              <w:jc w:val="both"/>
            </w:pPr>
            <w:r>
              <w:t xml:space="preserve">Повторяют способы обработки нижних срезов рукавов халата. </w:t>
            </w:r>
          </w:p>
          <w:p w:rsidR="0015268A" w:rsidRDefault="0015268A" w:rsidP="0011403E">
            <w:pPr>
              <w:jc w:val="both"/>
            </w:pPr>
            <w:r>
              <w:t xml:space="preserve">Повторяют технику выполнения стачных швов.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выполнению шва вподгибку с закрытым срезом </w:t>
            </w:r>
          </w:p>
        </w:tc>
      </w:tr>
      <w:tr w:rsidR="0015268A" w:rsidTr="0011403E">
        <w:tc>
          <w:tcPr>
            <w:tcW w:w="704" w:type="dxa"/>
          </w:tcPr>
          <w:p w:rsidR="0015268A" w:rsidRDefault="0015268A" w:rsidP="0011403E">
            <w:pPr>
              <w:ind w:left="-120" w:right="-109"/>
              <w:jc w:val="center"/>
            </w:pPr>
            <w:r>
              <w:t>107</w:t>
            </w:r>
          </w:p>
        </w:tc>
        <w:tc>
          <w:tcPr>
            <w:tcW w:w="2126" w:type="dxa"/>
          </w:tcPr>
          <w:p w:rsidR="0015268A" w:rsidRDefault="0015268A" w:rsidP="0011403E">
            <w:pPr>
              <w:ind w:right="-108"/>
            </w:pPr>
            <w:r>
              <w:t>Обработка нижнего среза рукава</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Обработка нижних срезов рукавов халата  </w:t>
            </w:r>
          </w:p>
        </w:tc>
        <w:tc>
          <w:tcPr>
            <w:tcW w:w="3260" w:type="dxa"/>
          </w:tcPr>
          <w:p w:rsidR="0015268A" w:rsidRDefault="0015268A" w:rsidP="0011403E">
            <w:pPr>
              <w:jc w:val="both"/>
            </w:pPr>
            <w:r>
              <w:t>Обрабатывают нижние срезы рукавов халата с помощью учителя</w:t>
            </w:r>
          </w:p>
        </w:tc>
        <w:tc>
          <w:tcPr>
            <w:tcW w:w="3544" w:type="dxa"/>
          </w:tcPr>
          <w:p w:rsidR="0015268A" w:rsidRDefault="0015268A" w:rsidP="0011403E">
            <w:pPr>
              <w:jc w:val="both"/>
            </w:pPr>
            <w:r>
              <w:t>Обрабатывают нижние срезы рукавов халата</w:t>
            </w:r>
          </w:p>
        </w:tc>
      </w:tr>
      <w:tr w:rsidR="0015268A" w:rsidTr="0011403E">
        <w:tc>
          <w:tcPr>
            <w:tcW w:w="704" w:type="dxa"/>
          </w:tcPr>
          <w:p w:rsidR="0015268A" w:rsidRDefault="0015268A" w:rsidP="0011403E">
            <w:pPr>
              <w:ind w:left="-120" w:right="-109"/>
              <w:jc w:val="center"/>
            </w:pPr>
            <w:r>
              <w:t>108</w:t>
            </w:r>
          </w:p>
        </w:tc>
        <w:tc>
          <w:tcPr>
            <w:tcW w:w="2126" w:type="dxa"/>
          </w:tcPr>
          <w:p w:rsidR="0015268A" w:rsidRDefault="0015268A" w:rsidP="0011403E">
            <w:pPr>
              <w:ind w:right="-108"/>
            </w:pPr>
            <w:r>
              <w:t>Обработка нижнего среза халата</w:t>
            </w:r>
          </w:p>
          <w:p w:rsidR="0015268A" w:rsidRDefault="0015268A" w:rsidP="0011403E">
            <w:pPr>
              <w:ind w:right="-108"/>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Повторение способов обработки нижнего среза изделия. </w:t>
            </w:r>
          </w:p>
          <w:p w:rsidR="0015268A" w:rsidRDefault="0015268A" w:rsidP="0011403E">
            <w:pPr>
              <w:jc w:val="both"/>
            </w:pPr>
            <w:r>
              <w:t xml:space="preserve">Повторение техники выполнения шва вподгибку с закрытым срезом.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выполнения шва вподгибку с закрыты срезом </w:t>
            </w:r>
          </w:p>
        </w:tc>
        <w:tc>
          <w:tcPr>
            <w:tcW w:w="3260" w:type="dxa"/>
          </w:tcPr>
          <w:p w:rsidR="0015268A" w:rsidRDefault="0015268A" w:rsidP="0011403E">
            <w:pPr>
              <w:jc w:val="both"/>
            </w:pPr>
            <w:r>
              <w:t xml:space="preserve">Повторяют способы обработки нижнего среза изделия. </w:t>
            </w:r>
          </w:p>
          <w:p w:rsidR="0015268A" w:rsidRDefault="0015268A" w:rsidP="0011403E">
            <w:pPr>
              <w:jc w:val="both"/>
            </w:pPr>
            <w:r>
              <w:t xml:space="preserve">Повторяют технику выполнения шва вподгибку с закрытым срезом.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p>
        </w:tc>
        <w:tc>
          <w:tcPr>
            <w:tcW w:w="3544" w:type="dxa"/>
          </w:tcPr>
          <w:p w:rsidR="0015268A" w:rsidRDefault="0015268A" w:rsidP="0011403E">
            <w:pPr>
              <w:jc w:val="both"/>
            </w:pPr>
            <w:r>
              <w:t xml:space="preserve">Повторяют способы обработки нижнего среза изделия. </w:t>
            </w:r>
          </w:p>
          <w:p w:rsidR="0015268A" w:rsidRDefault="0015268A" w:rsidP="0011403E">
            <w:pPr>
              <w:jc w:val="both"/>
            </w:pPr>
            <w:r>
              <w:t xml:space="preserve">Повторяют технику выполнения шва вподгибку с закрытым срезом.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выполнения шва вподгибку с закрыты срезом </w:t>
            </w:r>
          </w:p>
        </w:tc>
      </w:tr>
      <w:tr w:rsidR="0015268A" w:rsidTr="0011403E">
        <w:tc>
          <w:tcPr>
            <w:tcW w:w="704" w:type="dxa"/>
          </w:tcPr>
          <w:p w:rsidR="0015268A" w:rsidRDefault="0015268A" w:rsidP="0011403E">
            <w:pPr>
              <w:ind w:left="-120" w:right="-109"/>
              <w:jc w:val="center"/>
            </w:pPr>
            <w:r>
              <w:t>109</w:t>
            </w:r>
          </w:p>
        </w:tc>
        <w:tc>
          <w:tcPr>
            <w:tcW w:w="2126" w:type="dxa"/>
          </w:tcPr>
          <w:p w:rsidR="0015268A" w:rsidRDefault="0015268A" w:rsidP="0011403E">
            <w:pPr>
              <w:ind w:right="-108"/>
            </w:pPr>
            <w:r>
              <w:t>Обработка нижнего среза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нижнего среза халата.</w:t>
            </w:r>
          </w:p>
          <w:p w:rsidR="0015268A" w:rsidRDefault="0015268A" w:rsidP="0011403E">
            <w:pPr>
              <w:jc w:val="both"/>
            </w:pPr>
            <w:r>
              <w:t xml:space="preserve">Заметывание низа халата  </w:t>
            </w:r>
          </w:p>
        </w:tc>
        <w:tc>
          <w:tcPr>
            <w:tcW w:w="3260" w:type="dxa"/>
          </w:tcPr>
          <w:p w:rsidR="0015268A" w:rsidRDefault="0015268A" w:rsidP="0011403E">
            <w:pPr>
              <w:jc w:val="both"/>
            </w:pPr>
            <w:r>
              <w:t>Обрабатывают нижний срез халата с помощью учителя.</w:t>
            </w:r>
          </w:p>
          <w:p w:rsidR="0015268A" w:rsidRDefault="0015268A" w:rsidP="0011403E">
            <w:pPr>
              <w:jc w:val="both"/>
            </w:pPr>
            <w:r>
              <w:t xml:space="preserve">Заметывают низ халата  </w:t>
            </w:r>
          </w:p>
        </w:tc>
        <w:tc>
          <w:tcPr>
            <w:tcW w:w="3544" w:type="dxa"/>
          </w:tcPr>
          <w:p w:rsidR="0015268A" w:rsidRDefault="0015268A" w:rsidP="0011403E">
            <w:pPr>
              <w:jc w:val="both"/>
            </w:pPr>
            <w:r>
              <w:t xml:space="preserve">Обрабатывают нижний срез халата. </w:t>
            </w:r>
          </w:p>
          <w:p w:rsidR="0015268A" w:rsidRDefault="0015268A" w:rsidP="0011403E">
            <w:pPr>
              <w:jc w:val="both"/>
            </w:pPr>
            <w:r>
              <w:t xml:space="preserve">Заметывают низ халата  </w:t>
            </w:r>
          </w:p>
        </w:tc>
      </w:tr>
      <w:tr w:rsidR="0015268A" w:rsidTr="0011403E">
        <w:tc>
          <w:tcPr>
            <w:tcW w:w="704" w:type="dxa"/>
          </w:tcPr>
          <w:p w:rsidR="0015268A" w:rsidRDefault="0015268A" w:rsidP="0011403E">
            <w:pPr>
              <w:ind w:left="-120" w:right="-109"/>
              <w:jc w:val="center"/>
            </w:pPr>
            <w:r>
              <w:t>110</w:t>
            </w:r>
          </w:p>
        </w:tc>
        <w:tc>
          <w:tcPr>
            <w:tcW w:w="2126" w:type="dxa"/>
          </w:tcPr>
          <w:p w:rsidR="0015268A" w:rsidRDefault="0015268A" w:rsidP="0011403E">
            <w:pPr>
              <w:ind w:right="-108"/>
            </w:pPr>
            <w:r>
              <w:t>Обработка нижнего среза халата</w:t>
            </w:r>
          </w:p>
        </w:tc>
        <w:tc>
          <w:tcPr>
            <w:tcW w:w="851" w:type="dxa"/>
          </w:tcPr>
          <w:p w:rsidR="0015268A" w:rsidRDefault="0015268A" w:rsidP="0011403E">
            <w:pPr>
              <w:jc w:val="center"/>
            </w:pPr>
            <w:r>
              <w:t>1</w:t>
            </w:r>
          </w:p>
        </w:tc>
        <w:tc>
          <w:tcPr>
            <w:tcW w:w="3544" w:type="dxa"/>
          </w:tcPr>
          <w:p w:rsidR="0015268A" w:rsidRDefault="0015268A" w:rsidP="0011403E">
            <w:pPr>
              <w:jc w:val="both"/>
            </w:pPr>
            <w:r>
              <w:t>Обработка нижнего среза халата.</w:t>
            </w:r>
          </w:p>
          <w:p w:rsidR="0015268A" w:rsidRDefault="0015268A" w:rsidP="0011403E">
            <w:pPr>
              <w:jc w:val="both"/>
            </w:pPr>
            <w:r>
              <w:t xml:space="preserve">Застрачивание низа халата  </w:t>
            </w:r>
          </w:p>
        </w:tc>
        <w:tc>
          <w:tcPr>
            <w:tcW w:w="3260" w:type="dxa"/>
          </w:tcPr>
          <w:p w:rsidR="0015268A" w:rsidRDefault="0015268A" w:rsidP="0011403E">
            <w:pPr>
              <w:jc w:val="both"/>
            </w:pPr>
            <w:r>
              <w:t>Обрабатывают нижний срез халата с помощью учителя.</w:t>
            </w:r>
          </w:p>
          <w:p w:rsidR="0015268A" w:rsidRDefault="0015268A" w:rsidP="0011403E">
            <w:pPr>
              <w:jc w:val="both"/>
            </w:pPr>
            <w:r>
              <w:t xml:space="preserve">Застрачивают низ халата  </w:t>
            </w:r>
          </w:p>
        </w:tc>
        <w:tc>
          <w:tcPr>
            <w:tcW w:w="3544" w:type="dxa"/>
          </w:tcPr>
          <w:p w:rsidR="0015268A" w:rsidRDefault="0015268A" w:rsidP="0011403E">
            <w:pPr>
              <w:jc w:val="both"/>
            </w:pPr>
            <w:r>
              <w:t xml:space="preserve">Обрабатывают нижний срез халата. </w:t>
            </w:r>
          </w:p>
          <w:p w:rsidR="0015268A" w:rsidRDefault="0015268A" w:rsidP="0011403E">
            <w:pPr>
              <w:jc w:val="both"/>
            </w:pPr>
            <w:r>
              <w:t xml:space="preserve">Застрачивают низ халата  </w:t>
            </w:r>
          </w:p>
        </w:tc>
      </w:tr>
      <w:tr w:rsidR="0015268A" w:rsidTr="0011403E">
        <w:tc>
          <w:tcPr>
            <w:tcW w:w="704" w:type="dxa"/>
          </w:tcPr>
          <w:p w:rsidR="0015268A" w:rsidRDefault="0015268A" w:rsidP="0011403E">
            <w:pPr>
              <w:ind w:left="-120" w:right="-109"/>
              <w:jc w:val="center"/>
            </w:pPr>
            <w:r>
              <w:t>111</w:t>
            </w:r>
          </w:p>
        </w:tc>
        <w:tc>
          <w:tcPr>
            <w:tcW w:w="2126" w:type="dxa"/>
          </w:tcPr>
          <w:p w:rsidR="0015268A" w:rsidRDefault="0015268A" w:rsidP="0011403E">
            <w:pPr>
              <w:ind w:right="-108"/>
            </w:pPr>
            <w:r>
              <w:t>Окончательная отделка и утюжка изделия. Тест</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Повторяют правила проведения влажно-тепловой обработки изделий из натуральных тканей. </w:t>
            </w:r>
          </w:p>
          <w:p w:rsidR="0015268A" w:rsidRDefault="0015268A" w:rsidP="0011403E">
            <w:pPr>
              <w:jc w:val="both"/>
            </w:pPr>
            <w:r>
              <w:t xml:space="preserve">Окончательная отделка: удаление копировальных стежков и ниток временного соединения. </w:t>
            </w:r>
          </w:p>
          <w:p w:rsidR="0015268A" w:rsidRDefault="0015268A" w:rsidP="0011403E">
            <w:pPr>
              <w:jc w:val="both"/>
            </w:pPr>
            <w:r>
              <w:t xml:space="preserve">Технологические требования к качеству окончательной отделке и утюжки халата </w:t>
            </w:r>
          </w:p>
        </w:tc>
        <w:tc>
          <w:tcPr>
            <w:tcW w:w="3260" w:type="dxa"/>
          </w:tcPr>
          <w:p w:rsidR="0015268A" w:rsidRDefault="0015268A" w:rsidP="0011403E">
            <w:pPr>
              <w:jc w:val="both"/>
            </w:pPr>
            <w:r>
              <w:t xml:space="preserve">Повторяют правила проведения влажно-тепловой обработки изделий из натуральных тканей. </w:t>
            </w:r>
          </w:p>
          <w:p w:rsidR="0015268A" w:rsidRDefault="0015268A" w:rsidP="0011403E">
            <w:pPr>
              <w:jc w:val="both"/>
            </w:pPr>
            <w:r>
              <w:t xml:space="preserve">Окончательная отделка: удаление копировальных стежков и ниток временного соединения   </w:t>
            </w:r>
          </w:p>
          <w:p w:rsidR="0015268A" w:rsidRDefault="0015268A" w:rsidP="0011403E">
            <w:pPr>
              <w:jc w:val="both"/>
            </w:pPr>
          </w:p>
        </w:tc>
        <w:tc>
          <w:tcPr>
            <w:tcW w:w="3544" w:type="dxa"/>
          </w:tcPr>
          <w:p w:rsidR="0015268A" w:rsidRDefault="0015268A" w:rsidP="0011403E">
            <w:pPr>
              <w:jc w:val="both"/>
            </w:pPr>
            <w:r>
              <w:t xml:space="preserve">Повторяют правила проведения влажно-тепловой обработки изделий из натуральных тканей. </w:t>
            </w:r>
          </w:p>
          <w:p w:rsidR="0015268A" w:rsidRDefault="0015268A" w:rsidP="0011403E">
            <w:pPr>
              <w:jc w:val="both"/>
            </w:pPr>
            <w:r>
              <w:t xml:space="preserve">Окончательная отделка: удаление копировальных стежков и ниток временного соединения. </w:t>
            </w:r>
          </w:p>
          <w:p w:rsidR="0015268A" w:rsidRDefault="0015268A" w:rsidP="0011403E">
            <w:pPr>
              <w:jc w:val="both"/>
            </w:pPr>
            <w:r>
              <w:t xml:space="preserve">Соблюдают технологические требования к качеству окончательной отделке и утюжки халата </w:t>
            </w:r>
          </w:p>
        </w:tc>
      </w:tr>
      <w:tr w:rsidR="0015268A" w:rsidTr="0011403E">
        <w:tc>
          <w:tcPr>
            <w:tcW w:w="704" w:type="dxa"/>
          </w:tcPr>
          <w:p w:rsidR="0015268A" w:rsidRDefault="0015268A" w:rsidP="0011403E">
            <w:pPr>
              <w:ind w:right="-109"/>
              <w:jc w:val="center"/>
            </w:pPr>
            <w:r>
              <w:t>112</w:t>
            </w:r>
          </w:p>
        </w:tc>
        <w:tc>
          <w:tcPr>
            <w:tcW w:w="2126" w:type="dxa"/>
          </w:tcPr>
          <w:p w:rsidR="0015268A" w:rsidRDefault="0015268A" w:rsidP="0011403E">
            <w:pPr>
              <w:ind w:right="-108"/>
            </w:pPr>
            <w:r>
              <w:t>Окончательная отделка и утюжка изделия. Тест</w:t>
            </w: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Выполнение окончательной отделки и утюжки халата.  </w:t>
            </w:r>
          </w:p>
          <w:p w:rsidR="0015268A" w:rsidRDefault="0015268A" w:rsidP="0011403E">
            <w:pPr>
              <w:jc w:val="both"/>
            </w:pPr>
            <w:r>
              <w:t xml:space="preserve">Анализ выполненной работы  </w:t>
            </w:r>
          </w:p>
        </w:tc>
        <w:tc>
          <w:tcPr>
            <w:tcW w:w="3260" w:type="dxa"/>
          </w:tcPr>
          <w:p w:rsidR="0015268A" w:rsidRDefault="0015268A" w:rsidP="0011403E">
            <w:pPr>
              <w:jc w:val="both"/>
            </w:pPr>
            <w:r>
              <w:t xml:space="preserve">Выполняют окончательную отделку и утюжку халата с помощью учителя   </w:t>
            </w:r>
          </w:p>
        </w:tc>
        <w:tc>
          <w:tcPr>
            <w:tcW w:w="3544" w:type="dxa"/>
          </w:tcPr>
          <w:p w:rsidR="0015268A" w:rsidRDefault="0015268A" w:rsidP="0011403E">
            <w:pPr>
              <w:jc w:val="both"/>
            </w:pPr>
            <w:r>
              <w:t xml:space="preserve">Выполняют окончательную отделку и утюжку халата.  </w:t>
            </w:r>
          </w:p>
          <w:p w:rsidR="0015268A" w:rsidRDefault="0015268A" w:rsidP="0011403E">
            <w:pPr>
              <w:jc w:val="both"/>
            </w:pPr>
            <w:r>
              <w:t xml:space="preserve">Анализируют выполненную работу  </w:t>
            </w:r>
          </w:p>
        </w:tc>
      </w:tr>
      <w:tr w:rsidR="0015268A" w:rsidTr="0011403E">
        <w:tc>
          <w:tcPr>
            <w:tcW w:w="14029" w:type="dxa"/>
            <w:gridSpan w:val="6"/>
          </w:tcPr>
          <w:p w:rsidR="0015268A" w:rsidRPr="0011403E" w:rsidRDefault="0015268A" w:rsidP="0011403E">
            <w:pPr>
              <w:ind w:right="-109"/>
              <w:jc w:val="center"/>
              <w:rPr>
                <w:b/>
              </w:rPr>
            </w:pPr>
            <w:r w:rsidRPr="0011403E">
              <w:rPr>
                <w:b/>
              </w:rPr>
              <w:t>Отделка легкой одежды - 20 часов</w:t>
            </w:r>
          </w:p>
        </w:tc>
      </w:tr>
      <w:tr w:rsidR="0015268A" w:rsidTr="0011403E">
        <w:tc>
          <w:tcPr>
            <w:tcW w:w="704" w:type="dxa"/>
          </w:tcPr>
          <w:p w:rsidR="0015268A" w:rsidRDefault="0015268A" w:rsidP="0011403E">
            <w:pPr>
              <w:ind w:right="-109"/>
              <w:jc w:val="center"/>
            </w:pPr>
            <w:r>
              <w:t>113</w:t>
            </w:r>
          </w:p>
        </w:tc>
        <w:tc>
          <w:tcPr>
            <w:tcW w:w="2126" w:type="dxa"/>
          </w:tcPr>
          <w:p w:rsidR="0015268A" w:rsidRDefault="0015268A" w:rsidP="0011403E">
            <w:pPr>
              <w:ind w:right="-108"/>
              <w:jc w:val="both"/>
            </w:pPr>
            <w:r>
              <w:t>Виды отделки лёгкой одежды</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Рассмотрение образцов с разными видами отделки легкой одежды. </w:t>
            </w:r>
          </w:p>
          <w:p w:rsidR="0015268A" w:rsidRDefault="0015268A" w:rsidP="0011403E">
            <w:pPr>
              <w:jc w:val="both"/>
            </w:pPr>
            <w:r>
              <w:t xml:space="preserve">Работа с журналами мод. </w:t>
            </w:r>
          </w:p>
          <w:p w:rsidR="0015268A" w:rsidRDefault="0015268A" w:rsidP="0011403E">
            <w:pPr>
              <w:jc w:val="both"/>
            </w:pPr>
            <w:r>
              <w:t>Знакомство с различиями между оборками, рюшами и воланами</w:t>
            </w:r>
          </w:p>
        </w:tc>
        <w:tc>
          <w:tcPr>
            <w:tcW w:w="3260" w:type="dxa"/>
          </w:tcPr>
          <w:p w:rsidR="0015268A" w:rsidRDefault="0015268A" w:rsidP="0011403E">
            <w:pPr>
              <w:jc w:val="both"/>
            </w:pPr>
            <w:r>
              <w:t xml:space="preserve">Рассматривают образцы с разными видами отделки легкой одежды. </w:t>
            </w:r>
          </w:p>
          <w:p w:rsidR="0015268A" w:rsidRDefault="0015268A" w:rsidP="0011403E">
            <w:pPr>
              <w:jc w:val="both"/>
            </w:pPr>
            <w:r>
              <w:t xml:space="preserve">Работают с журналами мод </w:t>
            </w:r>
          </w:p>
          <w:p w:rsidR="0015268A" w:rsidRDefault="0015268A" w:rsidP="0011403E">
            <w:pPr>
              <w:jc w:val="both"/>
            </w:pPr>
          </w:p>
        </w:tc>
        <w:tc>
          <w:tcPr>
            <w:tcW w:w="3544" w:type="dxa"/>
          </w:tcPr>
          <w:p w:rsidR="0015268A" w:rsidRDefault="0015268A" w:rsidP="0011403E">
            <w:pPr>
              <w:jc w:val="both"/>
            </w:pPr>
            <w:r>
              <w:t xml:space="preserve">Рассматривают образцы с разными видами отделки легкой одежды. </w:t>
            </w:r>
          </w:p>
          <w:p w:rsidR="0015268A" w:rsidRDefault="0015268A" w:rsidP="0011403E">
            <w:pPr>
              <w:jc w:val="both"/>
            </w:pPr>
            <w:r>
              <w:t xml:space="preserve">Работают с журналами мод. </w:t>
            </w:r>
          </w:p>
          <w:p w:rsidR="0015268A" w:rsidRDefault="0015268A" w:rsidP="0011403E">
            <w:pPr>
              <w:jc w:val="both"/>
            </w:pPr>
            <w:r>
              <w:t>Знакомятся с различиями между оборками, рюшами и воланами</w:t>
            </w:r>
          </w:p>
        </w:tc>
      </w:tr>
      <w:tr w:rsidR="0015268A" w:rsidTr="0011403E">
        <w:tc>
          <w:tcPr>
            <w:tcW w:w="704" w:type="dxa"/>
          </w:tcPr>
          <w:p w:rsidR="0015268A" w:rsidRDefault="0015268A" w:rsidP="0011403E">
            <w:pPr>
              <w:ind w:right="-109"/>
              <w:jc w:val="center"/>
            </w:pPr>
            <w:r>
              <w:t>114</w:t>
            </w:r>
          </w:p>
        </w:tc>
        <w:tc>
          <w:tcPr>
            <w:tcW w:w="2126" w:type="dxa"/>
          </w:tcPr>
          <w:p w:rsidR="0015268A" w:rsidRDefault="0015268A" w:rsidP="0011403E">
            <w:pPr>
              <w:ind w:right="-108"/>
              <w:jc w:val="both"/>
            </w:pPr>
            <w:r>
              <w:t>Виды отделки лёгкой одежды</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sidP="0011403E">
            <w:pPr>
              <w:jc w:val="both"/>
            </w:pPr>
            <w:r>
              <w:t xml:space="preserve">Определение вида отделки легкой одежды.  </w:t>
            </w:r>
          </w:p>
          <w:p w:rsidR="0015268A" w:rsidRDefault="0015268A" w:rsidP="0011403E">
            <w:pPr>
              <w:jc w:val="both"/>
            </w:pPr>
            <w:r>
              <w:t>Выполнение эскиза в тетради</w:t>
            </w:r>
          </w:p>
        </w:tc>
        <w:tc>
          <w:tcPr>
            <w:tcW w:w="3260" w:type="dxa"/>
          </w:tcPr>
          <w:p w:rsidR="0015268A" w:rsidRDefault="0015268A" w:rsidP="0011403E">
            <w:pPr>
              <w:jc w:val="both"/>
            </w:pPr>
            <w:r>
              <w:t xml:space="preserve">Определяют вид отделки легкой одежды с помощью учителя.  </w:t>
            </w:r>
          </w:p>
          <w:p w:rsidR="0015268A" w:rsidRDefault="0015268A" w:rsidP="0011403E">
            <w:pPr>
              <w:jc w:val="both"/>
            </w:pPr>
            <w:r>
              <w:t>Выполняют эскиз в тетради</w:t>
            </w:r>
          </w:p>
        </w:tc>
        <w:tc>
          <w:tcPr>
            <w:tcW w:w="3544" w:type="dxa"/>
          </w:tcPr>
          <w:p w:rsidR="0015268A" w:rsidRDefault="0015268A" w:rsidP="0011403E">
            <w:pPr>
              <w:jc w:val="both"/>
            </w:pPr>
            <w:r>
              <w:t xml:space="preserve">Определяют вид отделки легкой одежды.  </w:t>
            </w:r>
          </w:p>
          <w:p w:rsidR="0015268A" w:rsidRDefault="0015268A" w:rsidP="0011403E">
            <w:pPr>
              <w:jc w:val="both"/>
            </w:pPr>
            <w:r>
              <w:t>Выполняют эскиз в тетради</w:t>
            </w:r>
          </w:p>
        </w:tc>
      </w:tr>
      <w:tr w:rsidR="0015268A" w:rsidTr="0011403E">
        <w:tc>
          <w:tcPr>
            <w:tcW w:w="704" w:type="dxa"/>
          </w:tcPr>
          <w:p w:rsidR="0015268A" w:rsidRDefault="0015268A" w:rsidP="0011403E">
            <w:pPr>
              <w:ind w:right="-109"/>
              <w:jc w:val="center"/>
            </w:pPr>
            <w:r>
              <w:t>115</w:t>
            </w:r>
          </w:p>
        </w:tc>
        <w:tc>
          <w:tcPr>
            <w:tcW w:w="2126" w:type="dxa"/>
          </w:tcPr>
          <w:p w:rsidR="0015268A" w:rsidRDefault="0015268A" w:rsidP="0011403E">
            <w:pPr>
              <w:ind w:right="-108"/>
              <w:jc w:val="both"/>
            </w:pPr>
            <w:r>
              <w:t>Обработка рюшей</w:t>
            </w:r>
          </w:p>
          <w:p w:rsidR="0015268A" w:rsidRDefault="0015268A" w:rsidP="0011403E">
            <w:pPr>
              <w:ind w:right="-108"/>
              <w:jc w:val="both"/>
            </w:pP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
              <w:t xml:space="preserve">Рассмотрение образцов с рюшами. </w:t>
            </w:r>
          </w:p>
          <w:p w:rsidR="0015268A" w:rsidRDefault="0015268A">
            <w:r>
              <w:t xml:space="preserve">Работа с журналами мод. </w:t>
            </w:r>
          </w:p>
          <w:p w:rsidR="0015268A" w:rsidRDefault="0015268A">
            <w:r>
              <w:t xml:space="preserve">Знакомство со способами обработки срезов рюши. </w:t>
            </w:r>
          </w:p>
          <w:p w:rsidR="0015268A" w:rsidRDefault="0015268A">
            <w:r>
              <w:t xml:space="preserve">Работа с предметно-технологической картой. </w:t>
            </w:r>
          </w:p>
          <w:p w:rsidR="0015268A" w:rsidRDefault="0015268A">
            <w:r>
              <w:t xml:space="preserve">Технологические требования к качеству обработки рюшей. </w:t>
            </w:r>
          </w:p>
          <w:p w:rsidR="0015268A" w:rsidRDefault="0015268A">
            <w:r>
              <w:t>Раскрой рюши</w:t>
            </w:r>
          </w:p>
          <w:p w:rsidR="0015268A" w:rsidRDefault="0015268A"/>
        </w:tc>
        <w:tc>
          <w:tcPr>
            <w:tcW w:w="3260" w:type="dxa"/>
          </w:tcPr>
          <w:p w:rsidR="0015268A" w:rsidRDefault="0015268A">
            <w:r>
              <w:t xml:space="preserve">Рассматривают образцы с рюшами. </w:t>
            </w:r>
          </w:p>
          <w:p w:rsidR="0015268A" w:rsidRDefault="0015268A">
            <w:r>
              <w:t xml:space="preserve">Работают с журналами мод. Знакомятся со способами обработки срезов рюши. </w:t>
            </w:r>
          </w:p>
          <w:p w:rsidR="0015268A" w:rsidRDefault="0015268A">
            <w:r>
              <w:t>Кроят рюши с помощью учителя</w:t>
            </w:r>
          </w:p>
          <w:p w:rsidR="0015268A" w:rsidRDefault="0015268A"/>
        </w:tc>
        <w:tc>
          <w:tcPr>
            <w:tcW w:w="3544" w:type="dxa"/>
          </w:tcPr>
          <w:p w:rsidR="0015268A" w:rsidRDefault="0015268A">
            <w:r>
              <w:t xml:space="preserve">Рассматривают образцы с рюшами. </w:t>
            </w:r>
          </w:p>
          <w:p w:rsidR="0015268A" w:rsidRDefault="0015268A">
            <w:r>
              <w:t xml:space="preserve">Работают с журналами мод. Знакомятся со способами обработки срезов рюши. </w:t>
            </w:r>
          </w:p>
          <w:p w:rsidR="0015268A" w:rsidRDefault="0015268A">
            <w:r>
              <w:t xml:space="preserve">Работают с предметно-технологической картой. </w:t>
            </w:r>
          </w:p>
          <w:p w:rsidR="0015268A" w:rsidRDefault="0015268A">
            <w:r>
              <w:t>Соблюдают технологические требования к качеству обработки рюшей.</w:t>
            </w:r>
          </w:p>
          <w:p w:rsidR="0015268A" w:rsidRDefault="0015268A">
            <w:r>
              <w:t>Кроят рюши</w:t>
            </w:r>
          </w:p>
        </w:tc>
      </w:tr>
      <w:tr w:rsidR="0015268A" w:rsidTr="0011403E">
        <w:tc>
          <w:tcPr>
            <w:tcW w:w="704" w:type="dxa"/>
          </w:tcPr>
          <w:p w:rsidR="0015268A" w:rsidRDefault="0015268A" w:rsidP="0011403E">
            <w:pPr>
              <w:tabs>
                <w:tab w:val="left" w:pos="300"/>
              </w:tabs>
              <w:ind w:right="-109"/>
              <w:jc w:val="center"/>
            </w:pPr>
            <w:r>
              <w:t>116</w:t>
            </w:r>
          </w:p>
        </w:tc>
        <w:tc>
          <w:tcPr>
            <w:tcW w:w="2126" w:type="dxa"/>
          </w:tcPr>
          <w:p w:rsidR="0015268A" w:rsidRDefault="0015268A" w:rsidP="0011403E">
            <w:pPr>
              <w:ind w:right="-108"/>
              <w:jc w:val="both"/>
            </w:pPr>
            <w:r>
              <w:t>Обработка рюшей</w:t>
            </w:r>
          </w:p>
        </w:tc>
        <w:tc>
          <w:tcPr>
            <w:tcW w:w="851" w:type="dxa"/>
          </w:tcPr>
          <w:p w:rsidR="0015268A" w:rsidRDefault="0015268A" w:rsidP="0011403E">
            <w:pPr>
              <w:jc w:val="center"/>
            </w:pPr>
            <w:r>
              <w:t>1</w:t>
            </w:r>
          </w:p>
        </w:tc>
        <w:tc>
          <w:tcPr>
            <w:tcW w:w="3544" w:type="dxa"/>
          </w:tcPr>
          <w:p w:rsidR="0015268A" w:rsidRDefault="0015268A">
            <w:r>
              <w:t xml:space="preserve">Обработка срезов рюши швом вподгибку с закрытым срезом или зигзагообразной строчкой </w:t>
            </w:r>
          </w:p>
        </w:tc>
        <w:tc>
          <w:tcPr>
            <w:tcW w:w="3260" w:type="dxa"/>
          </w:tcPr>
          <w:p w:rsidR="0015268A" w:rsidRDefault="0015268A">
            <w:r>
              <w:t xml:space="preserve">Обрабатывают срезы рюши швом вподгибку с закрытым срезом или зигзагообразной строчкой  </w:t>
            </w:r>
          </w:p>
        </w:tc>
        <w:tc>
          <w:tcPr>
            <w:tcW w:w="3544" w:type="dxa"/>
          </w:tcPr>
          <w:p w:rsidR="0015268A" w:rsidRDefault="0015268A">
            <w:r>
              <w:t xml:space="preserve">Обрабатывают срезы рюши швом вподгибку с закрытым срезом или зигзагообразной строчкой  </w:t>
            </w:r>
          </w:p>
        </w:tc>
      </w:tr>
      <w:tr w:rsidR="0015268A" w:rsidTr="0011403E">
        <w:tc>
          <w:tcPr>
            <w:tcW w:w="704" w:type="dxa"/>
          </w:tcPr>
          <w:p w:rsidR="0015268A" w:rsidRDefault="0015268A" w:rsidP="0011403E">
            <w:pPr>
              <w:tabs>
                <w:tab w:val="left" w:pos="300"/>
              </w:tabs>
              <w:ind w:right="-109"/>
              <w:jc w:val="center"/>
            </w:pPr>
            <w:r>
              <w:t>117</w:t>
            </w:r>
          </w:p>
        </w:tc>
        <w:tc>
          <w:tcPr>
            <w:tcW w:w="2126" w:type="dxa"/>
          </w:tcPr>
          <w:p w:rsidR="0015268A" w:rsidRDefault="0015268A" w:rsidP="0011403E">
            <w:pPr>
              <w:ind w:right="-108"/>
              <w:jc w:val="both"/>
            </w:pPr>
            <w:r>
              <w:t>Обработка рюшей</w:t>
            </w:r>
          </w:p>
        </w:tc>
        <w:tc>
          <w:tcPr>
            <w:tcW w:w="851" w:type="dxa"/>
          </w:tcPr>
          <w:p w:rsidR="0015268A" w:rsidRDefault="0015268A" w:rsidP="0011403E">
            <w:pPr>
              <w:jc w:val="center"/>
            </w:pPr>
            <w:r>
              <w:t>1</w:t>
            </w:r>
          </w:p>
        </w:tc>
        <w:tc>
          <w:tcPr>
            <w:tcW w:w="3544" w:type="dxa"/>
          </w:tcPr>
          <w:p w:rsidR="0015268A" w:rsidRDefault="0015268A">
            <w:r>
              <w:t>Выполнение сборки рюшей и настрачивание их на образец</w:t>
            </w:r>
          </w:p>
        </w:tc>
        <w:tc>
          <w:tcPr>
            <w:tcW w:w="3260" w:type="dxa"/>
          </w:tcPr>
          <w:p w:rsidR="0015268A" w:rsidRDefault="0015268A">
            <w:r>
              <w:t>Выполняют сборки рюшей и настрачивают их на образец с помощью учителя</w:t>
            </w:r>
          </w:p>
        </w:tc>
        <w:tc>
          <w:tcPr>
            <w:tcW w:w="3544" w:type="dxa"/>
          </w:tcPr>
          <w:p w:rsidR="0015268A" w:rsidRDefault="0015268A">
            <w:r>
              <w:t>Выполняют сборки рюшей и настрачивают их на образец</w:t>
            </w:r>
          </w:p>
        </w:tc>
      </w:tr>
      <w:tr w:rsidR="0015268A" w:rsidTr="0011403E">
        <w:tc>
          <w:tcPr>
            <w:tcW w:w="704" w:type="dxa"/>
          </w:tcPr>
          <w:p w:rsidR="0015268A" w:rsidRDefault="0015268A" w:rsidP="0011403E">
            <w:pPr>
              <w:tabs>
                <w:tab w:val="left" w:pos="300"/>
              </w:tabs>
              <w:ind w:right="-109"/>
              <w:jc w:val="center"/>
            </w:pPr>
            <w:r>
              <w:t>118</w:t>
            </w:r>
          </w:p>
        </w:tc>
        <w:tc>
          <w:tcPr>
            <w:tcW w:w="2126" w:type="dxa"/>
          </w:tcPr>
          <w:p w:rsidR="0015268A" w:rsidRDefault="0015268A" w:rsidP="0011403E">
            <w:pPr>
              <w:ind w:right="-108"/>
              <w:jc w:val="both"/>
            </w:pPr>
            <w:r>
              <w:t>Обработка воланов</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
              <w:t xml:space="preserve">Рассмотрение образцов с воланами. </w:t>
            </w:r>
          </w:p>
          <w:p w:rsidR="0015268A" w:rsidRDefault="0015268A">
            <w:r>
              <w:t xml:space="preserve">Работа с журналами мод. </w:t>
            </w:r>
          </w:p>
          <w:p w:rsidR="0015268A" w:rsidRDefault="0015268A">
            <w:r>
              <w:t xml:space="preserve">Знакомство с правилами раскроя воланов. </w:t>
            </w:r>
          </w:p>
          <w:p w:rsidR="0015268A" w:rsidRDefault="0015268A">
            <w:r>
              <w:t xml:space="preserve">Знакомство со способами обработки отлетного среза волана. </w:t>
            </w:r>
          </w:p>
          <w:p w:rsidR="0015268A" w:rsidRDefault="0015268A">
            <w:r>
              <w:t xml:space="preserve">Работа с предметно-технологической картой. </w:t>
            </w:r>
          </w:p>
          <w:p w:rsidR="0015268A" w:rsidRDefault="0015268A">
            <w:r>
              <w:t>Технологические требования к качеству обработки воланов.</w:t>
            </w:r>
          </w:p>
          <w:p w:rsidR="0015268A" w:rsidRDefault="0015268A">
            <w:r>
              <w:t>Раскрой волана</w:t>
            </w:r>
          </w:p>
        </w:tc>
        <w:tc>
          <w:tcPr>
            <w:tcW w:w="3260" w:type="dxa"/>
          </w:tcPr>
          <w:p w:rsidR="0015268A" w:rsidRDefault="0015268A">
            <w:r>
              <w:t xml:space="preserve">Рассматривают образцы изделий  с воланами. </w:t>
            </w:r>
          </w:p>
          <w:p w:rsidR="0015268A" w:rsidRDefault="0015268A">
            <w:r>
              <w:t xml:space="preserve">Работают с журналами мод.   </w:t>
            </w:r>
          </w:p>
          <w:p w:rsidR="0015268A" w:rsidRDefault="0015268A">
            <w:r>
              <w:t xml:space="preserve">Знакомятся со способами обработки отлетного среза волана. </w:t>
            </w:r>
          </w:p>
          <w:p w:rsidR="0015268A" w:rsidRDefault="0015268A">
            <w:r>
              <w:t xml:space="preserve">Работают с предметно-технологической картой.  </w:t>
            </w:r>
          </w:p>
          <w:p w:rsidR="0015268A" w:rsidRDefault="0015268A">
            <w:r>
              <w:t>Кроят волан по шаблону.</w:t>
            </w:r>
          </w:p>
        </w:tc>
        <w:tc>
          <w:tcPr>
            <w:tcW w:w="3544" w:type="dxa"/>
          </w:tcPr>
          <w:p w:rsidR="0015268A" w:rsidRDefault="0015268A">
            <w:r>
              <w:t xml:space="preserve">Рассматривают образцы с воланами. </w:t>
            </w:r>
          </w:p>
          <w:p w:rsidR="0015268A" w:rsidRDefault="0015268A">
            <w:r>
              <w:t xml:space="preserve">Работают с журналами мод. </w:t>
            </w:r>
          </w:p>
          <w:p w:rsidR="0015268A" w:rsidRDefault="0015268A">
            <w:r>
              <w:t xml:space="preserve">Знакомятся с правилами раскроя воланов. </w:t>
            </w:r>
          </w:p>
          <w:p w:rsidR="0015268A" w:rsidRDefault="0015268A">
            <w:r>
              <w:t xml:space="preserve">Знакомятся со способами обработки отлетного среза волана. </w:t>
            </w:r>
          </w:p>
          <w:p w:rsidR="0015268A" w:rsidRDefault="0015268A">
            <w:r>
              <w:t xml:space="preserve">Работают с предметно-технологической картой. </w:t>
            </w:r>
          </w:p>
          <w:p w:rsidR="0015268A" w:rsidRDefault="0015268A">
            <w:r>
              <w:t>Соблюдают технологические требования к качеству обработки воланов.</w:t>
            </w:r>
          </w:p>
          <w:p w:rsidR="0015268A" w:rsidRDefault="0015268A">
            <w:r>
              <w:t xml:space="preserve">Кроят волан. </w:t>
            </w:r>
          </w:p>
        </w:tc>
      </w:tr>
      <w:tr w:rsidR="0015268A" w:rsidTr="0011403E">
        <w:tc>
          <w:tcPr>
            <w:tcW w:w="704" w:type="dxa"/>
          </w:tcPr>
          <w:p w:rsidR="0015268A" w:rsidRDefault="0015268A" w:rsidP="0011403E">
            <w:pPr>
              <w:tabs>
                <w:tab w:val="left" w:pos="300"/>
              </w:tabs>
              <w:ind w:right="-109"/>
              <w:jc w:val="center"/>
            </w:pPr>
            <w:r>
              <w:t>119</w:t>
            </w:r>
          </w:p>
        </w:tc>
        <w:tc>
          <w:tcPr>
            <w:tcW w:w="2126" w:type="dxa"/>
          </w:tcPr>
          <w:p w:rsidR="0015268A" w:rsidRDefault="0015268A" w:rsidP="0011403E">
            <w:pPr>
              <w:ind w:right="-108"/>
              <w:jc w:val="both"/>
            </w:pPr>
            <w:r>
              <w:t>Обработка воланов</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
              <w:t xml:space="preserve">Обработка отлетного среза волана. </w:t>
            </w:r>
          </w:p>
          <w:p w:rsidR="0015268A" w:rsidRDefault="0015268A">
            <w:r>
              <w:t>Соединение волана с образцом</w:t>
            </w:r>
          </w:p>
        </w:tc>
        <w:tc>
          <w:tcPr>
            <w:tcW w:w="3260" w:type="dxa"/>
          </w:tcPr>
          <w:p w:rsidR="0015268A" w:rsidRDefault="0015268A">
            <w:r>
              <w:t xml:space="preserve">Обрабатывают отлетной срез волана с помощью учителя. </w:t>
            </w:r>
          </w:p>
          <w:p w:rsidR="0015268A" w:rsidRDefault="0015268A">
            <w:r>
              <w:t>Соединяют волан с образцом с помощью учителя</w:t>
            </w:r>
          </w:p>
        </w:tc>
        <w:tc>
          <w:tcPr>
            <w:tcW w:w="3544" w:type="dxa"/>
          </w:tcPr>
          <w:p w:rsidR="0015268A" w:rsidRDefault="0015268A">
            <w:r>
              <w:t xml:space="preserve">Обрабатывают отлетной срез волана. </w:t>
            </w:r>
          </w:p>
          <w:p w:rsidR="0015268A" w:rsidRDefault="0015268A">
            <w:r>
              <w:t>Соединяют волан с образцом</w:t>
            </w:r>
          </w:p>
        </w:tc>
      </w:tr>
      <w:tr w:rsidR="0015268A" w:rsidTr="0011403E">
        <w:tc>
          <w:tcPr>
            <w:tcW w:w="704" w:type="dxa"/>
          </w:tcPr>
          <w:p w:rsidR="0015268A" w:rsidRDefault="0015268A" w:rsidP="0011403E">
            <w:pPr>
              <w:ind w:right="-109"/>
              <w:jc w:val="center"/>
            </w:pPr>
            <w:r>
              <w:t>120</w:t>
            </w:r>
          </w:p>
        </w:tc>
        <w:tc>
          <w:tcPr>
            <w:tcW w:w="2126" w:type="dxa"/>
          </w:tcPr>
          <w:p w:rsidR="0015268A" w:rsidRDefault="0015268A" w:rsidP="0011403E">
            <w:pPr>
              <w:ind w:right="-108"/>
              <w:jc w:val="both"/>
            </w:pPr>
            <w:r>
              <w:t>Раскрой деталей со складками</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
              <w:t xml:space="preserve">Рассмотрение образцов со складками. </w:t>
            </w:r>
          </w:p>
          <w:p w:rsidR="0015268A" w:rsidRDefault="0015268A">
            <w:r>
              <w:t xml:space="preserve">Работа с журналами мод. </w:t>
            </w:r>
          </w:p>
          <w:p w:rsidR="0015268A" w:rsidRDefault="0015268A">
            <w:r>
              <w:t xml:space="preserve">Расчёт количества ткани для изделий со складками. </w:t>
            </w:r>
          </w:p>
          <w:p w:rsidR="0015268A" w:rsidRDefault="0015268A">
            <w:r>
              <w:t xml:space="preserve">Работа с предметно-технологической картой. </w:t>
            </w:r>
          </w:p>
          <w:p w:rsidR="0015268A" w:rsidRDefault="0015268A"/>
        </w:tc>
        <w:tc>
          <w:tcPr>
            <w:tcW w:w="3260" w:type="dxa"/>
          </w:tcPr>
          <w:p w:rsidR="0015268A" w:rsidRDefault="0015268A">
            <w:r>
              <w:t xml:space="preserve">Рассматривают образцы со складками.  </w:t>
            </w:r>
          </w:p>
          <w:p w:rsidR="0015268A" w:rsidRDefault="0015268A">
            <w:r>
              <w:t xml:space="preserve">Рассчитывают количество ткани для изделий со складками </w:t>
            </w:r>
          </w:p>
          <w:p w:rsidR="0015268A" w:rsidRDefault="0015268A"/>
        </w:tc>
        <w:tc>
          <w:tcPr>
            <w:tcW w:w="3544" w:type="dxa"/>
          </w:tcPr>
          <w:p w:rsidR="0015268A" w:rsidRDefault="0015268A">
            <w:r>
              <w:t xml:space="preserve">Рассматривают образцы со складками. </w:t>
            </w:r>
          </w:p>
          <w:p w:rsidR="0015268A" w:rsidRDefault="0015268A">
            <w:r>
              <w:t xml:space="preserve">Работают с журналами мод. </w:t>
            </w:r>
          </w:p>
          <w:p w:rsidR="0015268A" w:rsidRDefault="0015268A">
            <w:r>
              <w:t xml:space="preserve">Рассчитывают количество ткани для изделий со складками. </w:t>
            </w:r>
          </w:p>
          <w:p w:rsidR="0015268A" w:rsidRDefault="0015268A">
            <w:r>
              <w:t>Работают с предметно-технологической картой.</w:t>
            </w:r>
          </w:p>
        </w:tc>
      </w:tr>
      <w:tr w:rsidR="0015268A" w:rsidTr="0011403E">
        <w:tc>
          <w:tcPr>
            <w:tcW w:w="704" w:type="dxa"/>
          </w:tcPr>
          <w:p w:rsidR="0015268A" w:rsidRDefault="0015268A" w:rsidP="0011403E">
            <w:pPr>
              <w:ind w:right="-109"/>
              <w:jc w:val="center"/>
            </w:pPr>
            <w:r>
              <w:t>121</w:t>
            </w:r>
          </w:p>
        </w:tc>
        <w:tc>
          <w:tcPr>
            <w:tcW w:w="2126" w:type="dxa"/>
          </w:tcPr>
          <w:p w:rsidR="0015268A" w:rsidRDefault="0015268A" w:rsidP="0011403E">
            <w:pPr>
              <w:ind w:right="-108"/>
              <w:jc w:val="both"/>
            </w:pPr>
            <w:r>
              <w:t>Раскрой деталей со складками</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
              <w:t xml:space="preserve">Знакомство с правилами разметки мелких складочек. </w:t>
            </w:r>
          </w:p>
          <w:p w:rsidR="0015268A" w:rsidRDefault="0015268A">
            <w:r>
              <w:t>Выполнение складок</w:t>
            </w:r>
          </w:p>
        </w:tc>
        <w:tc>
          <w:tcPr>
            <w:tcW w:w="3260" w:type="dxa"/>
          </w:tcPr>
          <w:p w:rsidR="0015268A" w:rsidRDefault="0015268A">
            <w:r>
              <w:t xml:space="preserve">Правила разметки мелких складочек. </w:t>
            </w:r>
          </w:p>
          <w:p w:rsidR="0015268A" w:rsidRDefault="0015268A">
            <w:r>
              <w:t>Выполняют складки с помощью учителя</w:t>
            </w:r>
          </w:p>
        </w:tc>
        <w:tc>
          <w:tcPr>
            <w:tcW w:w="3544" w:type="dxa"/>
          </w:tcPr>
          <w:p w:rsidR="0015268A" w:rsidRDefault="0015268A">
            <w:r>
              <w:t xml:space="preserve">Знакомятся с правилами разметки мелких складочек. </w:t>
            </w:r>
          </w:p>
          <w:p w:rsidR="0015268A" w:rsidRDefault="0015268A">
            <w:r>
              <w:t xml:space="preserve">Выполняют складки  </w:t>
            </w:r>
          </w:p>
        </w:tc>
      </w:tr>
      <w:tr w:rsidR="0015268A" w:rsidTr="0011403E">
        <w:tc>
          <w:tcPr>
            <w:tcW w:w="704" w:type="dxa"/>
          </w:tcPr>
          <w:p w:rsidR="0015268A" w:rsidRDefault="0015268A" w:rsidP="0011403E">
            <w:pPr>
              <w:ind w:right="-109"/>
              <w:jc w:val="center"/>
            </w:pPr>
            <w:r>
              <w:t>122</w:t>
            </w:r>
          </w:p>
        </w:tc>
        <w:tc>
          <w:tcPr>
            <w:tcW w:w="2126" w:type="dxa"/>
          </w:tcPr>
          <w:p w:rsidR="0015268A" w:rsidRDefault="0015268A" w:rsidP="0011403E">
            <w:pPr>
              <w:ind w:right="-108"/>
              <w:jc w:val="both"/>
            </w:pPr>
            <w:r>
              <w:t>Защипы: виды, способы выполнения</w:t>
            </w:r>
          </w:p>
          <w:p w:rsidR="0015268A" w:rsidRDefault="0015268A" w:rsidP="0011403E">
            <w:pPr>
              <w:ind w:right="-108"/>
              <w:jc w:val="both"/>
            </w:pPr>
          </w:p>
        </w:tc>
        <w:tc>
          <w:tcPr>
            <w:tcW w:w="851" w:type="dxa"/>
          </w:tcPr>
          <w:p w:rsidR="0015268A" w:rsidRDefault="0015268A" w:rsidP="0011403E">
            <w:pPr>
              <w:jc w:val="center"/>
            </w:pPr>
            <w:r>
              <w:t>1</w:t>
            </w:r>
          </w:p>
        </w:tc>
        <w:tc>
          <w:tcPr>
            <w:tcW w:w="3544" w:type="dxa"/>
          </w:tcPr>
          <w:p w:rsidR="0015268A" w:rsidRDefault="0015268A">
            <w:r>
              <w:t xml:space="preserve">Рассмотрение образцов с защипами. </w:t>
            </w:r>
          </w:p>
          <w:p w:rsidR="0015268A" w:rsidRDefault="0015268A">
            <w:r>
              <w:t xml:space="preserve">Работа с журналами мод. </w:t>
            </w:r>
          </w:p>
          <w:p w:rsidR="0015268A" w:rsidRDefault="0015268A">
            <w:r>
              <w:t xml:space="preserve">Знакомство с правилами выполнения защипов. </w:t>
            </w:r>
          </w:p>
          <w:p w:rsidR="0015268A" w:rsidRDefault="0015268A">
            <w:r>
              <w:t xml:space="preserve">Работа с предметно-технологической картой. </w:t>
            </w:r>
          </w:p>
          <w:p w:rsidR="0015268A" w:rsidRDefault="0015268A">
            <w:r>
              <w:t xml:space="preserve">Технологические требования к выполнению защипов  </w:t>
            </w:r>
          </w:p>
          <w:p w:rsidR="0015268A" w:rsidRDefault="0015268A"/>
        </w:tc>
        <w:tc>
          <w:tcPr>
            <w:tcW w:w="3260" w:type="dxa"/>
          </w:tcPr>
          <w:p w:rsidR="0015268A" w:rsidRDefault="0015268A">
            <w:r>
              <w:t xml:space="preserve">Рассматривают образцы с защипами. </w:t>
            </w:r>
          </w:p>
          <w:p w:rsidR="0015268A" w:rsidRDefault="0015268A">
            <w:r>
              <w:t>Работают с журналами мод</w:t>
            </w:r>
          </w:p>
          <w:p w:rsidR="0015268A" w:rsidRDefault="0015268A"/>
        </w:tc>
        <w:tc>
          <w:tcPr>
            <w:tcW w:w="3544" w:type="dxa"/>
          </w:tcPr>
          <w:p w:rsidR="0015268A" w:rsidRDefault="0015268A">
            <w:r>
              <w:t xml:space="preserve">Рассматривают образцы с защипами. </w:t>
            </w:r>
          </w:p>
          <w:p w:rsidR="0015268A" w:rsidRDefault="0015268A">
            <w:r>
              <w:t xml:space="preserve">Работают с журналами мод. </w:t>
            </w:r>
          </w:p>
          <w:p w:rsidR="0015268A" w:rsidRDefault="0015268A">
            <w:r>
              <w:t xml:space="preserve">Знакомятся с правилами выполнения защипов. </w:t>
            </w:r>
          </w:p>
          <w:p w:rsidR="0015268A" w:rsidRDefault="0015268A">
            <w:r>
              <w:t xml:space="preserve">Работают с предметно-технологической картой. </w:t>
            </w:r>
          </w:p>
          <w:p w:rsidR="0015268A" w:rsidRDefault="0015268A">
            <w:r>
              <w:t>Соблюдают технологические требования к выполнению защипов</w:t>
            </w:r>
          </w:p>
        </w:tc>
      </w:tr>
    </w:tbl>
    <w:p w:rsidR="0015268A" w:rsidRDefault="0015268A">
      <w:r>
        <w:br w:type="page"/>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4"/>
        <w:gridCol w:w="2126"/>
        <w:gridCol w:w="426"/>
        <w:gridCol w:w="425"/>
        <w:gridCol w:w="3544"/>
        <w:gridCol w:w="3260"/>
        <w:gridCol w:w="3544"/>
      </w:tblGrid>
      <w:tr w:rsidR="0015268A" w:rsidTr="0011403E">
        <w:tc>
          <w:tcPr>
            <w:tcW w:w="704" w:type="dxa"/>
          </w:tcPr>
          <w:p w:rsidR="0015268A" w:rsidRDefault="0015268A" w:rsidP="0011403E">
            <w:pPr>
              <w:ind w:right="-109"/>
              <w:jc w:val="center"/>
            </w:pPr>
            <w:r>
              <w:t>123</w:t>
            </w:r>
          </w:p>
        </w:tc>
        <w:tc>
          <w:tcPr>
            <w:tcW w:w="2126" w:type="dxa"/>
          </w:tcPr>
          <w:p w:rsidR="0015268A" w:rsidRDefault="0015268A" w:rsidP="0011403E">
            <w:pPr>
              <w:ind w:right="-108"/>
              <w:jc w:val="both"/>
            </w:pPr>
            <w:r>
              <w:t>Защипы: виды, способы выполнения</w:t>
            </w:r>
          </w:p>
        </w:tc>
        <w:tc>
          <w:tcPr>
            <w:tcW w:w="851" w:type="dxa"/>
            <w:gridSpan w:val="2"/>
          </w:tcPr>
          <w:p w:rsidR="0015268A" w:rsidRDefault="0015268A" w:rsidP="0011403E">
            <w:pPr>
              <w:jc w:val="center"/>
            </w:pPr>
            <w:r>
              <w:t>1</w:t>
            </w:r>
          </w:p>
        </w:tc>
        <w:tc>
          <w:tcPr>
            <w:tcW w:w="3544" w:type="dxa"/>
          </w:tcPr>
          <w:p w:rsidR="0015268A" w:rsidRDefault="0015268A">
            <w:r>
              <w:t>Выполнение защипов на образце.</w:t>
            </w:r>
          </w:p>
          <w:p w:rsidR="0015268A" w:rsidRDefault="0015268A">
            <w:r>
              <w:t>Разметка горизонтальных защипов</w:t>
            </w:r>
          </w:p>
        </w:tc>
        <w:tc>
          <w:tcPr>
            <w:tcW w:w="3260" w:type="dxa"/>
          </w:tcPr>
          <w:p w:rsidR="0015268A" w:rsidRDefault="0015268A">
            <w:r>
              <w:t>Выполняют защипы на образце с помощью учителя.</w:t>
            </w:r>
          </w:p>
          <w:p w:rsidR="0015268A" w:rsidRDefault="0015268A">
            <w:r>
              <w:t>Размечают горизонтальные защипы</w:t>
            </w:r>
          </w:p>
        </w:tc>
        <w:tc>
          <w:tcPr>
            <w:tcW w:w="3544" w:type="dxa"/>
          </w:tcPr>
          <w:p w:rsidR="0015268A" w:rsidRDefault="0015268A">
            <w:r>
              <w:t>Выполняют защипы на образце.</w:t>
            </w:r>
          </w:p>
          <w:p w:rsidR="0015268A" w:rsidRDefault="0015268A">
            <w:r>
              <w:t xml:space="preserve">Размечают горизонтальные защипы   </w:t>
            </w:r>
          </w:p>
        </w:tc>
      </w:tr>
      <w:tr w:rsidR="0015268A" w:rsidTr="0011403E">
        <w:tc>
          <w:tcPr>
            <w:tcW w:w="704" w:type="dxa"/>
          </w:tcPr>
          <w:p w:rsidR="0015268A" w:rsidRDefault="0015268A" w:rsidP="0011403E">
            <w:pPr>
              <w:ind w:right="-109"/>
              <w:jc w:val="center"/>
            </w:pPr>
            <w:r>
              <w:t>124</w:t>
            </w:r>
          </w:p>
        </w:tc>
        <w:tc>
          <w:tcPr>
            <w:tcW w:w="2126" w:type="dxa"/>
          </w:tcPr>
          <w:p w:rsidR="0015268A" w:rsidRDefault="0015268A" w:rsidP="0011403E">
            <w:pPr>
              <w:ind w:right="-108"/>
              <w:jc w:val="both"/>
            </w:pPr>
            <w:r>
              <w:t>Защипы: виды, способы выполнения</w:t>
            </w:r>
          </w:p>
        </w:tc>
        <w:tc>
          <w:tcPr>
            <w:tcW w:w="851" w:type="dxa"/>
            <w:gridSpan w:val="2"/>
          </w:tcPr>
          <w:p w:rsidR="0015268A" w:rsidRDefault="0015268A" w:rsidP="0011403E">
            <w:pPr>
              <w:jc w:val="center"/>
            </w:pPr>
            <w:r>
              <w:t>1</w:t>
            </w:r>
          </w:p>
        </w:tc>
        <w:tc>
          <w:tcPr>
            <w:tcW w:w="3544" w:type="dxa"/>
          </w:tcPr>
          <w:p w:rsidR="0015268A" w:rsidRDefault="0015268A">
            <w:r>
              <w:t>Выполнение защипов на образце.</w:t>
            </w:r>
          </w:p>
          <w:p w:rsidR="0015268A" w:rsidRDefault="0015268A">
            <w:r>
              <w:t xml:space="preserve">Застрачивание горизонтальных защипов. </w:t>
            </w:r>
          </w:p>
          <w:p w:rsidR="0015268A" w:rsidRDefault="0015268A">
            <w:r>
              <w:t xml:space="preserve"> Раскрой детали</w:t>
            </w:r>
          </w:p>
        </w:tc>
        <w:tc>
          <w:tcPr>
            <w:tcW w:w="3260" w:type="dxa"/>
          </w:tcPr>
          <w:p w:rsidR="0015268A" w:rsidRDefault="0015268A">
            <w:r>
              <w:t>Выполняют защипы на образце с помощью учителя.</w:t>
            </w:r>
          </w:p>
          <w:p w:rsidR="0015268A" w:rsidRDefault="0015268A">
            <w:r>
              <w:t>Застрачивают горизонтальные защипы.</w:t>
            </w:r>
          </w:p>
          <w:p w:rsidR="0015268A" w:rsidRDefault="0015268A">
            <w:r>
              <w:t xml:space="preserve"> Кроят деталь</w:t>
            </w:r>
          </w:p>
        </w:tc>
        <w:tc>
          <w:tcPr>
            <w:tcW w:w="3544" w:type="dxa"/>
          </w:tcPr>
          <w:p w:rsidR="0015268A" w:rsidRDefault="0015268A">
            <w:r>
              <w:t>Выполняют защипы на образце.</w:t>
            </w:r>
          </w:p>
          <w:p w:rsidR="0015268A" w:rsidRDefault="0015268A">
            <w:r>
              <w:t xml:space="preserve">Застрачивают горизонтальные защипы.    </w:t>
            </w:r>
          </w:p>
          <w:p w:rsidR="0015268A" w:rsidRDefault="0015268A">
            <w:r>
              <w:t xml:space="preserve">Кроят деталь  </w:t>
            </w:r>
          </w:p>
        </w:tc>
      </w:tr>
      <w:tr w:rsidR="0015268A" w:rsidTr="0011403E">
        <w:tc>
          <w:tcPr>
            <w:tcW w:w="704" w:type="dxa"/>
          </w:tcPr>
          <w:p w:rsidR="0015268A" w:rsidRDefault="0015268A" w:rsidP="0011403E">
            <w:pPr>
              <w:ind w:right="-109"/>
              <w:jc w:val="center"/>
            </w:pPr>
            <w:r>
              <w:t>125</w:t>
            </w:r>
          </w:p>
        </w:tc>
        <w:tc>
          <w:tcPr>
            <w:tcW w:w="2126" w:type="dxa"/>
          </w:tcPr>
          <w:p w:rsidR="0015268A" w:rsidRDefault="0015268A" w:rsidP="0011403E">
            <w:pPr>
              <w:ind w:right="-108"/>
              <w:jc w:val="both"/>
            </w:pPr>
            <w:r>
              <w:t>Защипы: виды, способы выполнения</w:t>
            </w:r>
          </w:p>
        </w:tc>
        <w:tc>
          <w:tcPr>
            <w:tcW w:w="851" w:type="dxa"/>
            <w:gridSpan w:val="2"/>
          </w:tcPr>
          <w:p w:rsidR="0015268A" w:rsidRDefault="0015268A" w:rsidP="0011403E">
            <w:pPr>
              <w:jc w:val="center"/>
            </w:pPr>
            <w:r>
              <w:t>1</w:t>
            </w:r>
          </w:p>
        </w:tc>
        <w:tc>
          <w:tcPr>
            <w:tcW w:w="3544" w:type="dxa"/>
          </w:tcPr>
          <w:p w:rsidR="0015268A" w:rsidRDefault="0015268A">
            <w:r>
              <w:t>Выполнение защипов на образце.</w:t>
            </w:r>
          </w:p>
          <w:p w:rsidR="0015268A" w:rsidRDefault="0015268A">
            <w:r>
              <w:t xml:space="preserve">Разметка косых защипов  </w:t>
            </w:r>
          </w:p>
        </w:tc>
        <w:tc>
          <w:tcPr>
            <w:tcW w:w="3260" w:type="dxa"/>
          </w:tcPr>
          <w:p w:rsidR="0015268A" w:rsidRDefault="0015268A">
            <w:r>
              <w:t>Выполняют защипы на образце с помощью учителя.</w:t>
            </w:r>
          </w:p>
          <w:p w:rsidR="0015268A" w:rsidRDefault="0015268A">
            <w:r>
              <w:t>Размечают косые защипы</w:t>
            </w:r>
          </w:p>
        </w:tc>
        <w:tc>
          <w:tcPr>
            <w:tcW w:w="3544" w:type="dxa"/>
          </w:tcPr>
          <w:p w:rsidR="0015268A" w:rsidRDefault="0015268A">
            <w:r>
              <w:t>Выполняют защипы на образце. Размечают косые защипы</w:t>
            </w:r>
          </w:p>
        </w:tc>
      </w:tr>
      <w:tr w:rsidR="0015268A" w:rsidTr="0011403E">
        <w:tc>
          <w:tcPr>
            <w:tcW w:w="704" w:type="dxa"/>
          </w:tcPr>
          <w:p w:rsidR="0015268A" w:rsidRDefault="0015268A" w:rsidP="0011403E">
            <w:pPr>
              <w:ind w:right="-109"/>
              <w:jc w:val="center"/>
            </w:pPr>
            <w:r>
              <w:t>126</w:t>
            </w:r>
          </w:p>
        </w:tc>
        <w:tc>
          <w:tcPr>
            <w:tcW w:w="2126" w:type="dxa"/>
          </w:tcPr>
          <w:p w:rsidR="0015268A" w:rsidRDefault="0015268A" w:rsidP="0011403E">
            <w:pPr>
              <w:ind w:right="-108"/>
              <w:jc w:val="both"/>
            </w:pPr>
            <w:r>
              <w:t>Защипы: виды, способы выполнения</w:t>
            </w:r>
          </w:p>
        </w:tc>
        <w:tc>
          <w:tcPr>
            <w:tcW w:w="851" w:type="dxa"/>
            <w:gridSpan w:val="2"/>
          </w:tcPr>
          <w:p w:rsidR="0015268A" w:rsidRDefault="0015268A" w:rsidP="0011403E">
            <w:pPr>
              <w:jc w:val="center"/>
            </w:pPr>
            <w:r>
              <w:t>1</w:t>
            </w:r>
          </w:p>
        </w:tc>
        <w:tc>
          <w:tcPr>
            <w:tcW w:w="3544" w:type="dxa"/>
          </w:tcPr>
          <w:p w:rsidR="0015268A" w:rsidRDefault="0015268A">
            <w:r>
              <w:t>Выполнение защипов на образце.</w:t>
            </w:r>
          </w:p>
          <w:p w:rsidR="0015268A" w:rsidRDefault="0015268A">
            <w:r>
              <w:t>Застрачивание защипов.</w:t>
            </w:r>
          </w:p>
          <w:p w:rsidR="0015268A" w:rsidRDefault="0015268A">
            <w:r>
              <w:t xml:space="preserve">Раскрой детали  </w:t>
            </w:r>
          </w:p>
        </w:tc>
        <w:tc>
          <w:tcPr>
            <w:tcW w:w="3260" w:type="dxa"/>
          </w:tcPr>
          <w:p w:rsidR="0015268A" w:rsidRDefault="0015268A">
            <w:r>
              <w:t>Выполняют защипы на образце с помощью учителя.</w:t>
            </w:r>
          </w:p>
          <w:p w:rsidR="0015268A" w:rsidRDefault="0015268A">
            <w:r>
              <w:t>Застрачивают защипы.</w:t>
            </w:r>
          </w:p>
          <w:p w:rsidR="0015268A" w:rsidRDefault="0015268A">
            <w:r>
              <w:t>Кроят деталь</w:t>
            </w:r>
          </w:p>
        </w:tc>
        <w:tc>
          <w:tcPr>
            <w:tcW w:w="3544" w:type="dxa"/>
          </w:tcPr>
          <w:p w:rsidR="0015268A" w:rsidRDefault="0015268A">
            <w:r>
              <w:t>Выполняют защипы на образце.</w:t>
            </w:r>
          </w:p>
          <w:p w:rsidR="0015268A" w:rsidRDefault="0015268A">
            <w:r>
              <w:t>Застрачивают защипы.</w:t>
            </w:r>
          </w:p>
          <w:p w:rsidR="0015268A" w:rsidRDefault="0015268A">
            <w:r>
              <w:t xml:space="preserve">Кроят деталь   </w:t>
            </w:r>
          </w:p>
        </w:tc>
      </w:tr>
      <w:tr w:rsidR="0015268A" w:rsidTr="0011403E">
        <w:tc>
          <w:tcPr>
            <w:tcW w:w="704" w:type="dxa"/>
          </w:tcPr>
          <w:p w:rsidR="0015268A" w:rsidRDefault="0015268A" w:rsidP="0011403E">
            <w:pPr>
              <w:ind w:right="-109"/>
              <w:jc w:val="center"/>
            </w:pPr>
            <w:r>
              <w:t>127</w:t>
            </w:r>
          </w:p>
        </w:tc>
        <w:tc>
          <w:tcPr>
            <w:tcW w:w="2126" w:type="dxa"/>
          </w:tcPr>
          <w:p w:rsidR="0015268A" w:rsidRDefault="0015268A" w:rsidP="0011403E">
            <w:pPr>
              <w:ind w:right="-108"/>
              <w:jc w:val="both"/>
            </w:pPr>
            <w:r>
              <w:t>Мережка: виды, способы выполнения</w:t>
            </w:r>
          </w:p>
          <w:p w:rsidR="0015268A" w:rsidRDefault="0015268A" w:rsidP="0011403E">
            <w:pPr>
              <w:ind w:right="-108"/>
              <w:jc w:val="both"/>
            </w:pPr>
          </w:p>
        </w:tc>
        <w:tc>
          <w:tcPr>
            <w:tcW w:w="851" w:type="dxa"/>
            <w:gridSpan w:val="2"/>
          </w:tcPr>
          <w:p w:rsidR="0015268A" w:rsidRDefault="0015268A" w:rsidP="0011403E">
            <w:pPr>
              <w:jc w:val="center"/>
            </w:pPr>
            <w:r>
              <w:t>1</w:t>
            </w:r>
          </w:p>
        </w:tc>
        <w:tc>
          <w:tcPr>
            <w:tcW w:w="3544" w:type="dxa"/>
          </w:tcPr>
          <w:p w:rsidR="0015268A" w:rsidRDefault="0015268A">
            <w:r>
              <w:t xml:space="preserve">Рассмотрение образцы с мережкой. Работа с журналами мод. </w:t>
            </w:r>
          </w:p>
          <w:p w:rsidR="0015268A" w:rsidRDefault="0015268A">
            <w:r>
              <w:t xml:space="preserve">Знакомство с правилами выполнения мережки. </w:t>
            </w:r>
          </w:p>
          <w:p w:rsidR="0015268A" w:rsidRDefault="0015268A">
            <w:r>
              <w:t xml:space="preserve">Работа с предметно-технологической картой. </w:t>
            </w:r>
          </w:p>
          <w:p w:rsidR="0015268A" w:rsidRDefault="0015268A">
            <w:r>
              <w:t>Технологические требования к выполнению операции</w:t>
            </w:r>
          </w:p>
          <w:p w:rsidR="0015268A" w:rsidRDefault="0015268A"/>
        </w:tc>
        <w:tc>
          <w:tcPr>
            <w:tcW w:w="3260" w:type="dxa"/>
          </w:tcPr>
          <w:p w:rsidR="0015268A" w:rsidRDefault="0015268A">
            <w:r>
              <w:t xml:space="preserve">Рассматривают образцы с мережкой. Работают с журналами мод. знакомятся с правилами выполнения мережки. </w:t>
            </w:r>
          </w:p>
          <w:p w:rsidR="0015268A" w:rsidRDefault="0015268A">
            <w:r>
              <w:t xml:space="preserve">Работают с предметно-технологической картой. </w:t>
            </w:r>
          </w:p>
          <w:p w:rsidR="0015268A" w:rsidRDefault="0015268A">
            <w:r>
              <w:t xml:space="preserve">Соблюдают технологические требования к выполнению операции </w:t>
            </w:r>
          </w:p>
        </w:tc>
        <w:tc>
          <w:tcPr>
            <w:tcW w:w="3544" w:type="dxa"/>
          </w:tcPr>
          <w:p w:rsidR="0015268A" w:rsidRDefault="0015268A">
            <w:r>
              <w:t xml:space="preserve">Рассматривают образцы с мережкой. </w:t>
            </w:r>
          </w:p>
          <w:p w:rsidR="0015268A" w:rsidRDefault="0015268A">
            <w:r>
              <w:t xml:space="preserve">Работают с журналами мод. </w:t>
            </w:r>
          </w:p>
          <w:p w:rsidR="0015268A" w:rsidRDefault="0015268A">
            <w:r>
              <w:t xml:space="preserve">Знакомятся с правилами выполнения мережки. </w:t>
            </w:r>
          </w:p>
          <w:p w:rsidR="0015268A" w:rsidRDefault="0015268A">
            <w:r>
              <w:t xml:space="preserve">Работают с предметно-технологической картой. </w:t>
            </w:r>
          </w:p>
          <w:p w:rsidR="0015268A" w:rsidRDefault="0015268A">
            <w:r>
              <w:t>Соблюдают технологические требования к выполнению операции</w:t>
            </w:r>
          </w:p>
        </w:tc>
      </w:tr>
      <w:tr w:rsidR="0015268A" w:rsidTr="0011403E">
        <w:tc>
          <w:tcPr>
            <w:tcW w:w="704" w:type="dxa"/>
          </w:tcPr>
          <w:p w:rsidR="0015268A" w:rsidRDefault="0015268A" w:rsidP="0011403E">
            <w:pPr>
              <w:ind w:right="-109"/>
              <w:jc w:val="center"/>
            </w:pPr>
            <w:r>
              <w:t>128</w:t>
            </w:r>
          </w:p>
        </w:tc>
        <w:tc>
          <w:tcPr>
            <w:tcW w:w="2126" w:type="dxa"/>
          </w:tcPr>
          <w:p w:rsidR="0015268A" w:rsidRDefault="0015268A" w:rsidP="0011403E">
            <w:pPr>
              <w:ind w:right="-108"/>
              <w:jc w:val="both"/>
            </w:pPr>
            <w:r>
              <w:t>Мережка: виды, способы выполнения</w:t>
            </w:r>
          </w:p>
        </w:tc>
        <w:tc>
          <w:tcPr>
            <w:tcW w:w="851" w:type="dxa"/>
            <w:gridSpan w:val="2"/>
          </w:tcPr>
          <w:p w:rsidR="0015268A" w:rsidRDefault="0015268A" w:rsidP="0011403E">
            <w:pPr>
              <w:jc w:val="center"/>
            </w:pPr>
            <w:r>
              <w:t>1</w:t>
            </w:r>
          </w:p>
        </w:tc>
        <w:tc>
          <w:tcPr>
            <w:tcW w:w="3544" w:type="dxa"/>
          </w:tcPr>
          <w:p w:rsidR="0015268A" w:rsidRDefault="0015268A">
            <w:r>
              <w:t>Выполнение мережки на образце.</w:t>
            </w:r>
          </w:p>
          <w:p w:rsidR="0015268A" w:rsidRDefault="0015268A">
            <w:r>
              <w:t>Выдергивание по долевой нити ниток</w:t>
            </w:r>
          </w:p>
        </w:tc>
        <w:tc>
          <w:tcPr>
            <w:tcW w:w="3260" w:type="dxa"/>
          </w:tcPr>
          <w:p w:rsidR="0015268A" w:rsidRDefault="0015268A">
            <w:r>
              <w:t>Выполняют мережку на образце с помощью учителя.</w:t>
            </w:r>
          </w:p>
          <w:p w:rsidR="0015268A" w:rsidRDefault="0015268A">
            <w:r>
              <w:t>Выдергивают по долевой нити нитки</w:t>
            </w:r>
          </w:p>
        </w:tc>
        <w:tc>
          <w:tcPr>
            <w:tcW w:w="3544" w:type="dxa"/>
          </w:tcPr>
          <w:p w:rsidR="0015268A" w:rsidRDefault="0015268A">
            <w:r>
              <w:t>Выполняют мережку на образце.</w:t>
            </w:r>
          </w:p>
          <w:p w:rsidR="0015268A" w:rsidRDefault="0015268A">
            <w:r>
              <w:t xml:space="preserve">Выдергивают по долевой нити нитки  </w:t>
            </w:r>
          </w:p>
        </w:tc>
      </w:tr>
      <w:tr w:rsidR="0015268A" w:rsidTr="0011403E">
        <w:tc>
          <w:tcPr>
            <w:tcW w:w="704" w:type="dxa"/>
          </w:tcPr>
          <w:p w:rsidR="0015268A" w:rsidRDefault="0015268A" w:rsidP="0011403E">
            <w:pPr>
              <w:ind w:right="-109"/>
              <w:jc w:val="center"/>
            </w:pPr>
            <w:r>
              <w:t>129</w:t>
            </w:r>
          </w:p>
        </w:tc>
        <w:tc>
          <w:tcPr>
            <w:tcW w:w="2126" w:type="dxa"/>
          </w:tcPr>
          <w:p w:rsidR="0015268A" w:rsidRDefault="0015268A" w:rsidP="0011403E">
            <w:pPr>
              <w:ind w:right="-108"/>
              <w:jc w:val="both"/>
            </w:pPr>
            <w:r>
              <w:t>Мережка: виды, способы выполнения</w:t>
            </w:r>
          </w:p>
        </w:tc>
        <w:tc>
          <w:tcPr>
            <w:tcW w:w="851" w:type="dxa"/>
            <w:gridSpan w:val="2"/>
          </w:tcPr>
          <w:p w:rsidR="0015268A" w:rsidRDefault="0015268A" w:rsidP="0011403E">
            <w:pPr>
              <w:jc w:val="center"/>
            </w:pPr>
            <w:r>
              <w:t>1</w:t>
            </w:r>
          </w:p>
        </w:tc>
        <w:tc>
          <w:tcPr>
            <w:tcW w:w="3544" w:type="dxa"/>
          </w:tcPr>
          <w:p w:rsidR="0015268A" w:rsidRDefault="0015268A">
            <w:r>
              <w:t>Выполнение мережки на образце.</w:t>
            </w:r>
          </w:p>
          <w:p w:rsidR="0015268A" w:rsidRDefault="0015268A">
            <w:r>
              <w:t>Выполнение мережки «снопик» на одной стороне</w:t>
            </w:r>
          </w:p>
        </w:tc>
        <w:tc>
          <w:tcPr>
            <w:tcW w:w="3260" w:type="dxa"/>
          </w:tcPr>
          <w:p w:rsidR="0015268A" w:rsidRDefault="0015268A">
            <w:r>
              <w:t>Выполняют мережку на образце с помощью учителя.</w:t>
            </w:r>
          </w:p>
          <w:p w:rsidR="0015268A" w:rsidRDefault="0015268A">
            <w:r>
              <w:t>Выполняют мережку «снопик» на одной стороне</w:t>
            </w:r>
          </w:p>
        </w:tc>
        <w:tc>
          <w:tcPr>
            <w:tcW w:w="3544" w:type="dxa"/>
          </w:tcPr>
          <w:p w:rsidR="0015268A" w:rsidRDefault="0015268A">
            <w:r>
              <w:t>Выполняют мережку на образце.</w:t>
            </w:r>
          </w:p>
          <w:p w:rsidR="0015268A" w:rsidRDefault="0015268A">
            <w:r>
              <w:t>Выполняют мережку «снопик» на одной стороне</w:t>
            </w:r>
          </w:p>
        </w:tc>
      </w:tr>
      <w:tr w:rsidR="0015268A" w:rsidTr="0011403E">
        <w:tc>
          <w:tcPr>
            <w:tcW w:w="704" w:type="dxa"/>
          </w:tcPr>
          <w:p w:rsidR="0015268A" w:rsidRDefault="0015268A" w:rsidP="0011403E">
            <w:pPr>
              <w:ind w:right="-109"/>
              <w:jc w:val="center"/>
            </w:pPr>
            <w:r>
              <w:t>130</w:t>
            </w:r>
          </w:p>
        </w:tc>
        <w:tc>
          <w:tcPr>
            <w:tcW w:w="2126" w:type="dxa"/>
          </w:tcPr>
          <w:p w:rsidR="0015268A" w:rsidRDefault="0015268A" w:rsidP="0011403E">
            <w:pPr>
              <w:ind w:right="-108"/>
              <w:jc w:val="both"/>
            </w:pPr>
            <w:r>
              <w:t>Мережка: виды, способы выполнения</w:t>
            </w:r>
          </w:p>
        </w:tc>
        <w:tc>
          <w:tcPr>
            <w:tcW w:w="851" w:type="dxa"/>
            <w:gridSpan w:val="2"/>
          </w:tcPr>
          <w:p w:rsidR="0015268A" w:rsidRDefault="0015268A" w:rsidP="0011403E">
            <w:pPr>
              <w:jc w:val="center"/>
            </w:pPr>
            <w:r>
              <w:t>1</w:t>
            </w:r>
          </w:p>
        </w:tc>
        <w:tc>
          <w:tcPr>
            <w:tcW w:w="3544" w:type="dxa"/>
          </w:tcPr>
          <w:p w:rsidR="0015268A" w:rsidRDefault="0015268A">
            <w:r>
              <w:t>Выполнение мережки на образце.</w:t>
            </w:r>
          </w:p>
          <w:p w:rsidR="0015268A" w:rsidRDefault="0015268A">
            <w:r>
              <w:t>Выполнение мережки «снопик» на второй стороне</w:t>
            </w:r>
          </w:p>
        </w:tc>
        <w:tc>
          <w:tcPr>
            <w:tcW w:w="3260" w:type="dxa"/>
          </w:tcPr>
          <w:p w:rsidR="0015268A" w:rsidRDefault="0015268A">
            <w:r>
              <w:t>Выполняют мережку на образце с помощью учителя.</w:t>
            </w:r>
          </w:p>
          <w:p w:rsidR="0015268A" w:rsidRDefault="0015268A">
            <w:r>
              <w:t>Выполняют мережку «снопик» на второй стороне</w:t>
            </w:r>
          </w:p>
        </w:tc>
        <w:tc>
          <w:tcPr>
            <w:tcW w:w="3544" w:type="dxa"/>
          </w:tcPr>
          <w:p w:rsidR="0015268A" w:rsidRDefault="0015268A">
            <w:r>
              <w:t>Выполняют мережку на образце.</w:t>
            </w:r>
          </w:p>
          <w:p w:rsidR="0015268A" w:rsidRDefault="0015268A">
            <w:r>
              <w:t xml:space="preserve">Выполняют мережку «снопик» на второй стороне  </w:t>
            </w:r>
          </w:p>
        </w:tc>
      </w:tr>
      <w:tr w:rsidR="0015268A" w:rsidTr="0011403E">
        <w:tc>
          <w:tcPr>
            <w:tcW w:w="704" w:type="dxa"/>
          </w:tcPr>
          <w:p w:rsidR="0015268A" w:rsidRDefault="0015268A" w:rsidP="0011403E">
            <w:pPr>
              <w:ind w:right="-109"/>
              <w:jc w:val="center"/>
            </w:pPr>
            <w:r>
              <w:t>131</w:t>
            </w:r>
          </w:p>
        </w:tc>
        <w:tc>
          <w:tcPr>
            <w:tcW w:w="2126" w:type="dxa"/>
          </w:tcPr>
          <w:p w:rsidR="0015268A" w:rsidRDefault="0015268A" w:rsidP="0011403E">
            <w:pPr>
              <w:ind w:right="-108"/>
              <w:jc w:val="both"/>
            </w:pPr>
            <w:r>
              <w:t>Мережка: виды, способы выполнения</w:t>
            </w:r>
          </w:p>
        </w:tc>
        <w:tc>
          <w:tcPr>
            <w:tcW w:w="851" w:type="dxa"/>
            <w:gridSpan w:val="2"/>
          </w:tcPr>
          <w:p w:rsidR="0015268A" w:rsidRDefault="0015268A" w:rsidP="0011403E">
            <w:pPr>
              <w:jc w:val="center"/>
            </w:pPr>
            <w:r>
              <w:t>1</w:t>
            </w:r>
          </w:p>
        </w:tc>
        <w:tc>
          <w:tcPr>
            <w:tcW w:w="3544" w:type="dxa"/>
          </w:tcPr>
          <w:p w:rsidR="0015268A" w:rsidRDefault="0015268A">
            <w:r>
              <w:t>Выполнение мережки на образце.</w:t>
            </w:r>
          </w:p>
          <w:p w:rsidR="0015268A" w:rsidRDefault="0015268A">
            <w:r>
              <w:t>Соединение два-три столбика посередине</w:t>
            </w:r>
          </w:p>
        </w:tc>
        <w:tc>
          <w:tcPr>
            <w:tcW w:w="3260" w:type="dxa"/>
          </w:tcPr>
          <w:p w:rsidR="0015268A" w:rsidRDefault="0015268A">
            <w:r>
              <w:t>Выполняют мережку на образце с помощью учителя.</w:t>
            </w:r>
          </w:p>
          <w:p w:rsidR="0015268A" w:rsidRDefault="0015268A">
            <w:r>
              <w:t>Соединяют два-три столбика посередине</w:t>
            </w:r>
          </w:p>
        </w:tc>
        <w:tc>
          <w:tcPr>
            <w:tcW w:w="3544" w:type="dxa"/>
          </w:tcPr>
          <w:p w:rsidR="0015268A" w:rsidRDefault="0015268A">
            <w:r>
              <w:t xml:space="preserve">Выполняют мережку на образце. </w:t>
            </w:r>
          </w:p>
          <w:p w:rsidR="0015268A" w:rsidRDefault="0015268A">
            <w:r>
              <w:t>Соединяют два-три столбика посередине</w:t>
            </w:r>
          </w:p>
        </w:tc>
      </w:tr>
      <w:tr w:rsidR="0015268A" w:rsidTr="0011403E">
        <w:tc>
          <w:tcPr>
            <w:tcW w:w="704" w:type="dxa"/>
          </w:tcPr>
          <w:p w:rsidR="0015268A" w:rsidRDefault="0015268A" w:rsidP="0011403E">
            <w:pPr>
              <w:ind w:right="-109"/>
              <w:jc w:val="center"/>
            </w:pPr>
            <w:r>
              <w:t>132</w:t>
            </w:r>
          </w:p>
        </w:tc>
        <w:tc>
          <w:tcPr>
            <w:tcW w:w="2126" w:type="dxa"/>
          </w:tcPr>
          <w:p w:rsidR="0015268A" w:rsidRDefault="0015268A" w:rsidP="0011403E">
            <w:pPr>
              <w:ind w:right="-108"/>
              <w:jc w:val="both"/>
            </w:pPr>
            <w:r>
              <w:t>Мережка: виды, способы выполнения. Тест</w:t>
            </w:r>
          </w:p>
        </w:tc>
        <w:tc>
          <w:tcPr>
            <w:tcW w:w="851" w:type="dxa"/>
            <w:gridSpan w:val="2"/>
          </w:tcPr>
          <w:p w:rsidR="0015268A" w:rsidRDefault="0015268A" w:rsidP="0011403E">
            <w:pPr>
              <w:jc w:val="center"/>
            </w:pPr>
            <w:r>
              <w:t>1</w:t>
            </w:r>
          </w:p>
        </w:tc>
        <w:tc>
          <w:tcPr>
            <w:tcW w:w="3544" w:type="dxa"/>
          </w:tcPr>
          <w:p w:rsidR="0015268A" w:rsidRDefault="0015268A">
            <w:r>
              <w:t>Выполнение мережки на образце.</w:t>
            </w:r>
          </w:p>
          <w:p w:rsidR="0015268A" w:rsidRDefault="0015268A">
            <w:r>
              <w:t>Оформление образца в тетради</w:t>
            </w:r>
          </w:p>
        </w:tc>
        <w:tc>
          <w:tcPr>
            <w:tcW w:w="3260" w:type="dxa"/>
          </w:tcPr>
          <w:p w:rsidR="0015268A" w:rsidRDefault="0015268A">
            <w:r>
              <w:t>Выполняют мережку на образце с помощью учителя.</w:t>
            </w:r>
          </w:p>
          <w:p w:rsidR="0015268A" w:rsidRDefault="0015268A">
            <w:r>
              <w:t>Оформляют образец в тетради</w:t>
            </w:r>
          </w:p>
        </w:tc>
        <w:tc>
          <w:tcPr>
            <w:tcW w:w="3544" w:type="dxa"/>
          </w:tcPr>
          <w:p w:rsidR="0015268A" w:rsidRDefault="0015268A">
            <w:r>
              <w:t>Выполняют мережку на образце.</w:t>
            </w:r>
          </w:p>
          <w:p w:rsidR="0015268A" w:rsidRDefault="0015268A">
            <w:r>
              <w:t>Оформляют образец в тетради</w:t>
            </w:r>
          </w:p>
        </w:tc>
      </w:tr>
      <w:tr w:rsidR="0015268A" w:rsidTr="0011403E">
        <w:trPr>
          <w:trHeight w:val="333"/>
        </w:trPr>
        <w:tc>
          <w:tcPr>
            <w:tcW w:w="14029" w:type="dxa"/>
            <w:gridSpan w:val="7"/>
          </w:tcPr>
          <w:p w:rsidR="0015268A" w:rsidRDefault="0015268A" w:rsidP="0011403E">
            <w:pPr>
              <w:ind w:right="-109"/>
              <w:jc w:val="center"/>
            </w:pPr>
            <w:r w:rsidRPr="0011403E">
              <w:rPr>
                <w:b/>
              </w:rPr>
              <w:t>Построение чертежа основы втачного рукава и воротника на стойке-12 часов</w:t>
            </w:r>
          </w:p>
        </w:tc>
      </w:tr>
      <w:tr w:rsidR="0015268A" w:rsidTr="0011403E">
        <w:tc>
          <w:tcPr>
            <w:tcW w:w="704" w:type="dxa"/>
          </w:tcPr>
          <w:p w:rsidR="0015268A" w:rsidRDefault="0015268A" w:rsidP="0011403E">
            <w:pPr>
              <w:ind w:right="-109"/>
              <w:jc w:val="center"/>
            </w:pPr>
            <w:r>
              <w:t>133</w:t>
            </w:r>
          </w:p>
        </w:tc>
        <w:tc>
          <w:tcPr>
            <w:tcW w:w="2126" w:type="dxa"/>
          </w:tcPr>
          <w:p w:rsidR="0015268A" w:rsidRDefault="0015268A" w:rsidP="0011403E">
            <w:pPr>
              <w:ind w:right="-108"/>
            </w:pPr>
            <w:r>
              <w:t>Выкройка рукава</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Рассмотрение образцов с разными видами рукавов. </w:t>
            </w:r>
          </w:p>
          <w:p w:rsidR="0015268A" w:rsidRDefault="0015268A" w:rsidP="0011403E">
            <w:pPr>
              <w:jc w:val="both"/>
            </w:pPr>
            <w:r>
              <w:t xml:space="preserve">Работа с журналами мод </w:t>
            </w:r>
          </w:p>
        </w:tc>
        <w:tc>
          <w:tcPr>
            <w:tcW w:w="3260" w:type="dxa"/>
          </w:tcPr>
          <w:p w:rsidR="0015268A" w:rsidRDefault="0015268A" w:rsidP="0011403E">
            <w:pPr>
              <w:jc w:val="both"/>
            </w:pPr>
            <w:r>
              <w:t xml:space="preserve">Рассматривают образцы с разными видами рукавов. </w:t>
            </w:r>
          </w:p>
          <w:p w:rsidR="0015268A" w:rsidRDefault="0015268A" w:rsidP="0011403E">
            <w:pPr>
              <w:jc w:val="both"/>
            </w:pPr>
            <w:r>
              <w:t>Работают с журналами мод</w:t>
            </w:r>
          </w:p>
        </w:tc>
        <w:tc>
          <w:tcPr>
            <w:tcW w:w="3544" w:type="dxa"/>
          </w:tcPr>
          <w:p w:rsidR="0015268A" w:rsidRDefault="0015268A" w:rsidP="0011403E">
            <w:pPr>
              <w:jc w:val="both"/>
            </w:pPr>
            <w:r>
              <w:t xml:space="preserve">Рассматривают образцы с разными видами рукавов. </w:t>
            </w:r>
          </w:p>
          <w:p w:rsidR="0015268A" w:rsidRDefault="0015268A" w:rsidP="0011403E">
            <w:pPr>
              <w:jc w:val="both"/>
            </w:pPr>
            <w:r>
              <w:t xml:space="preserve">Работают с журналами мод  </w:t>
            </w:r>
          </w:p>
        </w:tc>
      </w:tr>
      <w:tr w:rsidR="0015268A" w:rsidTr="0011403E">
        <w:tc>
          <w:tcPr>
            <w:tcW w:w="704" w:type="dxa"/>
          </w:tcPr>
          <w:p w:rsidR="0015268A" w:rsidRDefault="0015268A" w:rsidP="0011403E">
            <w:pPr>
              <w:ind w:right="-109"/>
              <w:jc w:val="center"/>
            </w:pPr>
            <w:r>
              <w:t>134</w:t>
            </w:r>
          </w:p>
        </w:tc>
        <w:tc>
          <w:tcPr>
            <w:tcW w:w="2126" w:type="dxa"/>
          </w:tcPr>
          <w:p w:rsidR="0015268A" w:rsidRDefault="0015268A" w:rsidP="0011403E">
            <w:pPr>
              <w:ind w:right="-108"/>
            </w:pPr>
            <w:r>
              <w:t>Выкройка рукава</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Мерки и расчёты, необходимые для построения чертежа рукава</w:t>
            </w:r>
          </w:p>
          <w:p w:rsidR="0015268A" w:rsidRDefault="0015268A" w:rsidP="0011403E">
            <w:pPr>
              <w:jc w:val="both"/>
            </w:pPr>
          </w:p>
        </w:tc>
        <w:tc>
          <w:tcPr>
            <w:tcW w:w="3260" w:type="dxa"/>
          </w:tcPr>
          <w:p w:rsidR="0015268A" w:rsidRDefault="0015268A" w:rsidP="0011403E">
            <w:pPr>
              <w:jc w:val="both"/>
            </w:pPr>
            <w:r>
              <w:t>Снимают мерки и производят расчёты, необходимые для построения чертежа рукава</w:t>
            </w:r>
          </w:p>
        </w:tc>
        <w:tc>
          <w:tcPr>
            <w:tcW w:w="3544" w:type="dxa"/>
          </w:tcPr>
          <w:p w:rsidR="0015268A" w:rsidRDefault="0015268A" w:rsidP="0011403E">
            <w:pPr>
              <w:jc w:val="both"/>
            </w:pPr>
            <w:r>
              <w:t xml:space="preserve">Снимают мерки и производят расчёты, необходимые для построения чертежа рукава </w:t>
            </w:r>
          </w:p>
        </w:tc>
      </w:tr>
      <w:tr w:rsidR="0015268A" w:rsidTr="0011403E">
        <w:tc>
          <w:tcPr>
            <w:tcW w:w="704" w:type="dxa"/>
          </w:tcPr>
          <w:p w:rsidR="0015268A" w:rsidRDefault="0015268A" w:rsidP="0011403E">
            <w:pPr>
              <w:ind w:right="-109"/>
              <w:jc w:val="center"/>
            </w:pPr>
            <w:r>
              <w:t>135</w:t>
            </w:r>
          </w:p>
        </w:tc>
        <w:tc>
          <w:tcPr>
            <w:tcW w:w="2126" w:type="dxa"/>
          </w:tcPr>
          <w:p w:rsidR="0015268A" w:rsidRDefault="0015268A" w:rsidP="0011403E">
            <w:pPr>
              <w:ind w:right="-108"/>
            </w:pPr>
            <w:r>
              <w:t>Выкройка рукава</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Построение чертежа рукава. </w:t>
            </w:r>
          </w:p>
          <w:p w:rsidR="0015268A" w:rsidRDefault="0015268A" w:rsidP="0011403E">
            <w:pPr>
              <w:jc w:val="both"/>
            </w:pPr>
            <w:r>
              <w:t xml:space="preserve">Оформление в тетради   </w:t>
            </w:r>
          </w:p>
        </w:tc>
        <w:tc>
          <w:tcPr>
            <w:tcW w:w="3260" w:type="dxa"/>
          </w:tcPr>
          <w:p w:rsidR="0015268A" w:rsidRDefault="0015268A" w:rsidP="0011403E">
            <w:pPr>
              <w:jc w:val="both"/>
            </w:pPr>
            <w:r>
              <w:t xml:space="preserve">Строят чертеж рукава с помощью учителя. </w:t>
            </w:r>
          </w:p>
          <w:p w:rsidR="0015268A" w:rsidRDefault="0015268A" w:rsidP="0011403E">
            <w:pPr>
              <w:jc w:val="both"/>
            </w:pPr>
            <w:r>
              <w:t>Оформляют в тетради</w:t>
            </w:r>
          </w:p>
        </w:tc>
        <w:tc>
          <w:tcPr>
            <w:tcW w:w="3544" w:type="dxa"/>
          </w:tcPr>
          <w:p w:rsidR="0015268A" w:rsidRDefault="0015268A" w:rsidP="0011403E">
            <w:pPr>
              <w:jc w:val="both"/>
            </w:pPr>
            <w:r>
              <w:t xml:space="preserve">Строят чертеж рукава. </w:t>
            </w:r>
          </w:p>
          <w:p w:rsidR="0015268A" w:rsidRDefault="0015268A" w:rsidP="0011403E">
            <w:pPr>
              <w:jc w:val="both"/>
            </w:pPr>
            <w:r>
              <w:t xml:space="preserve">Оформляют в тетради   </w:t>
            </w:r>
          </w:p>
        </w:tc>
      </w:tr>
      <w:tr w:rsidR="0015268A" w:rsidTr="0011403E">
        <w:tc>
          <w:tcPr>
            <w:tcW w:w="704" w:type="dxa"/>
          </w:tcPr>
          <w:p w:rsidR="0015268A" w:rsidRDefault="0015268A" w:rsidP="0011403E">
            <w:pPr>
              <w:ind w:right="-109"/>
              <w:jc w:val="center"/>
            </w:pPr>
            <w:r>
              <w:t>136</w:t>
            </w:r>
          </w:p>
        </w:tc>
        <w:tc>
          <w:tcPr>
            <w:tcW w:w="2126" w:type="dxa"/>
          </w:tcPr>
          <w:p w:rsidR="0015268A" w:rsidRDefault="0015268A" w:rsidP="0011403E">
            <w:pPr>
              <w:ind w:right="-108"/>
            </w:pPr>
            <w:r>
              <w:t>Виды обработки нижнего среза длинного рукава</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Знакомство с видами обработки нижнего среза длинного рукава. </w:t>
            </w:r>
          </w:p>
          <w:p w:rsidR="0015268A" w:rsidRDefault="0015268A" w:rsidP="0011403E">
            <w:pPr>
              <w:jc w:val="both"/>
            </w:pPr>
            <w:r>
              <w:t xml:space="preserve">Особенности обработки нижнего среза длинного рукава. </w:t>
            </w:r>
          </w:p>
          <w:p w:rsidR="0015268A" w:rsidRDefault="0015268A" w:rsidP="0011403E">
            <w:pPr>
              <w:jc w:val="both"/>
            </w:pPr>
            <w:r>
              <w:t>Работа с предметно-технологической картой</w:t>
            </w:r>
          </w:p>
        </w:tc>
        <w:tc>
          <w:tcPr>
            <w:tcW w:w="3260" w:type="dxa"/>
          </w:tcPr>
          <w:p w:rsidR="0015268A" w:rsidRDefault="0015268A" w:rsidP="0011403E">
            <w:pPr>
              <w:jc w:val="both"/>
            </w:pPr>
            <w:r>
              <w:t xml:space="preserve">Знакомятся с видами обработки нижнего среза длинного рукава. Работают с предметно-технологической картой. </w:t>
            </w:r>
          </w:p>
          <w:p w:rsidR="0015268A" w:rsidRDefault="0015268A" w:rsidP="0011403E">
            <w:pPr>
              <w:jc w:val="both"/>
            </w:pPr>
          </w:p>
        </w:tc>
        <w:tc>
          <w:tcPr>
            <w:tcW w:w="3544" w:type="dxa"/>
          </w:tcPr>
          <w:p w:rsidR="0015268A" w:rsidRDefault="0015268A" w:rsidP="0011403E">
            <w:pPr>
              <w:jc w:val="both"/>
            </w:pPr>
            <w:r>
              <w:t xml:space="preserve">Знакомятся с видами обработки нижнего среза длинного рукава. Особенности обработки нижнего среза длинного рукава. </w:t>
            </w:r>
          </w:p>
          <w:p w:rsidR="0015268A" w:rsidRDefault="0015268A" w:rsidP="0011403E">
            <w:pPr>
              <w:jc w:val="both"/>
            </w:pPr>
            <w:r>
              <w:t>Работают с предметно-технологической картой</w:t>
            </w:r>
          </w:p>
        </w:tc>
      </w:tr>
      <w:tr w:rsidR="0015268A" w:rsidTr="0011403E">
        <w:tc>
          <w:tcPr>
            <w:tcW w:w="704" w:type="dxa"/>
          </w:tcPr>
          <w:p w:rsidR="0015268A" w:rsidRDefault="0015268A" w:rsidP="0011403E">
            <w:pPr>
              <w:ind w:right="-109"/>
              <w:jc w:val="center"/>
            </w:pPr>
            <w:r>
              <w:t>137</w:t>
            </w:r>
          </w:p>
        </w:tc>
        <w:tc>
          <w:tcPr>
            <w:tcW w:w="2126" w:type="dxa"/>
          </w:tcPr>
          <w:p w:rsidR="0015268A" w:rsidRDefault="0015268A" w:rsidP="0011403E">
            <w:pPr>
              <w:ind w:right="-108"/>
            </w:pPr>
            <w:r>
              <w:t>Виды обработки нижнего среза длинного рукава</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Обработка на образце нижнего среза рукава швом вподгибку с закрытым срезом </w:t>
            </w:r>
          </w:p>
        </w:tc>
        <w:tc>
          <w:tcPr>
            <w:tcW w:w="3260" w:type="dxa"/>
          </w:tcPr>
          <w:p w:rsidR="0015268A" w:rsidRDefault="0015268A" w:rsidP="0011403E">
            <w:pPr>
              <w:jc w:val="both"/>
            </w:pPr>
            <w:r>
              <w:t xml:space="preserve">Обрабатывают на образце нижний срез рукава швом вподгибку с закрытым срезом с помощью учителя  </w:t>
            </w:r>
          </w:p>
        </w:tc>
        <w:tc>
          <w:tcPr>
            <w:tcW w:w="3544" w:type="dxa"/>
          </w:tcPr>
          <w:p w:rsidR="0015268A" w:rsidRDefault="0015268A" w:rsidP="0011403E">
            <w:pPr>
              <w:jc w:val="both"/>
            </w:pPr>
            <w:r>
              <w:t xml:space="preserve">Обрабатывают на образце нижний срез рукава швом вподгибку с закрытым срезом </w:t>
            </w:r>
          </w:p>
        </w:tc>
      </w:tr>
      <w:tr w:rsidR="0015268A" w:rsidTr="0011403E">
        <w:tc>
          <w:tcPr>
            <w:tcW w:w="704" w:type="dxa"/>
          </w:tcPr>
          <w:p w:rsidR="0015268A" w:rsidRDefault="0015268A" w:rsidP="0011403E">
            <w:pPr>
              <w:ind w:right="-109"/>
              <w:jc w:val="center"/>
            </w:pPr>
            <w:r>
              <w:t>138</w:t>
            </w:r>
          </w:p>
        </w:tc>
        <w:tc>
          <w:tcPr>
            <w:tcW w:w="2126" w:type="dxa"/>
          </w:tcPr>
          <w:p w:rsidR="0015268A" w:rsidRDefault="0015268A" w:rsidP="0011403E">
            <w:pPr>
              <w:ind w:right="-108"/>
            </w:pPr>
            <w:r>
              <w:t>Виды обработки нижнего среза длинного рукава</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Обработка на образце нижнего среза рукава манжетой  </w:t>
            </w:r>
          </w:p>
        </w:tc>
        <w:tc>
          <w:tcPr>
            <w:tcW w:w="3260" w:type="dxa"/>
          </w:tcPr>
          <w:p w:rsidR="0015268A" w:rsidRDefault="0015268A" w:rsidP="0011403E">
            <w:pPr>
              <w:jc w:val="both"/>
            </w:pPr>
            <w:r>
              <w:t xml:space="preserve">Обрабатывают на образце нижний срез рукава швом вподгибку с закрытым срезом с помощью учителя  </w:t>
            </w:r>
          </w:p>
        </w:tc>
        <w:tc>
          <w:tcPr>
            <w:tcW w:w="3544" w:type="dxa"/>
          </w:tcPr>
          <w:p w:rsidR="0015268A" w:rsidRDefault="0015268A" w:rsidP="0011403E">
            <w:pPr>
              <w:jc w:val="both"/>
            </w:pPr>
            <w:r>
              <w:t xml:space="preserve">Обрабатывают на образце нижний срез рукава манжетой  </w:t>
            </w:r>
          </w:p>
        </w:tc>
      </w:tr>
      <w:tr w:rsidR="0015268A" w:rsidTr="0011403E">
        <w:tc>
          <w:tcPr>
            <w:tcW w:w="704" w:type="dxa"/>
          </w:tcPr>
          <w:p w:rsidR="0015268A" w:rsidRDefault="0015268A" w:rsidP="0011403E">
            <w:pPr>
              <w:ind w:right="-109"/>
              <w:jc w:val="center"/>
            </w:pPr>
            <w:r>
              <w:t>139</w:t>
            </w:r>
          </w:p>
        </w:tc>
        <w:tc>
          <w:tcPr>
            <w:tcW w:w="2126" w:type="dxa"/>
          </w:tcPr>
          <w:p w:rsidR="0015268A" w:rsidRDefault="0015268A" w:rsidP="0011403E">
            <w:pPr>
              <w:ind w:right="-108"/>
            </w:pPr>
            <w:r>
              <w:t xml:space="preserve">Выкройка воротника на стойке </w:t>
            </w:r>
          </w:p>
        </w:tc>
        <w:tc>
          <w:tcPr>
            <w:tcW w:w="851" w:type="dxa"/>
            <w:gridSpan w:val="2"/>
          </w:tcPr>
          <w:p w:rsidR="0015268A" w:rsidRDefault="0015268A" w:rsidP="0011403E">
            <w:pPr>
              <w:jc w:val="center"/>
            </w:pPr>
            <w:r>
              <w:t>1</w:t>
            </w:r>
          </w:p>
        </w:tc>
        <w:tc>
          <w:tcPr>
            <w:tcW w:w="3544" w:type="dxa"/>
          </w:tcPr>
          <w:p w:rsidR="0015268A" w:rsidRDefault="0015268A">
            <w:r>
              <w:t xml:space="preserve">Мерки и расчёты, необходимые для построения воротника на стойке </w:t>
            </w:r>
          </w:p>
        </w:tc>
        <w:tc>
          <w:tcPr>
            <w:tcW w:w="3260" w:type="dxa"/>
          </w:tcPr>
          <w:p w:rsidR="0015268A" w:rsidRDefault="0015268A">
            <w:r>
              <w:t xml:space="preserve">Снимают мерки и производят расчёты, необходимые для построения воротника на стойке </w:t>
            </w:r>
          </w:p>
        </w:tc>
        <w:tc>
          <w:tcPr>
            <w:tcW w:w="3544" w:type="dxa"/>
          </w:tcPr>
          <w:p w:rsidR="0015268A" w:rsidRDefault="0015268A" w:rsidP="0011403E">
            <w:pPr>
              <w:jc w:val="both"/>
            </w:pPr>
            <w:r>
              <w:t>Снимают мерки и производят расчёты, необходимые для построения воротника на стойке</w:t>
            </w:r>
          </w:p>
        </w:tc>
      </w:tr>
      <w:tr w:rsidR="0015268A" w:rsidTr="0011403E">
        <w:tc>
          <w:tcPr>
            <w:tcW w:w="704" w:type="dxa"/>
          </w:tcPr>
          <w:p w:rsidR="0015268A" w:rsidRDefault="0015268A" w:rsidP="0011403E">
            <w:pPr>
              <w:ind w:right="-109"/>
              <w:jc w:val="center"/>
            </w:pPr>
            <w:r>
              <w:t>140</w:t>
            </w:r>
          </w:p>
        </w:tc>
        <w:tc>
          <w:tcPr>
            <w:tcW w:w="2126" w:type="dxa"/>
          </w:tcPr>
          <w:p w:rsidR="0015268A" w:rsidRDefault="0015268A" w:rsidP="0011403E">
            <w:pPr>
              <w:ind w:right="-108"/>
            </w:pPr>
            <w:r>
              <w:t xml:space="preserve">Выкройка воротника на стойке </w:t>
            </w:r>
          </w:p>
        </w:tc>
        <w:tc>
          <w:tcPr>
            <w:tcW w:w="851" w:type="dxa"/>
            <w:gridSpan w:val="2"/>
          </w:tcPr>
          <w:p w:rsidR="0015268A" w:rsidRDefault="0015268A" w:rsidP="0011403E">
            <w:pPr>
              <w:jc w:val="center"/>
            </w:pPr>
            <w:r>
              <w:t>1</w:t>
            </w:r>
          </w:p>
        </w:tc>
        <w:tc>
          <w:tcPr>
            <w:tcW w:w="3544" w:type="dxa"/>
          </w:tcPr>
          <w:p w:rsidR="0015268A" w:rsidRDefault="0015268A">
            <w:r>
              <w:t>Построение чертежа воротника на стойке</w:t>
            </w:r>
          </w:p>
        </w:tc>
        <w:tc>
          <w:tcPr>
            <w:tcW w:w="3260" w:type="dxa"/>
          </w:tcPr>
          <w:p w:rsidR="0015268A" w:rsidRDefault="0015268A">
            <w:r>
              <w:t>Строят чертеж воротника на стойке с помощью учителя</w:t>
            </w:r>
          </w:p>
        </w:tc>
        <w:tc>
          <w:tcPr>
            <w:tcW w:w="3544" w:type="dxa"/>
          </w:tcPr>
          <w:p w:rsidR="0015268A" w:rsidRDefault="0015268A" w:rsidP="0011403E">
            <w:pPr>
              <w:jc w:val="both"/>
            </w:pPr>
            <w:r>
              <w:t>Строят чертеж воротника на стойке</w:t>
            </w:r>
          </w:p>
        </w:tc>
      </w:tr>
      <w:tr w:rsidR="0015268A" w:rsidTr="0011403E">
        <w:tc>
          <w:tcPr>
            <w:tcW w:w="704" w:type="dxa"/>
          </w:tcPr>
          <w:p w:rsidR="0015268A" w:rsidRDefault="0015268A" w:rsidP="0011403E">
            <w:pPr>
              <w:ind w:right="-109"/>
              <w:jc w:val="center"/>
            </w:pPr>
            <w:r>
              <w:t>141</w:t>
            </w:r>
          </w:p>
        </w:tc>
        <w:tc>
          <w:tcPr>
            <w:tcW w:w="2126" w:type="dxa"/>
          </w:tcPr>
          <w:p w:rsidR="0015268A" w:rsidRDefault="0015268A" w:rsidP="0011403E">
            <w:pPr>
              <w:ind w:right="-108"/>
            </w:pPr>
            <w:r>
              <w:t xml:space="preserve">Выкройка воротника на стойке </w:t>
            </w:r>
          </w:p>
        </w:tc>
        <w:tc>
          <w:tcPr>
            <w:tcW w:w="851" w:type="dxa"/>
            <w:gridSpan w:val="2"/>
          </w:tcPr>
          <w:p w:rsidR="0015268A" w:rsidRDefault="0015268A" w:rsidP="0011403E">
            <w:pPr>
              <w:jc w:val="center"/>
            </w:pPr>
            <w:r>
              <w:t>1</w:t>
            </w:r>
          </w:p>
        </w:tc>
        <w:tc>
          <w:tcPr>
            <w:tcW w:w="3544" w:type="dxa"/>
          </w:tcPr>
          <w:p w:rsidR="0015268A" w:rsidRDefault="0015268A">
            <w:r>
              <w:t>Раскрой воротника на стойке</w:t>
            </w:r>
          </w:p>
        </w:tc>
        <w:tc>
          <w:tcPr>
            <w:tcW w:w="3260" w:type="dxa"/>
          </w:tcPr>
          <w:p w:rsidR="0015268A" w:rsidRDefault="0015268A">
            <w:r>
              <w:t>Кроят воротник на стойке</w:t>
            </w:r>
          </w:p>
        </w:tc>
        <w:tc>
          <w:tcPr>
            <w:tcW w:w="3544" w:type="dxa"/>
          </w:tcPr>
          <w:p w:rsidR="0015268A" w:rsidRDefault="0015268A" w:rsidP="0011403E">
            <w:pPr>
              <w:jc w:val="both"/>
            </w:pPr>
            <w:r>
              <w:t>Кроят воротник на стойке</w:t>
            </w:r>
          </w:p>
        </w:tc>
      </w:tr>
      <w:tr w:rsidR="0015268A" w:rsidTr="0011403E">
        <w:tc>
          <w:tcPr>
            <w:tcW w:w="704" w:type="dxa"/>
          </w:tcPr>
          <w:p w:rsidR="0015268A" w:rsidRDefault="0015268A" w:rsidP="0011403E">
            <w:pPr>
              <w:ind w:right="-109"/>
              <w:jc w:val="center"/>
            </w:pPr>
            <w:r>
              <w:t>142</w:t>
            </w:r>
          </w:p>
        </w:tc>
        <w:tc>
          <w:tcPr>
            <w:tcW w:w="2126" w:type="dxa"/>
          </w:tcPr>
          <w:p w:rsidR="0015268A" w:rsidRDefault="0015268A" w:rsidP="0011403E">
            <w:pPr>
              <w:ind w:right="-108"/>
            </w:pPr>
            <w:r>
              <w:t>Выполнение на образце воротника на стойке</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обработки на образце воротника на стойке. </w:t>
            </w:r>
          </w:p>
          <w:p w:rsidR="0015268A" w:rsidRDefault="0015268A" w:rsidP="0011403E">
            <w:pPr>
              <w:jc w:val="both"/>
            </w:pPr>
          </w:p>
        </w:tc>
        <w:tc>
          <w:tcPr>
            <w:tcW w:w="3260" w:type="dxa"/>
          </w:tcPr>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обработки на образце воротника на стойке.</w:t>
            </w:r>
          </w:p>
        </w:tc>
        <w:tc>
          <w:tcPr>
            <w:tcW w:w="3544" w:type="dxa"/>
          </w:tcPr>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обработки на образце воротника на стойке. </w:t>
            </w:r>
          </w:p>
        </w:tc>
      </w:tr>
      <w:tr w:rsidR="0015268A" w:rsidTr="0011403E">
        <w:tc>
          <w:tcPr>
            <w:tcW w:w="704" w:type="dxa"/>
          </w:tcPr>
          <w:p w:rsidR="0015268A" w:rsidRDefault="0015268A" w:rsidP="0011403E">
            <w:pPr>
              <w:ind w:right="-109"/>
              <w:jc w:val="center"/>
            </w:pPr>
            <w:r>
              <w:t>143</w:t>
            </w:r>
          </w:p>
        </w:tc>
        <w:tc>
          <w:tcPr>
            <w:tcW w:w="2126" w:type="dxa"/>
          </w:tcPr>
          <w:p w:rsidR="0015268A" w:rsidRDefault="0015268A" w:rsidP="0011403E">
            <w:pPr>
              <w:ind w:right="-108"/>
            </w:pPr>
            <w:r>
              <w:t>Выполнение на образце воротника на стойке</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Обработка на образце воротника на стойке.</w:t>
            </w:r>
          </w:p>
          <w:p w:rsidR="0015268A" w:rsidRDefault="0015268A" w:rsidP="0011403E">
            <w:pPr>
              <w:jc w:val="both"/>
            </w:pPr>
            <w:r>
              <w:t>Складывание, сметывание, стачивание воротника</w:t>
            </w:r>
          </w:p>
        </w:tc>
        <w:tc>
          <w:tcPr>
            <w:tcW w:w="3260" w:type="dxa"/>
          </w:tcPr>
          <w:p w:rsidR="0015268A" w:rsidRDefault="0015268A" w:rsidP="0011403E">
            <w:pPr>
              <w:jc w:val="both"/>
            </w:pPr>
            <w:r>
              <w:t>Обрабатывают на образце воротник на стойке с помощью учителя.</w:t>
            </w:r>
          </w:p>
          <w:p w:rsidR="0015268A" w:rsidRDefault="0015268A" w:rsidP="0011403E">
            <w:pPr>
              <w:jc w:val="both"/>
            </w:pPr>
            <w:r>
              <w:t>Складывают, сметывают, стачивают воротник</w:t>
            </w:r>
          </w:p>
        </w:tc>
        <w:tc>
          <w:tcPr>
            <w:tcW w:w="3544" w:type="dxa"/>
          </w:tcPr>
          <w:p w:rsidR="0015268A" w:rsidRDefault="0015268A" w:rsidP="0011403E">
            <w:pPr>
              <w:jc w:val="both"/>
            </w:pPr>
            <w:r>
              <w:t>Обрабатывают на образце воротник на стойке.</w:t>
            </w:r>
          </w:p>
          <w:p w:rsidR="0015268A" w:rsidRDefault="0015268A" w:rsidP="0011403E">
            <w:pPr>
              <w:jc w:val="both"/>
            </w:pPr>
            <w:r>
              <w:t>Складывают, сметывают, стачивают воротник</w:t>
            </w:r>
          </w:p>
        </w:tc>
      </w:tr>
      <w:tr w:rsidR="0015268A" w:rsidTr="0011403E">
        <w:tc>
          <w:tcPr>
            <w:tcW w:w="704" w:type="dxa"/>
          </w:tcPr>
          <w:p w:rsidR="0015268A" w:rsidRDefault="0015268A" w:rsidP="0011403E">
            <w:pPr>
              <w:ind w:right="-109"/>
              <w:jc w:val="center"/>
            </w:pPr>
            <w:r>
              <w:t>144</w:t>
            </w:r>
          </w:p>
        </w:tc>
        <w:tc>
          <w:tcPr>
            <w:tcW w:w="2126" w:type="dxa"/>
          </w:tcPr>
          <w:p w:rsidR="0015268A" w:rsidRDefault="0015268A" w:rsidP="0011403E">
            <w:pPr>
              <w:ind w:right="-108"/>
            </w:pPr>
            <w:r>
              <w:t>Выполнение на образце воротника на стойке</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Обработка на образце воротника на стойке.</w:t>
            </w:r>
          </w:p>
          <w:p w:rsidR="0015268A" w:rsidRDefault="0015268A" w:rsidP="0011403E">
            <w:pPr>
              <w:jc w:val="both"/>
            </w:pPr>
            <w:r>
              <w:t>Вывертывание воротника, выметывание шва</w:t>
            </w:r>
          </w:p>
        </w:tc>
        <w:tc>
          <w:tcPr>
            <w:tcW w:w="3260" w:type="dxa"/>
          </w:tcPr>
          <w:p w:rsidR="0015268A" w:rsidRDefault="0015268A" w:rsidP="0011403E">
            <w:pPr>
              <w:jc w:val="both"/>
            </w:pPr>
            <w:r>
              <w:t>Обрабатывают на образце воротник на стойке с помощью учителя.</w:t>
            </w:r>
          </w:p>
          <w:p w:rsidR="0015268A" w:rsidRDefault="0015268A" w:rsidP="0011403E">
            <w:pPr>
              <w:jc w:val="both"/>
            </w:pPr>
            <w:r>
              <w:t>Вывертывают воротник, выметывают шов</w:t>
            </w:r>
          </w:p>
        </w:tc>
        <w:tc>
          <w:tcPr>
            <w:tcW w:w="3544" w:type="dxa"/>
          </w:tcPr>
          <w:p w:rsidR="0015268A" w:rsidRDefault="0015268A" w:rsidP="0011403E">
            <w:pPr>
              <w:jc w:val="both"/>
            </w:pPr>
            <w:r>
              <w:t>Обрабатывают на образце воротник на стойке.</w:t>
            </w:r>
          </w:p>
          <w:p w:rsidR="0015268A" w:rsidRDefault="0015268A" w:rsidP="0011403E">
            <w:pPr>
              <w:jc w:val="both"/>
            </w:pPr>
            <w:r>
              <w:t>Вывертывают воротник, выметывают шов</w:t>
            </w:r>
          </w:p>
        </w:tc>
      </w:tr>
      <w:tr w:rsidR="0015268A" w:rsidTr="0011403E">
        <w:trPr>
          <w:trHeight w:val="311"/>
        </w:trPr>
        <w:tc>
          <w:tcPr>
            <w:tcW w:w="14029" w:type="dxa"/>
            <w:gridSpan w:val="7"/>
          </w:tcPr>
          <w:p w:rsidR="0015268A" w:rsidRPr="0011403E" w:rsidRDefault="0015268A" w:rsidP="0011403E">
            <w:pPr>
              <w:ind w:right="-108"/>
              <w:jc w:val="center"/>
              <w:rPr>
                <w:b/>
              </w:rPr>
            </w:pPr>
            <w:r w:rsidRPr="0011403E">
              <w:rPr>
                <w:b/>
              </w:rPr>
              <w:t>Раскрой блузки с воротником и рукавами-8 часов</w:t>
            </w:r>
          </w:p>
        </w:tc>
      </w:tr>
      <w:tr w:rsidR="0015268A" w:rsidTr="0011403E">
        <w:tc>
          <w:tcPr>
            <w:tcW w:w="704" w:type="dxa"/>
          </w:tcPr>
          <w:p w:rsidR="0015268A" w:rsidRDefault="0015268A" w:rsidP="0011403E">
            <w:pPr>
              <w:ind w:right="-109"/>
              <w:jc w:val="center"/>
            </w:pPr>
            <w:r>
              <w:t>145</w:t>
            </w:r>
          </w:p>
        </w:tc>
        <w:tc>
          <w:tcPr>
            <w:tcW w:w="2126" w:type="dxa"/>
          </w:tcPr>
          <w:p w:rsidR="0015268A" w:rsidRDefault="0015268A" w:rsidP="0011403E">
            <w:pPr>
              <w:ind w:right="-108"/>
            </w:pPr>
            <w:r>
              <w:t>Фасоны блузок</w:t>
            </w:r>
          </w:p>
          <w:p w:rsidR="0015268A" w:rsidRDefault="0015268A" w:rsidP="0011403E">
            <w:pPr>
              <w:ind w:right="-108"/>
            </w:pPr>
          </w:p>
          <w:p w:rsidR="0015268A" w:rsidRDefault="0015268A" w:rsidP="0011403E">
            <w:pPr>
              <w:ind w:right="-108"/>
            </w:pPr>
          </w:p>
          <w:p w:rsidR="0015268A" w:rsidRDefault="0015268A" w:rsidP="0011403E">
            <w:pPr>
              <w:ind w:right="-108"/>
            </w:pP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Анализ объекта труда. </w:t>
            </w:r>
          </w:p>
          <w:p w:rsidR="0015268A" w:rsidRDefault="0015268A" w:rsidP="0011403E">
            <w:pPr>
              <w:jc w:val="both"/>
            </w:pPr>
            <w:r>
              <w:t xml:space="preserve">Рассматривание образцов. </w:t>
            </w:r>
          </w:p>
          <w:p w:rsidR="0015268A" w:rsidRDefault="0015268A" w:rsidP="0011403E">
            <w:pPr>
              <w:jc w:val="both"/>
            </w:pPr>
            <w:r>
              <w:t xml:space="preserve">Выбор и описание фасона блузки. </w:t>
            </w:r>
          </w:p>
          <w:p w:rsidR="0015268A" w:rsidRDefault="0015268A" w:rsidP="0011403E">
            <w:pPr>
              <w:jc w:val="both"/>
            </w:pPr>
            <w:r>
              <w:t xml:space="preserve">Знакомство с деталями блузки с воротником и рукавами  </w:t>
            </w:r>
          </w:p>
        </w:tc>
        <w:tc>
          <w:tcPr>
            <w:tcW w:w="3260" w:type="dxa"/>
          </w:tcPr>
          <w:p w:rsidR="0015268A" w:rsidRDefault="0015268A" w:rsidP="0011403E">
            <w:pPr>
              <w:jc w:val="both"/>
            </w:pPr>
            <w:r>
              <w:t xml:space="preserve">Анализируют объект труда. </w:t>
            </w:r>
          </w:p>
          <w:p w:rsidR="0015268A" w:rsidRDefault="0015268A" w:rsidP="0011403E">
            <w:pPr>
              <w:jc w:val="both"/>
            </w:pPr>
            <w:r>
              <w:t>Рассматривают образцы</w:t>
            </w:r>
          </w:p>
          <w:p w:rsidR="0015268A" w:rsidRDefault="0015268A" w:rsidP="0011403E">
            <w:pPr>
              <w:jc w:val="both"/>
            </w:pPr>
          </w:p>
        </w:tc>
        <w:tc>
          <w:tcPr>
            <w:tcW w:w="3544" w:type="dxa"/>
          </w:tcPr>
          <w:p w:rsidR="0015268A" w:rsidRDefault="0015268A" w:rsidP="0011403E">
            <w:pPr>
              <w:jc w:val="both"/>
            </w:pPr>
            <w:r>
              <w:t xml:space="preserve">Анализируют объект труда. </w:t>
            </w:r>
          </w:p>
          <w:p w:rsidR="0015268A" w:rsidRDefault="0015268A" w:rsidP="0011403E">
            <w:pPr>
              <w:jc w:val="both"/>
            </w:pPr>
            <w:r>
              <w:t xml:space="preserve">Рассматривают образцы. </w:t>
            </w:r>
          </w:p>
          <w:p w:rsidR="0015268A" w:rsidRDefault="0015268A" w:rsidP="0011403E">
            <w:pPr>
              <w:jc w:val="both"/>
            </w:pPr>
            <w:r>
              <w:t xml:space="preserve">Выбирают и описывают фасон блузки. </w:t>
            </w:r>
          </w:p>
          <w:p w:rsidR="0015268A" w:rsidRDefault="0015268A" w:rsidP="0011403E">
            <w:pPr>
              <w:jc w:val="both"/>
            </w:pPr>
            <w:r>
              <w:t>Знакомятся с деталями блузки с воротником и рукавами</w:t>
            </w:r>
          </w:p>
        </w:tc>
      </w:tr>
      <w:tr w:rsidR="0015268A" w:rsidTr="0011403E">
        <w:tc>
          <w:tcPr>
            <w:tcW w:w="704" w:type="dxa"/>
          </w:tcPr>
          <w:p w:rsidR="0015268A" w:rsidRDefault="0015268A" w:rsidP="0011403E">
            <w:pPr>
              <w:ind w:right="-109"/>
              <w:jc w:val="center"/>
            </w:pPr>
            <w:r>
              <w:t>146</w:t>
            </w:r>
          </w:p>
        </w:tc>
        <w:tc>
          <w:tcPr>
            <w:tcW w:w="2126" w:type="dxa"/>
          </w:tcPr>
          <w:p w:rsidR="0015268A" w:rsidRDefault="0015268A" w:rsidP="0011403E">
            <w:pPr>
              <w:ind w:right="-108"/>
            </w:pPr>
            <w:r>
              <w:t>Фасоны блузок</w:t>
            </w:r>
          </w:p>
          <w:p w:rsidR="0015268A" w:rsidRDefault="0015268A" w:rsidP="0011403E">
            <w:pPr>
              <w:ind w:right="-108"/>
            </w:pP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Зарисовка фасона блузки. </w:t>
            </w:r>
          </w:p>
          <w:p w:rsidR="0015268A" w:rsidRDefault="0015268A" w:rsidP="0011403E">
            <w:pPr>
              <w:jc w:val="both"/>
            </w:pPr>
            <w:r>
              <w:t>Оформление листа в тетради</w:t>
            </w:r>
          </w:p>
        </w:tc>
        <w:tc>
          <w:tcPr>
            <w:tcW w:w="3260" w:type="dxa"/>
          </w:tcPr>
          <w:p w:rsidR="0015268A" w:rsidRDefault="0015268A" w:rsidP="0011403E">
            <w:pPr>
              <w:jc w:val="both"/>
            </w:pPr>
            <w:r>
              <w:t xml:space="preserve">Зарисовывают фасоны блузки. </w:t>
            </w:r>
          </w:p>
          <w:p w:rsidR="0015268A" w:rsidRDefault="0015268A" w:rsidP="0011403E">
            <w:pPr>
              <w:jc w:val="both"/>
            </w:pPr>
            <w:r>
              <w:t>Оформляют лист в тетради</w:t>
            </w:r>
          </w:p>
        </w:tc>
        <w:tc>
          <w:tcPr>
            <w:tcW w:w="3544" w:type="dxa"/>
          </w:tcPr>
          <w:p w:rsidR="0015268A" w:rsidRDefault="0015268A" w:rsidP="0011403E">
            <w:pPr>
              <w:jc w:val="both"/>
            </w:pPr>
            <w:r>
              <w:t xml:space="preserve">Зарисовывают фасоны блузки. </w:t>
            </w:r>
          </w:p>
          <w:p w:rsidR="0015268A" w:rsidRDefault="0015268A" w:rsidP="0011403E">
            <w:pPr>
              <w:jc w:val="both"/>
            </w:pPr>
            <w:r>
              <w:t>Оформляют лист в тетради</w:t>
            </w:r>
          </w:p>
        </w:tc>
      </w:tr>
      <w:tr w:rsidR="0015268A" w:rsidTr="0011403E">
        <w:tc>
          <w:tcPr>
            <w:tcW w:w="704" w:type="dxa"/>
          </w:tcPr>
          <w:p w:rsidR="0015268A" w:rsidRDefault="0015268A" w:rsidP="0011403E">
            <w:pPr>
              <w:ind w:right="-109"/>
              <w:jc w:val="center"/>
            </w:pPr>
            <w:r>
              <w:t>147</w:t>
            </w:r>
          </w:p>
        </w:tc>
        <w:tc>
          <w:tcPr>
            <w:tcW w:w="2126" w:type="dxa"/>
          </w:tcPr>
          <w:p w:rsidR="0015268A" w:rsidRDefault="0015268A" w:rsidP="0011403E">
            <w:pPr>
              <w:ind w:right="-108"/>
            </w:pPr>
            <w:r>
              <w:t>Снятие выкройки блузки из журнала мод</w:t>
            </w:r>
          </w:p>
          <w:p w:rsidR="0015268A" w:rsidRDefault="0015268A" w:rsidP="0011403E">
            <w:pPr>
              <w:ind w:right="-108"/>
            </w:pP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Знакомство с правилами снятия выкройки из журнала мод. </w:t>
            </w:r>
          </w:p>
          <w:p w:rsidR="0015268A" w:rsidRDefault="0015268A" w:rsidP="0011403E">
            <w:pPr>
              <w:jc w:val="both"/>
            </w:pPr>
            <w:r>
              <w:t xml:space="preserve">Повторение названий линий и точек выкройки в журнале мод </w:t>
            </w:r>
          </w:p>
          <w:p w:rsidR="0015268A" w:rsidRDefault="0015268A" w:rsidP="0011403E">
            <w:pPr>
              <w:jc w:val="both"/>
            </w:pPr>
            <w:r>
              <w:t xml:space="preserve"> </w:t>
            </w:r>
          </w:p>
        </w:tc>
        <w:tc>
          <w:tcPr>
            <w:tcW w:w="3260" w:type="dxa"/>
          </w:tcPr>
          <w:p w:rsidR="0015268A" w:rsidRDefault="0015268A" w:rsidP="0011403E">
            <w:pPr>
              <w:jc w:val="both"/>
            </w:pPr>
            <w:r>
              <w:t xml:space="preserve">Знакомятся с правилами снятия выкройки из журнала мод. </w:t>
            </w:r>
          </w:p>
          <w:p w:rsidR="0015268A" w:rsidRDefault="0015268A" w:rsidP="0011403E">
            <w:pPr>
              <w:jc w:val="both"/>
            </w:pPr>
            <w:r>
              <w:t xml:space="preserve">Повторяют названия линий и точек выкройки в журнале мод. </w:t>
            </w:r>
          </w:p>
          <w:p w:rsidR="0015268A" w:rsidRDefault="0015268A" w:rsidP="0011403E">
            <w:pPr>
              <w:jc w:val="both"/>
            </w:pPr>
            <w:r>
              <w:t>Определяют размер выкройки</w:t>
            </w:r>
          </w:p>
        </w:tc>
        <w:tc>
          <w:tcPr>
            <w:tcW w:w="3544" w:type="dxa"/>
          </w:tcPr>
          <w:p w:rsidR="0015268A" w:rsidRDefault="0015268A" w:rsidP="0011403E">
            <w:pPr>
              <w:jc w:val="both"/>
            </w:pPr>
            <w:r>
              <w:t xml:space="preserve">Знакомятся с правилами снятия выкройки из журнала мод. </w:t>
            </w:r>
          </w:p>
          <w:p w:rsidR="0015268A" w:rsidRDefault="0015268A" w:rsidP="0011403E">
            <w:pPr>
              <w:jc w:val="both"/>
            </w:pPr>
            <w:r>
              <w:t>Повторяют названия линий и точек выкройки в журнале мод</w:t>
            </w:r>
          </w:p>
          <w:p w:rsidR="0015268A" w:rsidRDefault="0015268A" w:rsidP="0011403E">
            <w:pPr>
              <w:jc w:val="both"/>
            </w:pPr>
            <w:r>
              <w:t xml:space="preserve"> </w:t>
            </w:r>
          </w:p>
        </w:tc>
      </w:tr>
      <w:tr w:rsidR="0015268A" w:rsidTr="0011403E">
        <w:tc>
          <w:tcPr>
            <w:tcW w:w="704" w:type="dxa"/>
          </w:tcPr>
          <w:p w:rsidR="0015268A" w:rsidRDefault="0015268A" w:rsidP="0011403E">
            <w:pPr>
              <w:ind w:right="-109"/>
              <w:jc w:val="center"/>
            </w:pPr>
            <w:r>
              <w:t>148</w:t>
            </w:r>
          </w:p>
        </w:tc>
        <w:tc>
          <w:tcPr>
            <w:tcW w:w="2126" w:type="dxa"/>
          </w:tcPr>
          <w:p w:rsidR="0015268A" w:rsidRDefault="0015268A" w:rsidP="0011403E">
            <w:pPr>
              <w:ind w:right="-108"/>
            </w:pPr>
            <w:r>
              <w:t>Снятие выкройки блузки из журнала мод</w:t>
            </w: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Определение размера выкройки.     </w:t>
            </w:r>
          </w:p>
          <w:p w:rsidR="0015268A" w:rsidRDefault="0015268A" w:rsidP="0011403E">
            <w:pPr>
              <w:jc w:val="both"/>
            </w:pPr>
            <w:r>
              <w:t>Снятие выкройки из журнала мод</w:t>
            </w:r>
          </w:p>
        </w:tc>
        <w:tc>
          <w:tcPr>
            <w:tcW w:w="3260" w:type="dxa"/>
          </w:tcPr>
          <w:p w:rsidR="0015268A" w:rsidRDefault="0015268A" w:rsidP="0011403E">
            <w:pPr>
              <w:jc w:val="both"/>
            </w:pPr>
            <w:r>
              <w:t>Снимают выкройки из журнала мод с помощью учителя</w:t>
            </w:r>
          </w:p>
        </w:tc>
        <w:tc>
          <w:tcPr>
            <w:tcW w:w="3544" w:type="dxa"/>
          </w:tcPr>
          <w:p w:rsidR="0015268A" w:rsidRDefault="0015268A" w:rsidP="0011403E">
            <w:pPr>
              <w:jc w:val="both"/>
            </w:pPr>
            <w:r>
              <w:t xml:space="preserve">Определяют размер выкройки.     </w:t>
            </w:r>
          </w:p>
          <w:p w:rsidR="0015268A" w:rsidRDefault="0015268A" w:rsidP="0011403E">
            <w:pPr>
              <w:jc w:val="both"/>
            </w:pPr>
            <w:r>
              <w:t>Снимают выкройки из журнала мод</w:t>
            </w:r>
          </w:p>
        </w:tc>
      </w:tr>
      <w:tr w:rsidR="0015268A" w:rsidTr="0011403E">
        <w:tc>
          <w:tcPr>
            <w:tcW w:w="704" w:type="dxa"/>
          </w:tcPr>
          <w:p w:rsidR="0015268A" w:rsidRDefault="0015268A" w:rsidP="0011403E">
            <w:pPr>
              <w:ind w:right="-109"/>
              <w:jc w:val="center"/>
            </w:pPr>
            <w:r>
              <w:t>149</w:t>
            </w:r>
          </w:p>
        </w:tc>
        <w:tc>
          <w:tcPr>
            <w:tcW w:w="2126" w:type="dxa"/>
          </w:tcPr>
          <w:p w:rsidR="0015268A" w:rsidRDefault="0015268A" w:rsidP="0011403E">
            <w:pPr>
              <w:ind w:right="-108"/>
            </w:pPr>
            <w:r>
              <w:t>Подготовка ткани к раскрою</w:t>
            </w:r>
          </w:p>
          <w:p w:rsidR="0015268A" w:rsidRDefault="0015268A" w:rsidP="0011403E">
            <w:pPr>
              <w:ind w:right="-108"/>
            </w:pP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Продолжить формирование знаний о правилах подготовки ткани к раскрою. </w:t>
            </w:r>
          </w:p>
          <w:p w:rsidR="0015268A" w:rsidRDefault="0015268A" w:rsidP="0011403E">
            <w:pPr>
              <w:jc w:val="both"/>
            </w:pPr>
            <w:r>
              <w:t xml:space="preserve">Декатирование ткани. </w:t>
            </w:r>
          </w:p>
          <w:p w:rsidR="0015268A" w:rsidRDefault="0015268A" w:rsidP="0011403E">
            <w:pPr>
              <w:jc w:val="both"/>
            </w:pPr>
            <w:r>
              <w:t xml:space="preserve">Определение направление нитей в ткани.     </w:t>
            </w:r>
          </w:p>
          <w:p w:rsidR="0015268A" w:rsidRDefault="0015268A" w:rsidP="0011403E">
            <w:pPr>
              <w:jc w:val="both"/>
            </w:pPr>
            <w:r>
              <w:t xml:space="preserve">Подготовка ткани к раскрою </w:t>
            </w:r>
          </w:p>
        </w:tc>
        <w:tc>
          <w:tcPr>
            <w:tcW w:w="3260" w:type="dxa"/>
          </w:tcPr>
          <w:p w:rsidR="0015268A" w:rsidRDefault="0015268A" w:rsidP="0011403E">
            <w:pPr>
              <w:jc w:val="both"/>
            </w:pPr>
            <w:r>
              <w:t xml:space="preserve">Продолжают формировать знания о правилах подготовки ткани к раскрою. </w:t>
            </w:r>
          </w:p>
          <w:p w:rsidR="0015268A" w:rsidRDefault="0015268A" w:rsidP="0011403E">
            <w:pPr>
              <w:jc w:val="both"/>
            </w:pPr>
            <w:r>
              <w:t xml:space="preserve">Декатируют ткань. </w:t>
            </w:r>
          </w:p>
          <w:p w:rsidR="0015268A" w:rsidRDefault="0015268A" w:rsidP="0011403E">
            <w:pPr>
              <w:jc w:val="both"/>
            </w:pPr>
            <w:r>
              <w:t xml:space="preserve">Определяют направление нитей в ткани.     </w:t>
            </w:r>
          </w:p>
          <w:p w:rsidR="0015268A" w:rsidRDefault="0015268A" w:rsidP="0011403E">
            <w:pPr>
              <w:jc w:val="both"/>
            </w:pPr>
            <w:r>
              <w:t xml:space="preserve">Готовят ткань к раскрою с помощью учителя  </w:t>
            </w:r>
          </w:p>
        </w:tc>
        <w:tc>
          <w:tcPr>
            <w:tcW w:w="3544" w:type="dxa"/>
          </w:tcPr>
          <w:p w:rsidR="0015268A" w:rsidRDefault="0015268A" w:rsidP="0011403E">
            <w:pPr>
              <w:jc w:val="both"/>
            </w:pPr>
            <w:r>
              <w:t xml:space="preserve">Продолжают формировать знания о правилах подготовки ткани к раскрою. </w:t>
            </w:r>
          </w:p>
          <w:p w:rsidR="0015268A" w:rsidRDefault="0015268A" w:rsidP="0011403E">
            <w:pPr>
              <w:jc w:val="both"/>
            </w:pPr>
            <w:r>
              <w:t xml:space="preserve">Декатируют ткань. </w:t>
            </w:r>
          </w:p>
          <w:p w:rsidR="0015268A" w:rsidRDefault="0015268A" w:rsidP="0011403E">
            <w:pPr>
              <w:jc w:val="both"/>
            </w:pPr>
            <w:r>
              <w:t>Определяют направление нитей в ткани.</w:t>
            </w:r>
          </w:p>
          <w:p w:rsidR="0015268A" w:rsidRDefault="0015268A" w:rsidP="0011403E">
            <w:pPr>
              <w:jc w:val="both"/>
            </w:pPr>
            <w:r>
              <w:t xml:space="preserve">Готовят ткань к раскрою  </w:t>
            </w:r>
          </w:p>
        </w:tc>
      </w:tr>
      <w:tr w:rsidR="0015268A" w:rsidTr="0011403E">
        <w:tc>
          <w:tcPr>
            <w:tcW w:w="704" w:type="dxa"/>
          </w:tcPr>
          <w:p w:rsidR="0015268A" w:rsidRDefault="0015268A" w:rsidP="0011403E">
            <w:pPr>
              <w:ind w:right="-109"/>
              <w:jc w:val="center"/>
            </w:pPr>
            <w:r>
              <w:t>150</w:t>
            </w:r>
          </w:p>
        </w:tc>
        <w:tc>
          <w:tcPr>
            <w:tcW w:w="2126" w:type="dxa"/>
          </w:tcPr>
          <w:p w:rsidR="0015268A" w:rsidRDefault="0015268A" w:rsidP="0011403E">
            <w:pPr>
              <w:ind w:right="-108"/>
            </w:pPr>
            <w:r>
              <w:t>Раскрой блузки</w:t>
            </w:r>
          </w:p>
          <w:p w:rsidR="0015268A" w:rsidRDefault="0015268A" w:rsidP="0011403E">
            <w:pPr>
              <w:ind w:right="-108"/>
            </w:pPr>
          </w:p>
          <w:p w:rsidR="0015268A" w:rsidRDefault="0015268A" w:rsidP="0011403E">
            <w:pPr>
              <w:ind w:right="-108"/>
            </w:pP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Продолжить формирование знаний о рациональном размещении выкройки на ткани. </w:t>
            </w:r>
          </w:p>
          <w:p w:rsidR="0015268A" w:rsidRDefault="0015268A" w:rsidP="0011403E">
            <w:pPr>
              <w:jc w:val="both"/>
            </w:pPr>
            <w:r>
              <w:t xml:space="preserve">Повторение размеров припусков на швы. </w:t>
            </w:r>
          </w:p>
          <w:p w:rsidR="0015268A" w:rsidRDefault="0015268A" w:rsidP="0011403E">
            <w:pPr>
              <w:jc w:val="both"/>
            </w:pPr>
            <w:r>
              <w:t xml:space="preserve">Повторение техники безопасности при раскрое.  </w:t>
            </w:r>
          </w:p>
          <w:p w:rsidR="0015268A" w:rsidRDefault="0015268A" w:rsidP="0011403E">
            <w:pPr>
              <w:jc w:val="both"/>
            </w:pPr>
            <w:r>
              <w:t xml:space="preserve">Раскладка выкройки блузки на ткани. </w:t>
            </w:r>
          </w:p>
          <w:p w:rsidR="0015268A" w:rsidRDefault="0015268A" w:rsidP="0011403E">
            <w:pPr>
              <w:jc w:val="both"/>
            </w:pPr>
            <w:r>
              <w:t xml:space="preserve">Обмеловка выкройки. </w:t>
            </w:r>
          </w:p>
          <w:p w:rsidR="0015268A" w:rsidRDefault="0015268A" w:rsidP="0011403E">
            <w:pPr>
              <w:jc w:val="both"/>
            </w:pPr>
            <w:r>
              <w:t xml:space="preserve">Раскрой блузки </w:t>
            </w:r>
          </w:p>
        </w:tc>
        <w:tc>
          <w:tcPr>
            <w:tcW w:w="3260" w:type="dxa"/>
          </w:tcPr>
          <w:p w:rsidR="0015268A" w:rsidRDefault="0015268A" w:rsidP="0011403E">
            <w:pPr>
              <w:jc w:val="both"/>
            </w:pPr>
            <w:r>
              <w:t xml:space="preserve">Продолжают формировать знания о рациональном размещении выкройки на ткани. </w:t>
            </w:r>
          </w:p>
          <w:p w:rsidR="0015268A" w:rsidRDefault="0015268A" w:rsidP="0011403E">
            <w:pPr>
              <w:jc w:val="both"/>
            </w:pPr>
            <w:r>
              <w:t xml:space="preserve">Повторяют размеры припусков на швы. </w:t>
            </w:r>
          </w:p>
          <w:p w:rsidR="0015268A" w:rsidRDefault="0015268A" w:rsidP="0011403E">
            <w:pPr>
              <w:jc w:val="both"/>
            </w:pPr>
            <w:r>
              <w:t xml:space="preserve">Повторяют технику безопасности при раскрое.  </w:t>
            </w:r>
          </w:p>
          <w:p w:rsidR="0015268A" w:rsidRDefault="0015268A" w:rsidP="0011403E">
            <w:pPr>
              <w:jc w:val="both"/>
            </w:pPr>
            <w:r>
              <w:t xml:space="preserve">Раскладывают выкройки блузки на ткань. </w:t>
            </w:r>
          </w:p>
          <w:p w:rsidR="0015268A" w:rsidRDefault="0015268A" w:rsidP="0011403E">
            <w:pPr>
              <w:jc w:val="both"/>
            </w:pPr>
            <w:r>
              <w:t xml:space="preserve">Производят обмеловку выкройки. </w:t>
            </w:r>
          </w:p>
          <w:p w:rsidR="0015268A" w:rsidRDefault="0015268A" w:rsidP="0011403E">
            <w:pPr>
              <w:jc w:val="both"/>
            </w:pPr>
            <w:r>
              <w:t xml:space="preserve">Кроят блузку с помощью учителя </w:t>
            </w:r>
          </w:p>
        </w:tc>
        <w:tc>
          <w:tcPr>
            <w:tcW w:w="3544" w:type="dxa"/>
          </w:tcPr>
          <w:p w:rsidR="0015268A" w:rsidRDefault="0015268A" w:rsidP="0011403E">
            <w:pPr>
              <w:jc w:val="both"/>
            </w:pPr>
            <w:r>
              <w:t xml:space="preserve">Продолжают формировать знания о рациональном размещении выкройки на ткани. </w:t>
            </w:r>
          </w:p>
          <w:p w:rsidR="0015268A" w:rsidRDefault="0015268A" w:rsidP="0011403E">
            <w:pPr>
              <w:jc w:val="both"/>
            </w:pPr>
            <w:r>
              <w:t xml:space="preserve">Повторяют размеры припусков на швы. </w:t>
            </w:r>
          </w:p>
          <w:p w:rsidR="0015268A" w:rsidRDefault="0015268A" w:rsidP="0011403E">
            <w:pPr>
              <w:jc w:val="both"/>
            </w:pPr>
            <w:r>
              <w:t xml:space="preserve">Повторяют технику безопасности при раскрое.  </w:t>
            </w:r>
          </w:p>
          <w:p w:rsidR="0015268A" w:rsidRDefault="0015268A" w:rsidP="0011403E">
            <w:pPr>
              <w:jc w:val="both"/>
            </w:pPr>
            <w:r>
              <w:t xml:space="preserve">Раскладывают выкройки блузки на ткань. </w:t>
            </w:r>
          </w:p>
          <w:p w:rsidR="0015268A" w:rsidRDefault="0015268A" w:rsidP="0011403E">
            <w:pPr>
              <w:jc w:val="both"/>
            </w:pPr>
            <w:r>
              <w:t xml:space="preserve">Производят обмеловку выкройки. </w:t>
            </w:r>
          </w:p>
          <w:p w:rsidR="0015268A" w:rsidRDefault="0015268A" w:rsidP="0011403E">
            <w:pPr>
              <w:jc w:val="both"/>
            </w:pPr>
            <w:r>
              <w:t xml:space="preserve">Кроят блузку    </w:t>
            </w:r>
          </w:p>
        </w:tc>
      </w:tr>
      <w:tr w:rsidR="0015268A" w:rsidTr="0011403E">
        <w:tc>
          <w:tcPr>
            <w:tcW w:w="704" w:type="dxa"/>
          </w:tcPr>
          <w:p w:rsidR="0015268A" w:rsidRDefault="0015268A" w:rsidP="0011403E">
            <w:pPr>
              <w:ind w:right="-109"/>
              <w:jc w:val="center"/>
            </w:pPr>
            <w:r>
              <w:t>151</w:t>
            </w:r>
          </w:p>
        </w:tc>
        <w:tc>
          <w:tcPr>
            <w:tcW w:w="2126" w:type="dxa"/>
          </w:tcPr>
          <w:p w:rsidR="0015268A" w:rsidRDefault="0015268A" w:rsidP="0011403E">
            <w:pPr>
              <w:ind w:right="-108"/>
            </w:pPr>
            <w:r>
              <w:t>Подготовка кроя к обработке. Тест</w:t>
            </w:r>
          </w:p>
          <w:p w:rsidR="0015268A" w:rsidRDefault="0015268A" w:rsidP="0011403E">
            <w:pPr>
              <w:ind w:right="-108"/>
            </w:pP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Обозначение середины переда, спинки на основной детали и обтачках.  </w:t>
            </w:r>
          </w:p>
          <w:p w:rsidR="0015268A" w:rsidRDefault="0015268A" w:rsidP="0011403E">
            <w:pPr>
              <w:jc w:val="both"/>
            </w:pPr>
            <w:r>
              <w:t>Подготовка кроя блузки к обработке</w:t>
            </w:r>
          </w:p>
        </w:tc>
        <w:tc>
          <w:tcPr>
            <w:tcW w:w="3260" w:type="dxa"/>
          </w:tcPr>
          <w:p w:rsidR="0015268A" w:rsidRDefault="0015268A" w:rsidP="0011403E">
            <w:pPr>
              <w:jc w:val="both"/>
            </w:pPr>
            <w:r>
              <w:t xml:space="preserve">Обозначают середины переда, спинки на основной детали и обтачках. </w:t>
            </w:r>
          </w:p>
          <w:p w:rsidR="0015268A" w:rsidRDefault="0015268A" w:rsidP="0011403E">
            <w:pPr>
              <w:jc w:val="both"/>
            </w:pPr>
            <w:r>
              <w:t>Готовят крой блузки к обработке</w:t>
            </w:r>
          </w:p>
        </w:tc>
        <w:tc>
          <w:tcPr>
            <w:tcW w:w="3544" w:type="dxa"/>
          </w:tcPr>
          <w:p w:rsidR="0015268A" w:rsidRDefault="0015268A" w:rsidP="0011403E">
            <w:pPr>
              <w:jc w:val="both"/>
            </w:pPr>
            <w:r>
              <w:t xml:space="preserve">Обозначают середины переда, спинки на основной детали и обтачках. </w:t>
            </w:r>
          </w:p>
          <w:p w:rsidR="0015268A" w:rsidRDefault="0015268A" w:rsidP="0011403E">
            <w:pPr>
              <w:jc w:val="both"/>
            </w:pPr>
            <w:r>
              <w:t>Готовят крой блузки к обработке</w:t>
            </w:r>
          </w:p>
        </w:tc>
      </w:tr>
      <w:tr w:rsidR="0015268A" w:rsidTr="0011403E">
        <w:tc>
          <w:tcPr>
            <w:tcW w:w="704" w:type="dxa"/>
          </w:tcPr>
          <w:p w:rsidR="0015268A" w:rsidRDefault="0015268A" w:rsidP="0011403E">
            <w:pPr>
              <w:ind w:right="-109"/>
              <w:jc w:val="center"/>
            </w:pPr>
            <w:r>
              <w:t>152</w:t>
            </w:r>
          </w:p>
        </w:tc>
        <w:tc>
          <w:tcPr>
            <w:tcW w:w="2126" w:type="dxa"/>
          </w:tcPr>
          <w:p w:rsidR="0015268A" w:rsidRDefault="0015268A" w:rsidP="0011403E">
            <w:pPr>
              <w:ind w:right="-108"/>
            </w:pPr>
            <w:r>
              <w:t>Подготовка кроя к обработке. Тест</w:t>
            </w:r>
          </w:p>
          <w:p w:rsidR="0015268A" w:rsidRDefault="0015268A" w:rsidP="0011403E">
            <w:pPr>
              <w:ind w:right="-108"/>
            </w:pP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Прокладывание копировальных строчек, контурных линий</w:t>
            </w:r>
          </w:p>
        </w:tc>
        <w:tc>
          <w:tcPr>
            <w:tcW w:w="3260" w:type="dxa"/>
          </w:tcPr>
          <w:p w:rsidR="0015268A" w:rsidRDefault="0015268A" w:rsidP="0011403E">
            <w:pPr>
              <w:jc w:val="both"/>
            </w:pPr>
            <w:r>
              <w:t xml:space="preserve">Прокладывают копировальные строчки, контурные линии с помощью учителя  </w:t>
            </w:r>
          </w:p>
        </w:tc>
        <w:tc>
          <w:tcPr>
            <w:tcW w:w="3544" w:type="dxa"/>
          </w:tcPr>
          <w:p w:rsidR="0015268A" w:rsidRDefault="0015268A" w:rsidP="0011403E">
            <w:pPr>
              <w:jc w:val="both"/>
            </w:pPr>
            <w:r>
              <w:t>Прокладывают копировальные строчки, контурные линии</w:t>
            </w:r>
          </w:p>
        </w:tc>
      </w:tr>
      <w:tr w:rsidR="0015268A" w:rsidTr="0011403E">
        <w:tc>
          <w:tcPr>
            <w:tcW w:w="14029" w:type="dxa"/>
            <w:gridSpan w:val="7"/>
          </w:tcPr>
          <w:p w:rsidR="0015268A" w:rsidRDefault="0015268A" w:rsidP="0011403E">
            <w:pPr>
              <w:ind w:right="-109"/>
              <w:jc w:val="center"/>
            </w:pPr>
            <w:r w:rsidRPr="0011403E">
              <w:rPr>
                <w:b/>
              </w:rPr>
              <w:t>Соединение деталей блузки - 42 часа</w:t>
            </w:r>
          </w:p>
        </w:tc>
      </w:tr>
      <w:tr w:rsidR="0015268A" w:rsidTr="0011403E">
        <w:tc>
          <w:tcPr>
            <w:tcW w:w="704" w:type="dxa"/>
          </w:tcPr>
          <w:p w:rsidR="0015268A" w:rsidRDefault="0015268A" w:rsidP="0011403E">
            <w:pPr>
              <w:ind w:right="-109"/>
              <w:jc w:val="center"/>
            </w:pPr>
            <w:r>
              <w:t>153</w:t>
            </w:r>
          </w:p>
        </w:tc>
        <w:tc>
          <w:tcPr>
            <w:tcW w:w="2126" w:type="dxa"/>
          </w:tcPr>
          <w:p w:rsidR="0015268A" w:rsidRDefault="0015268A" w:rsidP="0011403E">
            <w:pPr>
              <w:ind w:right="-108"/>
            </w:pPr>
            <w:r>
              <w:t>Приспособления к швейным машинам</w:t>
            </w:r>
          </w:p>
          <w:p w:rsidR="0015268A" w:rsidRDefault="0015268A" w:rsidP="0011403E">
            <w:pPr>
              <w:ind w:right="-108"/>
            </w:pP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Знакомство с приспособлениями к швейным машина: линейка для стачивания деталей и прокладывания      отделочных     строчек,</w:t>
            </w:r>
          </w:p>
          <w:p w:rsidR="0015268A" w:rsidRDefault="0015268A" w:rsidP="0011403E">
            <w:pPr>
              <w:jc w:val="both"/>
            </w:pPr>
            <w:r>
              <w:t xml:space="preserve">лапки с направляющим бортиком. </w:t>
            </w:r>
          </w:p>
          <w:p w:rsidR="0015268A" w:rsidRDefault="0015268A" w:rsidP="0011403E">
            <w:pPr>
              <w:jc w:val="both"/>
            </w:pPr>
            <w:r>
              <w:t xml:space="preserve">Установка линеек и лапок на швейную машину. </w:t>
            </w:r>
          </w:p>
          <w:p w:rsidR="0015268A" w:rsidRDefault="0015268A" w:rsidP="0011403E">
            <w:pPr>
              <w:jc w:val="both"/>
            </w:pPr>
            <w:r>
              <w:t>Выполнение пробных строчек на образце</w:t>
            </w:r>
          </w:p>
        </w:tc>
        <w:tc>
          <w:tcPr>
            <w:tcW w:w="3260" w:type="dxa"/>
          </w:tcPr>
          <w:p w:rsidR="0015268A" w:rsidRDefault="0015268A" w:rsidP="0011403E">
            <w:pPr>
              <w:jc w:val="both"/>
            </w:pPr>
            <w:r>
              <w:t xml:space="preserve">Знакомятся с приспособлениями к швейным машина: линейка для стачивания деталей и прокладывания отделочных строчек, лапки с направляющим бортиком. </w:t>
            </w:r>
          </w:p>
          <w:p w:rsidR="0015268A" w:rsidRDefault="0015268A" w:rsidP="0011403E">
            <w:pPr>
              <w:jc w:val="both"/>
            </w:pPr>
            <w:r>
              <w:t xml:space="preserve">Устанавливают линейки и лапки на швейную машину с помощью учителя  </w:t>
            </w:r>
          </w:p>
        </w:tc>
        <w:tc>
          <w:tcPr>
            <w:tcW w:w="3544" w:type="dxa"/>
          </w:tcPr>
          <w:p w:rsidR="0015268A" w:rsidRDefault="0015268A" w:rsidP="0011403E">
            <w:pPr>
              <w:jc w:val="both"/>
            </w:pPr>
            <w:r>
              <w:t xml:space="preserve">Знакомятся с приспособлениями к швейным машина: линейка для стачивания деталей и прокладывания отделочных строчек, лапки с направляющим бортиком. </w:t>
            </w:r>
          </w:p>
          <w:p w:rsidR="0015268A" w:rsidRDefault="0015268A" w:rsidP="0011403E">
            <w:pPr>
              <w:jc w:val="both"/>
            </w:pPr>
            <w:r>
              <w:t xml:space="preserve">Устанавливают линейки и лапки на швейную машину. </w:t>
            </w:r>
          </w:p>
          <w:p w:rsidR="0015268A" w:rsidRDefault="0015268A" w:rsidP="0011403E">
            <w:pPr>
              <w:jc w:val="both"/>
            </w:pPr>
            <w:r>
              <w:t>Выполняют пробные строчки на образце</w:t>
            </w:r>
          </w:p>
        </w:tc>
      </w:tr>
      <w:tr w:rsidR="0015268A" w:rsidTr="0011403E">
        <w:tc>
          <w:tcPr>
            <w:tcW w:w="704" w:type="dxa"/>
          </w:tcPr>
          <w:p w:rsidR="0015268A" w:rsidRDefault="0015268A" w:rsidP="0011403E">
            <w:pPr>
              <w:ind w:right="-109"/>
              <w:jc w:val="center"/>
            </w:pPr>
            <w:r>
              <w:t>154</w:t>
            </w:r>
          </w:p>
        </w:tc>
        <w:tc>
          <w:tcPr>
            <w:tcW w:w="2126" w:type="dxa"/>
          </w:tcPr>
          <w:p w:rsidR="0015268A" w:rsidRDefault="0015268A" w:rsidP="0011403E">
            <w:pPr>
              <w:ind w:right="-108"/>
            </w:pPr>
            <w:r>
              <w:t>Составление плана пошива блузки</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Анализ объекта труда.  </w:t>
            </w:r>
          </w:p>
          <w:p w:rsidR="0015268A" w:rsidRDefault="0015268A" w:rsidP="0011403E">
            <w:pPr>
              <w:jc w:val="both"/>
            </w:pPr>
            <w:r>
              <w:t xml:space="preserve">Знакомство с особенностями составление плана пошива блузки в коллективной беседе.  </w:t>
            </w:r>
          </w:p>
          <w:p w:rsidR="0015268A" w:rsidRDefault="0015268A" w:rsidP="0011403E">
            <w:pPr>
              <w:jc w:val="both"/>
            </w:pPr>
            <w:r>
              <w:t>Запись плана пошива блузки в тетрадь</w:t>
            </w:r>
          </w:p>
        </w:tc>
        <w:tc>
          <w:tcPr>
            <w:tcW w:w="3260" w:type="dxa"/>
          </w:tcPr>
          <w:p w:rsidR="0015268A" w:rsidRDefault="0015268A" w:rsidP="0011403E">
            <w:pPr>
              <w:jc w:val="both"/>
            </w:pPr>
            <w:r>
              <w:t xml:space="preserve">Анализируют объект труда.    </w:t>
            </w:r>
          </w:p>
          <w:p w:rsidR="0015268A" w:rsidRDefault="0015268A" w:rsidP="0011403E">
            <w:pPr>
              <w:jc w:val="both"/>
            </w:pPr>
            <w:r>
              <w:t>Записывают план пошива блузки в тетрадь с помощью учителя</w:t>
            </w:r>
          </w:p>
        </w:tc>
        <w:tc>
          <w:tcPr>
            <w:tcW w:w="3544" w:type="dxa"/>
          </w:tcPr>
          <w:p w:rsidR="0015268A" w:rsidRDefault="0015268A" w:rsidP="0011403E">
            <w:pPr>
              <w:jc w:val="both"/>
            </w:pPr>
            <w:r>
              <w:t xml:space="preserve">Анализируют объект труда.  </w:t>
            </w:r>
          </w:p>
          <w:p w:rsidR="0015268A" w:rsidRDefault="0015268A" w:rsidP="0011403E">
            <w:pPr>
              <w:jc w:val="both"/>
            </w:pPr>
            <w:r>
              <w:t xml:space="preserve">Знакомятся с особенностями составление плана пошива блузки в коллективной беседе.  </w:t>
            </w:r>
          </w:p>
          <w:p w:rsidR="0015268A" w:rsidRDefault="0015268A" w:rsidP="0011403E">
            <w:pPr>
              <w:jc w:val="both"/>
            </w:pPr>
            <w:r>
              <w:t xml:space="preserve">Записывают план пошива блузки в тетрадь  </w:t>
            </w:r>
          </w:p>
        </w:tc>
      </w:tr>
      <w:tr w:rsidR="0015268A" w:rsidTr="0011403E">
        <w:tc>
          <w:tcPr>
            <w:tcW w:w="704" w:type="dxa"/>
          </w:tcPr>
          <w:p w:rsidR="0015268A" w:rsidRDefault="0015268A" w:rsidP="0011403E">
            <w:pPr>
              <w:ind w:right="-109"/>
              <w:jc w:val="center"/>
            </w:pPr>
            <w:r>
              <w:t>155</w:t>
            </w:r>
          </w:p>
        </w:tc>
        <w:tc>
          <w:tcPr>
            <w:tcW w:w="2126" w:type="dxa"/>
          </w:tcPr>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Знакомство с порядком подготовки блузки к примерке. </w:t>
            </w:r>
          </w:p>
          <w:p w:rsidR="0015268A" w:rsidRDefault="0015268A" w:rsidP="0011403E">
            <w:pPr>
              <w:jc w:val="both"/>
            </w:pPr>
            <w:r>
              <w:t>Сметывание вытачек, боковых срезов</w:t>
            </w:r>
          </w:p>
        </w:tc>
        <w:tc>
          <w:tcPr>
            <w:tcW w:w="3260" w:type="dxa"/>
          </w:tcPr>
          <w:p w:rsidR="0015268A" w:rsidRDefault="0015268A" w:rsidP="0011403E">
            <w:pPr>
              <w:jc w:val="both"/>
            </w:pPr>
            <w:r>
              <w:t xml:space="preserve">Знакомятся с порядком подготовки блузки к примерке. </w:t>
            </w:r>
          </w:p>
          <w:p w:rsidR="0015268A" w:rsidRDefault="0015268A" w:rsidP="0011403E">
            <w:pPr>
              <w:jc w:val="both"/>
            </w:pPr>
            <w:r>
              <w:t xml:space="preserve">Сметывают вытачки, боковые срезы </w:t>
            </w:r>
          </w:p>
        </w:tc>
        <w:tc>
          <w:tcPr>
            <w:tcW w:w="3544" w:type="dxa"/>
          </w:tcPr>
          <w:p w:rsidR="0015268A" w:rsidRDefault="0015268A" w:rsidP="0011403E">
            <w:pPr>
              <w:jc w:val="both"/>
            </w:pPr>
            <w:r>
              <w:t xml:space="preserve">Знакомятся с порядком подготовки блузки к примерке. </w:t>
            </w:r>
          </w:p>
          <w:p w:rsidR="0015268A" w:rsidRDefault="0015268A" w:rsidP="0011403E">
            <w:pPr>
              <w:jc w:val="both"/>
            </w:pPr>
            <w:r>
              <w:t>Сметывают вытачки, боковые срезы</w:t>
            </w:r>
          </w:p>
        </w:tc>
      </w:tr>
      <w:tr w:rsidR="0015268A" w:rsidTr="0011403E">
        <w:tc>
          <w:tcPr>
            <w:tcW w:w="704" w:type="dxa"/>
          </w:tcPr>
          <w:p w:rsidR="0015268A" w:rsidRDefault="0015268A" w:rsidP="0011403E">
            <w:pPr>
              <w:ind w:right="-109"/>
              <w:jc w:val="center"/>
            </w:pPr>
            <w:r>
              <w:t>156</w:t>
            </w:r>
          </w:p>
        </w:tc>
        <w:tc>
          <w:tcPr>
            <w:tcW w:w="2126" w:type="dxa"/>
          </w:tcPr>
          <w:p w:rsidR="0015268A" w:rsidRDefault="0015268A" w:rsidP="0011403E">
            <w:pPr>
              <w:ind w:right="-108"/>
            </w:pPr>
            <w:r>
              <w:t>Подготовка блузки к примерке</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Подготовки блузки к примерке</w:t>
            </w:r>
          </w:p>
        </w:tc>
        <w:tc>
          <w:tcPr>
            <w:tcW w:w="3260" w:type="dxa"/>
          </w:tcPr>
          <w:p w:rsidR="0015268A" w:rsidRDefault="0015268A" w:rsidP="0011403E">
            <w:pPr>
              <w:jc w:val="both"/>
            </w:pPr>
            <w:r>
              <w:t>Готовят блузку к примерке с помощью учителя</w:t>
            </w:r>
          </w:p>
        </w:tc>
        <w:tc>
          <w:tcPr>
            <w:tcW w:w="3544" w:type="dxa"/>
          </w:tcPr>
          <w:p w:rsidR="0015268A" w:rsidRDefault="0015268A" w:rsidP="0011403E">
            <w:pPr>
              <w:jc w:val="both"/>
            </w:pPr>
            <w:r>
              <w:t>Готовят блузку к примерке</w:t>
            </w:r>
          </w:p>
        </w:tc>
      </w:tr>
      <w:tr w:rsidR="0015268A" w:rsidTr="0011403E">
        <w:tc>
          <w:tcPr>
            <w:tcW w:w="704" w:type="dxa"/>
          </w:tcPr>
          <w:p w:rsidR="0015268A" w:rsidRDefault="0015268A" w:rsidP="0011403E">
            <w:pPr>
              <w:ind w:right="-109"/>
              <w:jc w:val="center"/>
            </w:pPr>
            <w:r>
              <w:t>157</w:t>
            </w:r>
          </w:p>
        </w:tc>
        <w:tc>
          <w:tcPr>
            <w:tcW w:w="2126" w:type="dxa"/>
          </w:tcPr>
          <w:p w:rsidR="0015268A" w:rsidRDefault="0015268A" w:rsidP="0011403E">
            <w:pPr>
              <w:ind w:right="-108"/>
            </w:pPr>
            <w:r>
              <w:t>Проведение примерки. Исправление дефектов</w:t>
            </w:r>
          </w:p>
        </w:tc>
        <w:tc>
          <w:tcPr>
            <w:tcW w:w="851" w:type="dxa"/>
            <w:gridSpan w:val="2"/>
          </w:tcPr>
          <w:p w:rsidR="0015268A" w:rsidRDefault="0015268A" w:rsidP="0011403E">
            <w:pPr>
              <w:jc w:val="center"/>
            </w:pPr>
            <w:r>
              <w:t>1</w:t>
            </w:r>
          </w:p>
        </w:tc>
        <w:tc>
          <w:tcPr>
            <w:tcW w:w="3544" w:type="dxa"/>
            <w:vMerge w:val="restart"/>
          </w:tcPr>
          <w:p w:rsidR="0015268A" w:rsidRDefault="0015268A" w:rsidP="0011403E">
            <w:pPr>
              <w:jc w:val="both"/>
            </w:pPr>
            <w:r>
              <w:t xml:space="preserve">Знакомство с требованиями к проведению примерки блузки.  </w:t>
            </w:r>
          </w:p>
          <w:p w:rsidR="0015268A" w:rsidRDefault="0015268A" w:rsidP="0011403E">
            <w:pPr>
              <w:jc w:val="both"/>
            </w:pPr>
            <w:r>
              <w:t xml:space="preserve">Знакомство с видами недочетов после примерки. </w:t>
            </w:r>
          </w:p>
          <w:p w:rsidR="0015268A" w:rsidRDefault="0015268A" w:rsidP="0011403E">
            <w:pPr>
              <w:jc w:val="both"/>
            </w:pPr>
            <w:r>
              <w:t xml:space="preserve">Технологические требования к качеству проведения примерки    </w:t>
            </w:r>
          </w:p>
          <w:p w:rsidR="0015268A" w:rsidRDefault="0015268A" w:rsidP="0011403E">
            <w:pPr>
              <w:jc w:val="both"/>
            </w:pPr>
            <w:r>
              <w:t xml:space="preserve">Проведение примерки блузки. </w:t>
            </w:r>
          </w:p>
          <w:p w:rsidR="0015268A" w:rsidRDefault="0015268A" w:rsidP="0011403E">
            <w:pPr>
              <w:jc w:val="both"/>
            </w:pPr>
            <w:r>
              <w:t>Исправление недочетов блузки, выявленных после первой примерки</w:t>
            </w:r>
          </w:p>
        </w:tc>
        <w:tc>
          <w:tcPr>
            <w:tcW w:w="3260" w:type="dxa"/>
            <w:vMerge w:val="restart"/>
          </w:tcPr>
          <w:p w:rsidR="0015268A" w:rsidRDefault="0015268A" w:rsidP="0011403E">
            <w:pPr>
              <w:jc w:val="both"/>
            </w:pPr>
            <w:r>
              <w:t>Знакомятся с требованиями к проведению примерки блузки э</w:t>
            </w:r>
          </w:p>
          <w:p w:rsidR="0015268A" w:rsidRDefault="0015268A" w:rsidP="0011403E">
            <w:pPr>
              <w:jc w:val="both"/>
            </w:pPr>
            <w:r>
              <w:t xml:space="preserve">      </w:t>
            </w:r>
          </w:p>
          <w:p w:rsidR="0015268A" w:rsidRDefault="0015268A" w:rsidP="0011403E">
            <w:pPr>
              <w:jc w:val="both"/>
            </w:pPr>
            <w:r>
              <w:t xml:space="preserve">Проводят примерку блузки с помощью учителя </w:t>
            </w:r>
          </w:p>
          <w:p w:rsidR="0015268A" w:rsidRDefault="0015268A" w:rsidP="0011403E">
            <w:pPr>
              <w:jc w:val="both"/>
            </w:pPr>
            <w:r>
              <w:t xml:space="preserve">Исправляют недочеты блузки, выявленных после первой примерки  </w:t>
            </w:r>
          </w:p>
        </w:tc>
        <w:tc>
          <w:tcPr>
            <w:tcW w:w="3544" w:type="dxa"/>
            <w:vMerge w:val="restart"/>
          </w:tcPr>
          <w:p w:rsidR="0015268A" w:rsidRDefault="0015268A" w:rsidP="0011403E">
            <w:pPr>
              <w:jc w:val="both"/>
            </w:pPr>
            <w:r>
              <w:t xml:space="preserve">Знакомятся с требованиями к проведению примерки блузки.  </w:t>
            </w:r>
          </w:p>
          <w:p w:rsidR="0015268A" w:rsidRDefault="0015268A" w:rsidP="0011403E">
            <w:pPr>
              <w:jc w:val="both"/>
            </w:pPr>
            <w:r>
              <w:t xml:space="preserve">Знакомятся с видами недочетов после примерки. </w:t>
            </w:r>
          </w:p>
          <w:p w:rsidR="0015268A" w:rsidRDefault="0015268A" w:rsidP="0011403E">
            <w:pPr>
              <w:jc w:val="both"/>
            </w:pPr>
            <w:r>
              <w:t>Соблюдают технологические требования к качеству проведения примерки</w:t>
            </w:r>
          </w:p>
          <w:p w:rsidR="0015268A" w:rsidRDefault="0015268A" w:rsidP="0011403E">
            <w:pPr>
              <w:jc w:val="both"/>
            </w:pPr>
            <w:r>
              <w:t xml:space="preserve">Проводят примерку блузки. </w:t>
            </w:r>
          </w:p>
          <w:p w:rsidR="0015268A" w:rsidRDefault="0015268A" w:rsidP="0011403E">
            <w:pPr>
              <w:jc w:val="both"/>
            </w:pPr>
            <w:r>
              <w:t>Исправляют недочеты блузки, выявленных после первой примерки</w:t>
            </w:r>
          </w:p>
        </w:tc>
      </w:tr>
      <w:tr w:rsidR="0015268A" w:rsidTr="0011403E">
        <w:tc>
          <w:tcPr>
            <w:tcW w:w="704" w:type="dxa"/>
          </w:tcPr>
          <w:p w:rsidR="0015268A" w:rsidRDefault="0015268A" w:rsidP="0011403E">
            <w:pPr>
              <w:ind w:right="-109"/>
              <w:jc w:val="center"/>
            </w:pPr>
            <w:r>
              <w:t>158</w:t>
            </w:r>
          </w:p>
        </w:tc>
        <w:tc>
          <w:tcPr>
            <w:tcW w:w="2126" w:type="dxa"/>
          </w:tcPr>
          <w:p w:rsidR="0015268A" w:rsidRDefault="0015268A" w:rsidP="0011403E">
            <w:pPr>
              <w:ind w:right="-108"/>
            </w:pPr>
            <w:r>
              <w:t>Проведение примерки. Исправление дефектов</w:t>
            </w:r>
          </w:p>
        </w:tc>
        <w:tc>
          <w:tcPr>
            <w:tcW w:w="851" w:type="dxa"/>
            <w:gridSpan w:val="2"/>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260" w:type="dxa"/>
            <w:vMerge/>
          </w:tcPr>
          <w:p w:rsidR="0015268A" w:rsidRDefault="0015268A" w:rsidP="0011403E">
            <w:pPr>
              <w:widowControl w:val="0"/>
              <w:spacing w:line="276" w:lineRule="auto"/>
            </w:pPr>
          </w:p>
        </w:tc>
        <w:tc>
          <w:tcPr>
            <w:tcW w:w="3544"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09"/>
              <w:jc w:val="center"/>
            </w:pPr>
            <w:r>
              <w:t>159</w:t>
            </w:r>
          </w:p>
        </w:tc>
        <w:tc>
          <w:tcPr>
            <w:tcW w:w="2126" w:type="dxa"/>
          </w:tcPr>
          <w:p w:rsidR="0015268A" w:rsidRDefault="0015268A" w:rsidP="0011403E">
            <w:pPr>
              <w:ind w:right="-108"/>
            </w:pPr>
            <w:r>
              <w:t>Проведение примерки. Исправление дефектов</w:t>
            </w:r>
          </w:p>
        </w:tc>
        <w:tc>
          <w:tcPr>
            <w:tcW w:w="851" w:type="dxa"/>
            <w:gridSpan w:val="2"/>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260" w:type="dxa"/>
            <w:vMerge/>
          </w:tcPr>
          <w:p w:rsidR="0015268A" w:rsidRDefault="0015268A" w:rsidP="0011403E">
            <w:pPr>
              <w:widowControl w:val="0"/>
              <w:spacing w:line="276" w:lineRule="auto"/>
            </w:pPr>
          </w:p>
        </w:tc>
        <w:tc>
          <w:tcPr>
            <w:tcW w:w="3544"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09"/>
              <w:jc w:val="center"/>
            </w:pPr>
            <w:r>
              <w:t>160</w:t>
            </w:r>
          </w:p>
        </w:tc>
        <w:tc>
          <w:tcPr>
            <w:tcW w:w="2126" w:type="dxa"/>
          </w:tcPr>
          <w:p w:rsidR="0015268A" w:rsidRDefault="0015268A" w:rsidP="0011403E">
            <w:pPr>
              <w:ind w:right="-108"/>
            </w:pPr>
            <w:r>
              <w:t>Проведение примерки. Исправление дефекто</w:t>
            </w:r>
          </w:p>
        </w:tc>
        <w:tc>
          <w:tcPr>
            <w:tcW w:w="851" w:type="dxa"/>
            <w:gridSpan w:val="2"/>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260" w:type="dxa"/>
            <w:vMerge/>
          </w:tcPr>
          <w:p w:rsidR="0015268A" w:rsidRDefault="0015268A" w:rsidP="0011403E">
            <w:pPr>
              <w:widowControl w:val="0"/>
              <w:spacing w:line="276" w:lineRule="auto"/>
            </w:pPr>
          </w:p>
        </w:tc>
        <w:tc>
          <w:tcPr>
            <w:tcW w:w="3544"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09"/>
              <w:jc w:val="center"/>
            </w:pPr>
            <w:r>
              <w:t>161</w:t>
            </w:r>
          </w:p>
        </w:tc>
        <w:tc>
          <w:tcPr>
            <w:tcW w:w="2126" w:type="dxa"/>
          </w:tcPr>
          <w:p w:rsidR="0015268A" w:rsidRDefault="0015268A" w:rsidP="0011403E">
            <w:pPr>
              <w:ind w:right="-108"/>
            </w:pPr>
            <w:r>
              <w:t xml:space="preserve">Стачивание деталей блузки </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обработки боковых и плечевых срезов блузки.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выполнения шва вподгибку с закрытым срезом </w:t>
            </w:r>
          </w:p>
        </w:tc>
        <w:tc>
          <w:tcPr>
            <w:tcW w:w="3260" w:type="dxa"/>
          </w:tcPr>
          <w:p w:rsidR="0015268A" w:rsidRDefault="0015268A" w:rsidP="0011403E">
            <w:pPr>
              <w:jc w:val="both"/>
            </w:pPr>
            <w:r>
              <w:t xml:space="preserve">Знакомятся со способами обработки боковых и плечевых срезов блузки.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выполнения шва вподгибку с закрыты срезом </w:t>
            </w:r>
          </w:p>
        </w:tc>
        <w:tc>
          <w:tcPr>
            <w:tcW w:w="3544" w:type="dxa"/>
          </w:tcPr>
          <w:p w:rsidR="0015268A" w:rsidRDefault="0015268A" w:rsidP="0011403E">
            <w:pPr>
              <w:jc w:val="both"/>
            </w:pPr>
            <w:r>
              <w:t xml:space="preserve">Знакомятся со способами обработки боковых и плечевых срезов блузки.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выполнения шва вподгибку с закрыты срезом </w:t>
            </w:r>
          </w:p>
        </w:tc>
      </w:tr>
      <w:tr w:rsidR="0015268A" w:rsidTr="0011403E">
        <w:tc>
          <w:tcPr>
            <w:tcW w:w="704" w:type="dxa"/>
          </w:tcPr>
          <w:p w:rsidR="0015268A" w:rsidRDefault="0015268A" w:rsidP="0011403E">
            <w:pPr>
              <w:ind w:left="-120"/>
              <w:jc w:val="center"/>
            </w:pPr>
            <w:r>
              <w:t>162</w:t>
            </w:r>
          </w:p>
        </w:tc>
        <w:tc>
          <w:tcPr>
            <w:tcW w:w="2126" w:type="dxa"/>
          </w:tcPr>
          <w:p w:rsidR="0015268A" w:rsidRDefault="0015268A" w:rsidP="0011403E">
            <w:pPr>
              <w:ind w:right="-108"/>
            </w:pPr>
            <w:r>
              <w:t xml:space="preserve">Стачивание деталей блузки </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Стачивание боковых и плечевых срезов блузки</w:t>
            </w:r>
          </w:p>
        </w:tc>
        <w:tc>
          <w:tcPr>
            <w:tcW w:w="3260" w:type="dxa"/>
          </w:tcPr>
          <w:p w:rsidR="0015268A" w:rsidRDefault="0015268A" w:rsidP="0011403E">
            <w:pPr>
              <w:jc w:val="both"/>
            </w:pPr>
            <w:r>
              <w:t>Стачивают боковые и плечевые срезы блузки с помощью учителя</w:t>
            </w:r>
          </w:p>
        </w:tc>
        <w:tc>
          <w:tcPr>
            <w:tcW w:w="3544" w:type="dxa"/>
          </w:tcPr>
          <w:p w:rsidR="0015268A" w:rsidRDefault="0015268A" w:rsidP="0011403E">
            <w:pPr>
              <w:jc w:val="both"/>
            </w:pPr>
            <w:r>
              <w:t>Стачивают боковые и плечевые срезы блузки</w:t>
            </w:r>
          </w:p>
        </w:tc>
      </w:tr>
      <w:tr w:rsidR="0015268A" w:rsidTr="0011403E">
        <w:tc>
          <w:tcPr>
            <w:tcW w:w="704" w:type="dxa"/>
          </w:tcPr>
          <w:p w:rsidR="0015268A" w:rsidRDefault="0015268A" w:rsidP="0011403E">
            <w:pPr>
              <w:ind w:left="-120"/>
              <w:jc w:val="center"/>
            </w:pPr>
            <w:r>
              <w:t>163</w:t>
            </w:r>
          </w:p>
        </w:tc>
        <w:tc>
          <w:tcPr>
            <w:tcW w:w="2126" w:type="dxa"/>
          </w:tcPr>
          <w:p w:rsidR="0015268A" w:rsidRDefault="0015268A" w:rsidP="0011403E">
            <w:pPr>
              <w:ind w:right="-108"/>
            </w:pPr>
            <w:r>
              <w:t>Обработка застёжки на полочках блузки</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обработки застежки блузки.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обработки застежки. </w:t>
            </w:r>
          </w:p>
          <w:p w:rsidR="0015268A" w:rsidRDefault="0015268A" w:rsidP="0011403E">
            <w:pPr>
              <w:jc w:val="both"/>
            </w:pPr>
          </w:p>
        </w:tc>
        <w:tc>
          <w:tcPr>
            <w:tcW w:w="3260" w:type="dxa"/>
          </w:tcPr>
          <w:p w:rsidR="0015268A" w:rsidRDefault="0015268A" w:rsidP="0011403E">
            <w:pPr>
              <w:jc w:val="both"/>
            </w:pPr>
            <w:r>
              <w:t xml:space="preserve">Знакомятся со способами обработки застежки блузки.   </w:t>
            </w:r>
          </w:p>
          <w:p w:rsidR="0015268A" w:rsidRDefault="0015268A" w:rsidP="0011403E">
            <w:pPr>
              <w:jc w:val="both"/>
            </w:pPr>
          </w:p>
        </w:tc>
        <w:tc>
          <w:tcPr>
            <w:tcW w:w="3544" w:type="dxa"/>
          </w:tcPr>
          <w:p w:rsidR="0015268A" w:rsidRDefault="0015268A" w:rsidP="0011403E">
            <w:pPr>
              <w:jc w:val="both"/>
            </w:pPr>
            <w:r>
              <w:t xml:space="preserve">Знакомятся со способами обработки застежки блузки.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обработки застежки. </w:t>
            </w:r>
          </w:p>
        </w:tc>
      </w:tr>
      <w:tr w:rsidR="0015268A" w:rsidTr="0011403E">
        <w:tc>
          <w:tcPr>
            <w:tcW w:w="704" w:type="dxa"/>
          </w:tcPr>
          <w:p w:rsidR="0015268A" w:rsidRDefault="0015268A" w:rsidP="0011403E">
            <w:pPr>
              <w:ind w:left="-120"/>
              <w:jc w:val="center"/>
            </w:pPr>
            <w:r>
              <w:t>164</w:t>
            </w:r>
          </w:p>
        </w:tc>
        <w:tc>
          <w:tcPr>
            <w:tcW w:w="2126" w:type="dxa"/>
          </w:tcPr>
          <w:p w:rsidR="0015268A" w:rsidRDefault="0015268A" w:rsidP="0011403E">
            <w:pPr>
              <w:ind w:right="-108"/>
            </w:pPr>
            <w:r>
              <w:t>Обработка застёжки на полочках блузки</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Обработка застежки на полочках блузки.</w:t>
            </w:r>
          </w:p>
          <w:p w:rsidR="0015268A" w:rsidRDefault="0015268A" w:rsidP="0011403E">
            <w:pPr>
              <w:jc w:val="both"/>
            </w:pPr>
            <w:r>
              <w:t>Заметывание подбортов</w:t>
            </w:r>
          </w:p>
          <w:p w:rsidR="0015268A" w:rsidRDefault="0015268A" w:rsidP="0011403E">
            <w:pPr>
              <w:jc w:val="both"/>
            </w:pPr>
          </w:p>
        </w:tc>
        <w:tc>
          <w:tcPr>
            <w:tcW w:w="3260" w:type="dxa"/>
          </w:tcPr>
          <w:p w:rsidR="0015268A" w:rsidRDefault="0015268A" w:rsidP="0011403E">
            <w:pPr>
              <w:jc w:val="both"/>
            </w:pPr>
            <w:r>
              <w:t>Обрабатывают застежку на полочках блузки с помощью учителя.</w:t>
            </w:r>
          </w:p>
          <w:p w:rsidR="0015268A" w:rsidRDefault="0015268A" w:rsidP="0011403E">
            <w:pPr>
              <w:jc w:val="both"/>
            </w:pPr>
            <w:r>
              <w:t>Заметывают подборта</w:t>
            </w:r>
          </w:p>
        </w:tc>
        <w:tc>
          <w:tcPr>
            <w:tcW w:w="3544" w:type="dxa"/>
          </w:tcPr>
          <w:p w:rsidR="0015268A" w:rsidRDefault="0015268A" w:rsidP="0011403E">
            <w:pPr>
              <w:jc w:val="both"/>
            </w:pPr>
            <w:r>
              <w:t>Обрабатывают застежку на полочках блузки.</w:t>
            </w:r>
          </w:p>
          <w:p w:rsidR="0015268A" w:rsidRDefault="0015268A" w:rsidP="0011403E">
            <w:pPr>
              <w:jc w:val="both"/>
            </w:pPr>
            <w:r>
              <w:t>Заметывают подборта</w:t>
            </w:r>
          </w:p>
          <w:p w:rsidR="0015268A" w:rsidRDefault="0015268A" w:rsidP="0011403E">
            <w:pPr>
              <w:jc w:val="both"/>
            </w:pPr>
          </w:p>
        </w:tc>
      </w:tr>
      <w:tr w:rsidR="0015268A" w:rsidTr="0011403E">
        <w:tc>
          <w:tcPr>
            <w:tcW w:w="704" w:type="dxa"/>
          </w:tcPr>
          <w:p w:rsidR="0015268A" w:rsidRDefault="0015268A" w:rsidP="0011403E">
            <w:pPr>
              <w:ind w:left="-120"/>
              <w:jc w:val="center"/>
            </w:pPr>
            <w:r>
              <w:t>165</w:t>
            </w:r>
          </w:p>
        </w:tc>
        <w:tc>
          <w:tcPr>
            <w:tcW w:w="2126" w:type="dxa"/>
          </w:tcPr>
          <w:p w:rsidR="0015268A" w:rsidRDefault="0015268A" w:rsidP="0011403E">
            <w:pPr>
              <w:ind w:right="-108"/>
            </w:pPr>
            <w:r>
              <w:t>Обработка застёжки на полочках блузки</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Обработка застежки на полочках блузки.</w:t>
            </w:r>
          </w:p>
          <w:p w:rsidR="0015268A" w:rsidRDefault="0015268A" w:rsidP="0011403E">
            <w:pPr>
              <w:jc w:val="both"/>
            </w:pPr>
            <w:r>
              <w:t xml:space="preserve"> Отстрачивание подбортов</w:t>
            </w:r>
          </w:p>
        </w:tc>
        <w:tc>
          <w:tcPr>
            <w:tcW w:w="3260" w:type="dxa"/>
          </w:tcPr>
          <w:p w:rsidR="0015268A" w:rsidRDefault="0015268A" w:rsidP="0011403E">
            <w:pPr>
              <w:jc w:val="both"/>
            </w:pPr>
            <w:r>
              <w:t>Обрабатывают застежку на полочках блузки с помощью учителя.</w:t>
            </w:r>
          </w:p>
          <w:p w:rsidR="0015268A" w:rsidRDefault="0015268A" w:rsidP="0011403E">
            <w:pPr>
              <w:jc w:val="both"/>
            </w:pPr>
            <w:r>
              <w:t>Отстрачивают подборта</w:t>
            </w:r>
          </w:p>
        </w:tc>
        <w:tc>
          <w:tcPr>
            <w:tcW w:w="3544" w:type="dxa"/>
          </w:tcPr>
          <w:p w:rsidR="0015268A" w:rsidRDefault="0015268A" w:rsidP="0011403E">
            <w:pPr>
              <w:jc w:val="both"/>
            </w:pPr>
            <w:r>
              <w:t xml:space="preserve">Обрабатывают застежку на полочках блузки. </w:t>
            </w:r>
          </w:p>
          <w:p w:rsidR="0015268A" w:rsidRDefault="0015268A" w:rsidP="0011403E">
            <w:pPr>
              <w:jc w:val="both"/>
            </w:pPr>
            <w:r>
              <w:t>Отстрачивают подборта</w:t>
            </w:r>
          </w:p>
        </w:tc>
      </w:tr>
      <w:tr w:rsidR="0015268A" w:rsidTr="0011403E">
        <w:tc>
          <w:tcPr>
            <w:tcW w:w="704" w:type="dxa"/>
          </w:tcPr>
          <w:p w:rsidR="0015268A" w:rsidRDefault="0015268A" w:rsidP="0011403E">
            <w:pPr>
              <w:ind w:left="-120"/>
              <w:jc w:val="center"/>
            </w:pPr>
            <w:r>
              <w:t>166</w:t>
            </w:r>
          </w:p>
        </w:tc>
        <w:tc>
          <w:tcPr>
            <w:tcW w:w="2126" w:type="dxa"/>
          </w:tcPr>
          <w:p w:rsidR="0015268A" w:rsidRDefault="0015268A" w:rsidP="0011403E">
            <w:pPr>
              <w:ind w:right="-108"/>
            </w:pPr>
            <w:r>
              <w:t>Обработка нижнего среза блузки</w:t>
            </w:r>
          </w:p>
          <w:p w:rsidR="0015268A" w:rsidRDefault="0015268A" w:rsidP="0011403E">
            <w:pPr>
              <w:ind w:right="-108"/>
            </w:pPr>
          </w:p>
          <w:p w:rsidR="0015268A" w:rsidRDefault="0015268A" w:rsidP="0011403E">
            <w:pPr>
              <w:ind w:right="-108"/>
            </w:pP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Продолжить формирование знаний о способах обработки нижнего среза изделия.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выполнения шва вподгибку с закрытым срезом </w:t>
            </w:r>
          </w:p>
        </w:tc>
        <w:tc>
          <w:tcPr>
            <w:tcW w:w="3260" w:type="dxa"/>
          </w:tcPr>
          <w:p w:rsidR="0015268A" w:rsidRDefault="0015268A" w:rsidP="0011403E">
            <w:pPr>
              <w:jc w:val="both"/>
            </w:pPr>
            <w:r>
              <w:t xml:space="preserve">Продолжают формирование знаний о способах обработки нижнего среза изделия.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выполнения шва вподгибку с закрытым срезом </w:t>
            </w:r>
          </w:p>
        </w:tc>
        <w:tc>
          <w:tcPr>
            <w:tcW w:w="3544" w:type="dxa"/>
          </w:tcPr>
          <w:p w:rsidR="0015268A" w:rsidRDefault="0015268A" w:rsidP="0011403E">
            <w:pPr>
              <w:jc w:val="both"/>
            </w:pPr>
            <w:r>
              <w:t xml:space="preserve">Продолжают формирование знаний о способах обработки нижнего среза изделия.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выполнения шва вподгибку с закрытым срезом </w:t>
            </w:r>
          </w:p>
        </w:tc>
      </w:tr>
      <w:tr w:rsidR="0015268A" w:rsidTr="0011403E">
        <w:tc>
          <w:tcPr>
            <w:tcW w:w="704" w:type="dxa"/>
          </w:tcPr>
          <w:p w:rsidR="0015268A" w:rsidRDefault="0015268A" w:rsidP="0011403E">
            <w:pPr>
              <w:ind w:left="-120"/>
              <w:jc w:val="center"/>
            </w:pPr>
            <w:r>
              <w:t>167</w:t>
            </w:r>
          </w:p>
        </w:tc>
        <w:tc>
          <w:tcPr>
            <w:tcW w:w="2126" w:type="dxa"/>
          </w:tcPr>
          <w:p w:rsidR="0015268A" w:rsidRDefault="0015268A" w:rsidP="0011403E">
            <w:pPr>
              <w:ind w:right="-108"/>
            </w:pPr>
            <w:r>
              <w:t>Обработка нижнего среза блузки</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Обработка нижнего среза блузки.</w:t>
            </w:r>
          </w:p>
          <w:p w:rsidR="0015268A" w:rsidRDefault="0015268A" w:rsidP="0011403E">
            <w:pPr>
              <w:jc w:val="both"/>
            </w:pPr>
            <w:r>
              <w:t>Закалывание и заметывание нижнего среза блузки</w:t>
            </w:r>
          </w:p>
        </w:tc>
        <w:tc>
          <w:tcPr>
            <w:tcW w:w="3260" w:type="dxa"/>
          </w:tcPr>
          <w:p w:rsidR="0015268A" w:rsidRDefault="0015268A" w:rsidP="0011403E">
            <w:pPr>
              <w:jc w:val="both"/>
            </w:pPr>
            <w:r>
              <w:t>Обрабатывают нижний срез блузки с помощью учителя.</w:t>
            </w:r>
          </w:p>
          <w:p w:rsidR="0015268A" w:rsidRDefault="0015268A" w:rsidP="0011403E">
            <w:pPr>
              <w:jc w:val="both"/>
            </w:pPr>
            <w:r>
              <w:t>Закалывают и заметывают нижний срез блузки</w:t>
            </w:r>
          </w:p>
        </w:tc>
        <w:tc>
          <w:tcPr>
            <w:tcW w:w="3544" w:type="dxa"/>
          </w:tcPr>
          <w:p w:rsidR="0015268A" w:rsidRDefault="0015268A" w:rsidP="0011403E">
            <w:pPr>
              <w:jc w:val="both"/>
            </w:pPr>
            <w:r>
              <w:t>Обрабатывают нижний срез блузки.</w:t>
            </w:r>
          </w:p>
          <w:p w:rsidR="0015268A" w:rsidRDefault="0015268A" w:rsidP="0011403E">
            <w:pPr>
              <w:jc w:val="both"/>
            </w:pPr>
            <w:r>
              <w:t>Закалывают и заметывают нижний срез блузки</w:t>
            </w:r>
          </w:p>
        </w:tc>
      </w:tr>
      <w:tr w:rsidR="0015268A" w:rsidTr="0011403E">
        <w:tc>
          <w:tcPr>
            <w:tcW w:w="704" w:type="dxa"/>
          </w:tcPr>
          <w:p w:rsidR="0015268A" w:rsidRDefault="0015268A" w:rsidP="0011403E">
            <w:pPr>
              <w:ind w:right="-109"/>
              <w:jc w:val="center"/>
            </w:pPr>
            <w:r>
              <w:t>168</w:t>
            </w:r>
          </w:p>
        </w:tc>
        <w:tc>
          <w:tcPr>
            <w:tcW w:w="2126" w:type="dxa"/>
          </w:tcPr>
          <w:p w:rsidR="0015268A" w:rsidRDefault="0015268A" w:rsidP="0011403E">
            <w:pPr>
              <w:ind w:right="-108"/>
            </w:pPr>
            <w:r>
              <w:t>Обработка нижнего среза блузки</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Обработка нижнего среза блузки.</w:t>
            </w:r>
          </w:p>
          <w:p w:rsidR="0015268A" w:rsidRDefault="0015268A" w:rsidP="0011403E">
            <w:pPr>
              <w:jc w:val="both"/>
            </w:pPr>
            <w:r>
              <w:t>Застрачивание нижнего среза блузки</w:t>
            </w:r>
          </w:p>
        </w:tc>
        <w:tc>
          <w:tcPr>
            <w:tcW w:w="3260" w:type="dxa"/>
          </w:tcPr>
          <w:p w:rsidR="0015268A" w:rsidRDefault="0015268A" w:rsidP="0011403E">
            <w:pPr>
              <w:jc w:val="both"/>
            </w:pPr>
            <w:r>
              <w:t>Обрабатывают нижний срез блузки с помощью учителя.</w:t>
            </w:r>
          </w:p>
          <w:p w:rsidR="0015268A" w:rsidRDefault="0015268A" w:rsidP="0011403E">
            <w:pPr>
              <w:jc w:val="both"/>
            </w:pPr>
            <w:r>
              <w:t>Застрачивают нижний срез блузки</w:t>
            </w:r>
          </w:p>
        </w:tc>
        <w:tc>
          <w:tcPr>
            <w:tcW w:w="3544" w:type="dxa"/>
          </w:tcPr>
          <w:p w:rsidR="0015268A" w:rsidRDefault="0015268A" w:rsidP="0011403E">
            <w:pPr>
              <w:jc w:val="both"/>
            </w:pPr>
            <w:r>
              <w:t>Обрабатывают нижний срез блузки.</w:t>
            </w:r>
          </w:p>
          <w:p w:rsidR="0015268A" w:rsidRDefault="0015268A" w:rsidP="0011403E">
            <w:pPr>
              <w:jc w:val="both"/>
            </w:pPr>
            <w:r>
              <w:t>Застрачивают нижний срез блузки</w:t>
            </w:r>
          </w:p>
        </w:tc>
      </w:tr>
      <w:tr w:rsidR="0015268A" w:rsidTr="0011403E">
        <w:tc>
          <w:tcPr>
            <w:tcW w:w="704" w:type="dxa"/>
          </w:tcPr>
          <w:p w:rsidR="0015268A" w:rsidRDefault="0015268A" w:rsidP="0011403E">
            <w:pPr>
              <w:ind w:right="-109"/>
              <w:jc w:val="center"/>
            </w:pPr>
            <w:r>
              <w:t>169</w:t>
            </w:r>
          </w:p>
        </w:tc>
        <w:tc>
          <w:tcPr>
            <w:tcW w:w="2126" w:type="dxa"/>
          </w:tcPr>
          <w:p w:rsidR="0015268A" w:rsidRDefault="0015268A" w:rsidP="0011403E">
            <w:pPr>
              <w:ind w:right="-108"/>
            </w:pPr>
            <w:r>
              <w:t>Обработка воротника</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обработки воротника. </w:t>
            </w:r>
          </w:p>
          <w:p w:rsidR="0015268A" w:rsidRDefault="0015268A" w:rsidP="0011403E">
            <w:pPr>
              <w:jc w:val="both"/>
            </w:pPr>
            <w:r>
              <w:t xml:space="preserve">Повторение названий детали и срезов воротника. </w:t>
            </w:r>
          </w:p>
          <w:p w:rsidR="0015268A" w:rsidRDefault="0015268A" w:rsidP="0011403E">
            <w:pPr>
              <w:jc w:val="both"/>
            </w:pPr>
            <w:r>
              <w:t xml:space="preserve">Знакомство с правилами складывания деталей воротника. </w:t>
            </w:r>
          </w:p>
          <w:p w:rsidR="0015268A" w:rsidRDefault="0015268A" w:rsidP="0011403E">
            <w:pPr>
              <w:jc w:val="both"/>
            </w:pPr>
            <w:r>
              <w:t>Работа с предметно-технологической картой</w:t>
            </w:r>
          </w:p>
        </w:tc>
        <w:tc>
          <w:tcPr>
            <w:tcW w:w="3260" w:type="dxa"/>
          </w:tcPr>
          <w:p w:rsidR="0015268A" w:rsidRDefault="0015268A" w:rsidP="0011403E">
            <w:pPr>
              <w:jc w:val="both"/>
            </w:pPr>
            <w:r>
              <w:t xml:space="preserve">Знакомятся со способами обработки воротника. </w:t>
            </w:r>
          </w:p>
          <w:p w:rsidR="0015268A" w:rsidRDefault="0015268A" w:rsidP="0011403E">
            <w:pPr>
              <w:jc w:val="both"/>
            </w:pPr>
            <w:r>
              <w:t xml:space="preserve">Название детали и срезов воротника  </w:t>
            </w:r>
          </w:p>
        </w:tc>
        <w:tc>
          <w:tcPr>
            <w:tcW w:w="3544" w:type="dxa"/>
          </w:tcPr>
          <w:p w:rsidR="0015268A" w:rsidRDefault="0015268A" w:rsidP="0011403E">
            <w:pPr>
              <w:jc w:val="both"/>
            </w:pPr>
            <w:r>
              <w:t xml:space="preserve">Знакомятся со способами обработки воротника. </w:t>
            </w:r>
          </w:p>
          <w:p w:rsidR="0015268A" w:rsidRDefault="0015268A" w:rsidP="0011403E">
            <w:pPr>
              <w:jc w:val="both"/>
            </w:pPr>
            <w:r>
              <w:t xml:space="preserve">Повторяют названия детали и срезов воротника. </w:t>
            </w:r>
          </w:p>
          <w:p w:rsidR="0015268A" w:rsidRDefault="0015268A" w:rsidP="0011403E">
            <w:pPr>
              <w:jc w:val="both"/>
            </w:pPr>
            <w:r>
              <w:t xml:space="preserve">Знакомятся с правилами складывания деталей воротника. </w:t>
            </w:r>
          </w:p>
          <w:p w:rsidR="0015268A" w:rsidRDefault="0015268A" w:rsidP="0011403E">
            <w:pPr>
              <w:jc w:val="both"/>
            </w:pPr>
            <w:r>
              <w:t>Работают с предметно-технологической картой</w:t>
            </w:r>
          </w:p>
        </w:tc>
      </w:tr>
      <w:tr w:rsidR="0015268A" w:rsidTr="0011403E">
        <w:tc>
          <w:tcPr>
            <w:tcW w:w="704" w:type="dxa"/>
          </w:tcPr>
          <w:p w:rsidR="0015268A" w:rsidRDefault="0015268A" w:rsidP="0011403E">
            <w:pPr>
              <w:ind w:right="-109"/>
              <w:jc w:val="center"/>
            </w:pPr>
            <w:r>
              <w:t>170</w:t>
            </w:r>
          </w:p>
        </w:tc>
        <w:tc>
          <w:tcPr>
            <w:tcW w:w="2126" w:type="dxa"/>
          </w:tcPr>
          <w:p w:rsidR="0015268A" w:rsidRDefault="0015268A" w:rsidP="0011403E">
            <w:pPr>
              <w:ind w:right="-108"/>
            </w:pPr>
            <w:r>
              <w:t>Обработка воротника</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Обработка воротника блузки.  Складывание, сметывание, стачивание воротника</w:t>
            </w:r>
          </w:p>
        </w:tc>
        <w:tc>
          <w:tcPr>
            <w:tcW w:w="3260" w:type="dxa"/>
          </w:tcPr>
          <w:p w:rsidR="0015268A" w:rsidRDefault="0015268A" w:rsidP="0011403E">
            <w:pPr>
              <w:jc w:val="both"/>
            </w:pPr>
            <w:r>
              <w:t xml:space="preserve">Обрабатывают воротник блузки с помощью учителя. </w:t>
            </w:r>
          </w:p>
          <w:p w:rsidR="0015268A" w:rsidRDefault="0015268A" w:rsidP="0011403E">
            <w:pPr>
              <w:jc w:val="both"/>
            </w:pPr>
            <w:r>
              <w:t>Складывают, сметывают, стачивают воротник</w:t>
            </w:r>
          </w:p>
        </w:tc>
        <w:tc>
          <w:tcPr>
            <w:tcW w:w="3544" w:type="dxa"/>
          </w:tcPr>
          <w:p w:rsidR="0015268A" w:rsidRDefault="0015268A" w:rsidP="0011403E">
            <w:pPr>
              <w:jc w:val="both"/>
            </w:pPr>
            <w:r>
              <w:t>Обрабатывают воротник блузки.</w:t>
            </w:r>
          </w:p>
          <w:p w:rsidR="0015268A" w:rsidRDefault="0015268A" w:rsidP="0011403E">
            <w:pPr>
              <w:jc w:val="both"/>
            </w:pPr>
            <w:r>
              <w:t>Складывают, сметывают, стачивают воротник</w:t>
            </w:r>
          </w:p>
        </w:tc>
      </w:tr>
      <w:tr w:rsidR="0015268A" w:rsidTr="0011403E">
        <w:tc>
          <w:tcPr>
            <w:tcW w:w="704" w:type="dxa"/>
          </w:tcPr>
          <w:p w:rsidR="0015268A" w:rsidRDefault="0015268A" w:rsidP="0011403E">
            <w:pPr>
              <w:ind w:right="-109"/>
              <w:jc w:val="center"/>
            </w:pPr>
            <w:r>
              <w:t>171</w:t>
            </w:r>
          </w:p>
        </w:tc>
        <w:tc>
          <w:tcPr>
            <w:tcW w:w="2126" w:type="dxa"/>
          </w:tcPr>
          <w:p w:rsidR="0015268A" w:rsidRDefault="0015268A" w:rsidP="0011403E">
            <w:pPr>
              <w:ind w:right="-108"/>
            </w:pPr>
            <w:r>
              <w:t>Обработка воротника</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Обработка воротника блузки.  Вывертывание воротника, выметывание шва</w:t>
            </w:r>
          </w:p>
        </w:tc>
        <w:tc>
          <w:tcPr>
            <w:tcW w:w="3260" w:type="dxa"/>
          </w:tcPr>
          <w:p w:rsidR="0015268A" w:rsidRDefault="0015268A" w:rsidP="0011403E">
            <w:pPr>
              <w:jc w:val="both"/>
            </w:pPr>
            <w:r>
              <w:t xml:space="preserve">Обрабатывают воротник блузки с помощью учителя. </w:t>
            </w:r>
          </w:p>
          <w:p w:rsidR="0015268A" w:rsidRDefault="0015268A" w:rsidP="0011403E">
            <w:pPr>
              <w:jc w:val="both"/>
            </w:pPr>
            <w:r>
              <w:t>Вывертывают воротник, выметывают шов</w:t>
            </w:r>
          </w:p>
        </w:tc>
        <w:tc>
          <w:tcPr>
            <w:tcW w:w="3544" w:type="dxa"/>
          </w:tcPr>
          <w:p w:rsidR="0015268A" w:rsidRDefault="0015268A" w:rsidP="0011403E">
            <w:pPr>
              <w:jc w:val="both"/>
            </w:pPr>
            <w:r>
              <w:t>Обрабатывают воротник блузки.    Вывертывают воротник, выметывают шов</w:t>
            </w:r>
          </w:p>
        </w:tc>
      </w:tr>
      <w:tr w:rsidR="0015268A" w:rsidTr="0011403E">
        <w:tc>
          <w:tcPr>
            <w:tcW w:w="704" w:type="dxa"/>
          </w:tcPr>
          <w:p w:rsidR="0015268A" w:rsidRDefault="0015268A" w:rsidP="0011403E">
            <w:pPr>
              <w:ind w:right="-109"/>
              <w:jc w:val="center"/>
            </w:pPr>
            <w:r>
              <w:t>172</w:t>
            </w:r>
          </w:p>
        </w:tc>
        <w:tc>
          <w:tcPr>
            <w:tcW w:w="2126" w:type="dxa"/>
          </w:tcPr>
          <w:p w:rsidR="0015268A" w:rsidRDefault="0015268A" w:rsidP="0011403E">
            <w:pPr>
              <w:ind w:right="-108"/>
            </w:pPr>
            <w:r>
              <w:t>Соединение воротника с горловиной</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Знакомство со способами соединения воротников с горловиной. </w:t>
            </w:r>
          </w:p>
          <w:p w:rsidR="0015268A" w:rsidRDefault="0015268A" w:rsidP="0011403E">
            <w:pPr>
              <w:jc w:val="both"/>
            </w:pPr>
            <w:r>
              <w:t>Работа с предметно-технологической картой.</w:t>
            </w:r>
          </w:p>
          <w:p w:rsidR="0015268A" w:rsidRDefault="0015268A" w:rsidP="0011403E">
            <w:pPr>
              <w:jc w:val="both"/>
            </w:pPr>
            <w:r>
              <w:t>Технологические требования к качеству соединения воротника с горловиной</w:t>
            </w:r>
          </w:p>
          <w:p w:rsidR="0015268A" w:rsidRDefault="0015268A" w:rsidP="0011403E">
            <w:pPr>
              <w:jc w:val="both"/>
            </w:pPr>
            <w:r>
              <w:t xml:space="preserve">.    </w:t>
            </w:r>
          </w:p>
        </w:tc>
        <w:tc>
          <w:tcPr>
            <w:tcW w:w="3260" w:type="dxa"/>
          </w:tcPr>
          <w:p w:rsidR="0015268A" w:rsidRDefault="0015268A" w:rsidP="0011403E">
            <w:pPr>
              <w:jc w:val="both"/>
            </w:pPr>
            <w:r>
              <w:t xml:space="preserve">Знакомятся со способами соединения воротников с горловиной.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соединения воротника с горловиной  </w:t>
            </w:r>
          </w:p>
        </w:tc>
        <w:tc>
          <w:tcPr>
            <w:tcW w:w="3544" w:type="dxa"/>
          </w:tcPr>
          <w:p w:rsidR="0015268A" w:rsidRDefault="0015268A" w:rsidP="0011403E">
            <w:pPr>
              <w:jc w:val="both"/>
            </w:pPr>
            <w:r>
              <w:t xml:space="preserve">Знакомятся со способами соединения воротников с горловиной.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соединения воротника с горловиной</w:t>
            </w:r>
          </w:p>
        </w:tc>
      </w:tr>
      <w:tr w:rsidR="0015268A" w:rsidTr="0011403E">
        <w:tc>
          <w:tcPr>
            <w:tcW w:w="704" w:type="dxa"/>
          </w:tcPr>
          <w:p w:rsidR="0015268A" w:rsidRDefault="0015268A" w:rsidP="0011403E">
            <w:pPr>
              <w:ind w:right="-109"/>
              <w:jc w:val="center"/>
            </w:pPr>
            <w:r>
              <w:t>173</w:t>
            </w:r>
          </w:p>
        </w:tc>
        <w:tc>
          <w:tcPr>
            <w:tcW w:w="2126" w:type="dxa"/>
          </w:tcPr>
          <w:p w:rsidR="0015268A" w:rsidRDefault="0015268A" w:rsidP="0011403E">
            <w:pPr>
              <w:ind w:right="-108"/>
            </w:pPr>
            <w:r>
              <w:t>Соединение воротника с горловиной</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Вмётывание и втачивание воротника в горловину</w:t>
            </w:r>
          </w:p>
        </w:tc>
        <w:tc>
          <w:tcPr>
            <w:tcW w:w="3260" w:type="dxa"/>
          </w:tcPr>
          <w:p w:rsidR="0015268A" w:rsidRDefault="0015268A" w:rsidP="0011403E">
            <w:pPr>
              <w:jc w:val="both"/>
            </w:pPr>
            <w:r>
              <w:t>Вмётывают и втачивают воротник в горловину с помощью учителя</w:t>
            </w:r>
          </w:p>
        </w:tc>
        <w:tc>
          <w:tcPr>
            <w:tcW w:w="3544" w:type="dxa"/>
          </w:tcPr>
          <w:p w:rsidR="0015268A" w:rsidRDefault="0015268A" w:rsidP="0011403E">
            <w:pPr>
              <w:jc w:val="both"/>
            </w:pPr>
            <w:r>
              <w:t>Вмётывают и втачивают воротник в горловину</w:t>
            </w:r>
          </w:p>
        </w:tc>
      </w:tr>
      <w:tr w:rsidR="0015268A" w:rsidTr="0011403E">
        <w:tc>
          <w:tcPr>
            <w:tcW w:w="704" w:type="dxa"/>
          </w:tcPr>
          <w:p w:rsidR="0015268A" w:rsidRDefault="0015268A" w:rsidP="0011403E">
            <w:pPr>
              <w:ind w:right="-109"/>
              <w:jc w:val="center"/>
            </w:pPr>
            <w:r>
              <w:t>174</w:t>
            </w:r>
          </w:p>
        </w:tc>
        <w:tc>
          <w:tcPr>
            <w:tcW w:w="2126" w:type="dxa"/>
          </w:tcPr>
          <w:p w:rsidR="0015268A" w:rsidRDefault="0015268A" w:rsidP="0011403E">
            <w:pPr>
              <w:ind w:right="-108"/>
            </w:pPr>
            <w:r>
              <w:t>Соединение воротника с горловиной</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Втачивание воротника в горловину</w:t>
            </w:r>
          </w:p>
        </w:tc>
        <w:tc>
          <w:tcPr>
            <w:tcW w:w="3260" w:type="dxa"/>
          </w:tcPr>
          <w:p w:rsidR="0015268A" w:rsidRDefault="0015268A" w:rsidP="0011403E">
            <w:pPr>
              <w:jc w:val="both"/>
            </w:pPr>
            <w:r>
              <w:t>Втачивают воротник в горловину</w:t>
            </w:r>
          </w:p>
        </w:tc>
        <w:tc>
          <w:tcPr>
            <w:tcW w:w="3544" w:type="dxa"/>
          </w:tcPr>
          <w:p w:rsidR="0015268A" w:rsidRDefault="0015268A" w:rsidP="0011403E">
            <w:pPr>
              <w:jc w:val="both"/>
            </w:pPr>
            <w:r>
              <w:t>Втачивают воротник в горловину</w:t>
            </w:r>
          </w:p>
        </w:tc>
      </w:tr>
      <w:tr w:rsidR="0015268A" w:rsidTr="0011403E">
        <w:tc>
          <w:tcPr>
            <w:tcW w:w="704" w:type="dxa"/>
          </w:tcPr>
          <w:p w:rsidR="0015268A" w:rsidRDefault="0015268A" w:rsidP="0011403E">
            <w:pPr>
              <w:ind w:right="-109"/>
              <w:jc w:val="center"/>
            </w:pPr>
            <w:r>
              <w:t>175</w:t>
            </w:r>
          </w:p>
        </w:tc>
        <w:tc>
          <w:tcPr>
            <w:tcW w:w="2126" w:type="dxa"/>
          </w:tcPr>
          <w:p w:rsidR="0015268A" w:rsidRDefault="0015268A" w:rsidP="0011403E">
            <w:pPr>
              <w:ind w:right="-108"/>
            </w:pPr>
            <w:r>
              <w:t>Разметка петель и их обработка</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Знакомство с определением размера прорезной петли и их обработка.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разметка петель. </w:t>
            </w:r>
          </w:p>
          <w:p w:rsidR="0015268A" w:rsidRDefault="0015268A" w:rsidP="0011403E">
            <w:pPr>
              <w:jc w:val="both"/>
            </w:pPr>
            <w:r>
              <w:t>Применение приспособлений при обработке петли</w:t>
            </w:r>
          </w:p>
          <w:p w:rsidR="0015268A" w:rsidRDefault="0015268A" w:rsidP="0011403E">
            <w:pPr>
              <w:jc w:val="both"/>
            </w:pPr>
          </w:p>
        </w:tc>
        <w:tc>
          <w:tcPr>
            <w:tcW w:w="3260" w:type="dxa"/>
          </w:tcPr>
          <w:p w:rsidR="0015268A" w:rsidRDefault="0015268A" w:rsidP="0011403E">
            <w:pPr>
              <w:jc w:val="both"/>
            </w:pPr>
            <w:r>
              <w:t xml:space="preserve">Знакомятся с определением размера прорезной петли и их обработка.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разметка петель. </w:t>
            </w:r>
          </w:p>
          <w:p w:rsidR="0015268A" w:rsidRDefault="0015268A" w:rsidP="0011403E">
            <w:pPr>
              <w:jc w:val="both"/>
            </w:pPr>
            <w:r>
              <w:t xml:space="preserve">Применяют приспособления при обработке петли </w:t>
            </w:r>
          </w:p>
          <w:p w:rsidR="0015268A" w:rsidRDefault="0015268A" w:rsidP="0011403E">
            <w:pPr>
              <w:jc w:val="both"/>
            </w:pPr>
          </w:p>
        </w:tc>
        <w:tc>
          <w:tcPr>
            <w:tcW w:w="3544" w:type="dxa"/>
          </w:tcPr>
          <w:p w:rsidR="0015268A" w:rsidRDefault="0015268A" w:rsidP="0011403E">
            <w:pPr>
              <w:jc w:val="both"/>
            </w:pPr>
            <w:r>
              <w:t xml:space="preserve">Знакомятся с определением размера прорезной петли и их обработка.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разметка петель. </w:t>
            </w:r>
          </w:p>
          <w:p w:rsidR="0015268A" w:rsidRDefault="0015268A" w:rsidP="0011403E">
            <w:pPr>
              <w:jc w:val="both"/>
            </w:pPr>
            <w:r>
              <w:t>Применяют приспособления при обработке петли</w:t>
            </w:r>
          </w:p>
        </w:tc>
      </w:tr>
      <w:tr w:rsidR="0015268A" w:rsidTr="0011403E">
        <w:tc>
          <w:tcPr>
            <w:tcW w:w="704" w:type="dxa"/>
          </w:tcPr>
          <w:p w:rsidR="0015268A" w:rsidRDefault="0015268A" w:rsidP="0011403E">
            <w:pPr>
              <w:ind w:right="-109"/>
              <w:jc w:val="center"/>
            </w:pPr>
            <w:r>
              <w:t>176</w:t>
            </w:r>
          </w:p>
        </w:tc>
        <w:tc>
          <w:tcPr>
            <w:tcW w:w="2126" w:type="dxa"/>
          </w:tcPr>
          <w:p w:rsidR="0015268A" w:rsidRDefault="0015268A" w:rsidP="0011403E">
            <w:pPr>
              <w:ind w:right="-108"/>
            </w:pPr>
            <w:r>
              <w:t>Разметка петель и их обработка</w:t>
            </w:r>
          </w:p>
        </w:tc>
        <w:tc>
          <w:tcPr>
            <w:tcW w:w="851" w:type="dxa"/>
            <w:gridSpan w:val="2"/>
          </w:tcPr>
          <w:p w:rsidR="0015268A" w:rsidRDefault="0015268A" w:rsidP="0011403E">
            <w:pPr>
              <w:jc w:val="center"/>
            </w:pPr>
            <w:r>
              <w:t>1</w:t>
            </w:r>
          </w:p>
        </w:tc>
        <w:tc>
          <w:tcPr>
            <w:tcW w:w="3544" w:type="dxa"/>
            <w:vMerge w:val="restart"/>
          </w:tcPr>
          <w:p w:rsidR="0015268A" w:rsidRDefault="0015268A" w:rsidP="0011403E">
            <w:pPr>
              <w:jc w:val="both"/>
            </w:pPr>
            <w:r>
              <w:t>Разметка петель и их обработка.</w:t>
            </w:r>
          </w:p>
          <w:p w:rsidR="0015268A" w:rsidRDefault="0015268A" w:rsidP="0011403E">
            <w:pPr>
              <w:jc w:val="both"/>
            </w:pPr>
            <w:r>
              <w:t>Обработка петель</w:t>
            </w:r>
          </w:p>
          <w:p w:rsidR="0015268A" w:rsidRDefault="0015268A" w:rsidP="0011403E">
            <w:pPr>
              <w:jc w:val="both"/>
            </w:pPr>
            <w:r>
              <w:t>Прорезание петель</w:t>
            </w:r>
          </w:p>
          <w:p w:rsidR="0015268A" w:rsidRDefault="0015268A" w:rsidP="0011403E">
            <w:pPr>
              <w:jc w:val="both"/>
            </w:pPr>
            <w:r>
              <w:t>Разметка пуговиц</w:t>
            </w:r>
          </w:p>
          <w:p w:rsidR="0015268A" w:rsidRDefault="0015268A" w:rsidP="0011403E">
            <w:pPr>
              <w:jc w:val="both"/>
            </w:pPr>
            <w:r>
              <w:t>Пришивание пуговиц</w:t>
            </w:r>
          </w:p>
        </w:tc>
        <w:tc>
          <w:tcPr>
            <w:tcW w:w="3260" w:type="dxa"/>
            <w:vMerge w:val="restart"/>
          </w:tcPr>
          <w:p w:rsidR="0015268A" w:rsidRDefault="0015268A" w:rsidP="0011403E">
            <w:pPr>
              <w:jc w:val="both"/>
            </w:pPr>
            <w:r>
              <w:t>Делают разметку петель и их обработку с помощью учителя.</w:t>
            </w:r>
          </w:p>
          <w:p w:rsidR="0015268A" w:rsidRDefault="0015268A" w:rsidP="0011403E">
            <w:pPr>
              <w:jc w:val="both"/>
            </w:pPr>
            <w:r>
              <w:t>Прорезают петли.</w:t>
            </w:r>
          </w:p>
          <w:p w:rsidR="0015268A" w:rsidRDefault="0015268A" w:rsidP="0011403E">
            <w:pPr>
              <w:jc w:val="both"/>
            </w:pPr>
            <w:r>
              <w:t>Делают разметку пуговиц.</w:t>
            </w:r>
          </w:p>
          <w:p w:rsidR="0015268A" w:rsidRDefault="0015268A" w:rsidP="0011403E">
            <w:pPr>
              <w:jc w:val="both"/>
            </w:pPr>
            <w:r>
              <w:t>Пришивают пуговицы</w:t>
            </w:r>
          </w:p>
        </w:tc>
        <w:tc>
          <w:tcPr>
            <w:tcW w:w="3544" w:type="dxa"/>
            <w:vMerge w:val="restart"/>
          </w:tcPr>
          <w:p w:rsidR="0015268A" w:rsidRDefault="0015268A" w:rsidP="0011403E">
            <w:pPr>
              <w:jc w:val="both"/>
            </w:pPr>
            <w:r>
              <w:t>Делают разметку петель и их обработку</w:t>
            </w:r>
          </w:p>
          <w:p w:rsidR="0015268A" w:rsidRDefault="0015268A" w:rsidP="0011403E">
            <w:pPr>
              <w:jc w:val="both"/>
            </w:pPr>
            <w:r>
              <w:t>Прорезают петли</w:t>
            </w:r>
          </w:p>
          <w:p w:rsidR="0015268A" w:rsidRDefault="0015268A" w:rsidP="0011403E">
            <w:pPr>
              <w:jc w:val="both"/>
            </w:pPr>
            <w:r>
              <w:t>Делают разметку пуговиц</w:t>
            </w:r>
          </w:p>
          <w:p w:rsidR="0015268A" w:rsidRDefault="0015268A" w:rsidP="0011403E">
            <w:pPr>
              <w:jc w:val="both"/>
            </w:pPr>
            <w:r>
              <w:t>Пришивают пуговицы</w:t>
            </w:r>
          </w:p>
        </w:tc>
      </w:tr>
      <w:tr w:rsidR="0015268A" w:rsidTr="0011403E">
        <w:tc>
          <w:tcPr>
            <w:tcW w:w="704" w:type="dxa"/>
          </w:tcPr>
          <w:p w:rsidR="0015268A" w:rsidRDefault="0015268A" w:rsidP="0011403E">
            <w:pPr>
              <w:ind w:right="-109"/>
              <w:jc w:val="center"/>
            </w:pPr>
            <w:r>
              <w:t>177</w:t>
            </w:r>
          </w:p>
        </w:tc>
        <w:tc>
          <w:tcPr>
            <w:tcW w:w="2126" w:type="dxa"/>
          </w:tcPr>
          <w:p w:rsidR="0015268A" w:rsidRDefault="0015268A" w:rsidP="0011403E">
            <w:pPr>
              <w:ind w:right="-108"/>
            </w:pPr>
            <w:r>
              <w:t>Разметка петель и их обработка</w:t>
            </w:r>
          </w:p>
        </w:tc>
        <w:tc>
          <w:tcPr>
            <w:tcW w:w="851" w:type="dxa"/>
            <w:gridSpan w:val="2"/>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260" w:type="dxa"/>
            <w:vMerge/>
          </w:tcPr>
          <w:p w:rsidR="0015268A" w:rsidRDefault="0015268A" w:rsidP="0011403E">
            <w:pPr>
              <w:widowControl w:val="0"/>
              <w:spacing w:line="276" w:lineRule="auto"/>
            </w:pPr>
          </w:p>
        </w:tc>
        <w:tc>
          <w:tcPr>
            <w:tcW w:w="3544"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09"/>
              <w:jc w:val="center"/>
            </w:pPr>
            <w:r>
              <w:t>178</w:t>
            </w:r>
          </w:p>
          <w:p w:rsidR="0015268A" w:rsidRDefault="0015268A" w:rsidP="0011403E">
            <w:pPr>
              <w:ind w:right="-109"/>
            </w:pPr>
          </w:p>
        </w:tc>
        <w:tc>
          <w:tcPr>
            <w:tcW w:w="2126" w:type="dxa"/>
          </w:tcPr>
          <w:p w:rsidR="0015268A" w:rsidRDefault="0015268A" w:rsidP="0011403E">
            <w:pPr>
              <w:ind w:right="-108"/>
            </w:pPr>
            <w:r>
              <w:t>Разметка петель и их обработка</w:t>
            </w:r>
          </w:p>
        </w:tc>
        <w:tc>
          <w:tcPr>
            <w:tcW w:w="851" w:type="dxa"/>
            <w:gridSpan w:val="2"/>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260" w:type="dxa"/>
            <w:vMerge/>
          </w:tcPr>
          <w:p w:rsidR="0015268A" w:rsidRDefault="0015268A" w:rsidP="0011403E">
            <w:pPr>
              <w:widowControl w:val="0"/>
              <w:spacing w:line="276" w:lineRule="auto"/>
            </w:pPr>
          </w:p>
        </w:tc>
        <w:tc>
          <w:tcPr>
            <w:tcW w:w="3544"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09"/>
              <w:jc w:val="center"/>
            </w:pPr>
            <w:r>
              <w:t>179</w:t>
            </w:r>
          </w:p>
        </w:tc>
        <w:tc>
          <w:tcPr>
            <w:tcW w:w="2126" w:type="dxa"/>
          </w:tcPr>
          <w:p w:rsidR="0015268A" w:rsidRDefault="0015268A" w:rsidP="0011403E">
            <w:pPr>
              <w:ind w:right="-108"/>
            </w:pPr>
            <w:r>
              <w:t>Разметка петель и их обработка</w:t>
            </w:r>
          </w:p>
        </w:tc>
        <w:tc>
          <w:tcPr>
            <w:tcW w:w="851" w:type="dxa"/>
            <w:gridSpan w:val="2"/>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260" w:type="dxa"/>
            <w:vMerge/>
          </w:tcPr>
          <w:p w:rsidR="0015268A" w:rsidRDefault="0015268A" w:rsidP="0011403E">
            <w:pPr>
              <w:widowControl w:val="0"/>
              <w:spacing w:line="276" w:lineRule="auto"/>
            </w:pPr>
          </w:p>
        </w:tc>
        <w:tc>
          <w:tcPr>
            <w:tcW w:w="3544"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09"/>
              <w:jc w:val="center"/>
            </w:pPr>
            <w:r>
              <w:t>180</w:t>
            </w:r>
          </w:p>
        </w:tc>
        <w:tc>
          <w:tcPr>
            <w:tcW w:w="2126" w:type="dxa"/>
          </w:tcPr>
          <w:p w:rsidR="0015268A" w:rsidRDefault="0015268A" w:rsidP="0011403E">
            <w:pPr>
              <w:ind w:right="-108"/>
            </w:pPr>
            <w:r>
              <w:t>Разметка петель и их обработка</w:t>
            </w:r>
          </w:p>
        </w:tc>
        <w:tc>
          <w:tcPr>
            <w:tcW w:w="851" w:type="dxa"/>
            <w:gridSpan w:val="2"/>
          </w:tcPr>
          <w:p w:rsidR="0015268A" w:rsidRDefault="0015268A" w:rsidP="0011403E">
            <w:pPr>
              <w:jc w:val="center"/>
            </w:pPr>
            <w:r>
              <w:t>1</w:t>
            </w:r>
          </w:p>
        </w:tc>
        <w:tc>
          <w:tcPr>
            <w:tcW w:w="3544" w:type="dxa"/>
            <w:vMerge/>
          </w:tcPr>
          <w:p w:rsidR="0015268A" w:rsidRDefault="0015268A" w:rsidP="0011403E">
            <w:pPr>
              <w:widowControl w:val="0"/>
              <w:spacing w:line="276" w:lineRule="auto"/>
            </w:pPr>
          </w:p>
        </w:tc>
        <w:tc>
          <w:tcPr>
            <w:tcW w:w="3260" w:type="dxa"/>
            <w:vMerge/>
          </w:tcPr>
          <w:p w:rsidR="0015268A" w:rsidRDefault="0015268A" w:rsidP="0011403E">
            <w:pPr>
              <w:widowControl w:val="0"/>
              <w:spacing w:line="276" w:lineRule="auto"/>
            </w:pPr>
          </w:p>
        </w:tc>
        <w:tc>
          <w:tcPr>
            <w:tcW w:w="3544" w:type="dxa"/>
            <w:vMerge/>
          </w:tcPr>
          <w:p w:rsidR="0015268A" w:rsidRDefault="0015268A" w:rsidP="0011403E">
            <w:pPr>
              <w:widowControl w:val="0"/>
              <w:spacing w:line="276" w:lineRule="auto"/>
            </w:pPr>
          </w:p>
        </w:tc>
      </w:tr>
      <w:tr w:rsidR="0015268A" w:rsidTr="0011403E">
        <w:tc>
          <w:tcPr>
            <w:tcW w:w="704" w:type="dxa"/>
          </w:tcPr>
          <w:p w:rsidR="0015268A" w:rsidRDefault="0015268A" w:rsidP="0011403E">
            <w:pPr>
              <w:ind w:right="-109"/>
              <w:jc w:val="center"/>
            </w:pPr>
            <w:r>
              <w:t>181</w:t>
            </w:r>
          </w:p>
        </w:tc>
        <w:tc>
          <w:tcPr>
            <w:tcW w:w="2126" w:type="dxa"/>
          </w:tcPr>
          <w:p w:rsidR="0015268A" w:rsidRDefault="0015268A" w:rsidP="0011403E">
            <w:pPr>
              <w:ind w:right="-108"/>
            </w:pPr>
            <w:r>
              <w:t>Обработка оката рукавов</w:t>
            </w:r>
          </w:p>
          <w:p w:rsidR="0015268A" w:rsidRDefault="0015268A" w:rsidP="0011403E">
            <w:pPr>
              <w:ind w:right="-108"/>
            </w:pP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
              <w:t xml:space="preserve">Знакомство со способами обработки оката рукавов блузки. </w:t>
            </w:r>
          </w:p>
          <w:p w:rsidR="0015268A" w:rsidRDefault="0015268A">
            <w:r>
              <w:t xml:space="preserve">Работа с предметно-технологической картой. </w:t>
            </w:r>
          </w:p>
          <w:p w:rsidR="0015268A" w:rsidRDefault="0015268A">
            <w:r>
              <w:t>Технологические требования к качеству обработки оката рукавов</w:t>
            </w:r>
          </w:p>
        </w:tc>
        <w:tc>
          <w:tcPr>
            <w:tcW w:w="3260" w:type="dxa"/>
          </w:tcPr>
          <w:p w:rsidR="0015268A" w:rsidRDefault="0015268A">
            <w:r>
              <w:t xml:space="preserve">Знакомятся со способами обработки оката рукавов блузки. </w:t>
            </w:r>
          </w:p>
          <w:p w:rsidR="0015268A" w:rsidRDefault="0015268A">
            <w:r>
              <w:t xml:space="preserve">Работают с предметно-технологической картой. </w:t>
            </w:r>
          </w:p>
          <w:p w:rsidR="0015268A" w:rsidRDefault="0015268A">
            <w:r>
              <w:t>Соблюдают технологические требования к качеству обработки оката рукавов</w:t>
            </w:r>
          </w:p>
        </w:tc>
        <w:tc>
          <w:tcPr>
            <w:tcW w:w="3544" w:type="dxa"/>
          </w:tcPr>
          <w:p w:rsidR="0015268A" w:rsidRDefault="0015268A">
            <w:r>
              <w:t xml:space="preserve">Знакомятся со способами обработки оката рукавов блузки. </w:t>
            </w:r>
          </w:p>
          <w:p w:rsidR="0015268A" w:rsidRDefault="0015268A">
            <w:r>
              <w:t xml:space="preserve">Работают с предметно-технологической картой. </w:t>
            </w:r>
          </w:p>
          <w:p w:rsidR="0015268A" w:rsidRDefault="0015268A">
            <w:r>
              <w:t>Соблюдают технологические требования к качеству обработки оката рукавов</w:t>
            </w:r>
          </w:p>
        </w:tc>
      </w:tr>
      <w:tr w:rsidR="0015268A" w:rsidTr="0011403E">
        <w:tc>
          <w:tcPr>
            <w:tcW w:w="704" w:type="dxa"/>
          </w:tcPr>
          <w:p w:rsidR="0015268A" w:rsidRDefault="0015268A" w:rsidP="0011403E">
            <w:pPr>
              <w:tabs>
                <w:tab w:val="left" w:pos="22"/>
              </w:tabs>
              <w:ind w:right="-109"/>
              <w:jc w:val="center"/>
            </w:pPr>
            <w:r>
              <w:t>182</w:t>
            </w:r>
          </w:p>
        </w:tc>
        <w:tc>
          <w:tcPr>
            <w:tcW w:w="2126" w:type="dxa"/>
          </w:tcPr>
          <w:p w:rsidR="0015268A" w:rsidRDefault="0015268A" w:rsidP="0011403E">
            <w:pPr>
              <w:ind w:right="-108"/>
            </w:pPr>
            <w:r>
              <w:t>Обработка оката рукавов</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
              <w:t>Обработка оката рукава перед вмётыванием его в пройму</w:t>
            </w:r>
          </w:p>
        </w:tc>
        <w:tc>
          <w:tcPr>
            <w:tcW w:w="3260" w:type="dxa"/>
          </w:tcPr>
          <w:p w:rsidR="0015268A" w:rsidRDefault="0015268A">
            <w:r>
              <w:t>Обрабатывают окат рукава перед вмётыванием его в пройму с помощью учителя</w:t>
            </w:r>
          </w:p>
        </w:tc>
        <w:tc>
          <w:tcPr>
            <w:tcW w:w="3544" w:type="dxa"/>
          </w:tcPr>
          <w:p w:rsidR="0015268A" w:rsidRDefault="0015268A">
            <w:r>
              <w:t>Обрабатывают окат рукава перед вмётыванием его в пройму</w:t>
            </w:r>
          </w:p>
        </w:tc>
      </w:tr>
      <w:tr w:rsidR="0015268A" w:rsidTr="0011403E">
        <w:tc>
          <w:tcPr>
            <w:tcW w:w="704" w:type="dxa"/>
          </w:tcPr>
          <w:p w:rsidR="0015268A" w:rsidRDefault="0015268A" w:rsidP="0011403E">
            <w:pPr>
              <w:tabs>
                <w:tab w:val="left" w:pos="22"/>
              </w:tabs>
              <w:ind w:right="-109"/>
              <w:jc w:val="center"/>
            </w:pPr>
            <w:r>
              <w:t>183</w:t>
            </w:r>
          </w:p>
        </w:tc>
        <w:tc>
          <w:tcPr>
            <w:tcW w:w="2126" w:type="dxa"/>
          </w:tcPr>
          <w:p w:rsidR="0015268A" w:rsidRDefault="0015268A" w:rsidP="0011403E">
            <w:pPr>
              <w:ind w:right="-108"/>
            </w:pPr>
            <w:r>
              <w:t xml:space="preserve">Вмётывание рукавов в пройму </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
              <w:t xml:space="preserve">Знакомство с правилами вметывания рукава. </w:t>
            </w:r>
          </w:p>
          <w:p w:rsidR="0015268A" w:rsidRDefault="0015268A">
            <w:r>
              <w:t xml:space="preserve">Совмещение высшей точки оката рукава и проймы. </w:t>
            </w:r>
          </w:p>
          <w:p w:rsidR="0015268A" w:rsidRDefault="0015268A">
            <w:r>
              <w:t xml:space="preserve">Работа с предметно-технологической картой. </w:t>
            </w:r>
          </w:p>
          <w:p w:rsidR="0015268A" w:rsidRDefault="0015268A">
            <w:r>
              <w:t xml:space="preserve">Технологические требования к качеству вмётывания рукавов в пройму </w:t>
            </w:r>
          </w:p>
          <w:p w:rsidR="0015268A" w:rsidRDefault="0015268A"/>
        </w:tc>
        <w:tc>
          <w:tcPr>
            <w:tcW w:w="3260" w:type="dxa"/>
          </w:tcPr>
          <w:p w:rsidR="0015268A" w:rsidRDefault="0015268A">
            <w:r>
              <w:t xml:space="preserve">Знакомятся с правилами вметывания рукава. </w:t>
            </w:r>
          </w:p>
          <w:p w:rsidR="0015268A" w:rsidRDefault="0015268A">
            <w:r>
              <w:t xml:space="preserve">Совмещают высшую точку оката рукава и проймы. </w:t>
            </w:r>
          </w:p>
          <w:p w:rsidR="0015268A" w:rsidRDefault="0015268A">
            <w:r>
              <w:t xml:space="preserve">Работают с предметно-технологической картой. </w:t>
            </w:r>
          </w:p>
          <w:p w:rsidR="0015268A" w:rsidRDefault="0015268A">
            <w:r>
              <w:t>Соблюдают технологические требования к качеству вмётывания рукавов в пройму</w:t>
            </w:r>
          </w:p>
        </w:tc>
        <w:tc>
          <w:tcPr>
            <w:tcW w:w="3544" w:type="dxa"/>
          </w:tcPr>
          <w:p w:rsidR="0015268A" w:rsidRDefault="0015268A">
            <w:r>
              <w:t xml:space="preserve">Знакомятся с правилами вметывания рукава. </w:t>
            </w:r>
          </w:p>
          <w:p w:rsidR="0015268A" w:rsidRDefault="0015268A">
            <w:r>
              <w:t xml:space="preserve">Совмещают высшую точку оката рукава и проймы. </w:t>
            </w:r>
          </w:p>
          <w:p w:rsidR="0015268A" w:rsidRDefault="0015268A">
            <w:r>
              <w:t xml:space="preserve">Работают с предметно-технологической картой. </w:t>
            </w:r>
          </w:p>
          <w:p w:rsidR="0015268A" w:rsidRDefault="0015268A">
            <w:r>
              <w:t>Соблюдают технологические требования к качеству вмётывания рукавов в пройму</w:t>
            </w:r>
          </w:p>
        </w:tc>
      </w:tr>
      <w:tr w:rsidR="0015268A" w:rsidTr="0011403E">
        <w:tc>
          <w:tcPr>
            <w:tcW w:w="704" w:type="dxa"/>
          </w:tcPr>
          <w:p w:rsidR="0015268A" w:rsidRDefault="0015268A" w:rsidP="0011403E">
            <w:pPr>
              <w:tabs>
                <w:tab w:val="left" w:pos="22"/>
              </w:tabs>
              <w:ind w:right="-109"/>
              <w:jc w:val="center"/>
            </w:pPr>
            <w:r>
              <w:t>184</w:t>
            </w:r>
          </w:p>
        </w:tc>
        <w:tc>
          <w:tcPr>
            <w:tcW w:w="2126" w:type="dxa"/>
          </w:tcPr>
          <w:p w:rsidR="0015268A" w:rsidRDefault="0015268A" w:rsidP="0011403E">
            <w:pPr>
              <w:ind w:right="-108"/>
            </w:pPr>
            <w:r>
              <w:t xml:space="preserve">Вмётывание рукавов в пройму </w:t>
            </w:r>
          </w:p>
        </w:tc>
        <w:tc>
          <w:tcPr>
            <w:tcW w:w="851" w:type="dxa"/>
            <w:gridSpan w:val="2"/>
          </w:tcPr>
          <w:p w:rsidR="0015268A" w:rsidRDefault="0015268A" w:rsidP="0011403E">
            <w:pPr>
              <w:jc w:val="center"/>
            </w:pPr>
            <w:r>
              <w:t>1</w:t>
            </w:r>
          </w:p>
        </w:tc>
        <w:tc>
          <w:tcPr>
            <w:tcW w:w="3544" w:type="dxa"/>
          </w:tcPr>
          <w:p w:rsidR="0015268A" w:rsidRDefault="0015268A">
            <w:r>
              <w:t>Вмётывание рукавов, распределение посадки</w:t>
            </w:r>
          </w:p>
        </w:tc>
        <w:tc>
          <w:tcPr>
            <w:tcW w:w="3260" w:type="dxa"/>
          </w:tcPr>
          <w:p w:rsidR="0015268A" w:rsidRDefault="0015268A">
            <w:r>
              <w:t>Вмётывают рукава, распределяют посадку с помощью учителя</w:t>
            </w:r>
          </w:p>
        </w:tc>
        <w:tc>
          <w:tcPr>
            <w:tcW w:w="3544" w:type="dxa"/>
          </w:tcPr>
          <w:p w:rsidR="0015268A" w:rsidRDefault="0015268A">
            <w:r>
              <w:t>Вмётывают рукава, распределяют посадку</w:t>
            </w:r>
          </w:p>
        </w:tc>
      </w:tr>
      <w:tr w:rsidR="0015268A" w:rsidTr="0011403E">
        <w:tc>
          <w:tcPr>
            <w:tcW w:w="704" w:type="dxa"/>
          </w:tcPr>
          <w:p w:rsidR="0015268A" w:rsidRDefault="0015268A" w:rsidP="0011403E">
            <w:pPr>
              <w:tabs>
                <w:tab w:val="left" w:pos="22"/>
              </w:tabs>
              <w:ind w:right="-109"/>
              <w:jc w:val="center"/>
            </w:pPr>
            <w:r>
              <w:t>185</w:t>
            </w:r>
          </w:p>
        </w:tc>
        <w:tc>
          <w:tcPr>
            <w:tcW w:w="2126" w:type="dxa"/>
          </w:tcPr>
          <w:p w:rsidR="0015268A" w:rsidRDefault="0015268A" w:rsidP="0011403E">
            <w:pPr>
              <w:ind w:right="-108"/>
            </w:pPr>
            <w:r>
              <w:t>Проведение примерки.</w:t>
            </w:r>
          </w:p>
          <w:p w:rsidR="0015268A" w:rsidRDefault="0015268A" w:rsidP="0011403E">
            <w:pPr>
              <w:ind w:right="-108"/>
            </w:pPr>
            <w:r>
              <w:t>Внесение исправлений</w:t>
            </w:r>
          </w:p>
          <w:p w:rsidR="0015268A" w:rsidRDefault="0015268A" w:rsidP="0011403E">
            <w:pPr>
              <w:ind w:right="-108"/>
            </w:pP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
              <w:t xml:space="preserve">Знакомство с требованиями к проведению примерки блузки.  </w:t>
            </w:r>
          </w:p>
          <w:p w:rsidR="0015268A" w:rsidRDefault="0015268A">
            <w:r>
              <w:t xml:space="preserve">Знакомство с видами недочетов после примерки. </w:t>
            </w:r>
          </w:p>
          <w:p w:rsidR="0015268A" w:rsidRDefault="0015268A">
            <w:r>
              <w:t xml:space="preserve">Технологические требования к качеству проведения примерки.  </w:t>
            </w:r>
          </w:p>
          <w:p w:rsidR="0015268A" w:rsidRDefault="0015268A">
            <w:r>
              <w:t>Проведение примерки блузки</w:t>
            </w:r>
          </w:p>
        </w:tc>
        <w:tc>
          <w:tcPr>
            <w:tcW w:w="3260" w:type="dxa"/>
          </w:tcPr>
          <w:p w:rsidR="0015268A" w:rsidRDefault="0015268A">
            <w:r>
              <w:t xml:space="preserve">Знакомятся с требованиями к проведению примерки блузки.  </w:t>
            </w:r>
          </w:p>
          <w:p w:rsidR="0015268A" w:rsidRDefault="0015268A">
            <w:r>
              <w:t xml:space="preserve">Знакомятся с видами недочетов после примерки. </w:t>
            </w:r>
          </w:p>
          <w:p w:rsidR="0015268A" w:rsidRDefault="0015268A">
            <w:r>
              <w:t xml:space="preserve">Соблюдают технологические требования к качеству проведения примерки.  </w:t>
            </w:r>
          </w:p>
          <w:p w:rsidR="0015268A" w:rsidRDefault="0015268A">
            <w:r>
              <w:t>Проводят примерку блузки</w:t>
            </w:r>
          </w:p>
        </w:tc>
        <w:tc>
          <w:tcPr>
            <w:tcW w:w="3544" w:type="dxa"/>
          </w:tcPr>
          <w:p w:rsidR="0015268A" w:rsidRDefault="0015268A">
            <w:r>
              <w:t xml:space="preserve">Знакомятся с требованиями к проведению примерки блузки.  </w:t>
            </w:r>
          </w:p>
          <w:p w:rsidR="0015268A" w:rsidRDefault="0015268A">
            <w:r>
              <w:t xml:space="preserve">Знакомятся с видами недочетов после примерки. </w:t>
            </w:r>
          </w:p>
          <w:p w:rsidR="0015268A" w:rsidRDefault="0015268A">
            <w:r>
              <w:t xml:space="preserve">Соблюдают технологические требования к качеству проведения примерки.  </w:t>
            </w:r>
          </w:p>
          <w:p w:rsidR="0015268A" w:rsidRDefault="0015268A">
            <w:r>
              <w:t>Проводят примерку блузки</w:t>
            </w:r>
          </w:p>
        </w:tc>
      </w:tr>
      <w:tr w:rsidR="0015268A" w:rsidTr="0011403E">
        <w:tc>
          <w:tcPr>
            <w:tcW w:w="704" w:type="dxa"/>
          </w:tcPr>
          <w:p w:rsidR="0015268A" w:rsidRDefault="0015268A" w:rsidP="0011403E">
            <w:pPr>
              <w:tabs>
                <w:tab w:val="left" w:pos="22"/>
              </w:tabs>
              <w:ind w:right="-109"/>
              <w:jc w:val="center"/>
            </w:pPr>
            <w:r>
              <w:t>186</w:t>
            </w:r>
          </w:p>
        </w:tc>
        <w:tc>
          <w:tcPr>
            <w:tcW w:w="2126" w:type="dxa"/>
          </w:tcPr>
          <w:p w:rsidR="0015268A" w:rsidRDefault="0015268A" w:rsidP="0011403E">
            <w:pPr>
              <w:ind w:right="-108"/>
            </w:pPr>
            <w:r>
              <w:t>Проведение примерки.</w:t>
            </w:r>
          </w:p>
          <w:p w:rsidR="0015268A" w:rsidRDefault="0015268A" w:rsidP="0011403E">
            <w:pPr>
              <w:ind w:right="-108"/>
            </w:pPr>
            <w:r>
              <w:t>Внесение исправлений</w:t>
            </w:r>
          </w:p>
        </w:tc>
        <w:tc>
          <w:tcPr>
            <w:tcW w:w="851" w:type="dxa"/>
            <w:gridSpan w:val="2"/>
          </w:tcPr>
          <w:p w:rsidR="0015268A" w:rsidRDefault="0015268A" w:rsidP="0011403E">
            <w:pPr>
              <w:jc w:val="center"/>
            </w:pPr>
            <w:r>
              <w:t>1</w:t>
            </w:r>
          </w:p>
        </w:tc>
        <w:tc>
          <w:tcPr>
            <w:tcW w:w="3544" w:type="dxa"/>
          </w:tcPr>
          <w:p w:rsidR="0015268A" w:rsidRDefault="0015268A">
            <w:r>
              <w:t>Исправление недочетов блузки, выявленных после второй примерки</w:t>
            </w:r>
          </w:p>
        </w:tc>
        <w:tc>
          <w:tcPr>
            <w:tcW w:w="3260" w:type="dxa"/>
          </w:tcPr>
          <w:p w:rsidR="0015268A" w:rsidRDefault="0015268A">
            <w:r>
              <w:t>Исправляют недочеты блузки, выявленные после второй примерки с помощью учителя</w:t>
            </w:r>
            <w:r w:rsidRPr="0011403E">
              <w:rPr>
                <w:color w:val="00B0F0"/>
              </w:rPr>
              <w:t>.</w:t>
            </w:r>
            <w:r>
              <w:t xml:space="preserve">  </w:t>
            </w:r>
          </w:p>
        </w:tc>
        <w:tc>
          <w:tcPr>
            <w:tcW w:w="3544" w:type="dxa"/>
          </w:tcPr>
          <w:p w:rsidR="0015268A" w:rsidRDefault="0015268A">
            <w:r>
              <w:t>Исправляют недочеты блузки, выявленные после второй примерки</w:t>
            </w:r>
            <w:r w:rsidRPr="0011403E">
              <w:rPr>
                <w:color w:val="00B0F0"/>
              </w:rPr>
              <w:t>.</w:t>
            </w:r>
            <w:r>
              <w:t xml:space="preserve"> </w:t>
            </w:r>
          </w:p>
        </w:tc>
      </w:tr>
      <w:tr w:rsidR="0015268A" w:rsidTr="0011403E">
        <w:tc>
          <w:tcPr>
            <w:tcW w:w="704" w:type="dxa"/>
          </w:tcPr>
          <w:p w:rsidR="0015268A" w:rsidRDefault="0015268A" w:rsidP="0011403E">
            <w:pPr>
              <w:tabs>
                <w:tab w:val="left" w:pos="22"/>
              </w:tabs>
              <w:ind w:right="-109"/>
              <w:jc w:val="center"/>
            </w:pPr>
            <w:r>
              <w:t>187</w:t>
            </w:r>
          </w:p>
        </w:tc>
        <w:tc>
          <w:tcPr>
            <w:tcW w:w="2126" w:type="dxa"/>
          </w:tcPr>
          <w:p w:rsidR="0015268A" w:rsidRDefault="0015268A" w:rsidP="0011403E">
            <w:pPr>
              <w:ind w:right="-108"/>
            </w:pPr>
            <w:r>
              <w:t>Втачивание рукавов в пройму</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
              <w:t xml:space="preserve">Продолжить формирование понятия о видах соединительных швов. </w:t>
            </w:r>
          </w:p>
          <w:p w:rsidR="0015268A" w:rsidRDefault="0015268A">
            <w:r>
              <w:t xml:space="preserve">Работа с предметно-технологической картой. </w:t>
            </w:r>
          </w:p>
          <w:p w:rsidR="0015268A" w:rsidRDefault="0015268A">
            <w:r>
              <w:t>Технологические требования к качеству втачивания рукавов в пройму</w:t>
            </w:r>
          </w:p>
          <w:p w:rsidR="0015268A" w:rsidRDefault="0015268A"/>
        </w:tc>
        <w:tc>
          <w:tcPr>
            <w:tcW w:w="3260" w:type="dxa"/>
          </w:tcPr>
          <w:p w:rsidR="0015268A" w:rsidRDefault="0015268A">
            <w:r>
              <w:t xml:space="preserve">Продолжают формирование понятия о видах соединительных швов. </w:t>
            </w:r>
          </w:p>
          <w:p w:rsidR="0015268A" w:rsidRDefault="0015268A">
            <w:r>
              <w:t xml:space="preserve">Работают с предметно-технологической картой. </w:t>
            </w:r>
          </w:p>
          <w:p w:rsidR="0015268A" w:rsidRDefault="0015268A">
            <w:r>
              <w:t>Соблюдают технологические требования к качеству втачивания рукавов в пройму</w:t>
            </w:r>
          </w:p>
        </w:tc>
        <w:tc>
          <w:tcPr>
            <w:tcW w:w="3544" w:type="dxa"/>
          </w:tcPr>
          <w:p w:rsidR="0015268A" w:rsidRDefault="0015268A">
            <w:r>
              <w:t xml:space="preserve">Продолжают формирование понятия о видах соединительных швов. </w:t>
            </w:r>
          </w:p>
          <w:p w:rsidR="0015268A" w:rsidRDefault="0015268A">
            <w:r>
              <w:t xml:space="preserve">Работают с предметно-технологической картой. </w:t>
            </w:r>
          </w:p>
          <w:p w:rsidR="0015268A" w:rsidRDefault="0015268A">
            <w:r>
              <w:t>Соблюдают технологические требования к качеству втачивания рукавов в пройму</w:t>
            </w:r>
          </w:p>
        </w:tc>
      </w:tr>
      <w:tr w:rsidR="0015268A" w:rsidTr="0011403E">
        <w:tc>
          <w:tcPr>
            <w:tcW w:w="704" w:type="dxa"/>
          </w:tcPr>
          <w:p w:rsidR="0015268A" w:rsidRDefault="0015268A" w:rsidP="0011403E">
            <w:pPr>
              <w:tabs>
                <w:tab w:val="left" w:pos="22"/>
              </w:tabs>
              <w:ind w:right="-109"/>
              <w:jc w:val="center"/>
            </w:pPr>
            <w:r>
              <w:t>188</w:t>
            </w:r>
          </w:p>
        </w:tc>
        <w:tc>
          <w:tcPr>
            <w:tcW w:w="2126" w:type="dxa"/>
          </w:tcPr>
          <w:p w:rsidR="0015268A" w:rsidRDefault="0015268A" w:rsidP="0011403E">
            <w:pPr>
              <w:ind w:right="-108"/>
            </w:pPr>
            <w:r>
              <w:t>Втачивание рукавов в пройму</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Втачивание рукавов в пройму  </w:t>
            </w:r>
          </w:p>
        </w:tc>
        <w:tc>
          <w:tcPr>
            <w:tcW w:w="3260" w:type="dxa"/>
          </w:tcPr>
          <w:p w:rsidR="0015268A" w:rsidRDefault="0015268A" w:rsidP="0011403E">
            <w:pPr>
              <w:jc w:val="both"/>
            </w:pPr>
            <w:r>
              <w:t>Втачивают рукава в пройму с помощью учителя</w:t>
            </w:r>
          </w:p>
        </w:tc>
        <w:tc>
          <w:tcPr>
            <w:tcW w:w="3544" w:type="dxa"/>
          </w:tcPr>
          <w:p w:rsidR="0015268A" w:rsidRDefault="0015268A" w:rsidP="0011403E">
            <w:pPr>
              <w:jc w:val="both"/>
            </w:pPr>
            <w:r>
              <w:t xml:space="preserve">Втачивают рукава в пройму  </w:t>
            </w:r>
          </w:p>
        </w:tc>
      </w:tr>
      <w:tr w:rsidR="0015268A" w:rsidTr="0011403E">
        <w:tc>
          <w:tcPr>
            <w:tcW w:w="704" w:type="dxa"/>
          </w:tcPr>
          <w:p w:rsidR="0015268A" w:rsidRDefault="0015268A" w:rsidP="0011403E">
            <w:pPr>
              <w:tabs>
                <w:tab w:val="left" w:pos="22"/>
              </w:tabs>
              <w:ind w:right="-109"/>
              <w:jc w:val="center"/>
            </w:pPr>
            <w:r>
              <w:t>189</w:t>
            </w:r>
          </w:p>
        </w:tc>
        <w:tc>
          <w:tcPr>
            <w:tcW w:w="2126" w:type="dxa"/>
          </w:tcPr>
          <w:p w:rsidR="0015268A" w:rsidRDefault="0015268A" w:rsidP="0011403E">
            <w:pPr>
              <w:ind w:right="-108"/>
            </w:pPr>
            <w:r>
              <w:t>Обработка нижнего среза рукавов</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Продолжить формирование о видах обработки нижнего среза длинного рукава. </w:t>
            </w:r>
          </w:p>
          <w:p w:rsidR="0015268A" w:rsidRDefault="0015268A" w:rsidP="0011403E">
            <w:pPr>
              <w:jc w:val="both"/>
            </w:pPr>
            <w:r>
              <w:t xml:space="preserve">Знакомство с особенностями обработки нижнего среза длинного рукава.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обработки нижнего среза рукава </w:t>
            </w:r>
          </w:p>
        </w:tc>
        <w:tc>
          <w:tcPr>
            <w:tcW w:w="3260" w:type="dxa"/>
          </w:tcPr>
          <w:p w:rsidR="0015268A" w:rsidRDefault="0015268A" w:rsidP="0011403E">
            <w:pPr>
              <w:jc w:val="both"/>
            </w:pPr>
            <w:r>
              <w:t xml:space="preserve">Продолжают формирование о видах обработки нижнего среза длинного рукава. </w:t>
            </w:r>
          </w:p>
          <w:p w:rsidR="0015268A" w:rsidRDefault="0015268A" w:rsidP="0011403E">
            <w:pPr>
              <w:jc w:val="both"/>
            </w:pPr>
            <w:r>
              <w:t xml:space="preserve">Знакомятся с особенностями обработки нижнего среза длинного рукава.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обработки нижнего среза рукава</w:t>
            </w:r>
          </w:p>
        </w:tc>
        <w:tc>
          <w:tcPr>
            <w:tcW w:w="3544" w:type="dxa"/>
          </w:tcPr>
          <w:p w:rsidR="0015268A" w:rsidRDefault="0015268A" w:rsidP="0011403E">
            <w:pPr>
              <w:jc w:val="both"/>
            </w:pPr>
            <w:r>
              <w:t xml:space="preserve">Продолжают формирование о видах обработки нижнего среза длинного рукава. </w:t>
            </w:r>
          </w:p>
          <w:p w:rsidR="0015268A" w:rsidRDefault="0015268A" w:rsidP="0011403E">
            <w:pPr>
              <w:jc w:val="both"/>
            </w:pPr>
            <w:r>
              <w:t xml:space="preserve">Знакомятся с особенностями обработки нижнего среза длинного рукава.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обработки нижнего среза рукава</w:t>
            </w:r>
          </w:p>
        </w:tc>
      </w:tr>
      <w:tr w:rsidR="0015268A" w:rsidTr="0011403E">
        <w:tc>
          <w:tcPr>
            <w:tcW w:w="704" w:type="dxa"/>
          </w:tcPr>
          <w:p w:rsidR="0015268A" w:rsidRDefault="0015268A" w:rsidP="0011403E">
            <w:pPr>
              <w:tabs>
                <w:tab w:val="left" w:pos="22"/>
              </w:tabs>
              <w:ind w:right="-109"/>
              <w:jc w:val="center"/>
            </w:pPr>
            <w:r>
              <w:t>190</w:t>
            </w:r>
          </w:p>
        </w:tc>
        <w:tc>
          <w:tcPr>
            <w:tcW w:w="2126" w:type="dxa"/>
          </w:tcPr>
          <w:p w:rsidR="0015268A" w:rsidRDefault="0015268A" w:rsidP="0011403E">
            <w:pPr>
              <w:ind w:right="-108"/>
            </w:pPr>
            <w:r>
              <w:t>Обработка нижнего среза рукавов</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Обработка нижнего среза рукава манжетой.</w:t>
            </w:r>
          </w:p>
          <w:p w:rsidR="0015268A" w:rsidRDefault="0015268A" w:rsidP="0011403E">
            <w:pPr>
              <w:jc w:val="both"/>
            </w:pPr>
            <w:r>
              <w:t>Обработка манжеты</w:t>
            </w:r>
          </w:p>
        </w:tc>
        <w:tc>
          <w:tcPr>
            <w:tcW w:w="3260" w:type="dxa"/>
          </w:tcPr>
          <w:p w:rsidR="0015268A" w:rsidRDefault="0015268A" w:rsidP="0011403E">
            <w:pPr>
              <w:jc w:val="both"/>
            </w:pPr>
            <w:r>
              <w:t>Обрабатывают нижний срез рукава манжетой.</w:t>
            </w:r>
          </w:p>
          <w:p w:rsidR="0015268A" w:rsidRDefault="0015268A" w:rsidP="0011403E">
            <w:pPr>
              <w:jc w:val="both"/>
            </w:pPr>
            <w:r>
              <w:t>Обрабатывают манжету</w:t>
            </w:r>
          </w:p>
        </w:tc>
        <w:tc>
          <w:tcPr>
            <w:tcW w:w="3544" w:type="dxa"/>
          </w:tcPr>
          <w:p w:rsidR="0015268A" w:rsidRDefault="0015268A" w:rsidP="0011403E">
            <w:pPr>
              <w:jc w:val="both"/>
            </w:pPr>
            <w:r>
              <w:t>Обрабатывают   нижний срез рукава манжетой.</w:t>
            </w:r>
          </w:p>
          <w:p w:rsidR="0015268A" w:rsidRDefault="0015268A" w:rsidP="0011403E">
            <w:pPr>
              <w:jc w:val="both"/>
            </w:pPr>
            <w:r>
              <w:t>Обрабатывают манжету</w:t>
            </w:r>
          </w:p>
        </w:tc>
      </w:tr>
      <w:tr w:rsidR="0015268A" w:rsidTr="0011403E">
        <w:tc>
          <w:tcPr>
            <w:tcW w:w="704" w:type="dxa"/>
          </w:tcPr>
          <w:p w:rsidR="0015268A" w:rsidRDefault="0015268A" w:rsidP="0011403E">
            <w:pPr>
              <w:tabs>
                <w:tab w:val="left" w:pos="22"/>
              </w:tabs>
              <w:ind w:right="-109"/>
              <w:jc w:val="center"/>
            </w:pPr>
            <w:r>
              <w:t>191</w:t>
            </w:r>
          </w:p>
        </w:tc>
        <w:tc>
          <w:tcPr>
            <w:tcW w:w="2126" w:type="dxa"/>
          </w:tcPr>
          <w:p w:rsidR="0015268A" w:rsidRDefault="0015268A" w:rsidP="0011403E">
            <w:pPr>
              <w:ind w:right="-108"/>
            </w:pPr>
            <w:r>
              <w:t>Обработка нижнего среза рукавов</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Обработка нижнего среза рукава манжетой.</w:t>
            </w:r>
          </w:p>
          <w:p w:rsidR="0015268A" w:rsidRDefault="0015268A" w:rsidP="0011403E">
            <w:pPr>
              <w:jc w:val="both"/>
            </w:pPr>
            <w:r>
              <w:t>Сборка низа рукава</w:t>
            </w:r>
          </w:p>
        </w:tc>
        <w:tc>
          <w:tcPr>
            <w:tcW w:w="3260" w:type="dxa"/>
          </w:tcPr>
          <w:p w:rsidR="0015268A" w:rsidRDefault="0015268A" w:rsidP="0011403E">
            <w:pPr>
              <w:jc w:val="both"/>
            </w:pPr>
            <w:r>
              <w:t>Обрабатывают нижний срез рукава манжетой.</w:t>
            </w:r>
          </w:p>
          <w:p w:rsidR="0015268A" w:rsidRDefault="0015268A" w:rsidP="0011403E">
            <w:pPr>
              <w:jc w:val="both"/>
            </w:pPr>
            <w:r>
              <w:t>Собирают низ рукава</w:t>
            </w:r>
          </w:p>
        </w:tc>
        <w:tc>
          <w:tcPr>
            <w:tcW w:w="3544" w:type="dxa"/>
          </w:tcPr>
          <w:p w:rsidR="0015268A" w:rsidRDefault="0015268A" w:rsidP="0011403E">
            <w:pPr>
              <w:jc w:val="both"/>
            </w:pPr>
            <w:r>
              <w:t>Обрабатывают   нижний срез рукава манжетой.</w:t>
            </w:r>
          </w:p>
          <w:p w:rsidR="0015268A" w:rsidRDefault="0015268A" w:rsidP="0011403E">
            <w:pPr>
              <w:jc w:val="both"/>
            </w:pPr>
            <w:r>
              <w:t>Собирают низ рукава</w:t>
            </w:r>
          </w:p>
        </w:tc>
      </w:tr>
      <w:tr w:rsidR="0015268A" w:rsidTr="0011403E">
        <w:tc>
          <w:tcPr>
            <w:tcW w:w="704" w:type="dxa"/>
          </w:tcPr>
          <w:p w:rsidR="0015268A" w:rsidRDefault="0015268A" w:rsidP="0011403E">
            <w:pPr>
              <w:tabs>
                <w:tab w:val="left" w:pos="22"/>
              </w:tabs>
              <w:ind w:right="-109"/>
              <w:jc w:val="center"/>
            </w:pPr>
            <w:r>
              <w:t>192</w:t>
            </w:r>
          </w:p>
        </w:tc>
        <w:tc>
          <w:tcPr>
            <w:tcW w:w="2126" w:type="dxa"/>
          </w:tcPr>
          <w:p w:rsidR="0015268A" w:rsidRDefault="0015268A" w:rsidP="0011403E">
            <w:pPr>
              <w:ind w:right="-108"/>
            </w:pPr>
            <w:r>
              <w:t>Обработка нижнего среза рукавов</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Обработка нижнего среза рукава манжетой.</w:t>
            </w:r>
          </w:p>
          <w:p w:rsidR="0015268A" w:rsidRDefault="0015268A" w:rsidP="0011403E">
            <w:pPr>
              <w:jc w:val="both"/>
            </w:pPr>
            <w:r>
              <w:t>Притачивание манжеты</w:t>
            </w:r>
          </w:p>
        </w:tc>
        <w:tc>
          <w:tcPr>
            <w:tcW w:w="3260" w:type="dxa"/>
          </w:tcPr>
          <w:p w:rsidR="0015268A" w:rsidRDefault="0015268A" w:rsidP="0011403E">
            <w:pPr>
              <w:jc w:val="both"/>
            </w:pPr>
            <w:r>
              <w:t>Обработка нижнего среза рукава манжетой.</w:t>
            </w:r>
          </w:p>
          <w:p w:rsidR="0015268A" w:rsidRDefault="0015268A" w:rsidP="0011403E">
            <w:pPr>
              <w:jc w:val="both"/>
            </w:pPr>
            <w:r>
              <w:t>Притачивают манжету</w:t>
            </w:r>
          </w:p>
        </w:tc>
        <w:tc>
          <w:tcPr>
            <w:tcW w:w="3544" w:type="dxa"/>
          </w:tcPr>
          <w:p w:rsidR="0015268A" w:rsidRDefault="0015268A" w:rsidP="0011403E">
            <w:pPr>
              <w:jc w:val="both"/>
            </w:pPr>
            <w:r>
              <w:t>Обрабатывают   нижний срез рукава манжетой.</w:t>
            </w:r>
          </w:p>
          <w:p w:rsidR="0015268A" w:rsidRDefault="0015268A" w:rsidP="0011403E">
            <w:pPr>
              <w:jc w:val="both"/>
            </w:pPr>
            <w:r>
              <w:t>Притачивают манжету</w:t>
            </w:r>
          </w:p>
        </w:tc>
      </w:tr>
      <w:tr w:rsidR="0015268A" w:rsidTr="0011403E">
        <w:tc>
          <w:tcPr>
            <w:tcW w:w="704" w:type="dxa"/>
          </w:tcPr>
          <w:p w:rsidR="0015268A" w:rsidRDefault="0015268A" w:rsidP="0011403E">
            <w:pPr>
              <w:tabs>
                <w:tab w:val="left" w:pos="22"/>
              </w:tabs>
              <w:ind w:right="-109"/>
              <w:jc w:val="center"/>
            </w:pPr>
            <w:r>
              <w:t>193</w:t>
            </w:r>
          </w:p>
        </w:tc>
        <w:tc>
          <w:tcPr>
            <w:tcW w:w="2126" w:type="dxa"/>
          </w:tcPr>
          <w:p w:rsidR="0015268A" w:rsidRDefault="0015268A" w:rsidP="0011403E">
            <w:pPr>
              <w:ind w:right="-108"/>
            </w:pPr>
            <w:r>
              <w:t>Окончательная отделка изделия. Тест</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Продолжить формирование знаний о правилах проведения влажно-тепловой обработки изделий из натуральных тканей. </w:t>
            </w:r>
          </w:p>
          <w:p w:rsidR="0015268A" w:rsidRDefault="0015268A" w:rsidP="0011403E">
            <w:pPr>
              <w:jc w:val="both"/>
            </w:pPr>
            <w:r>
              <w:t xml:space="preserve">Окончательная отделка: удаление копировальных стежков и ниток временного соединения. </w:t>
            </w:r>
          </w:p>
          <w:p w:rsidR="0015268A" w:rsidRDefault="0015268A" w:rsidP="0011403E">
            <w:pPr>
              <w:jc w:val="both"/>
            </w:pPr>
            <w:r>
              <w:t>Технологические требования к качеству окончательной отделке и утюжки блузки</w:t>
            </w:r>
          </w:p>
        </w:tc>
        <w:tc>
          <w:tcPr>
            <w:tcW w:w="3260" w:type="dxa"/>
          </w:tcPr>
          <w:p w:rsidR="0015268A" w:rsidRDefault="0015268A" w:rsidP="0011403E">
            <w:pPr>
              <w:jc w:val="both"/>
            </w:pPr>
            <w:r>
              <w:t xml:space="preserve">Продолжают формирование знаний о правилах проведения влажно-тепловой обработки изделий из натуральных тканей.  </w:t>
            </w:r>
          </w:p>
          <w:p w:rsidR="0015268A" w:rsidRDefault="0015268A" w:rsidP="0011403E">
            <w:pPr>
              <w:jc w:val="both"/>
            </w:pPr>
            <w:r>
              <w:t xml:space="preserve">Соблюдают технологические требования к качеству окончательной отделке и утюжки блузки </w:t>
            </w:r>
          </w:p>
          <w:p w:rsidR="0015268A" w:rsidRDefault="0015268A" w:rsidP="0011403E">
            <w:pPr>
              <w:jc w:val="both"/>
            </w:pPr>
            <w:r>
              <w:t xml:space="preserve"> </w:t>
            </w:r>
          </w:p>
        </w:tc>
        <w:tc>
          <w:tcPr>
            <w:tcW w:w="3544" w:type="dxa"/>
          </w:tcPr>
          <w:p w:rsidR="0015268A" w:rsidRDefault="0015268A" w:rsidP="0011403E">
            <w:pPr>
              <w:jc w:val="both"/>
            </w:pPr>
            <w:r>
              <w:t xml:space="preserve">Продолжают формирование знаний о правилах проведения влажно-тепловой обработки изделий из натуральных тканей. </w:t>
            </w:r>
          </w:p>
          <w:p w:rsidR="0015268A" w:rsidRDefault="0015268A" w:rsidP="0011403E">
            <w:pPr>
              <w:jc w:val="both"/>
            </w:pPr>
            <w:r>
              <w:t xml:space="preserve">Окончательная отделка: удаление копировальных стежков и ниток временного соединения. </w:t>
            </w:r>
          </w:p>
          <w:p w:rsidR="0015268A" w:rsidRDefault="0015268A" w:rsidP="0011403E">
            <w:pPr>
              <w:jc w:val="both"/>
            </w:pPr>
            <w:r>
              <w:t>Соблюдают технологические требования к качеству окончательной отделке и утюжки блузки</w:t>
            </w:r>
          </w:p>
        </w:tc>
      </w:tr>
      <w:tr w:rsidR="0015268A" w:rsidTr="0011403E">
        <w:tc>
          <w:tcPr>
            <w:tcW w:w="704" w:type="dxa"/>
          </w:tcPr>
          <w:p w:rsidR="0015268A" w:rsidRDefault="0015268A" w:rsidP="0011403E">
            <w:pPr>
              <w:tabs>
                <w:tab w:val="left" w:pos="22"/>
              </w:tabs>
              <w:ind w:right="-109"/>
              <w:jc w:val="center"/>
            </w:pPr>
            <w:r>
              <w:t>194</w:t>
            </w:r>
          </w:p>
        </w:tc>
        <w:tc>
          <w:tcPr>
            <w:tcW w:w="2126" w:type="dxa"/>
          </w:tcPr>
          <w:p w:rsidR="0015268A" w:rsidRDefault="0015268A" w:rsidP="0011403E">
            <w:pPr>
              <w:ind w:right="-108"/>
            </w:pPr>
            <w:r>
              <w:t>Окончательная отделка изделия. Тест</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Окончательная отделка и утюжка блузки. </w:t>
            </w:r>
          </w:p>
          <w:p w:rsidR="0015268A" w:rsidRDefault="0015268A" w:rsidP="0011403E">
            <w:pPr>
              <w:jc w:val="both"/>
            </w:pPr>
            <w:r>
              <w:t xml:space="preserve">Выставка работ. </w:t>
            </w:r>
          </w:p>
          <w:p w:rsidR="0015268A" w:rsidRDefault="0015268A" w:rsidP="0011403E">
            <w:pPr>
              <w:jc w:val="both"/>
            </w:pPr>
            <w:r>
              <w:t>Анализ выполненной работы</w:t>
            </w:r>
          </w:p>
        </w:tc>
        <w:tc>
          <w:tcPr>
            <w:tcW w:w="3260" w:type="dxa"/>
          </w:tcPr>
          <w:p w:rsidR="0015268A" w:rsidRDefault="0015268A" w:rsidP="0011403E">
            <w:pPr>
              <w:jc w:val="both"/>
            </w:pPr>
            <w:r>
              <w:t xml:space="preserve">Производят окончательную отделку и утюжку блузки. </w:t>
            </w:r>
          </w:p>
          <w:p w:rsidR="0015268A" w:rsidRDefault="0015268A" w:rsidP="0011403E">
            <w:pPr>
              <w:jc w:val="both"/>
            </w:pPr>
            <w:r>
              <w:t xml:space="preserve">Анализируют выполненную работу с помощью учителя  </w:t>
            </w:r>
          </w:p>
        </w:tc>
        <w:tc>
          <w:tcPr>
            <w:tcW w:w="3544" w:type="dxa"/>
          </w:tcPr>
          <w:p w:rsidR="0015268A" w:rsidRDefault="0015268A" w:rsidP="0011403E">
            <w:pPr>
              <w:jc w:val="both"/>
            </w:pPr>
            <w:r>
              <w:t xml:space="preserve">Производят окончательную отделку и утюжку блузки. </w:t>
            </w:r>
          </w:p>
          <w:p w:rsidR="0015268A" w:rsidRDefault="0015268A" w:rsidP="0011403E">
            <w:pPr>
              <w:jc w:val="both"/>
            </w:pPr>
            <w:r>
              <w:t xml:space="preserve">Анализируют выполненную работу  </w:t>
            </w:r>
          </w:p>
        </w:tc>
      </w:tr>
      <w:tr w:rsidR="0015268A" w:rsidTr="0011403E">
        <w:tc>
          <w:tcPr>
            <w:tcW w:w="14029" w:type="dxa"/>
            <w:gridSpan w:val="7"/>
          </w:tcPr>
          <w:p w:rsidR="0015268A" w:rsidRPr="0011403E" w:rsidRDefault="0015268A" w:rsidP="0011403E">
            <w:pPr>
              <w:tabs>
                <w:tab w:val="left" w:pos="22"/>
              </w:tabs>
              <w:ind w:right="-109"/>
              <w:jc w:val="center"/>
              <w:rPr>
                <w:b/>
              </w:rPr>
            </w:pPr>
            <w:r w:rsidRPr="0011403E">
              <w:rPr>
                <w:b/>
              </w:rPr>
              <w:t>Особенности обработки изделий из синтетических волокон - 6 часов</w:t>
            </w:r>
          </w:p>
        </w:tc>
      </w:tr>
      <w:tr w:rsidR="0015268A" w:rsidTr="0011403E">
        <w:tc>
          <w:tcPr>
            <w:tcW w:w="704" w:type="dxa"/>
          </w:tcPr>
          <w:p w:rsidR="0015268A" w:rsidRDefault="0015268A" w:rsidP="0011403E">
            <w:pPr>
              <w:tabs>
                <w:tab w:val="left" w:pos="22"/>
              </w:tabs>
              <w:ind w:right="-109"/>
              <w:jc w:val="center"/>
            </w:pPr>
            <w:r>
              <w:t>195</w:t>
            </w:r>
          </w:p>
        </w:tc>
        <w:tc>
          <w:tcPr>
            <w:tcW w:w="2126" w:type="dxa"/>
          </w:tcPr>
          <w:p w:rsidR="0015268A" w:rsidRDefault="0015268A" w:rsidP="0011403E">
            <w:pPr>
              <w:ind w:right="-108"/>
            </w:pPr>
            <w:r>
              <w:t>Ассортимент тканей из синтетических волокон</w:t>
            </w:r>
          </w:p>
        </w:tc>
        <w:tc>
          <w:tcPr>
            <w:tcW w:w="851" w:type="dxa"/>
            <w:gridSpan w:val="2"/>
          </w:tcPr>
          <w:p w:rsidR="0015268A" w:rsidRDefault="0015268A" w:rsidP="0011403E">
            <w:pPr>
              <w:jc w:val="center"/>
            </w:pPr>
            <w:r>
              <w:t>1</w:t>
            </w:r>
          </w:p>
        </w:tc>
        <w:tc>
          <w:tcPr>
            <w:tcW w:w="3544" w:type="dxa"/>
          </w:tcPr>
          <w:p w:rsidR="0015268A" w:rsidRDefault="0015268A">
            <w:r>
              <w:t xml:space="preserve">Знакомство с синтетическими волокнами: сырье, изготовление пряжи, виды переплетения, физические свойства ткани. </w:t>
            </w:r>
          </w:p>
          <w:p w:rsidR="0015268A" w:rsidRDefault="0015268A">
            <w:r>
              <w:t xml:space="preserve">Просмотр мультимедийной презентации. </w:t>
            </w:r>
          </w:p>
          <w:p w:rsidR="0015268A" w:rsidRDefault="0015268A">
            <w:r>
              <w:t xml:space="preserve">Прядильное производство, профессии прядильного производства. </w:t>
            </w:r>
          </w:p>
          <w:p w:rsidR="0015268A" w:rsidRDefault="0015268A">
            <w:r>
              <w:t xml:space="preserve">Знакомство с распространённостью синтетических тканей. </w:t>
            </w:r>
          </w:p>
          <w:p w:rsidR="0015268A" w:rsidRDefault="0015268A">
            <w:r>
              <w:t>Учёт особенности этих тканей при пошиве изделий</w:t>
            </w:r>
          </w:p>
        </w:tc>
        <w:tc>
          <w:tcPr>
            <w:tcW w:w="3260" w:type="dxa"/>
          </w:tcPr>
          <w:p w:rsidR="0015268A" w:rsidRDefault="0015268A">
            <w:r>
              <w:t xml:space="preserve">Знакомятся с синтетическими волокнами: сырье, изготовление пряжи, виды переплетения, физические свойства ткани. </w:t>
            </w:r>
          </w:p>
          <w:p w:rsidR="0015268A" w:rsidRDefault="0015268A">
            <w:r>
              <w:t>Просматривают мультимедийную презентацию</w:t>
            </w:r>
          </w:p>
          <w:p w:rsidR="0015268A" w:rsidRDefault="0015268A"/>
        </w:tc>
        <w:tc>
          <w:tcPr>
            <w:tcW w:w="3544" w:type="dxa"/>
          </w:tcPr>
          <w:p w:rsidR="0015268A" w:rsidRDefault="0015268A">
            <w:r>
              <w:t xml:space="preserve">Знакомятся с синтетическими волокнами: сырье, изготовление пряжи, виды переплетения, физические свойства ткани. </w:t>
            </w:r>
          </w:p>
          <w:p w:rsidR="0015268A" w:rsidRDefault="0015268A">
            <w:r>
              <w:t xml:space="preserve">Просматривают мультимедийную презентацию. </w:t>
            </w:r>
          </w:p>
          <w:p w:rsidR="0015268A" w:rsidRDefault="0015268A">
            <w:r>
              <w:t xml:space="preserve">Прядильное производство, профессии прядильного производства. </w:t>
            </w:r>
          </w:p>
          <w:p w:rsidR="0015268A" w:rsidRDefault="0015268A">
            <w:r>
              <w:t xml:space="preserve">Знакомятся с распространённостью синтетических тканей. </w:t>
            </w:r>
          </w:p>
          <w:p w:rsidR="0015268A" w:rsidRDefault="0015268A">
            <w:r>
              <w:t>Учитывают особенности этих тканей при пошиве изделий</w:t>
            </w:r>
          </w:p>
        </w:tc>
      </w:tr>
      <w:tr w:rsidR="0015268A" w:rsidTr="0011403E">
        <w:tc>
          <w:tcPr>
            <w:tcW w:w="704" w:type="dxa"/>
          </w:tcPr>
          <w:p w:rsidR="0015268A" w:rsidRDefault="0015268A" w:rsidP="0011403E">
            <w:pPr>
              <w:tabs>
                <w:tab w:val="left" w:pos="22"/>
              </w:tabs>
              <w:ind w:right="-109"/>
              <w:jc w:val="center"/>
            </w:pPr>
            <w:r>
              <w:t>196</w:t>
            </w:r>
          </w:p>
        </w:tc>
        <w:tc>
          <w:tcPr>
            <w:tcW w:w="2126" w:type="dxa"/>
          </w:tcPr>
          <w:p w:rsidR="0015268A" w:rsidRDefault="0015268A" w:rsidP="0011403E">
            <w:pPr>
              <w:ind w:right="-108"/>
            </w:pPr>
            <w:r>
              <w:t>Ассортимент тканей из синтетических волокон</w:t>
            </w:r>
          </w:p>
        </w:tc>
        <w:tc>
          <w:tcPr>
            <w:tcW w:w="851" w:type="dxa"/>
            <w:gridSpan w:val="2"/>
          </w:tcPr>
          <w:p w:rsidR="0015268A" w:rsidRDefault="0015268A" w:rsidP="0011403E">
            <w:pPr>
              <w:jc w:val="center"/>
            </w:pPr>
            <w:r>
              <w:t>1</w:t>
            </w:r>
          </w:p>
        </w:tc>
        <w:tc>
          <w:tcPr>
            <w:tcW w:w="3544" w:type="dxa"/>
          </w:tcPr>
          <w:p w:rsidR="0015268A" w:rsidRDefault="0015268A">
            <w:r>
              <w:t>Оформление листа в тетради «Ткани из синтетических волокон»</w:t>
            </w:r>
          </w:p>
        </w:tc>
        <w:tc>
          <w:tcPr>
            <w:tcW w:w="3260" w:type="dxa"/>
          </w:tcPr>
          <w:p w:rsidR="0015268A" w:rsidRDefault="0015268A">
            <w:r>
              <w:t>Оформляют лист в тетради «Ткани из синтетических волокон»</w:t>
            </w:r>
          </w:p>
        </w:tc>
        <w:tc>
          <w:tcPr>
            <w:tcW w:w="3544" w:type="dxa"/>
          </w:tcPr>
          <w:p w:rsidR="0015268A" w:rsidRDefault="0015268A">
            <w:r>
              <w:t>Оформляют лист в тетради «Ткани из синтетических волокон»</w:t>
            </w:r>
          </w:p>
        </w:tc>
      </w:tr>
      <w:tr w:rsidR="0015268A" w:rsidTr="0011403E">
        <w:tc>
          <w:tcPr>
            <w:tcW w:w="704" w:type="dxa"/>
          </w:tcPr>
          <w:p w:rsidR="0015268A" w:rsidRDefault="0015268A" w:rsidP="0011403E">
            <w:pPr>
              <w:tabs>
                <w:tab w:val="left" w:pos="22"/>
              </w:tabs>
              <w:ind w:right="-109"/>
              <w:jc w:val="center"/>
            </w:pPr>
            <w:r>
              <w:t>197</w:t>
            </w:r>
          </w:p>
        </w:tc>
        <w:tc>
          <w:tcPr>
            <w:tcW w:w="2126" w:type="dxa"/>
          </w:tcPr>
          <w:p w:rsidR="0015268A" w:rsidRDefault="0015268A" w:rsidP="0011403E">
            <w:pPr>
              <w:ind w:right="-108"/>
            </w:pPr>
            <w:r>
              <w:t>Особенности влажно-тепловой обработки синтетических тканей.</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
              <w:t xml:space="preserve">Знакомство с особенностями влажно-тепловой обработки синтетической ткани. </w:t>
            </w:r>
          </w:p>
          <w:p w:rsidR="0015268A" w:rsidRDefault="0015268A">
            <w:r>
              <w:t>Проведение влажно-тепловой обработки одежды из синтетической ткани</w:t>
            </w:r>
          </w:p>
        </w:tc>
        <w:tc>
          <w:tcPr>
            <w:tcW w:w="3260" w:type="dxa"/>
          </w:tcPr>
          <w:p w:rsidR="0015268A" w:rsidRDefault="0015268A">
            <w:r>
              <w:t xml:space="preserve">Знакомятся с особенностями влажно-тепловой обработки синтетической ткани. </w:t>
            </w:r>
          </w:p>
          <w:p w:rsidR="0015268A" w:rsidRDefault="0015268A">
            <w:r>
              <w:t>Проводят влажно-тепловую обработку одежды из синтетической ткани с помощью учителя</w:t>
            </w:r>
          </w:p>
        </w:tc>
        <w:tc>
          <w:tcPr>
            <w:tcW w:w="3544" w:type="dxa"/>
          </w:tcPr>
          <w:p w:rsidR="0015268A" w:rsidRDefault="0015268A">
            <w:r>
              <w:t xml:space="preserve">Знакомятся с особенностями влажно-тепловой обработки синтетической ткани. </w:t>
            </w:r>
          </w:p>
          <w:p w:rsidR="0015268A" w:rsidRDefault="0015268A">
            <w:r>
              <w:t>Проводят влажно-тепловую обработку одежды из синтетической ткани</w:t>
            </w:r>
          </w:p>
        </w:tc>
      </w:tr>
      <w:tr w:rsidR="0015268A" w:rsidTr="0011403E">
        <w:tc>
          <w:tcPr>
            <w:tcW w:w="704" w:type="dxa"/>
          </w:tcPr>
          <w:p w:rsidR="0015268A" w:rsidRDefault="0015268A" w:rsidP="0011403E">
            <w:pPr>
              <w:tabs>
                <w:tab w:val="left" w:pos="22"/>
              </w:tabs>
              <w:ind w:right="-109"/>
              <w:jc w:val="center"/>
            </w:pPr>
            <w:r>
              <w:t>198</w:t>
            </w:r>
          </w:p>
        </w:tc>
        <w:tc>
          <w:tcPr>
            <w:tcW w:w="2126" w:type="dxa"/>
          </w:tcPr>
          <w:p w:rsidR="0015268A" w:rsidRDefault="0015268A" w:rsidP="0011403E">
            <w:pPr>
              <w:ind w:right="-108"/>
            </w:pPr>
            <w:r>
              <w:t>Чистка и стирка изделий из синтетических тканей и их хранение</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
              <w:t>Знакомство с правилами чистки и хранения изделий из синтетических тканей.</w:t>
            </w:r>
          </w:p>
          <w:p w:rsidR="0015268A" w:rsidRDefault="0015268A">
            <w:r>
              <w:t xml:space="preserve">Запись в тетради правила стирки и чистки изделий из синтетической ткани </w:t>
            </w:r>
          </w:p>
          <w:p w:rsidR="0015268A" w:rsidRDefault="0015268A"/>
        </w:tc>
        <w:tc>
          <w:tcPr>
            <w:tcW w:w="3260" w:type="dxa"/>
          </w:tcPr>
          <w:p w:rsidR="0015268A" w:rsidRDefault="0015268A">
            <w:r>
              <w:t xml:space="preserve">Знакомятся с правилами чистки и хранения изделий из синтетических тканей. </w:t>
            </w:r>
          </w:p>
          <w:p w:rsidR="0015268A" w:rsidRDefault="0015268A">
            <w:r>
              <w:t>Записывают в тетради правила стирки и чистки изделий из синтетической ткани с помощью учителя</w:t>
            </w:r>
          </w:p>
        </w:tc>
        <w:tc>
          <w:tcPr>
            <w:tcW w:w="3544" w:type="dxa"/>
          </w:tcPr>
          <w:p w:rsidR="0015268A" w:rsidRDefault="0015268A">
            <w:r>
              <w:t xml:space="preserve">Знакомятся с правилами чистки и хранения изделий из синтетических тканей. </w:t>
            </w:r>
          </w:p>
          <w:p w:rsidR="0015268A" w:rsidRDefault="0015268A">
            <w:r>
              <w:t>Записывают в тетради правила стирки и чистки изделий из синтетической ткани</w:t>
            </w:r>
          </w:p>
          <w:p w:rsidR="0015268A" w:rsidRDefault="0015268A"/>
        </w:tc>
      </w:tr>
      <w:tr w:rsidR="0015268A" w:rsidTr="0011403E">
        <w:tc>
          <w:tcPr>
            <w:tcW w:w="704" w:type="dxa"/>
          </w:tcPr>
          <w:p w:rsidR="0015268A" w:rsidRDefault="0015268A" w:rsidP="0011403E">
            <w:pPr>
              <w:tabs>
                <w:tab w:val="left" w:pos="22"/>
              </w:tabs>
              <w:ind w:right="-109"/>
              <w:jc w:val="center"/>
            </w:pPr>
            <w:r>
              <w:t>199</w:t>
            </w:r>
          </w:p>
        </w:tc>
        <w:tc>
          <w:tcPr>
            <w:tcW w:w="2126" w:type="dxa"/>
          </w:tcPr>
          <w:p w:rsidR="0015268A" w:rsidRDefault="0015268A" w:rsidP="0011403E">
            <w:pPr>
              <w:ind w:right="-108"/>
            </w:pPr>
            <w:r>
              <w:t>Лабораторная работа. Свойства синтетических тканей</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Знакомство со свойствами синтетических тканей. </w:t>
            </w:r>
          </w:p>
          <w:p w:rsidR="0015268A" w:rsidRDefault="0015268A" w:rsidP="0011403E">
            <w:pPr>
              <w:jc w:val="both"/>
            </w:pPr>
            <w:r>
              <w:t xml:space="preserve">Лабораторная работа. </w:t>
            </w:r>
          </w:p>
          <w:p w:rsidR="0015268A" w:rsidRDefault="0015268A" w:rsidP="0011403E">
            <w:pPr>
              <w:jc w:val="both"/>
            </w:pPr>
            <w:r>
              <w:t>Распознавание синтетических тканей по внешнему виду, на ощупь и по горению</w:t>
            </w:r>
          </w:p>
        </w:tc>
        <w:tc>
          <w:tcPr>
            <w:tcW w:w="3260" w:type="dxa"/>
          </w:tcPr>
          <w:p w:rsidR="0015268A" w:rsidRDefault="0015268A" w:rsidP="0011403E">
            <w:pPr>
              <w:jc w:val="both"/>
            </w:pPr>
            <w:r>
              <w:t xml:space="preserve">Знакомятся со свойствами синтетических тканей  </w:t>
            </w:r>
          </w:p>
          <w:p w:rsidR="0015268A" w:rsidRDefault="0015268A" w:rsidP="0011403E">
            <w:pPr>
              <w:jc w:val="both"/>
            </w:pPr>
          </w:p>
        </w:tc>
        <w:tc>
          <w:tcPr>
            <w:tcW w:w="3544" w:type="dxa"/>
          </w:tcPr>
          <w:p w:rsidR="0015268A" w:rsidRDefault="0015268A" w:rsidP="0011403E">
            <w:pPr>
              <w:jc w:val="both"/>
            </w:pPr>
            <w:r>
              <w:t xml:space="preserve">Знакомятся со свойствами синтетических тканей. Лабораторная работа. </w:t>
            </w:r>
          </w:p>
          <w:p w:rsidR="0015268A" w:rsidRDefault="0015268A" w:rsidP="0011403E">
            <w:pPr>
              <w:jc w:val="both"/>
            </w:pPr>
            <w:r>
              <w:t>Распознают синтетические ткани по внешнему виду, на ощупь и по горению</w:t>
            </w:r>
          </w:p>
        </w:tc>
      </w:tr>
      <w:tr w:rsidR="0015268A" w:rsidTr="0011403E">
        <w:tc>
          <w:tcPr>
            <w:tcW w:w="704" w:type="dxa"/>
          </w:tcPr>
          <w:p w:rsidR="0015268A" w:rsidRDefault="0015268A" w:rsidP="0011403E">
            <w:pPr>
              <w:tabs>
                <w:tab w:val="left" w:pos="22"/>
              </w:tabs>
              <w:ind w:right="-109"/>
              <w:jc w:val="center"/>
            </w:pPr>
            <w:r>
              <w:t>200</w:t>
            </w:r>
          </w:p>
        </w:tc>
        <w:tc>
          <w:tcPr>
            <w:tcW w:w="2126" w:type="dxa"/>
          </w:tcPr>
          <w:p w:rsidR="0015268A" w:rsidRDefault="0015268A" w:rsidP="0011403E">
            <w:pPr>
              <w:ind w:right="-108"/>
            </w:pPr>
            <w:r>
              <w:t>Лабораторная работа. Свойства синтетических тканей</w:t>
            </w: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Оформление в тетради коллекции тканей</w:t>
            </w:r>
          </w:p>
        </w:tc>
        <w:tc>
          <w:tcPr>
            <w:tcW w:w="3260" w:type="dxa"/>
          </w:tcPr>
          <w:p w:rsidR="0015268A" w:rsidRDefault="0015268A" w:rsidP="0011403E">
            <w:pPr>
              <w:jc w:val="both"/>
            </w:pPr>
            <w:r>
              <w:t>Оформляют в тетради коллекцию тканей</w:t>
            </w:r>
          </w:p>
        </w:tc>
        <w:tc>
          <w:tcPr>
            <w:tcW w:w="3544" w:type="dxa"/>
          </w:tcPr>
          <w:p w:rsidR="0015268A" w:rsidRDefault="0015268A" w:rsidP="0011403E">
            <w:pPr>
              <w:jc w:val="both"/>
            </w:pPr>
            <w:r>
              <w:t xml:space="preserve">Оформляют в тетради коллекцию тканей  </w:t>
            </w:r>
          </w:p>
        </w:tc>
      </w:tr>
      <w:tr w:rsidR="0015268A" w:rsidTr="0011403E">
        <w:tc>
          <w:tcPr>
            <w:tcW w:w="14029" w:type="dxa"/>
            <w:gridSpan w:val="7"/>
          </w:tcPr>
          <w:p w:rsidR="0015268A" w:rsidRPr="0011403E" w:rsidRDefault="0015268A" w:rsidP="0011403E">
            <w:pPr>
              <w:tabs>
                <w:tab w:val="left" w:pos="22"/>
              </w:tabs>
              <w:ind w:right="-109"/>
              <w:jc w:val="center"/>
              <w:rPr>
                <w:b/>
              </w:rPr>
            </w:pPr>
            <w:r w:rsidRPr="0011403E">
              <w:rPr>
                <w:b/>
              </w:rPr>
              <w:t>Построение чертежа основы платья-11 часов</w:t>
            </w:r>
          </w:p>
        </w:tc>
      </w:tr>
      <w:tr w:rsidR="0015268A" w:rsidTr="0011403E">
        <w:tc>
          <w:tcPr>
            <w:tcW w:w="704" w:type="dxa"/>
          </w:tcPr>
          <w:p w:rsidR="0015268A" w:rsidRDefault="0015268A" w:rsidP="0011403E">
            <w:pPr>
              <w:tabs>
                <w:tab w:val="left" w:pos="22"/>
              </w:tabs>
              <w:ind w:right="-109"/>
              <w:jc w:val="center"/>
            </w:pPr>
            <w:r>
              <w:t>201</w:t>
            </w:r>
          </w:p>
        </w:tc>
        <w:tc>
          <w:tcPr>
            <w:tcW w:w="2126" w:type="dxa"/>
          </w:tcPr>
          <w:p w:rsidR="0015268A" w:rsidRDefault="0015268A" w:rsidP="0011403E">
            <w:pPr>
              <w:ind w:right="-108"/>
            </w:pPr>
            <w:r>
              <w:t>Снятие мерок для построения чертежа основы платья</w:t>
            </w:r>
          </w:p>
          <w:p w:rsidR="0015268A" w:rsidRDefault="0015268A" w:rsidP="0011403E">
            <w:pPr>
              <w:ind w:right="-108"/>
            </w:pPr>
          </w:p>
          <w:p w:rsidR="0015268A" w:rsidRDefault="0015268A" w:rsidP="0011403E">
            <w:pPr>
              <w:ind w:right="-108"/>
            </w:pPr>
          </w:p>
          <w:p w:rsidR="0015268A" w:rsidRDefault="0015268A" w:rsidP="0011403E">
            <w:pPr>
              <w:ind w:right="-108"/>
            </w:pP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Знакомство с назначением мерок для построения платья, их обозначение на чертеже. </w:t>
            </w:r>
          </w:p>
          <w:p w:rsidR="0015268A" w:rsidRDefault="0015268A" w:rsidP="0011403E">
            <w:pPr>
              <w:jc w:val="both"/>
            </w:pPr>
            <w:r>
              <w:t>Повторение ориентировочных точек, условных линий на манекене, фигуре человека.</w:t>
            </w:r>
          </w:p>
          <w:p w:rsidR="0015268A" w:rsidRDefault="0015268A" w:rsidP="0011403E">
            <w:pPr>
              <w:jc w:val="both"/>
            </w:pPr>
            <w:r>
              <w:t>Повторение правил определения размера изделия</w:t>
            </w:r>
          </w:p>
        </w:tc>
        <w:tc>
          <w:tcPr>
            <w:tcW w:w="3260" w:type="dxa"/>
          </w:tcPr>
          <w:p w:rsidR="0015268A" w:rsidRDefault="0015268A" w:rsidP="0011403E">
            <w:pPr>
              <w:jc w:val="both"/>
            </w:pPr>
            <w:r>
              <w:t>Знакомятся с назначением мерок для построения платья, их обозначениями на чертеже.</w:t>
            </w:r>
          </w:p>
          <w:p w:rsidR="0015268A" w:rsidRDefault="0015268A" w:rsidP="0011403E">
            <w:pPr>
              <w:jc w:val="both"/>
            </w:pPr>
            <w:r>
              <w:t>Повторяют ориентировочные точки, условные линии на манекене, фигуре человека.</w:t>
            </w:r>
          </w:p>
          <w:p w:rsidR="0015268A" w:rsidRDefault="0015268A" w:rsidP="0011403E">
            <w:pPr>
              <w:jc w:val="both"/>
            </w:pPr>
            <w:r>
              <w:t>Определяют размер изделия</w:t>
            </w:r>
          </w:p>
          <w:p w:rsidR="0015268A" w:rsidRDefault="0015268A" w:rsidP="0011403E">
            <w:pPr>
              <w:jc w:val="both"/>
            </w:pPr>
            <w:r>
              <w:t xml:space="preserve"> </w:t>
            </w:r>
          </w:p>
        </w:tc>
        <w:tc>
          <w:tcPr>
            <w:tcW w:w="3544" w:type="dxa"/>
          </w:tcPr>
          <w:p w:rsidR="0015268A" w:rsidRDefault="0015268A" w:rsidP="0011403E">
            <w:pPr>
              <w:jc w:val="both"/>
            </w:pPr>
            <w:r>
              <w:t xml:space="preserve">Знакомятся с назначением мерок для построения платья, их обозначениями на чертеже. </w:t>
            </w:r>
          </w:p>
          <w:p w:rsidR="0015268A" w:rsidRDefault="0015268A" w:rsidP="0011403E">
            <w:pPr>
              <w:jc w:val="both"/>
            </w:pPr>
            <w:r>
              <w:t>Повторяют ориентировочные точки, условные линии на манекене, фигуре человека.</w:t>
            </w:r>
          </w:p>
          <w:p w:rsidR="0015268A" w:rsidRDefault="0015268A" w:rsidP="0011403E">
            <w:pPr>
              <w:jc w:val="both"/>
            </w:pPr>
            <w:r>
              <w:t>Определяют размер изделия</w:t>
            </w:r>
          </w:p>
        </w:tc>
      </w:tr>
      <w:tr w:rsidR="0015268A" w:rsidTr="0011403E">
        <w:tc>
          <w:tcPr>
            <w:tcW w:w="704" w:type="dxa"/>
          </w:tcPr>
          <w:p w:rsidR="0015268A" w:rsidRDefault="0015268A" w:rsidP="0011403E">
            <w:pPr>
              <w:tabs>
                <w:tab w:val="left" w:pos="22"/>
              </w:tabs>
              <w:ind w:right="-109"/>
              <w:jc w:val="center"/>
            </w:pPr>
            <w:r>
              <w:t>202</w:t>
            </w:r>
          </w:p>
        </w:tc>
        <w:tc>
          <w:tcPr>
            <w:tcW w:w="2126" w:type="dxa"/>
          </w:tcPr>
          <w:p w:rsidR="0015268A" w:rsidRDefault="0015268A" w:rsidP="0011403E">
            <w:pPr>
              <w:ind w:right="-108"/>
            </w:pPr>
            <w:r>
              <w:t>Снятие мерок для построения чертежа основы платья</w:t>
            </w: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Снятие мерок. </w:t>
            </w:r>
          </w:p>
          <w:p w:rsidR="0015268A" w:rsidRDefault="0015268A" w:rsidP="0011403E">
            <w:pPr>
              <w:jc w:val="both"/>
            </w:pPr>
            <w:r>
              <w:t>Запись мерок в таблицу</w:t>
            </w:r>
          </w:p>
        </w:tc>
        <w:tc>
          <w:tcPr>
            <w:tcW w:w="3260" w:type="dxa"/>
          </w:tcPr>
          <w:p w:rsidR="0015268A" w:rsidRDefault="0015268A" w:rsidP="0011403E">
            <w:pPr>
              <w:jc w:val="both"/>
            </w:pPr>
            <w:r>
              <w:t xml:space="preserve">Снимают мерки. </w:t>
            </w:r>
          </w:p>
          <w:p w:rsidR="0015268A" w:rsidRDefault="0015268A" w:rsidP="0011403E">
            <w:pPr>
              <w:jc w:val="both"/>
            </w:pPr>
            <w:r>
              <w:t xml:space="preserve">Записывают мерки в таблицу   </w:t>
            </w:r>
          </w:p>
          <w:p w:rsidR="0015268A" w:rsidRDefault="0015268A" w:rsidP="0011403E">
            <w:pPr>
              <w:jc w:val="both"/>
            </w:pPr>
          </w:p>
        </w:tc>
        <w:tc>
          <w:tcPr>
            <w:tcW w:w="3544" w:type="dxa"/>
          </w:tcPr>
          <w:p w:rsidR="0015268A" w:rsidRDefault="0015268A" w:rsidP="0011403E">
            <w:pPr>
              <w:jc w:val="both"/>
            </w:pPr>
            <w:r>
              <w:t xml:space="preserve">Снимают мерки. </w:t>
            </w:r>
          </w:p>
          <w:p w:rsidR="0015268A" w:rsidRDefault="0015268A" w:rsidP="0011403E">
            <w:pPr>
              <w:jc w:val="both"/>
            </w:pPr>
            <w:r>
              <w:t>Записывают мерки в таблицу</w:t>
            </w:r>
          </w:p>
        </w:tc>
      </w:tr>
      <w:tr w:rsidR="0015268A" w:rsidTr="0011403E">
        <w:tc>
          <w:tcPr>
            <w:tcW w:w="704" w:type="dxa"/>
          </w:tcPr>
          <w:p w:rsidR="0015268A" w:rsidRDefault="0015268A" w:rsidP="0011403E">
            <w:pPr>
              <w:tabs>
                <w:tab w:val="left" w:pos="22"/>
              </w:tabs>
              <w:ind w:right="-109"/>
              <w:jc w:val="center"/>
            </w:pPr>
            <w:r>
              <w:t>203-</w:t>
            </w:r>
          </w:p>
        </w:tc>
        <w:tc>
          <w:tcPr>
            <w:tcW w:w="2126" w:type="dxa"/>
          </w:tcPr>
          <w:p w:rsidR="0015268A" w:rsidRDefault="0015268A" w:rsidP="0011403E">
            <w:pPr>
              <w:ind w:right="-108"/>
            </w:pPr>
            <w:r>
              <w:t>Построение чертежа основы платья в М 1:4</w:t>
            </w:r>
          </w:p>
          <w:p w:rsidR="0015268A" w:rsidRDefault="0015268A" w:rsidP="0011403E">
            <w:pPr>
              <w:ind w:right="-108"/>
            </w:pP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Повторение названий линий, отрезки, углы на чертеже.  </w:t>
            </w:r>
          </w:p>
          <w:p w:rsidR="0015268A" w:rsidRDefault="0015268A" w:rsidP="0011403E">
            <w:pPr>
              <w:jc w:val="both"/>
            </w:pPr>
            <w:r>
              <w:t xml:space="preserve">Построение чертежа основы платья в М 1:4. </w:t>
            </w:r>
          </w:p>
        </w:tc>
        <w:tc>
          <w:tcPr>
            <w:tcW w:w="3260" w:type="dxa"/>
          </w:tcPr>
          <w:p w:rsidR="0015268A" w:rsidRDefault="0015268A" w:rsidP="0011403E">
            <w:pPr>
              <w:jc w:val="both"/>
            </w:pPr>
            <w:r>
              <w:t xml:space="preserve">Называют линии, отрезки, углы на чертеже.  </w:t>
            </w:r>
          </w:p>
          <w:p w:rsidR="0015268A" w:rsidRDefault="0015268A" w:rsidP="0011403E">
            <w:pPr>
              <w:jc w:val="both"/>
            </w:pPr>
            <w:r>
              <w:t xml:space="preserve">Строят чертеж основы платья в М 1:4. </w:t>
            </w:r>
          </w:p>
        </w:tc>
        <w:tc>
          <w:tcPr>
            <w:tcW w:w="3544" w:type="dxa"/>
          </w:tcPr>
          <w:p w:rsidR="0015268A" w:rsidRDefault="0015268A" w:rsidP="0011403E">
            <w:pPr>
              <w:jc w:val="both"/>
            </w:pPr>
            <w:r>
              <w:t xml:space="preserve">Называют линии, отрезки, углы на чертеже.  </w:t>
            </w:r>
          </w:p>
          <w:p w:rsidR="0015268A" w:rsidRDefault="0015268A" w:rsidP="0011403E">
            <w:pPr>
              <w:jc w:val="both"/>
            </w:pPr>
            <w:r>
              <w:t xml:space="preserve">Строят чертеж основы платья в М 1:4. </w:t>
            </w:r>
          </w:p>
        </w:tc>
      </w:tr>
      <w:tr w:rsidR="0015268A" w:rsidTr="0011403E">
        <w:tc>
          <w:tcPr>
            <w:tcW w:w="704" w:type="dxa"/>
          </w:tcPr>
          <w:p w:rsidR="0015268A" w:rsidRDefault="0015268A" w:rsidP="0011403E">
            <w:pPr>
              <w:tabs>
                <w:tab w:val="left" w:pos="22"/>
              </w:tabs>
              <w:ind w:right="-109"/>
              <w:jc w:val="center"/>
            </w:pPr>
            <w:r>
              <w:t>204</w:t>
            </w:r>
          </w:p>
        </w:tc>
        <w:tc>
          <w:tcPr>
            <w:tcW w:w="2126" w:type="dxa"/>
          </w:tcPr>
          <w:p w:rsidR="0015268A" w:rsidRDefault="0015268A" w:rsidP="0011403E">
            <w:pPr>
              <w:ind w:right="-108"/>
            </w:pPr>
            <w:r>
              <w:t>Построение чертежа основы платья в М 1:4</w:t>
            </w: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Знакомство с линиями, отрезками, углами на чертеже. </w:t>
            </w:r>
          </w:p>
          <w:p w:rsidR="0015268A" w:rsidRDefault="0015268A" w:rsidP="0011403E">
            <w:pPr>
              <w:jc w:val="both"/>
            </w:pPr>
          </w:p>
        </w:tc>
        <w:tc>
          <w:tcPr>
            <w:tcW w:w="3260" w:type="dxa"/>
          </w:tcPr>
          <w:p w:rsidR="0015268A" w:rsidRDefault="0015268A" w:rsidP="0011403E">
            <w:pPr>
              <w:jc w:val="both"/>
            </w:pPr>
            <w:r>
              <w:t xml:space="preserve">Знакомятся с линиями, отрезками, углами на чертеже. </w:t>
            </w:r>
          </w:p>
          <w:p w:rsidR="0015268A" w:rsidRDefault="0015268A" w:rsidP="0011403E">
            <w:pPr>
              <w:jc w:val="both"/>
            </w:pPr>
            <w:r>
              <w:t xml:space="preserve"> </w:t>
            </w:r>
          </w:p>
        </w:tc>
        <w:tc>
          <w:tcPr>
            <w:tcW w:w="3544" w:type="dxa"/>
          </w:tcPr>
          <w:p w:rsidR="0015268A" w:rsidRDefault="0015268A" w:rsidP="0011403E">
            <w:pPr>
              <w:jc w:val="both"/>
            </w:pPr>
            <w:r>
              <w:t xml:space="preserve">Знакомятся с линиями, отрезками, углами на чертеже. </w:t>
            </w:r>
          </w:p>
          <w:p w:rsidR="0015268A" w:rsidRDefault="0015268A" w:rsidP="0011403E">
            <w:pPr>
              <w:jc w:val="both"/>
            </w:pPr>
            <w:r>
              <w:t xml:space="preserve"> </w:t>
            </w:r>
          </w:p>
        </w:tc>
      </w:tr>
      <w:tr w:rsidR="0015268A" w:rsidTr="0011403E">
        <w:tc>
          <w:tcPr>
            <w:tcW w:w="704" w:type="dxa"/>
          </w:tcPr>
          <w:p w:rsidR="0015268A" w:rsidRDefault="0015268A" w:rsidP="0011403E">
            <w:pPr>
              <w:tabs>
                <w:tab w:val="left" w:pos="22"/>
              </w:tabs>
              <w:ind w:right="-109"/>
              <w:jc w:val="center"/>
            </w:pPr>
            <w:r>
              <w:t>205</w:t>
            </w:r>
          </w:p>
        </w:tc>
        <w:tc>
          <w:tcPr>
            <w:tcW w:w="2126" w:type="dxa"/>
          </w:tcPr>
          <w:p w:rsidR="0015268A" w:rsidRDefault="0015268A" w:rsidP="0011403E">
            <w:pPr>
              <w:ind w:right="-108"/>
            </w:pPr>
            <w:r>
              <w:t>Построение чертежа основы платья в М 1:4</w:t>
            </w: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Построение сетки чертежа в М 1:4.  Построение рукава, линий бока и низа</w:t>
            </w:r>
          </w:p>
        </w:tc>
        <w:tc>
          <w:tcPr>
            <w:tcW w:w="3260" w:type="dxa"/>
          </w:tcPr>
          <w:p w:rsidR="0015268A" w:rsidRDefault="0015268A" w:rsidP="0011403E">
            <w:pPr>
              <w:jc w:val="both"/>
            </w:pPr>
            <w:r>
              <w:t xml:space="preserve">Строят сетку чертежа блузки и в М 1:4 с помощью учителя. </w:t>
            </w:r>
          </w:p>
          <w:p w:rsidR="0015268A" w:rsidRDefault="0015268A" w:rsidP="0011403E">
            <w:pPr>
              <w:jc w:val="both"/>
            </w:pPr>
            <w:r>
              <w:t>Строят рукав, линии бока и низа</w:t>
            </w:r>
          </w:p>
        </w:tc>
        <w:tc>
          <w:tcPr>
            <w:tcW w:w="3544" w:type="dxa"/>
          </w:tcPr>
          <w:p w:rsidR="0015268A" w:rsidRDefault="0015268A" w:rsidP="0011403E">
            <w:pPr>
              <w:jc w:val="both"/>
            </w:pPr>
            <w:r>
              <w:t xml:space="preserve">Строят сетку чертежа блузки в М 1:4. </w:t>
            </w:r>
          </w:p>
          <w:p w:rsidR="0015268A" w:rsidRDefault="0015268A" w:rsidP="0011403E">
            <w:pPr>
              <w:jc w:val="both"/>
            </w:pPr>
            <w:r>
              <w:t>Строят сетку чертежа.</w:t>
            </w:r>
          </w:p>
          <w:p w:rsidR="0015268A" w:rsidRDefault="0015268A" w:rsidP="0011403E">
            <w:pPr>
              <w:jc w:val="both"/>
            </w:pPr>
            <w:r>
              <w:t>Строят рукав, линии бока и низа</w:t>
            </w:r>
          </w:p>
        </w:tc>
      </w:tr>
      <w:tr w:rsidR="0015268A" w:rsidTr="0011403E">
        <w:tc>
          <w:tcPr>
            <w:tcW w:w="704" w:type="dxa"/>
          </w:tcPr>
          <w:p w:rsidR="0015268A" w:rsidRDefault="0015268A" w:rsidP="0011403E">
            <w:pPr>
              <w:tabs>
                <w:tab w:val="left" w:pos="22"/>
              </w:tabs>
              <w:ind w:right="-109"/>
              <w:jc w:val="center"/>
            </w:pPr>
            <w:r>
              <w:t>206</w:t>
            </w:r>
          </w:p>
        </w:tc>
        <w:tc>
          <w:tcPr>
            <w:tcW w:w="2126" w:type="dxa"/>
          </w:tcPr>
          <w:p w:rsidR="0015268A" w:rsidRDefault="0015268A" w:rsidP="0011403E">
            <w:pPr>
              <w:ind w:right="-108"/>
            </w:pPr>
            <w:r>
              <w:t>Построение чертежа основы платья в М 1:4</w:t>
            </w: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Построение чертежа в М 1:4.  Построение рукава, линий бока и низа</w:t>
            </w:r>
          </w:p>
        </w:tc>
        <w:tc>
          <w:tcPr>
            <w:tcW w:w="3260" w:type="dxa"/>
          </w:tcPr>
          <w:p w:rsidR="0015268A" w:rsidRDefault="0015268A" w:rsidP="0011403E">
            <w:pPr>
              <w:jc w:val="both"/>
            </w:pPr>
            <w:r>
              <w:t xml:space="preserve">Строят чертеж блузки в М 1:4. </w:t>
            </w:r>
          </w:p>
          <w:p w:rsidR="0015268A" w:rsidRDefault="0015268A" w:rsidP="0011403E">
            <w:pPr>
              <w:jc w:val="both"/>
            </w:pPr>
            <w:r>
              <w:t>Строят рукав, линии бока и низа</w:t>
            </w:r>
          </w:p>
        </w:tc>
        <w:tc>
          <w:tcPr>
            <w:tcW w:w="3544" w:type="dxa"/>
          </w:tcPr>
          <w:p w:rsidR="0015268A" w:rsidRDefault="0015268A" w:rsidP="0011403E">
            <w:pPr>
              <w:jc w:val="both"/>
            </w:pPr>
            <w:r>
              <w:t xml:space="preserve">Строят чертеж блузки в М 1:4. </w:t>
            </w:r>
          </w:p>
          <w:p w:rsidR="0015268A" w:rsidRDefault="0015268A" w:rsidP="0011403E">
            <w:pPr>
              <w:jc w:val="both"/>
            </w:pPr>
            <w:r>
              <w:t xml:space="preserve">в М 1:4. </w:t>
            </w:r>
          </w:p>
          <w:p w:rsidR="0015268A" w:rsidRDefault="0015268A" w:rsidP="0011403E">
            <w:pPr>
              <w:jc w:val="both"/>
            </w:pPr>
            <w:r>
              <w:t>Строят рукав, линии бока и низа</w:t>
            </w:r>
          </w:p>
        </w:tc>
      </w:tr>
      <w:tr w:rsidR="0015268A" w:rsidTr="0011403E">
        <w:tc>
          <w:tcPr>
            <w:tcW w:w="704" w:type="dxa"/>
          </w:tcPr>
          <w:p w:rsidR="0015268A" w:rsidRDefault="0015268A" w:rsidP="0011403E">
            <w:pPr>
              <w:tabs>
                <w:tab w:val="left" w:pos="22"/>
              </w:tabs>
              <w:ind w:right="-109"/>
              <w:jc w:val="center"/>
            </w:pPr>
            <w:r>
              <w:t>207</w:t>
            </w:r>
          </w:p>
        </w:tc>
        <w:tc>
          <w:tcPr>
            <w:tcW w:w="2126" w:type="dxa"/>
          </w:tcPr>
          <w:p w:rsidR="0015268A" w:rsidRDefault="0015268A" w:rsidP="0011403E">
            <w:pPr>
              <w:ind w:right="-108"/>
            </w:pPr>
            <w:r>
              <w:t>Построение чертежа основы платья в М 1:4</w:t>
            </w: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 xml:space="preserve">Построение чертежа в М 1:4. </w:t>
            </w:r>
          </w:p>
          <w:p w:rsidR="0015268A" w:rsidRDefault="0015268A" w:rsidP="0011403E">
            <w:pPr>
              <w:jc w:val="both"/>
            </w:pPr>
            <w:r>
              <w:t>Расчет раствора и построение вытачек по линии талии</w:t>
            </w:r>
          </w:p>
        </w:tc>
        <w:tc>
          <w:tcPr>
            <w:tcW w:w="3260" w:type="dxa"/>
          </w:tcPr>
          <w:p w:rsidR="0015268A" w:rsidRDefault="0015268A" w:rsidP="0011403E">
            <w:pPr>
              <w:jc w:val="both"/>
            </w:pPr>
            <w:r>
              <w:t xml:space="preserve">Строят чертеж блузки в М 1:4. </w:t>
            </w:r>
          </w:p>
          <w:p w:rsidR="0015268A" w:rsidRDefault="0015268A" w:rsidP="0011403E">
            <w:pPr>
              <w:jc w:val="both"/>
            </w:pPr>
            <w:r>
              <w:t>Рассчитывают раствор и строят вытачки по линии талии</w:t>
            </w:r>
          </w:p>
        </w:tc>
        <w:tc>
          <w:tcPr>
            <w:tcW w:w="3544" w:type="dxa"/>
          </w:tcPr>
          <w:p w:rsidR="0015268A" w:rsidRDefault="0015268A" w:rsidP="0011403E">
            <w:pPr>
              <w:jc w:val="both"/>
            </w:pPr>
            <w:r>
              <w:t xml:space="preserve">Строят чертеж блузки в М 1:4. </w:t>
            </w:r>
          </w:p>
          <w:p w:rsidR="0015268A" w:rsidRDefault="0015268A" w:rsidP="0011403E">
            <w:pPr>
              <w:jc w:val="both"/>
            </w:pPr>
            <w:r>
              <w:t>Рассчитывают раствор и строят вытачки по линии талии</w:t>
            </w:r>
          </w:p>
        </w:tc>
      </w:tr>
      <w:tr w:rsidR="0015268A" w:rsidTr="0011403E">
        <w:tc>
          <w:tcPr>
            <w:tcW w:w="704" w:type="dxa"/>
          </w:tcPr>
          <w:p w:rsidR="0015268A" w:rsidRDefault="0015268A" w:rsidP="0011403E">
            <w:pPr>
              <w:tabs>
                <w:tab w:val="left" w:pos="22"/>
              </w:tabs>
              <w:ind w:right="-109"/>
              <w:jc w:val="center"/>
            </w:pPr>
            <w:r>
              <w:t>208</w:t>
            </w:r>
          </w:p>
        </w:tc>
        <w:tc>
          <w:tcPr>
            <w:tcW w:w="2126" w:type="dxa"/>
          </w:tcPr>
          <w:p w:rsidR="0015268A" w:rsidRDefault="0015268A" w:rsidP="0011403E">
            <w:pPr>
              <w:ind w:right="-108"/>
            </w:pPr>
            <w:r>
              <w:t>Построение чертежа основы платья в М 1:4</w:t>
            </w: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Запись инструкционной карты</w:t>
            </w:r>
          </w:p>
        </w:tc>
        <w:tc>
          <w:tcPr>
            <w:tcW w:w="3260" w:type="dxa"/>
          </w:tcPr>
          <w:p w:rsidR="0015268A" w:rsidRDefault="0015268A" w:rsidP="0011403E">
            <w:pPr>
              <w:jc w:val="both"/>
            </w:pPr>
            <w:r>
              <w:t xml:space="preserve">Записывают инструкционную карту    </w:t>
            </w:r>
          </w:p>
        </w:tc>
        <w:tc>
          <w:tcPr>
            <w:tcW w:w="3544" w:type="dxa"/>
          </w:tcPr>
          <w:p w:rsidR="0015268A" w:rsidRDefault="0015268A" w:rsidP="0011403E">
            <w:pPr>
              <w:jc w:val="both"/>
            </w:pPr>
            <w:r>
              <w:t>Записывают инструкционную карту</w:t>
            </w:r>
          </w:p>
        </w:tc>
      </w:tr>
      <w:tr w:rsidR="0015268A" w:rsidTr="0011403E">
        <w:tc>
          <w:tcPr>
            <w:tcW w:w="704" w:type="dxa"/>
          </w:tcPr>
          <w:p w:rsidR="0015268A" w:rsidRDefault="0015268A" w:rsidP="0011403E">
            <w:pPr>
              <w:tabs>
                <w:tab w:val="left" w:pos="22"/>
              </w:tabs>
              <w:ind w:right="-109"/>
              <w:jc w:val="center"/>
            </w:pPr>
            <w:r>
              <w:t>209</w:t>
            </w:r>
          </w:p>
        </w:tc>
        <w:tc>
          <w:tcPr>
            <w:tcW w:w="2126" w:type="dxa"/>
          </w:tcPr>
          <w:p w:rsidR="0015268A" w:rsidRDefault="0015268A" w:rsidP="0011403E">
            <w:pPr>
              <w:ind w:right="-108"/>
            </w:pPr>
            <w:r>
              <w:t>Построение выкройки основы платья</w:t>
            </w:r>
          </w:p>
          <w:p w:rsidR="0015268A" w:rsidRDefault="0015268A" w:rsidP="0011403E">
            <w:pPr>
              <w:ind w:right="-108"/>
            </w:pP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Знакомство с названием контурных линий и срезов.</w:t>
            </w:r>
          </w:p>
          <w:p w:rsidR="0015268A" w:rsidRDefault="0015268A" w:rsidP="0011403E">
            <w:pPr>
              <w:jc w:val="both"/>
            </w:pPr>
            <w:r>
              <w:t>Построение выкройки основы платья</w:t>
            </w:r>
          </w:p>
        </w:tc>
        <w:tc>
          <w:tcPr>
            <w:tcW w:w="3260" w:type="dxa"/>
          </w:tcPr>
          <w:p w:rsidR="0015268A" w:rsidRDefault="0015268A" w:rsidP="0011403E">
            <w:pPr>
              <w:jc w:val="both"/>
            </w:pPr>
            <w:r>
              <w:t xml:space="preserve">Знакомятся с названием контурных линий и срезов.  </w:t>
            </w:r>
          </w:p>
          <w:p w:rsidR="0015268A" w:rsidRDefault="0015268A" w:rsidP="0011403E">
            <w:pPr>
              <w:jc w:val="both"/>
            </w:pPr>
            <w:r>
              <w:t xml:space="preserve">Строят выкройку основы платья  </w:t>
            </w:r>
          </w:p>
        </w:tc>
        <w:tc>
          <w:tcPr>
            <w:tcW w:w="3544" w:type="dxa"/>
          </w:tcPr>
          <w:p w:rsidR="0015268A" w:rsidRDefault="0015268A" w:rsidP="0011403E">
            <w:pPr>
              <w:jc w:val="both"/>
            </w:pPr>
            <w:r>
              <w:t xml:space="preserve">Знакомятся с названием контурных линий и срезов.  </w:t>
            </w:r>
          </w:p>
          <w:p w:rsidR="0015268A" w:rsidRDefault="0015268A" w:rsidP="0011403E">
            <w:pPr>
              <w:jc w:val="both"/>
            </w:pPr>
            <w:r>
              <w:t xml:space="preserve">Строят выкройку основы платья </w:t>
            </w:r>
          </w:p>
        </w:tc>
      </w:tr>
      <w:tr w:rsidR="0015268A" w:rsidTr="0011403E">
        <w:tc>
          <w:tcPr>
            <w:tcW w:w="704" w:type="dxa"/>
          </w:tcPr>
          <w:p w:rsidR="0015268A" w:rsidRDefault="0015268A" w:rsidP="0011403E">
            <w:pPr>
              <w:tabs>
                <w:tab w:val="left" w:pos="22"/>
              </w:tabs>
              <w:ind w:right="-109"/>
              <w:jc w:val="center"/>
            </w:pPr>
            <w:r>
              <w:t>210</w:t>
            </w:r>
          </w:p>
        </w:tc>
        <w:tc>
          <w:tcPr>
            <w:tcW w:w="2126" w:type="dxa"/>
          </w:tcPr>
          <w:p w:rsidR="0015268A" w:rsidRDefault="0015268A" w:rsidP="0011403E">
            <w:pPr>
              <w:ind w:right="-108"/>
            </w:pPr>
            <w:r>
              <w:t>Построение выкройки основы платья</w:t>
            </w: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Построение выкройки основы платья</w:t>
            </w:r>
          </w:p>
        </w:tc>
        <w:tc>
          <w:tcPr>
            <w:tcW w:w="3260" w:type="dxa"/>
          </w:tcPr>
          <w:p w:rsidR="0015268A" w:rsidRDefault="0015268A" w:rsidP="0011403E">
            <w:pPr>
              <w:jc w:val="both"/>
            </w:pPr>
            <w:r>
              <w:t>Строят выкройку основы платья в натуральную величину с помощью учителя</w:t>
            </w:r>
          </w:p>
        </w:tc>
        <w:tc>
          <w:tcPr>
            <w:tcW w:w="3544" w:type="dxa"/>
          </w:tcPr>
          <w:p w:rsidR="0015268A" w:rsidRDefault="0015268A" w:rsidP="0011403E">
            <w:pPr>
              <w:jc w:val="both"/>
            </w:pPr>
            <w:r>
              <w:t xml:space="preserve">Строят выкройку основы платья в натуральную величину </w:t>
            </w:r>
          </w:p>
        </w:tc>
      </w:tr>
      <w:tr w:rsidR="0015268A" w:rsidTr="0011403E">
        <w:tc>
          <w:tcPr>
            <w:tcW w:w="704" w:type="dxa"/>
          </w:tcPr>
          <w:p w:rsidR="0015268A" w:rsidRDefault="0015268A" w:rsidP="0011403E">
            <w:pPr>
              <w:tabs>
                <w:tab w:val="left" w:pos="22"/>
              </w:tabs>
              <w:ind w:right="-109"/>
              <w:jc w:val="center"/>
            </w:pPr>
            <w:r>
              <w:t>211</w:t>
            </w:r>
          </w:p>
        </w:tc>
        <w:tc>
          <w:tcPr>
            <w:tcW w:w="2126" w:type="dxa"/>
          </w:tcPr>
          <w:p w:rsidR="0015268A" w:rsidRDefault="0015268A" w:rsidP="0011403E">
            <w:pPr>
              <w:ind w:right="-108"/>
            </w:pPr>
            <w:r>
              <w:t>Построение выкройки основы платья</w:t>
            </w:r>
          </w:p>
        </w:tc>
        <w:tc>
          <w:tcPr>
            <w:tcW w:w="851" w:type="dxa"/>
            <w:gridSpan w:val="2"/>
          </w:tcPr>
          <w:p w:rsidR="0015268A" w:rsidRDefault="0015268A" w:rsidP="0011403E">
            <w:pPr>
              <w:ind w:right="180"/>
              <w:jc w:val="center"/>
            </w:pPr>
            <w:r>
              <w:t>1</w:t>
            </w:r>
          </w:p>
        </w:tc>
        <w:tc>
          <w:tcPr>
            <w:tcW w:w="3544" w:type="dxa"/>
          </w:tcPr>
          <w:p w:rsidR="0015268A" w:rsidRDefault="0015268A" w:rsidP="0011403E">
            <w:pPr>
              <w:jc w:val="both"/>
            </w:pPr>
            <w:r>
              <w:t>Построение выкройки основы платья. Вырезание выкройки</w:t>
            </w:r>
          </w:p>
        </w:tc>
        <w:tc>
          <w:tcPr>
            <w:tcW w:w="3260" w:type="dxa"/>
          </w:tcPr>
          <w:p w:rsidR="0015268A" w:rsidRDefault="0015268A" w:rsidP="0011403E">
            <w:pPr>
              <w:jc w:val="both"/>
            </w:pPr>
            <w:r>
              <w:t>Строят выкройку блузки в натуральную величину с помощью учителя.</w:t>
            </w:r>
          </w:p>
          <w:p w:rsidR="0015268A" w:rsidRDefault="0015268A" w:rsidP="0011403E">
            <w:pPr>
              <w:jc w:val="both"/>
            </w:pPr>
            <w:r>
              <w:t>Вырезают выкройку</w:t>
            </w:r>
          </w:p>
        </w:tc>
        <w:tc>
          <w:tcPr>
            <w:tcW w:w="3544" w:type="dxa"/>
          </w:tcPr>
          <w:p w:rsidR="0015268A" w:rsidRDefault="0015268A" w:rsidP="0011403E">
            <w:pPr>
              <w:jc w:val="both"/>
            </w:pPr>
            <w:r>
              <w:t>Строят выкройку основы платья в натуральную величину.</w:t>
            </w:r>
          </w:p>
          <w:p w:rsidR="0015268A" w:rsidRDefault="0015268A" w:rsidP="0011403E">
            <w:pPr>
              <w:jc w:val="both"/>
            </w:pPr>
            <w:r>
              <w:t>Вырезают выкройку</w:t>
            </w:r>
          </w:p>
        </w:tc>
      </w:tr>
      <w:tr w:rsidR="0015268A" w:rsidTr="0011403E">
        <w:tc>
          <w:tcPr>
            <w:tcW w:w="14029" w:type="dxa"/>
            <w:gridSpan w:val="7"/>
          </w:tcPr>
          <w:p w:rsidR="0015268A" w:rsidRDefault="0015268A" w:rsidP="0011403E">
            <w:pPr>
              <w:tabs>
                <w:tab w:val="left" w:pos="22"/>
              </w:tabs>
              <w:ind w:right="-109"/>
              <w:jc w:val="center"/>
            </w:pPr>
            <w:r w:rsidRPr="0011403E">
              <w:rPr>
                <w:b/>
              </w:rPr>
              <w:t>Пошив сарафана, раскроенного на основе выкройки платья-32 часа</w:t>
            </w:r>
          </w:p>
        </w:tc>
      </w:tr>
      <w:tr w:rsidR="0015268A" w:rsidTr="0011403E">
        <w:tc>
          <w:tcPr>
            <w:tcW w:w="704" w:type="dxa"/>
          </w:tcPr>
          <w:p w:rsidR="0015268A" w:rsidRDefault="0015268A" w:rsidP="0011403E">
            <w:pPr>
              <w:tabs>
                <w:tab w:val="left" w:pos="22"/>
              </w:tabs>
              <w:ind w:right="-109"/>
              <w:jc w:val="center"/>
            </w:pPr>
            <w:r>
              <w:t xml:space="preserve"> 212</w:t>
            </w:r>
          </w:p>
        </w:tc>
        <w:tc>
          <w:tcPr>
            <w:tcW w:w="2126" w:type="dxa"/>
          </w:tcPr>
          <w:p w:rsidR="0015268A" w:rsidRDefault="0015268A" w:rsidP="0011403E">
            <w:pPr>
              <w:ind w:right="-108"/>
            </w:pPr>
            <w:r>
              <w:t>Сарафан. Анализ образца</w:t>
            </w:r>
          </w:p>
          <w:p w:rsidR="0015268A" w:rsidRDefault="0015268A" w:rsidP="0011403E">
            <w:pPr>
              <w:ind w:right="-108"/>
            </w:pP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Знакомство с видами сарафанов: прямые, приталенные и отрезные сарафаны. </w:t>
            </w:r>
          </w:p>
          <w:p w:rsidR="0015268A" w:rsidRDefault="0015268A" w:rsidP="0011403E">
            <w:pPr>
              <w:jc w:val="both"/>
            </w:pPr>
            <w:r>
              <w:t xml:space="preserve">Детали сарафана. </w:t>
            </w:r>
          </w:p>
          <w:p w:rsidR="0015268A" w:rsidRDefault="0015268A" w:rsidP="0011403E">
            <w:pPr>
              <w:jc w:val="both"/>
            </w:pPr>
            <w:r>
              <w:t xml:space="preserve">Анализ объекта труда. </w:t>
            </w:r>
          </w:p>
          <w:p w:rsidR="0015268A" w:rsidRDefault="0015268A" w:rsidP="0011403E">
            <w:pPr>
              <w:jc w:val="both"/>
            </w:pPr>
            <w:r>
              <w:t xml:space="preserve">Рассматривание образцов. </w:t>
            </w:r>
          </w:p>
          <w:p w:rsidR="0015268A" w:rsidRDefault="0015268A" w:rsidP="0011403E">
            <w:pPr>
              <w:jc w:val="both"/>
            </w:pPr>
            <w:r>
              <w:t>Оформление листа в тетради.</w:t>
            </w:r>
          </w:p>
          <w:p w:rsidR="0015268A" w:rsidRDefault="0015268A" w:rsidP="0011403E">
            <w:pPr>
              <w:jc w:val="both"/>
            </w:pPr>
            <w:r>
              <w:t xml:space="preserve">Выбор фасона сарафана.  </w:t>
            </w:r>
          </w:p>
          <w:p w:rsidR="0015268A" w:rsidRDefault="0015268A" w:rsidP="0011403E">
            <w:pPr>
              <w:jc w:val="both"/>
            </w:pPr>
            <w:r>
              <w:t>Выполнение эскиза сарафана</w:t>
            </w:r>
          </w:p>
        </w:tc>
        <w:tc>
          <w:tcPr>
            <w:tcW w:w="3260" w:type="dxa"/>
          </w:tcPr>
          <w:p w:rsidR="0015268A" w:rsidRDefault="0015268A" w:rsidP="0011403E">
            <w:pPr>
              <w:jc w:val="both"/>
            </w:pPr>
            <w:r>
              <w:t xml:space="preserve">Знакомятся с видами сарафанов: прямые, приталенные и отрезные сарафаны. </w:t>
            </w:r>
          </w:p>
          <w:p w:rsidR="0015268A" w:rsidRDefault="0015268A" w:rsidP="0011403E">
            <w:pPr>
              <w:jc w:val="both"/>
            </w:pPr>
            <w:r>
              <w:t xml:space="preserve">Называют детали сарафана. </w:t>
            </w:r>
          </w:p>
          <w:p w:rsidR="0015268A" w:rsidRDefault="0015268A" w:rsidP="0011403E">
            <w:pPr>
              <w:jc w:val="both"/>
            </w:pPr>
            <w:r>
              <w:t xml:space="preserve">Оформляют лист в тетради. </w:t>
            </w:r>
          </w:p>
          <w:p w:rsidR="0015268A" w:rsidRDefault="0015268A" w:rsidP="0011403E">
            <w:pPr>
              <w:jc w:val="both"/>
            </w:pPr>
            <w:r>
              <w:t>Выбирают фасон сарафана</w:t>
            </w:r>
          </w:p>
        </w:tc>
        <w:tc>
          <w:tcPr>
            <w:tcW w:w="3544" w:type="dxa"/>
          </w:tcPr>
          <w:p w:rsidR="0015268A" w:rsidRDefault="0015268A" w:rsidP="0011403E">
            <w:pPr>
              <w:jc w:val="both"/>
            </w:pPr>
            <w:r>
              <w:t xml:space="preserve">Знакомятся с видами сарафанов: прямые, приталенные и отрезные сарафаны. </w:t>
            </w:r>
          </w:p>
          <w:p w:rsidR="0015268A" w:rsidRDefault="0015268A" w:rsidP="0011403E">
            <w:pPr>
              <w:jc w:val="both"/>
            </w:pPr>
            <w:r>
              <w:t xml:space="preserve">Называют детали сарафана. </w:t>
            </w:r>
          </w:p>
          <w:p w:rsidR="0015268A" w:rsidRDefault="0015268A" w:rsidP="0011403E">
            <w:pPr>
              <w:jc w:val="both"/>
            </w:pPr>
            <w:r>
              <w:t xml:space="preserve">Анализируют объект труда. </w:t>
            </w:r>
          </w:p>
          <w:p w:rsidR="0015268A" w:rsidRDefault="0015268A" w:rsidP="0011403E">
            <w:pPr>
              <w:jc w:val="both"/>
            </w:pPr>
            <w:r>
              <w:t xml:space="preserve">Рассматривают образцы. </w:t>
            </w:r>
          </w:p>
          <w:p w:rsidR="0015268A" w:rsidRDefault="0015268A" w:rsidP="0011403E">
            <w:pPr>
              <w:jc w:val="both"/>
            </w:pPr>
            <w:r>
              <w:t xml:space="preserve">Оформляют лист в тетради. Выбирают фасон сарафана.  </w:t>
            </w:r>
          </w:p>
          <w:p w:rsidR="0015268A" w:rsidRDefault="0015268A" w:rsidP="0011403E">
            <w:pPr>
              <w:jc w:val="both"/>
            </w:pPr>
            <w:r>
              <w:t>Выполняют эскиз сарафана</w:t>
            </w:r>
          </w:p>
        </w:tc>
      </w:tr>
      <w:tr w:rsidR="0015268A" w:rsidTr="0011403E">
        <w:tc>
          <w:tcPr>
            <w:tcW w:w="704" w:type="dxa"/>
          </w:tcPr>
          <w:p w:rsidR="0015268A" w:rsidRDefault="0015268A" w:rsidP="0011403E">
            <w:pPr>
              <w:tabs>
                <w:tab w:val="left" w:pos="22"/>
              </w:tabs>
              <w:ind w:right="-109"/>
              <w:jc w:val="center"/>
            </w:pPr>
            <w:r>
              <w:t>213</w:t>
            </w:r>
          </w:p>
        </w:tc>
        <w:tc>
          <w:tcPr>
            <w:tcW w:w="2126" w:type="dxa"/>
          </w:tcPr>
          <w:p w:rsidR="0015268A" w:rsidRDefault="0015268A" w:rsidP="0011403E">
            <w:pPr>
              <w:ind w:right="-108"/>
            </w:pPr>
            <w:r>
              <w:t>Ткани для пошива сарафана</w:t>
            </w:r>
          </w:p>
          <w:p w:rsidR="0015268A" w:rsidRDefault="0015268A" w:rsidP="0011403E">
            <w:pPr>
              <w:ind w:right="-108"/>
            </w:pPr>
          </w:p>
        </w:tc>
        <w:tc>
          <w:tcPr>
            <w:tcW w:w="851" w:type="dxa"/>
            <w:gridSpan w:val="2"/>
          </w:tcPr>
          <w:p w:rsidR="0015268A" w:rsidRDefault="0015268A" w:rsidP="0011403E">
            <w:pPr>
              <w:jc w:val="center"/>
            </w:pPr>
            <w:r>
              <w:t>1</w:t>
            </w:r>
          </w:p>
        </w:tc>
        <w:tc>
          <w:tcPr>
            <w:tcW w:w="3544" w:type="dxa"/>
          </w:tcPr>
          <w:p w:rsidR="0015268A" w:rsidRDefault="0015268A" w:rsidP="0011403E">
            <w:pPr>
              <w:jc w:val="both"/>
            </w:pPr>
            <w:r>
              <w:t xml:space="preserve">Знакомство с фасонами сарафана.    </w:t>
            </w:r>
          </w:p>
          <w:p w:rsidR="0015268A" w:rsidRDefault="0015268A" w:rsidP="0011403E">
            <w:pPr>
              <w:jc w:val="both"/>
            </w:pPr>
            <w:r>
              <w:t xml:space="preserve">Знакомство со сведениями о назначении ткани. </w:t>
            </w:r>
          </w:p>
          <w:p w:rsidR="0015268A" w:rsidRDefault="0015268A" w:rsidP="0011403E">
            <w:pPr>
              <w:jc w:val="both"/>
            </w:pPr>
            <w:r>
              <w:t xml:space="preserve">Подбор ткани для сарафана. </w:t>
            </w:r>
          </w:p>
          <w:p w:rsidR="0015268A" w:rsidRDefault="0015268A" w:rsidP="0011403E">
            <w:pPr>
              <w:jc w:val="both"/>
            </w:pPr>
            <w:r>
              <w:t xml:space="preserve">Рассматривание образцов. </w:t>
            </w:r>
          </w:p>
          <w:p w:rsidR="0015268A" w:rsidRDefault="0015268A" w:rsidP="0011403E">
            <w:pPr>
              <w:jc w:val="both"/>
            </w:pPr>
            <w:r>
              <w:t xml:space="preserve">Выбор фасона и расчет расхода ткани на изделие. </w:t>
            </w:r>
          </w:p>
          <w:p w:rsidR="0015268A" w:rsidRDefault="0015268A" w:rsidP="0011403E">
            <w:pPr>
              <w:jc w:val="both"/>
            </w:pPr>
            <w:r>
              <w:t xml:space="preserve">Оформление листа в тетради. </w:t>
            </w:r>
          </w:p>
          <w:p w:rsidR="0015268A" w:rsidRDefault="0015268A" w:rsidP="0011403E">
            <w:pPr>
              <w:jc w:val="both"/>
            </w:pPr>
            <w:r>
              <w:t xml:space="preserve">Составление коллекции тканей для пошива сарафана в тетради  </w:t>
            </w:r>
          </w:p>
        </w:tc>
        <w:tc>
          <w:tcPr>
            <w:tcW w:w="3260" w:type="dxa"/>
          </w:tcPr>
          <w:p w:rsidR="0015268A" w:rsidRDefault="0015268A" w:rsidP="0011403E">
            <w:pPr>
              <w:jc w:val="both"/>
            </w:pPr>
            <w:r>
              <w:t xml:space="preserve">Знакомятся с фасонами сарафана.    </w:t>
            </w:r>
          </w:p>
          <w:p w:rsidR="0015268A" w:rsidRDefault="0015268A" w:rsidP="0011403E">
            <w:pPr>
              <w:jc w:val="both"/>
            </w:pPr>
            <w:r>
              <w:t xml:space="preserve">Знакомятся со сведениями о назначении ткани. </w:t>
            </w:r>
          </w:p>
          <w:p w:rsidR="0015268A" w:rsidRDefault="0015268A" w:rsidP="0011403E">
            <w:pPr>
              <w:jc w:val="both"/>
            </w:pPr>
            <w:r>
              <w:t>Подбирают ткани для сарафана.</w:t>
            </w:r>
          </w:p>
          <w:p w:rsidR="0015268A" w:rsidRDefault="0015268A" w:rsidP="0011403E">
            <w:pPr>
              <w:jc w:val="both"/>
            </w:pPr>
            <w:r>
              <w:t xml:space="preserve">Оформляют лист в тетради. </w:t>
            </w:r>
          </w:p>
          <w:p w:rsidR="0015268A" w:rsidRDefault="0015268A" w:rsidP="0011403E">
            <w:pPr>
              <w:jc w:val="both"/>
            </w:pPr>
            <w:r>
              <w:t xml:space="preserve">Составляют коллекцию тканей для пошива сарафана в тетради  </w:t>
            </w:r>
          </w:p>
          <w:p w:rsidR="0015268A" w:rsidRDefault="0015268A" w:rsidP="0011403E">
            <w:pPr>
              <w:jc w:val="both"/>
            </w:pPr>
            <w:r>
              <w:t xml:space="preserve"> </w:t>
            </w:r>
          </w:p>
        </w:tc>
        <w:tc>
          <w:tcPr>
            <w:tcW w:w="3544" w:type="dxa"/>
          </w:tcPr>
          <w:p w:rsidR="0015268A" w:rsidRDefault="0015268A" w:rsidP="0011403E">
            <w:pPr>
              <w:jc w:val="both"/>
            </w:pPr>
            <w:r>
              <w:t xml:space="preserve">Знакомятся с фасонами сарафана.    </w:t>
            </w:r>
          </w:p>
          <w:p w:rsidR="0015268A" w:rsidRDefault="0015268A" w:rsidP="0011403E">
            <w:pPr>
              <w:jc w:val="both"/>
            </w:pPr>
            <w:r>
              <w:t xml:space="preserve">Знакомятся со сведениями о назначении ткани. </w:t>
            </w:r>
          </w:p>
          <w:p w:rsidR="0015268A" w:rsidRDefault="0015268A" w:rsidP="0011403E">
            <w:pPr>
              <w:jc w:val="both"/>
            </w:pPr>
            <w:r>
              <w:t xml:space="preserve">Подбирают ткани для сарафана. </w:t>
            </w:r>
          </w:p>
          <w:p w:rsidR="0015268A" w:rsidRDefault="0015268A" w:rsidP="0011403E">
            <w:pPr>
              <w:jc w:val="both"/>
            </w:pPr>
            <w:r>
              <w:t xml:space="preserve">Рассматривают образцы. </w:t>
            </w:r>
          </w:p>
          <w:p w:rsidR="0015268A" w:rsidRDefault="0015268A" w:rsidP="0011403E">
            <w:pPr>
              <w:jc w:val="both"/>
            </w:pPr>
            <w:r>
              <w:t>Выбирают фасон и рассчитывают расход ткани на изделие.</w:t>
            </w:r>
          </w:p>
          <w:p w:rsidR="0015268A" w:rsidRDefault="0015268A" w:rsidP="0011403E">
            <w:pPr>
              <w:jc w:val="both"/>
            </w:pPr>
            <w:r>
              <w:t xml:space="preserve">Оформляют лист в тетради. </w:t>
            </w:r>
          </w:p>
          <w:p w:rsidR="0015268A" w:rsidRDefault="0015268A" w:rsidP="0011403E">
            <w:pPr>
              <w:jc w:val="both"/>
            </w:pPr>
            <w:r>
              <w:t xml:space="preserve">Составляют коллекцию тканей для пошива сарафана в тетради  </w:t>
            </w:r>
          </w:p>
        </w:tc>
      </w:tr>
      <w:tr w:rsidR="0015268A" w:rsidTr="0011403E">
        <w:tc>
          <w:tcPr>
            <w:tcW w:w="704" w:type="dxa"/>
          </w:tcPr>
          <w:p w:rsidR="0015268A" w:rsidRDefault="0015268A" w:rsidP="0011403E">
            <w:pPr>
              <w:tabs>
                <w:tab w:val="left" w:pos="22"/>
              </w:tabs>
              <w:ind w:right="-109"/>
              <w:jc w:val="center"/>
            </w:pPr>
            <w:r>
              <w:t xml:space="preserve"> 214</w:t>
            </w:r>
          </w:p>
        </w:tc>
        <w:tc>
          <w:tcPr>
            <w:tcW w:w="2552" w:type="dxa"/>
            <w:gridSpan w:val="2"/>
          </w:tcPr>
          <w:p w:rsidR="0015268A" w:rsidRDefault="0015268A" w:rsidP="0011403E">
            <w:pPr>
              <w:ind w:right="-108"/>
            </w:pPr>
            <w:r>
              <w:t>Подготовка ткани к раскрою. Раскрой сарафана</w:t>
            </w: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Продолжить формирование представлений о правилах подготовки ткани к раскрою. </w:t>
            </w:r>
          </w:p>
          <w:p w:rsidR="0015268A" w:rsidRDefault="0015268A" w:rsidP="0011403E">
            <w:pPr>
              <w:jc w:val="both"/>
            </w:pPr>
            <w:r>
              <w:t xml:space="preserve">Декатирование ткани. </w:t>
            </w:r>
          </w:p>
          <w:p w:rsidR="0015268A" w:rsidRDefault="0015268A" w:rsidP="0011403E">
            <w:pPr>
              <w:jc w:val="both"/>
            </w:pPr>
            <w:r>
              <w:t xml:space="preserve">Определение направление нитей в ткани. </w:t>
            </w:r>
          </w:p>
          <w:p w:rsidR="0015268A" w:rsidRDefault="0015268A" w:rsidP="0011403E">
            <w:pPr>
              <w:jc w:val="both"/>
            </w:pPr>
            <w:r>
              <w:t>Повторение размеров припусков на швы.</w:t>
            </w:r>
          </w:p>
          <w:p w:rsidR="0015268A" w:rsidRDefault="0015268A" w:rsidP="0011403E">
            <w:pPr>
              <w:jc w:val="both"/>
            </w:pPr>
            <w:r>
              <w:t xml:space="preserve">Раскладка выкройки. </w:t>
            </w:r>
          </w:p>
          <w:p w:rsidR="0015268A" w:rsidRDefault="0015268A" w:rsidP="0011403E">
            <w:pPr>
              <w:jc w:val="both"/>
            </w:pPr>
            <w:r>
              <w:t>Раскрой сарафана</w:t>
            </w:r>
          </w:p>
        </w:tc>
        <w:tc>
          <w:tcPr>
            <w:tcW w:w="3260" w:type="dxa"/>
          </w:tcPr>
          <w:p w:rsidR="0015268A" w:rsidRDefault="0015268A" w:rsidP="0011403E">
            <w:pPr>
              <w:jc w:val="both"/>
            </w:pPr>
            <w:r>
              <w:t>Продолжают формирование представлений о правилах подготовки ткани к раскрою.</w:t>
            </w:r>
          </w:p>
          <w:p w:rsidR="0015268A" w:rsidRDefault="0015268A" w:rsidP="0011403E">
            <w:pPr>
              <w:jc w:val="both"/>
            </w:pPr>
            <w:r>
              <w:t xml:space="preserve">Готовят ткань к раскрою. </w:t>
            </w:r>
          </w:p>
          <w:p w:rsidR="0015268A" w:rsidRDefault="0015268A" w:rsidP="0011403E">
            <w:pPr>
              <w:jc w:val="both"/>
            </w:pPr>
            <w:r>
              <w:t>Раскладывают выкройку.</w:t>
            </w:r>
          </w:p>
          <w:p w:rsidR="0015268A" w:rsidRDefault="0015268A" w:rsidP="0011403E">
            <w:pPr>
              <w:jc w:val="both"/>
            </w:pPr>
            <w:r>
              <w:t>Кроят сарафан с помощью учителя</w:t>
            </w:r>
          </w:p>
        </w:tc>
        <w:tc>
          <w:tcPr>
            <w:tcW w:w="3544" w:type="dxa"/>
          </w:tcPr>
          <w:p w:rsidR="0015268A" w:rsidRDefault="0015268A" w:rsidP="0011403E">
            <w:pPr>
              <w:jc w:val="both"/>
            </w:pPr>
            <w:r>
              <w:t xml:space="preserve">Продолжают формирование представлений о правилах подготовки ткани к раскрою. </w:t>
            </w:r>
          </w:p>
          <w:p w:rsidR="0015268A" w:rsidRDefault="0015268A" w:rsidP="0011403E">
            <w:pPr>
              <w:jc w:val="both"/>
            </w:pPr>
            <w:r>
              <w:t xml:space="preserve">Декатируют ткань. </w:t>
            </w:r>
          </w:p>
          <w:p w:rsidR="0015268A" w:rsidRDefault="0015268A" w:rsidP="0011403E">
            <w:pPr>
              <w:jc w:val="both"/>
            </w:pPr>
            <w:r>
              <w:t xml:space="preserve">Определяют направление нитей в ткани. </w:t>
            </w:r>
          </w:p>
          <w:p w:rsidR="0015268A" w:rsidRDefault="0015268A" w:rsidP="0011403E">
            <w:pPr>
              <w:jc w:val="both"/>
            </w:pPr>
            <w:r>
              <w:t>Повторяют размеры припусков на швы.</w:t>
            </w:r>
          </w:p>
          <w:p w:rsidR="0015268A" w:rsidRDefault="0015268A" w:rsidP="0011403E">
            <w:pPr>
              <w:jc w:val="both"/>
            </w:pPr>
            <w:r>
              <w:t xml:space="preserve">Готовят ткань к раскрою. </w:t>
            </w:r>
          </w:p>
          <w:p w:rsidR="0015268A" w:rsidRDefault="0015268A" w:rsidP="0011403E">
            <w:pPr>
              <w:jc w:val="both"/>
            </w:pPr>
            <w:r>
              <w:t>Раскладывают выкройку.</w:t>
            </w:r>
          </w:p>
          <w:p w:rsidR="0015268A" w:rsidRDefault="0015268A" w:rsidP="0011403E">
            <w:pPr>
              <w:jc w:val="both"/>
            </w:pPr>
            <w:r>
              <w:t xml:space="preserve">Кроят сарафан </w:t>
            </w:r>
          </w:p>
        </w:tc>
      </w:tr>
      <w:tr w:rsidR="0015268A" w:rsidTr="0011403E">
        <w:tc>
          <w:tcPr>
            <w:tcW w:w="704" w:type="dxa"/>
          </w:tcPr>
          <w:p w:rsidR="0015268A" w:rsidRDefault="0015268A" w:rsidP="0011403E">
            <w:pPr>
              <w:tabs>
                <w:tab w:val="left" w:pos="22"/>
              </w:tabs>
              <w:ind w:right="-109"/>
              <w:jc w:val="center"/>
            </w:pPr>
            <w:r>
              <w:t>215</w:t>
            </w:r>
          </w:p>
        </w:tc>
        <w:tc>
          <w:tcPr>
            <w:tcW w:w="2552" w:type="dxa"/>
            <w:gridSpan w:val="2"/>
          </w:tcPr>
          <w:p w:rsidR="0015268A" w:rsidRDefault="0015268A" w:rsidP="0011403E">
            <w:pPr>
              <w:ind w:right="-108"/>
            </w:pPr>
            <w:r>
              <w:t>Подготовка кроя к обработке</w:t>
            </w: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Продолжить формирование о правилах обозначения середины переда, спинки на основной детали.  </w:t>
            </w:r>
          </w:p>
          <w:p w:rsidR="0015268A" w:rsidRDefault="0015268A" w:rsidP="0011403E">
            <w:pPr>
              <w:jc w:val="both"/>
            </w:pPr>
            <w:r>
              <w:t xml:space="preserve">Подготовка кроя сарафана к обработке. </w:t>
            </w:r>
          </w:p>
          <w:p w:rsidR="0015268A" w:rsidRDefault="0015268A" w:rsidP="0011403E">
            <w:pPr>
              <w:jc w:val="both"/>
            </w:pPr>
            <w:r>
              <w:t>Прокладывание копировальных строчек, контурных линий</w:t>
            </w:r>
          </w:p>
        </w:tc>
        <w:tc>
          <w:tcPr>
            <w:tcW w:w="3260" w:type="dxa"/>
          </w:tcPr>
          <w:p w:rsidR="0015268A" w:rsidRDefault="0015268A" w:rsidP="0011403E">
            <w:pPr>
              <w:jc w:val="both"/>
            </w:pPr>
            <w:r>
              <w:t xml:space="preserve">Продолжают формирование о правилах обозначения середины переда, спинки на основной детали.  </w:t>
            </w:r>
          </w:p>
          <w:p w:rsidR="0015268A" w:rsidRDefault="0015268A" w:rsidP="0011403E">
            <w:pPr>
              <w:jc w:val="both"/>
            </w:pPr>
            <w:r>
              <w:t>Готовят крой сарафана к обработке с помощью учителя.</w:t>
            </w:r>
          </w:p>
          <w:p w:rsidR="0015268A" w:rsidRDefault="0015268A" w:rsidP="0011403E">
            <w:pPr>
              <w:jc w:val="both"/>
            </w:pPr>
            <w:r>
              <w:t xml:space="preserve">Прокладывают копировальные строчки, контурные линии  </w:t>
            </w:r>
          </w:p>
        </w:tc>
        <w:tc>
          <w:tcPr>
            <w:tcW w:w="3544" w:type="dxa"/>
          </w:tcPr>
          <w:p w:rsidR="0015268A" w:rsidRDefault="0015268A" w:rsidP="0011403E">
            <w:pPr>
              <w:jc w:val="both"/>
            </w:pPr>
            <w:r>
              <w:t xml:space="preserve">Продолжают формирование о правилах обозначения середины переда, спинки на основной детали.  </w:t>
            </w:r>
          </w:p>
          <w:p w:rsidR="0015268A" w:rsidRDefault="0015268A" w:rsidP="0011403E">
            <w:pPr>
              <w:jc w:val="both"/>
            </w:pPr>
            <w:r>
              <w:t>Готовят крой сарафана к обработке.</w:t>
            </w:r>
          </w:p>
          <w:p w:rsidR="0015268A" w:rsidRDefault="0015268A" w:rsidP="0011403E">
            <w:pPr>
              <w:jc w:val="both"/>
            </w:pPr>
            <w:r>
              <w:t>Прокладывают копировальные строчки, контурные линии</w:t>
            </w:r>
          </w:p>
        </w:tc>
      </w:tr>
      <w:tr w:rsidR="0015268A" w:rsidTr="0011403E">
        <w:tc>
          <w:tcPr>
            <w:tcW w:w="704" w:type="dxa"/>
          </w:tcPr>
          <w:p w:rsidR="0015268A" w:rsidRDefault="0015268A" w:rsidP="0011403E">
            <w:pPr>
              <w:tabs>
                <w:tab w:val="left" w:pos="22"/>
              </w:tabs>
              <w:ind w:right="-109"/>
              <w:jc w:val="center"/>
            </w:pPr>
            <w:r>
              <w:t>216</w:t>
            </w:r>
          </w:p>
        </w:tc>
        <w:tc>
          <w:tcPr>
            <w:tcW w:w="2552" w:type="dxa"/>
            <w:gridSpan w:val="2"/>
          </w:tcPr>
          <w:p w:rsidR="0015268A" w:rsidRDefault="0015268A" w:rsidP="0011403E">
            <w:pPr>
              <w:ind w:right="-108"/>
            </w:pPr>
            <w:r>
              <w:t>План пошива сарафана</w:t>
            </w:r>
          </w:p>
          <w:p w:rsidR="0015268A" w:rsidRDefault="0015268A" w:rsidP="0011403E">
            <w:pPr>
              <w:ind w:right="-108"/>
            </w:pP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Анализ объекта труда. </w:t>
            </w:r>
          </w:p>
          <w:p w:rsidR="0015268A" w:rsidRDefault="0015268A" w:rsidP="0011403E">
            <w:pPr>
              <w:jc w:val="both"/>
            </w:pPr>
            <w:r>
              <w:t xml:space="preserve">Составление плана пошива сарафана в коллективной беседе.  </w:t>
            </w:r>
          </w:p>
          <w:p w:rsidR="0015268A" w:rsidRDefault="0015268A" w:rsidP="0011403E">
            <w:pPr>
              <w:jc w:val="both"/>
            </w:pPr>
            <w:r>
              <w:t xml:space="preserve">Запись плана пошива сарафана в тетрадь  </w:t>
            </w:r>
          </w:p>
        </w:tc>
        <w:tc>
          <w:tcPr>
            <w:tcW w:w="3260" w:type="dxa"/>
          </w:tcPr>
          <w:p w:rsidR="0015268A" w:rsidRDefault="0015268A" w:rsidP="0011403E">
            <w:pPr>
              <w:jc w:val="both"/>
            </w:pPr>
            <w:r>
              <w:t xml:space="preserve">Анализируют объект труда.  </w:t>
            </w:r>
          </w:p>
          <w:p w:rsidR="0015268A" w:rsidRDefault="0015268A" w:rsidP="0011403E">
            <w:pPr>
              <w:jc w:val="both"/>
            </w:pPr>
            <w:r>
              <w:t>Записывают план пошива сарафана в тетрадь с помощью учителя</w:t>
            </w:r>
          </w:p>
        </w:tc>
        <w:tc>
          <w:tcPr>
            <w:tcW w:w="3544" w:type="dxa"/>
          </w:tcPr>
          <w:p w:rsidR="0015268A" w:rsidRDefault="0015268A" w:rsidP="0011403E">
            <w:pPr>
              <w:jc w:val="both"/>
            </w:pPr>
            <w:r>
              <w:t xml:space="preserve">Анализируют объект труда. </w:t>
            </w:r>
          </w:p>
          <w:p w:rsidR="0015268A" w:rsidRDefault="0015268A" w:rsidP="0011403E">
            <w:pPr>
              <w:jc w:val="both"/>
            </w:pPr>
            <w:r>
              <w:t xml:space="preserve">Составляют план пошива сарафана в коллективной беседе.  </w:t>
            </w:r>
          </w:p>
          <w:p w:rsidR="0015268A" w:rsidRDefault="0015268A" w:rsidP="0011403E">
            <w:pPr>
              <w:jc w:val="both"/>
            </w:pPr>
            <w:r>
              <w:t xml:space="preserve">Записывают план пошива сарафана в тетрадь  </w:t>
            </w:r>
          </w:p>
        </w:tc>
      </w:tr>
      <w:tr w:rsidR="0015268A" w:rsidTr="0011403E">
        <w:tc>
          <w:tcPr>
            <w:tcW w:w="704" w:type="dxa"/>
          </w:tcPr>
          <w:p w:rsidR="0015268A" w:rsidRDefault="0015268A" w:rsidP="0011403E">
            <w:pPr>
              <w:tabs>
                <w:tab w:val="left" w:pos="22"/>
              </w:tabs>
              <w:ind w:right="-109"/>
              <w:jc w:val="center"/>
            </w:pPr>
            <w:r>
              <w:t>217</w:t>
            </w:r>
          </w:p>
        </w:tc>
        <w:tc>
          <w:tcPr>
            <w:tcW w:w="2552" w:type="dxa"/>
            <w:gridSpan w:val="2"/>
          </w:tcPr>
          <w:p w:rsidR="0015268A" w:rsidRDefault="0015268A" w:rsidP="0011403E">
            <w:pPr>
              <w:ind w:right="-108"/>
            </w:pPr>
            <w:r>
              <w:t>Подготовка сарафана к примерке</w:t>
            </w: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Продолжить формирование знаний о порядке подготовки изделия к примерке. </w:t>
            </w:r>
          </w:p>
          <w:p w:rsidR="0015268A" w:rsidRDefault="0015268A" w:rsidP="0011403E">
            <w:pPr>
              <w:jc w:val="both"/>
            </w:pPr>
            <w:r>
              <w:t xml:space="preserve">Сметывание вытачек, боковых срезов. </w:t>
            </w:r>
          </w:p>
          <w:p w:rsidR="0015268A" w:rsidRDefault="0015268A" w:rsidP="0011403E">
            <w:pPr>
              <w:jc w:val="both"/>
            </w:pPr>
            <w:r>
              <w:t>Подготовки сарафана к примерке</w:t>
            </w:r>
          </w:p>
        </w:tc>
        <w:tc>
          <w:tcPr>
            <w:tcW w:w="3260" w:type="dxa"/>
          </w:tcPr>
          <w:p w:rsidR="0015268A" w:rsidRDefault="0015268A" w:rsidP="0011403E">
            <w:pPr>
              <w:jc w:val="both"/>
            </w:pPr>
            <w:r>
              <w:t xml:space="preserve">Продолжают формирование знаний о порядке подготовки изделия к примерке. </w:t>
            </w:r>
          </w:p>
          <w:p w:rsidR="0015268A" w:rsidRDefault="0015268A" w:rsidP="0011403E">
            <w:pPr>
              <w:jc w:val="both"/>
            </w:pPr>
            <w:r>
              <w:t>Сметывают вытачки, боковые срезы.</w:t>
            </w:r>
          </w:p>
          <w:p w:rsidR="0015268A" w:rsidRDefault="0015268A" w:rsidP="0011403E">
            <w:pPr>
              <w:jc w:val="both"/>
            </w:pPr>
            <w:r>
              <w:t xml:space="preserve"> Готовят сарафан к примерке с помощью учителя</w:t>
            </w:r>
          </w:p>
        </w:tc>
        <w:tc>
          <w:tcPr>
            <w:tcW w:w="3544" w:type="dxa"/>
          </w:tcPr>
          <w:p w:rsidR="0015268A" w:rsidRDefault="0015268A" w:rsidP="0011403E">
            <w:pPr>
              <w:jc w:val="both"/>
            </w:pPr>
            <w:r>
              <w:t xml:space="preserve">Продолжают формирование знаний о порядке подготовки изделия к примерке. </w:t>
            </w:r>
          </w:p>
          <w:p w:rsidR="0015268A" w:rsidRDefault="0015268A" w:rsidP="0011403E">
            <w:pPr>
              <w:jc w:val="both"/>
            </w:pPr>
            <w:r>
              <w:t xml:space="preserve">Сметывают вытачки, боковые срезы </w:t>
            </w:r>
          </w:p>
          <w:p w:rsidR="0015268A" w:rsidRDefault="0015268A" w:rsidP="0011403E">
            <w:pPr>
              <w:jc w:val="both"/>
            </w:pPr>
            <w:r>
              <w:t xml:space="preserve">Готовят сарафан к примерке  </w:t>
            </w:r>
          </w:p>
        </w:tc>
      </w:tr>
      <w:tr w:rsidR="0015268A" w:rsidTr="0011403E">
        <w:tc>
          <w:tcPr>
            <w:tcW w:w="704" w:type="dxa"/>
          </w:tcPr>
          <w:p w:rsidR="0015268A" w:rsidRDefault="0015268A" w:rsidP="0011403E">
            <w:pPr>
              <w:tabs>
                <w:tab w:val="left" w:pos="22"/>
              </w:tabs>
              <w:ind w:right="-109"/>
              <w:jc w:val="center"/>
            </w:pPr>
            <w:r>
              <w:t>218</w:t>
            </w:r>
          </w:p>
        </w:tc>
        <w:tc>
          <w:tcPr>
            <w:tcW w:w="2552" w:type="dxa"/>
            <w:gridSpan w:val="2"/>
          </w:tcPr>
          <w:p w:rsidR="0015268A" w:rsidRDefault="0015268A" w:rsidP="0011403E">
            <w:pPr>
              <w:ind w:right="-108"/>
            </w:pPr>
            <w:r>
              <w:t>Проведение примерки. Исправление недостатков</w:t>
            </w: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Знакомство с видами недочетов сарафана после примерки. </w:t>
            </w:r>
          </w:p>
          <w:p w:rsidR="0015268A" w:rsidRDefault="0015268A" w:rsidP="0011403E">
            <w:pPr>
              <w:jc w:val="both"/>
            </w:pPr>
            <w:r>
              <w:t>Технологические требования к качеству проведения примерки</w:t>
            </w:r>
          </w:p>
          <w:p w:rsidR="0015268A" w:rsidRDefault="0015268A" w:rsidP="0011403E">
            <w:pPr>
              <w:jc w:val="both"/>
            </w:pPr>
          </w:p>
        </w:tc>
        <w:tc>
          <w:tcPr>
            <w:tcW w:w="3260" w:type="dxa"/>
          </w:tcPr>
          <w:p w:rsidR="0015268A" w:rsidRDefault="0015268A" w:rsidP="0011403E">
            <w:pPr>
              <w:jc w:val="both"/>
            </w:pPr>
            <w:r>
              <w:t xml:space="preserve">Знакомятся с видами недочетов сарафана после примерки. </w:t>
            </w:r>
          </w:p>
          <w:p w:rsidR="0015268A" w:rsidRDefault="0015268A" w:rsidP="0011403E">
            <w:pPr>
              <w:jc w:val="both"/>
            </w:pPr>
            <w:r>
              <w:t xml:space="preserve">Соблюдают технологические требования к качеству проведения примерки </w:t>
            </w:r>
          </w:p>
        </w:tc>
        <w:tc>
          <w:tcPr>
            <w:tcW w:w="3544" w:type="dxa"/>
          </w:tcPr>
          <w:p w:rsidR="0015268A" w:rsidRDefault="0015268A" w:rsidP="0011403E">
            <w:pPr>
              <w:jc w:val="both"/>
            </w:pPr>
            <w:r>
              <w:t xml:space="preserve">Знакомятся с видами недочетов сарафана после примерки. </w:t>
            </w:r>
          </w:p>
          <w:p w:rsidR="0015268A" w:rsidRDefault="0015268A" w:rsidP="0011403E">
            <w:pPr>
              <w:jc w:val="both"/>
            </w:pPr>
            <w:r>
              <w:t xml:space="preserve">Соблюдают технологические требования к качеству проведения примерки </w:t>
            </w:r>
          </w:p>
        </w:tc>
      </w:tr>
      <w:tr w:rsidR="0015268A" w:rsidTr="0011403E">
        <w:tc>
          <w:tcPr>
            <w:tcW w:w="704" w:type="dxa"/>
          </w:tcPr>
          <w:p w:rsidR="0015268A" w:rsidRDefault="0015268A" w:rsidP="0011403E">
            <w:pPr>
              <w:tabs>
                <w:tab w:val="left" w:pos="22"/>
              </w:tabs>
              <w:ind w:right="-109"/>
              <w:jc w:val="center"/>
            </w:pPr>
            <w:r>
              <w:t>219</w:t>
            </w:r>
          </w:p>
        </w:tc>
        <w:tc>
          <w:tcPr>
            <w:tcW w:w="2552" w:type="dxa"/>
            <w:gridSpan w:val="2"/>
          </w:tcPr>
          <w:p w:rsidR="0015268A" w:rsidRDefault="0015268A" w:rsidP="0011403E">
            <w:pPr>
              <w:ind w:right="-108"/>
            </w:pPr>
            <w:r>
              <w:t>Проведение примерки. Исправление недостатков</w:t>
            </w: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Исправление недочетов сарафана, выявленных после первой примерки  </w:t>
            </w:r>
          </w:p>
        </w:tc>
        <w:tc>
          <w:tcPr>
            <w:tcW w:w="3260" w:type="dxa"/>
          </w:tcPr>
          <w:p w:rsidR="0015268A" w:rsidRDefault="0015268A" w:rsidP="0011403E">
            <w:pPr>
              <w:jc w:val="both"/>
            </w:pPr>
            <w:r>
              <w:t xml:space="preserve">Исправляют недочеты сарафана, выявленные после первой примерки с помощью учителя  </w:t>
            </w:r>
          </w:p>
        </w:tc>
        <w:tc>
          <w:tcPr>
            <w:tcW w:w="3544" w:type="dxa"/>
          </w:tcPr>
          <w:p w:rsidR="0015268A" w:rsidRDefault="0015268A" w:rsidP="0011403E">
            <w:pPr>
              <w:jc w:val="both"/>
            </w:pPr>
            <w:r>
              <w:t>Исправляют недочеты сарафана, выявленные после первой примерки</w:t>
            </w:r>
          </w:p>
        </w:tc>
      </w:tr>
      <w:tr w:rsidR="0015268A" w:rsidTr="0011403E">
        <w:tc>
          <w:tcPr>
            <w:tcW w:w="704" w:type="dxa"/>
          </w:tcPr>
          <w:p w:rsidR="0015268A" w:rsidRDefault="0015268A" w:rsidP="0011403E">
            <w:pPr>
              <w:tabs>
                <w:tab w:val="left" w:pos="22"/>
              </w:tabs>
              <w:ind w:right="-109"/>
              <w:jc w:val="center"/>
            </w:pPr>
            <w:r>
              <w:t>220</w:t>
            </w:r>
          </w:p>
        </w:tc>
        <w:tc>
          <w:tcPr>
            <w:tcW w:w="2552" w:type="dxa"/>
            <w:gridSpan w:val="2"/>
          </w:tcPr>
          <w:p w:rsidR="0015268A" w:rsidRDefault="0015268A" w:rsidP="0011403E">
            <w:pPr>
              <w:ind w:right="-108"/>
            </w:pPr>
            <w:r>
              <w:t>Обработка вытачек и боковых срезов сарафана</w:t>
            </w: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Продолжить формирование знаний о способах обработки вытачек и боковых срезов.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выполнения шва вподгибку с закрытым срезом </w:t>
            </w:r>
          </w:p>
        </w:tc>
        <w:tc>
          <w:tcPr>
            <w:tcW w:w="3260" w:type="dxa"/>
          </w:tcPr>
          <w:p w:rsidR="0015268A" w:rsidRDefault="0015268A" w:rsidP="0011403E">
            <w:pPr>
              <w:jc w:val="both"/>
            </w:pPr>
            <w:r>
              <w:t xml:space="preserve">Продолжают формирование знаний о способах обработки вытачек и боковых срезов.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выполнения шва вподгибку с закрытым срезом </w:t>
            </w:r>
          </w:p>
        </w:tc>
        <w:tc>
          <w:tcPr>
            <w:tcW w:w="3544" w:type="dxa"/>
          </w:tcPr>
          <w:p w:rsidR="0015268A" w:rsidRDefault="0015268A" w:rsidP="0011403E">
            <w:pPr>
              <w:jc w:val="both"/>
            </w:pPr>
            <w:r>
              <w:t xml:space="preserve">Продолжают формирование знаний о способах обработки вытачек и боковых срезов.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выполнения шва вподгибку с закрытым срезом </w:t>
            </w:r>
          </w:p>
        </w:tc>
      </w:tr>
      <w:tr w:rsidR="0015268A" w:rsidTr="0011403E">
        <w:tc>
          <w:tcPr>
            <w:tcW w:w="704" w:type="dxa"/>
          </w:tcPr>
          <w:p w:rsidR="0015268A" w:rsidRDefault="0015268A" w:rsidP="0011403E">
            <w:pPr>
              <w:tabs>
                <w:tab w:val="left" w:pos="22"/>
              </w:tabs>
              <w:ind w:right="-109"/>
              <w:jc w:val="center"/>
            </w:pPr>
            <w:r>
              <w:t>221</w:t>
            </w:r>
          </w:p>
        </w:tc>
        <w:tc>
          <w:tcPr>
            <w:tcW w:w="2552" w:type="dxa"/>
            <w:gridSpan w:val="2"/>
          </w:tcPr>
          <w:p w:rsidR="0015268A" w:rsidRDefault="0015268A" w:rsidP="0011403E">
            <w:pPr>
              <w:ind w:right="-108"/>
            </w:pPr>
            <w:r>
              <w:t>Обработка вытачек и боковых срезов сарафана</w:t>
            </w:r>
          </w:p>
        </w:tc>
        <w:tc>
          <w:tcPr>
            <w:tcW w:w="425" w:type="dxa"/>
          </w:tcPr>
          <w:p w:rsidR="0015268A" w:rsidRDefault="0015268A" w:rsidP="0011403E">
            <w:pPr>
              <w:jc w:val="center"/>
            </w:pPr>
            <w:r>
              <w:t>1</w:t>
            </w:r>
          </w:p>
        </w:tc>
        <w:tc>
          <w:tcPr>
            <w:tcW w:w="3544" w:type="dxa"/>
          </w:tcPr>
          <w:p w:rsidR="0015268A" w:rsidRDefault="0015268A" w:rsidP="0011403E">
            <w:pPr>
              <w:jc w:val="both"/>
            </w:pPr>
            <w:r>
              <w:t>Обработка вытачек и боковых срезов сарафана.</w:t>
            </w:r>
          </w:p>
          <w:p w:rsidR="0015268A" w:rsidRDefault="0015268A" w:rsidP="0011403E">
            <w:pPr>
              <w:jc w:val="both"/>
            </w:pPr>
            <w:r>
              <w:t>Сметывание вытачек</w:t>
            </w:r>
          </w:p>
        </w:tc>
        <w:tc>
          <w:tcPr>
            <w:tcW w:w="3260" w:type="dxa"/>
          </w:tcPr>
          <w:p w:rsidR="0015268A" w:rsidRDefault="0015268A" w:rsidP="0011403E">
            <w:pPr>
              <w:jc w:val="both"/>
            </w:pPr>
            <w:r>
              <w:t>Обрабатывают вытачки и боковые срезы с помощью учителя.</w:t>
            </w:r>
          </w:p>
          <w:p w:rsidR="0015268A" w:rsidRDefault="0015268A" w:rsidP="0011403E">
            <w:pPr>
              <w:jc w:val="both"/>
            </w:pPr>
            <w:r>
              <w:t>Сметывают вытачки</w:t>
            </w:r>
          </w:p>
        </w:tc>
        <w:tc>
          <w:tcPr>
            <w:tcW w:w="3544" w:type="dxa"/>
          </w:tcPr>
          <w:p w:rsidR="0015268A" w:rsidRDefault="0015268A" w:rsidP="0011403E">
            <w:pPr>
              <w:jc w:val="both"/>
            </w:pPr>
            <w:r>
              <w:t>Обрабатывают вытачки и боковые срезы</w:t>
            </w:r>
          </w:p>
          <w:p w:rsidR="0015268A" w:rsidRDefault="0015268A" w:rsidP="0011403E">
            <w:pPr>
              <w:jc w:val="both"/>
            </w:pPr>
            <w:r>
              <w:t>Сметывают вытачки</w:t>
            </w:r>
          </w:p>
        </w:tc>
      </w:tr>
      <w:tr w:rsidR="0015268A" w:rsidTr="0011403E">
        <w:tc>
          <w:tcPr>
            <w:tcW w:w="704" w:type="dxa"/>
          </w:tcPr>
          <w:p w:rsidR="0015268A" w:rsidRDefault="0015268A" w:rsidP="0011403E">
            <w:pPr>
              <w:tabs>
                <w:tab w:val="left" w:pos="22"/>
              </w:tabs>
              <w:ind w:right="-109"/>
              <w:jc w:val="center"/>
            </w:pPr>
            <w:r>
              <w:t>222</w:t>
            </w:r>
          </w:p>
        </w:tc>
        <w:tc>
          <w:tcPr>
            <w:tcW w:w="2552" w:type="dxa"/>
            <w:gridSpan w:val="2"/>
          </w:tcPr>
          <w:p w:rsidR="0015268A" w:rsidRDefault="0015268A" w:rsidP="0011403E">
            <w:pPr>
              <w:ind w:right="-108"/>
            </w:pPr>
            <w:r>
              <w:t>Обработка вытачек и боковых срезов сарафана</w:t>
            </w:r>
          </w:p>
        </w:tc>
        <w:tc>
          <w:tcPr>
            <w:tcW w:w="425" w:type="dxa"/>
          </w:tcPr>
          <w:p w:rsidR="0015268A" w:rsidRDefault="0015268A" w:rsidP="0011403E">
            <w:pPr>
              <w:jc w:val="center"/>
            </w:pPr>
            <w:r>
              <w:t>1</w:t>
            </w:r>
          </w:p>
        </w:tc>
        <w:tc>
          <w:tcPr>
            <w:tcW w:w="3544" w:type="dxa"/>
          </w:tcPr>
          <w:p w:rsidR="0015268A" w:rsidRDefault="0015268A" w:rsidP="0011403E">
            <w:pPr>
              <w:jc w:val="both"/>
            </w:pPr>
            <w:r>
              <w:t>Обработка вытачек и боковых срезов сарафана.</w:t>
            </w:r>
          </w:p>
          <w:p w:rsidR="0015268A" w:rsidRDefault="0015268A" w:rsidP="0011403E">
            <w:pPr>
              <w:jc w:val="both"/>
            </w:pPr>
            <w:r>
              <w:t>Сметывание вытачек</w:t>
            </w:r>
          </w:p>
        </w:tc>
        <w:tc>
          <w:tcPr>
            <w:tcW w:w="3260" w:type="dxa"/>
          </w:tcPr>
          <w:p w:rsidR="0015268A" w:rsidRDefault="0015268A" w:rsidP="0011403E">
            <w:pPr>
              <w:jc w:val="both"/>
            </w:pPr>
            <w:r>
              <w:t>Обрабатывают вытачки и боковые срезы с помощью учителя.</w:t>
            </w:r>
          </w:p>
          <w:p w:rsidR="0015268A" w:rsidRDefault="0015268A" w:rsidP="0011403E">
            <w:pPr>
              <w:jc w:val="both"/>
            </w:pPr>
            <w:r>
              <w:t>Стачивают вытачки</w:t>
            </w:r>
          </w:p>
        </w:tc>
        <w:tc>
          <w:tcPr>
            <w:tcW w:w="3544" w:type="dxa"/>
          </w:tcPr>
          <w:p w:rsidR="0015268A" w:rsidRDefault="0015268A" w:rsidP="0011403E">
            <w:pPr>
              <w:jc w:val="both"/>
            </w:pPr>
            <w:r>
              <w:t>Обрабатывают вытачки и боковые срезы.</w:t>
            </w:r>
          </w:p>
          <w:p w:rsidR="0015268A" w:rsidRDefault="0015268A" w:rsidP="0011403E">
            <w:pPr>
              <w:jc w:val="both"/>
            </w:pPr>
            <w:r>
              <w:t>Стачивают вытачки</w:t>
            </w:r>
          </w:p>
        </w:tc>
      </w:tr>
      <w:tr w:rsidR="0015268A" w:rsidTr="0011403E">
        <w:tc>
          <w:tcPr>
            <w:tcW w:w="704" w:type="dxa"/>
          </w:tcPr>
          <w:p w:rsidR="0015268A" w:rsidRDefault="0015268A" w:rsidP="0011403E">
            <w:pPr>
              <w:tabs>
                <w:tab w:val="left" w:pos="22"/>
              </w:tabs>
              <w:ind w:right="-109"/>
              <w:jc w:val="center"/>
            </w:pPr>
            <w:r>
              <w:t>223</w:t>
            </w:r>
          </w:p>
        </w:tc>
        <w:tc>
          <w:tcPr>
            <w:tcW w:w="2552" w:type="dxa"/>
            <w:gridSpan w:val="2"/>
          </w:tcPr>
          <w:p w:rsidR="0015268A" w:rsidRDefault="0015268A" w:rsidP="0011403E">
            <w:pPr>
              <w:ind w:right="-108"/>
            </w:pPr>
            <w:r>
              <w:t>Обработка вытачек и боковых срезов сарафана</w:t>
            </w:r>
          </w:p>
        </w:tc>
        <w:tc>
          <w:tcPr>
            <w:tcW w:w="425" w:type="dxa"/>
          </w:tcPr>
          <w:p w:rsidR="0015268A" w:rsidRDefault="0015268A" w:rsidP="0011403E">
            <w:pPr>
              <w:jc w:val="center"/>
            </w:pPr>
            <w:r>
              <w:t>1</w:t>
            </w:r>
          </w:p>
        </w:tc>
        <w:tc>
          <w:tcPr>
            <w:tcW w:w="3544" w:type="dxa"/>
          </w:tcPr>
          <w:p w:rsidR="0015268A" w:rsidRDefault="0015268A" w:rsidP="0011403E">
            <w:pPr>
              <w:jc w:val="both"/>
            </w:pPr>
            <w:r>
              <w:t>Обработка вытачек и боковых срезов сарафана.</w:t>
            </w:r>
          </w:p>
          <w:p w:rsidR="0015268A" w:rsidRDefault="0015268A" w:rsidP="0011403E">
            <w:pPr>
              <w:jc w:val="both"/>
            </w:pPr>
            <w:r>
              <w:t>Сметывание боковых срезов</w:t>
            </w:r>
          </w:p>
        </w:tc>
        <w:tc>
          <w:tcPr>
            <w:tcW w:w="3260" w:type="dxa"/>
          </w:tcPr>
          <w:p w:rsidR="0015268A" w:rsidRDefault="0015268A" w:rsidP="0011403E">
            <w:pPr>
              <w:jc w:val="both"/>
            </w:pPr>
            <w:r>
              <w:t>Повторяют способы обработки складок, вытачек, боковых срезов прямой юбки.</w:t>
            </w:r>
          </w:p>
          <w:p w:rsidR="0015268A" w:rsidRDefault="0015268A" w:rsidP="0011403E">
            <w:pPr>
              <w:jc w:val="both"/>
            </w:pPr>
            <w:r>
              <w:t>Сметывают боковые срезы</w:t>
            </w:r>
          </w:p>
        </w:tc>
        <w:tc>
          <w:tcPr>
            <w:tcW w:w="3544" w:type="dxa"/>
          </w:tcPr>
          <w:p w:rsidR="0015268A" w:rsidRDefault="0015268A" w:rsidP="0011403E">
            <w:pPr>
              <w:jc w:val="both"/>
            </w:pPr>
            <w:r>
              <w:t>Обрабатывают вытачки и боковые срезы.</w:t>
            </w:r>
          </w:p>
          <w:p w:rsidR="0015268A" w:rsidRDefault="0015268A" w:rsidP="0011403E">
            <w:pPr>
              <w:jc w:val="both"/>
            </w:pPr>
            <w:r>
              <w:t>Повторяют способы обработки складок, вытачек, боковых срезов прямой юбки.</w:t>
            </w:r>
          </w:p>
          <w:p w:rsidR="0015268A" w:rsidRDefault="0015268A" w:rsidP="0011403E">
            <w:pPr>
              <w:jc w:val="both"/>
            </w:pPr>
            <w:r>
              <w:t>Сметывают боковые срезы</w:t>
            </w:r>
          </w:p>
        </w:tc>
      </w:tr>
      <w:tr w:rsidR="0015268A" w:rsidTr="0011403E">
        <w:tc>
          <w:tcPr>
            <w:tcW w:w="704" w:type="dxa"/>
          </w:tcPr>
          <w:p w:rsidR="0015268A" w:rsidRDefault="0015268A" w:rsidP="0011403E">
            <w:pPr>
              <w:tabs>
                <w:tab w:val="left" w:pos="22"/>
              </w:tabs>
              <w:ind w:right="-109"/>
              <w:jc w:val="center"/>
            </w:pPr>
            <w:r>
              <w:t>224</w:t>
            </w:r>
          </w:p>
        </w:tc>
        <w:tc>
          <w:tcPr>
            <w:tcW w:w="2552" w:type="dxa"/>
            <w:gridSpan w:val="2"/>
          </w:tcPr>
          <w:p w:rsidR="0015268A" w:rsidRDefault="0015268A" w:rsidP="0011403E">
            <w:pPr>
              <w:ind w:right="-108"/>
            </w:pPr>
            <w:r>
              <w:t>Обработка вытачек и боковых срезов сарафана</w:t>
            </w:r>
          </w:p>
        </w:tc>
        <w:tc>
          <w:tcPr>
            <w:tcW w:w="425" w:type="dxa"/>
          </w:tcPr>
          <w:p w:rsidR="0015268A" w:rsidRDefault="0015268A" w:rsidP="0011403E">
            <w:pPr>
              <w:jc w:val="center"/>
            </w:pPr>
            <w:r>
              <w:t>1</w:t>
            </w:r>
          </w:p>
        </w:tc>
        <w:tc>
          <w:tcPr>
            <w:tcW w:w="3544" w:type="dxa"/>
          </w:tcPr>
          <w:p w:rsidR="0015268A" w:rsidRDefault="0015268A" w:rsidP="0011403E">
            <w:pPr>
              <w:jc w:val="both"/>
            </w:pPr>
            <w:r>
              <w:t>Обработка вытачек и боковых срезов сарафана.</w:t>
            </w:r>
          </w:p>
          <w:p w:rsidR="0015268A" w:rsidRDefault="0015268A" w:rsidP="0011403E">
            <w:pPr>
              <w:jc w:val="both"/>
            </w:pPr>
            <w:r>
              <w:t>Стачивание боковых срезов</w:t>
            </w:r>
          </w:p>
        </w:tc>
        <w:tc>
          <w:tcPr>
            <w:tcW w:w="3260" w:type="dxa"/>
          </w:tcPr>
          <w:p w:rsidR="0015268A" w:rsidRDefault="0015268A" w:rsidP="0011403E">
            <w:pPr>
              <w:jc w:val="both"/>
            </w:pPr>
            <w:r>
              <w:t>Обрабатывают вытачки и боковые срезы с помощью учителя.</w:t>
            </w:r>
          </w:p>
          <w:p w:rsidR="0015268A" w:rsidRDefault="0015268A" w:rsidP="0011403E">
            <w:pPr>
              <w:jc w:val="both"/>
            </w:pPr>
            <w:r>
              <w:t>Стачивают боковые срезы</w:t>
            </w:r>
          </w:p>
        </w:tc>
        <w:tc>
          <w:tcPr>
            <w:tcW w:w="3544" w:type="dxa"/>
          </w:tcPr>
          <w:p w:rsidR="0015268A" w:rsidRDefault="0015268A" w:rsidP="0011403E">
            <w:pPr>
              <w:jc w:val="both"/>
            </w:pPr>
            <w:r>
              <w:t>Обрабатывают вытачки и боковые срезы.</w:t>
            </w:r>
          </w:p>
          <w:p w:rsidR="0015268A" w:rsidRDefault="0015268A" w:rsidP="0011403E">
            <w:pPr>
              <w:jc w:val="both"/>
            </w:pPr>
            <w:r>
              <w:t>Стачивают боковые срезы</w:t>
            </w:r>
          </w:p>
        </w:tc>
      </w:tr>
      <w:tr w:rsidR="0015268A" w:rsidTr="0011403E">
        <w:tc>
          <w:tcPr>
            <w:tcW w:w="704" w:type="dxa"/>
          </w:tcPr>
          <w:p w:rsidR="0015268A" w:rsidRDefault="0015268A" w:rsidP="0011403E">
            <w:pPr>
              <w:tabs>
                <w:tab w:val="left" w:pos="22"/>
              </w:tabs>
              <w:ind w:right="-109"/>
              <w:jc w:val="center"/>
            </w:pPr>
            <w:r>
              <w:t>225</w:t>
            </w:r>
          </w:p>
        </w:tc>
        <w:tc>
          <w:tcPr>
            <w:tcW w:w="2552" w:type="dxa"/>
            <w:gridSpan w:val="2"/>
          </w:tcPr>
          <w:p w:rsidR="0015268A" w:rsidRDefault="0015268A" w:rsidP="0011403E">
            <w:pPr>
              <w:ind w:right="-108"/>
            </w:pPr>
            <w:r>
              <w:t>Обработка бретелей</w:t>
            </w:r>
          </w:p>
          <w:p w:rsidR="0015268A" w:rsidRDefault="0015268A" w:rsidP="0011403E">
            <w:pPr>
              <w:ind w:right="-108"/>
            </w:pPr>
          </w:p>
          <w:p w:rsidR="0015268A" w:rsidRDefault="0015268A" w:rsidP="0011403E">
            <w:pPr>
              <w:ind w:right="-108"/>
            </w:pP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Продолжение формирования знаний о способах обработки бретелей.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выполнения накладного шва </w:t>
            </w:r>
          </w:p>
        </w:tc>
        <w:tc>
          <w:tcPr>
            <w:tcW w:w="3260" w:type="dxa"/>
          </w:tcPr>
          <w:p w:rsidR="0015268A" w:rsidRDefault="0015268A" w:rsidP="0011403E">
            <w:pPr>
              <w:jc w:val="both"/>
            </w:pPr>
            <w:r>
              <w:t xml:space="preserve">Продолжают формирование знаний о способах обработки бретелей.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выполнения накладного шва</w:t>
            </w:r>
          </w:p>
        </w:tc>
        <w:tc>
          <w:tcPr>
            <w:tcW w:w="3544" w:type="dxa"/>
          </w:tcPr>
          <w:p w:rsidR="0015268A" w:rsidRDefault="0015268A" w:rsidP="0011403E">
            <w:pPr>
              <w:jc w:val="both"/>
            </w:pPr>
            <w:r>
              <w:t xml:space="preserve">Продолжают формирование знаний о способах обработки бретелей.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выполнения накладного шва</w:t>
            </w:r>
          </w:p>
        </w:tc>
      </w:tr>
      <w:tr w:rsidR="0015268A" w:rsidTr="0011403E">
        <w:tc>
          <w:tcPr>
            <w:tcW w:w="704" w:type="dxa"/>
          </w:tcPr>
          <w:p w:rsidR="0015268A" w:rsidRDefault="0015268A" w:rsidP="0011403E">
            <w:pPr>
              <w:tabs>
                <w:tab w:val="left" w:pos="22"/>
              </w:tabs>
              <w:ind w:right="-109"/>
              <w:jc w:val="center"/>
            </w:pPr>
            <w:r>
              <w:t>226</w:t>
            </w:r>
          </w:p>
        </w:tc>
        <w:tc>
          <w:tcPr>
            <w:tcW w:w="2552" w:type="dxa"/>
            <w:gridSpan w:val="2"/>
          </w:tcPr>
          <w:p w:rsidR="0015268A" w:rsidRDefault="0015268A" w:rsidP="0011403E">
            <w:pPr>
              <w:ind w:right="-108"/>
            </w:pPr>
            <w:r>
              <w:t>Обработка бретелей</w:t>
            </w: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выполнения накладного шва </w:t>
            </w:r>
          </w:p>
          <w:p w:rsidR="0015268A" w:rsidRDefault="0015268A" w:rsidP="0011403E">
            <w:pPr>
              <w:jc w:val="both"/>
            </w:pPr>
            <w:r>
              <w:t>Обработка бретелей</w:t>
            </w:r>
          </w:p>
        </w:tc>
        <w:tc>
          <w:tcPr>
            <w:tcW w:w="3260" w:type="dxa"/>
          </w:tcPr>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выполнения накладного шва</w:t>
            </w:r>
          </w:p>
          <w:p w:rsidR="0015268A" w:rsidRDefault="0015268A" w:rsidP="0011403E">
            <w:pPr>
              <w:jc w:val="both"/>
            </w:pPr>
            <w:r>
              <w:t>бретели</w:t>
            </w:r>
          </w:p>
        </w:tc>
        <w:tc>
          <w:tcPr>
            <w:tcW w:w="3544" w:type="dxa"/>
          </w:tcPr>
          <w:p w:rsidR="0015268A" w:rsidRDefault="0015268A" w:rsidP="0011403E">
            <w:pPr>
              <w:jc w:val="both"/>
            </w:pPr>
            <w:r>
              <w:t xml:space="preserve">Продолжают формирование знаний о способах обработки бретелей. </w:t>
            </w:r>
          </w:p>
          <w:p w:rsidR="0015268A" w:rsidRDefault="0015268A" w:rsidP="0011403E">
            <w:pPr>
              <w:jc w:val="both"/>
            </w:pPr>
            <w:r>
              <w:t>Работают с предметно-технологической картой</w:t>
            </w:r>
            <w:r w:rsidRPr="0011403E">
              <w:rPr>
                <w:color w:val="00B0F0"/>
              </w:rPr>
              <w:t>.</w:t>
            </w:r>
            <w:r>
              <w:t xml:space="preserve"> Обрабатывают бретели</w:t>
            </w:r>
          </w:p>
        </w:tc>
      </w:tr>
      <w:tr w:rsidR="0015268A" w:rsidTr="0011403E">
        <w:tc>
          <w:tcPr>
            <w:tcW w:w="704" w:type="dxa"/>
          </w:tcPr>
          <w:p w:rsidR="0015268A" w:rsidRDefault="0015268A" w:rsidP="0011403E">
            <w:pPr>
              <w:tabs>
                <w:tab w:val="left" w:pos="22"/>
              </w:tabs>
              <w:ind w:right="-109"/>
              <w:jc w:val="center"/>
            </w:pPr>
            <w:r>
              <w:t>227</w:t>
            </w:r>
          </w:p>
        </w:tc>
        <w:tc>
          <w:tcPr>
            <w:tcW w:w="2552" w:type="dxa"/>
            <w:gridSpan w:val="2"/>
          </w:tcPr>
          <w:p w:rsidR="0015268A" w:rsidRDefault="0015268A" w:rsidP="0011403E">
            <w:pPr>
              <w:ind w:right="-108"/>
            </w:pPr>
            <w:r>
              <w:t>Обработка бретелей</w:t>
            </w: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выполнения накладного шва </w:t>
            </w:r>
          </w:p>
          <w:p w:rsidR="0015268A" w:rsidRDefault="0015268A" w:rsidP="0011403E">
            <w:pPr>
              <w:jc w:val="both"/>
            </w:pPr>
            <w:r>
              <w:t>Обработка бретелей</w:t>
            </w:r>
          </w:p>
        </w:tc>
        <w:tc>
          <w:tcPr>
            <w:tcW w:w="3260" w:type="dxa"/>
          </w:tcPr>
          <w:p w:rsidR="0015268A" w:rsidRDefault="0015268A" w:rsidP="0011403E">
            <w:pPr>
              <w:jc w:val="both"/>
            </w:pPr>
            <w:r>
              <w:t xml:space="preserve">Работают с предметно-технологической картой. </w:t>
            </w:r>
          </w:p>
          <w:p w:rsidR="0015268A" w:rsidRDefault="0015268A" w:rsidP="0011403E">
            <w:pPr>
              <w:jc w:val="both"/>
            </w:pPr>
            <w:r>
              <w:t>Соблюдают технологические требования к качеству выполнения накладного шва</w:t>
            </w:r>
          </w:p>
          <w:p w:rsidR="0015268A" w:rsidRDefault="0015268A" w:rsidP="0011403E">
            <w:pPr>
              <w:jc w:val="both"/>
            </w:pPr>
            <w:r>
              <w:t>бретели</w:t>
            </w:r>
          </w:p>
        </w:tc>
        <w:tc>
          <w:tcPr>
            <w:tcW w:w="3544" w:type="dxa"/>
          </w:tcPr>
          <w:p w:rsidR="0015268A" w:rsidRDefault="0015268A" w:rsidP="0011403E">
            <w:pPr>
              <w:jc w:val="both"/>
            </w:pPr>
            <w:r>
              <w:t xml:space="preserve">Продолжают формирование знаний о способах обработки бретелей. </w:t>
            </w:r>
          </w:p>
          <w:p w:rsidR="0015268A" w:rsidRDefault="0015268A" w:rsidP="0011403E">
            <w:pPr>
              <w:jc w:val="both"/>
            </w:pPr>
            <w:r>
              <w:t>Работают с предметно-технологической картой</w:t>
            </w:r>
            <w:r w:rsidRPr="0011403E">
              <w:rPr>
                <w:color w:val="00B0F0"/>
              </w:rPr>
              <w:t>.</w:t>
            </w:r>
            <w:r>
              <w:t xml:space="preserve"> Обрабатывают бретели</w:t>
            </w:r>
          </w:p>
        </w:tc>
      </w:tr>
      <w:tr w:rsidR="0015268A" w:rsidTr="0011403E">
        <w:tc>
          <w:tcPr>
            <w:tcW w:w="704" w:type="dxa"/>
          </w:tcPr>
          <w:p w:rsidR="0015268A" w:rsidRDefault="0015268A" w:rsidP="0011403E">
            <w:pPr>
              <w:tabs>
                <w:tab w:val="left" w:pos="22"/>
              </w:tabs>
              <w:ind w:right="-109"/>
              <w:jc w:val="center"/>
            </w:pPr>
            <w:r>
              <w:t>228</w:t>
            </w:r>
          </w:p>
        </w:tc>
        <w:tc>
          <w:tcPr>
            <w:tcW w:w="2552" w:type="dxa"/>
            <w:gridSpan w:val="2"/>
          </w:tcPr>
          <w:p w:rsidR="0015268A" w:rsidRDefault="0015268A" w:rsidP="0011403E">
            <w:pPr>
              <w:ind w:right="-108"/>
            </w:pPr>
            <w:r>
              <w:t>Обработка выреза горловины сарафана</w:t>
            </w: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Продолжение формирования знаний о видах обработки верхнего среза сарафана, о видах обтачки. </w:t>
            </w:r>
          </w:p>
          <w:p w:rsidR="0015268A" w:rsidRDefault="0015268A" w:rsidP="0011403E">
            <w:pPr>
              <w:jc w:val="both"/>
            </w:pPr>
            <w:r>
              <w:t>Технологические требования к качеству операции.</w:t>
            </w:r>
          </w:p>
          <w:p w:rsidR="0015268A" w:rsidRDefault="0015268A" w:rsidP="0011403E">
            <w:pPr>
              <w:jc w:val="both"/>
            </w:pPr>
            <w:r>
              <w:t xml:space="preserve">Обработка выреза горловины сарафана    </w:t>
            </w:r>
          </w:p>
        </w:tc>
        <w:tc>
          <w:tcPr>
            <w:tcW w:w="3260" w:type="dxa"/>
          </w:tcPr>
          <w:p w:rsidR="0015268A" w:rsidRDefault="0015268A" w:rsidP="0011403E">
            <w:pPr>
              <w:jc w:val="both"/>
            </w:pPr>
            <w:r>
              <w:t xml:space="preserve">Продолжают формирование знаний о видах обработки верхнего среза сарафана, о видах обтачки. </w:t>
            </w:r>
          </w:p>
          <w:p w:rsidR="0015268A" w:rsidRDefault="0015268A" w:rsidP="0011403E">
            <w:pPr>
              <w:jc w:val="both"/>
            </w:pPr>
            <w:r>
              <w:t>Соблюдают технологические требования к качеству операции.</w:t>
            </w:r>
          </w:p>
          <w:p w:rsidR="0015268A" w:rsidRDefault="0015268A" w:rsidP="0011403E">
            <w:pPr>
              <w:jc w:val="both"/>
            </w:pPr>
            <w:r>
              <w:t xml:space="preserve">Обрабатывают вырез горловины сарафана с помощью учителя   </w:t>
            </w:r>
          </w:p>
        </w:tc>
        <w:tc>
          <w:tcPr>
            <w:tcW w:w="3544" w:type="dxa"/>
          </w:tcPr>
          <w:p w:rsidR="0015268A" w:rsidRDefault="0015268A" w:rsidP="0011403E">
            <w:pPr>
              <w:jc w:val="both"/>
            </w:pPr>
            <w:r>
              <w:t xml:space="preserve">Продолжают формирование знаний о видах обработки верхнего среза сарафана, о видах обтачки. </w:t>
            </w:r>
          </w:p>
          <w:p w:rsidR="0015268A" w:rsidRDefault="0015268A" w:rsidP="0011403E">
            <w:pPr>
              <w:jc w:val="both"/>
            </w:pPr>
            <w:r>
              <w:t>Соблюдают технологические требования к качеству операции.</w:t>
            </w:r>
          </w:p>
          <w:p w:rsidR="0015268A" w:rsidRDefault="0015268A" w:rsidP="0011403E">
            <w:pPr>
              <w:jc w:val="both"/>
            </w:pPr>
            <w:r>
              <w:t xml:space="preserve">Обрабатывают вырез горловины сарафана     </w:t>
            </w:r>
          </w:p>
        </w:tc>
      </w:tr>
      <w:tr w:rsidR="0015268A" w:rsidTr="0011403E">
        <w:tc>
          <w:tcPr>
            <w:tcW w:w="704" w:type="dxa"/>
          </w:tcPr>
          <w:p w:rsidR="0015268A" w:rsidRDefault="0015268A" w:rsidP="0011403E">
            <w:pPr>
              <w:tabs>
                <w:tab w:val="left" w:pos="22"/>
              </w:tabs>
              <w:ind w:right="-109"/>
              <w:jc w:val="center"/>
            </w:pPr>
            <w:r>
              <w:t>229</w:t>
            </w:r>
          </w:p>
        </w:tc>
        <w:tc>
          <w:tcPr>
            <w:tcW w:w="2552" w:type="dxa"/>
            <w:gridSpan w:val="2"/>
          </w:tcPr>
          <w:p w:rsidR="0015268A" w:rsidRDefault="0015268A" w:rsidP="0011403E">
            <w:pPr>
              <w:ind w:right="-108"/>
            </w:pPr>
            <w:r>
              <w:t>Обработка выреза горловины сарафана</w:t>
            </w: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Продолжение формирования знаний о видах обработки верхнего среза сарафана, о видах обтачки. </w:t>
            </w:r>
          </w:p>
          <w:p w:rsidR="0015268A" w:rsidRDefault="0015268A" w:rsidP="0011403E">
            <w:pPr>
              <w:jc w:val="both"/>
            </w:pPr>
            <w:r>
              <w:t>Технологические требования к качеству операции.</w:t>
            </w:r>
          </w:p>
          <w:p w:rsidR="0015268A" w:rsidRDefault="0015268A" w:rsidP="0011403E">
            <w:pPr>
              <w:jc w:val="both"/>
            </w:pPr>
            <w:r>
              <w:t xml:space="preserve">Обработка выреза горловины сарафана    </w:t>
            </w:r>
          </w:p>
        </w:tc>
        <w:tc>
          <w:tcPr>
            <w:tcW w:w="3260" w:type="dxa"/>
          </w:tcPr>
          <w:p w:rsidR="0015268A" w:rsidRDefault="0015268A" w:rsidP="0011403E">
            <w:pPr>
              <w:jc w:val="both"/>
            </w:pPr>
            <w:r>
              <w:t xml:space="preserve">Продолжают формирование знаний о видах обработки верхнего среза сарафана, о видах обтачки. </w:t>
            </w:r>
          </w:p>
          <w:p w:rsidR="0015268A" w:rsidRDefault="0015268A" w:rsidP="0011403E">
            <w:pPr>
              <w:jc w:val="both"/>
            </w:pPr>
            <w:r>
              <w:t>Соблюдают технологические требования к качеству операции.</w:t>
            </w:r>
          </w:p>
          <w:p w:rsidR="0015268A" w:rsidRDefault="0015268A" w:rsidP="0011403E">
            <w:pPr>
              <w:jc w:val="both"/>
            </w:pPr>
            <w:r>
              <w:t xml:space="preserve">Обрабатывают вырез горловины сарафана с помощью учителя   </w:t>
            </w:r>
          </w:p>
        </w:tc>
        <w:tc>
          <w:tcPr>
            <w:tcW w:w="3544" w:type="dxa"/>
          </w:tcPr>
          <w:p w:rsidR="0015268A" w:rsidRDefault="0015268A" w:rsidP="0011403E">
            <w:pPr>
              <w:jc w:val="both"/>
            </w:pPr>
            <w:r>
              <w:t xml:space="preserve">Продолжают формирование знаний о видах обработки верхнего среза сарафана, о видах обтачки. </w:t>
            </w:r>
          </w:p>
          <w:p w:rsidR="0015268A" w:rsidRDefault="0015268A" w:rsidP="0011403E">
            <w:pPr>
              <w:jc w:val="both"/>
            </w:pPr>
            <w:r>
              <w:t>Соблюдают технологические требования к качеству операции.</w:t>
            </w:r>
          </w:p>
          <w:p w:rsidR="0015268A" w:rsidRDefault="0015268A" w:rsidP="0011403E">
            <w:pPr>
              <w:jc w:val="both"/>
            </w:pPr>
            <w:r>
              <w:t xml:space="preserve">Обрабатывают вырез горловины сарафана     </w:t>
            </w:r>
          </w:p>
        </w:tc>
      </w:tr>
      <w:tr w:rsidR="0015268A" w:rsidTr="0011403E">
        <w:tc>
          <w:tcPr>
            <w:tcW w:w="704" w:type="dxa"/>
          </w:tcPr>
          <w:p w:rsidR="0015268A" w:rsidRDefault="0015268A" w:rsidP="0011403E">
            <w:pPr>
              <w:tabs>
                <w:tab w:val="left" w:pos="22"/>
              </w:tabs>
              <w:ind w:right="-109"/>
              <w:jc w:val="center"/>
            </w:pPr>
            <w:r>
              <w:t>230</w:t>
            </w:r>
          </w:p>
        </w:tc>
        <w:tc>
          <w:tcPr>
            <w:tcW w:w="2552" w:type="dxa"/>
            <w:gridSpan w:val="2"/>
          </w:tcPr>
          <w:p w:rsidR="0015268A" w:rsidRDefault="0015268A" w:rsidP="0011403E">
            <w:pPr>
              <w:ind w:right="-108"/>
            </w:pPr>
            <w:r>
              <w:t>Обработка выреза горловины сарафана</w:t>
            </w: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Продолжение формирования знаний о видах обработки верхнего среза сарафана, о видах обтачки. </w:t>
            </w:r>
          </w:p>
          <w:p w:rsidR="0015268A" w:rsidRDefault="0015268A" w:rsidP="0011403E">
            <w:pPr>
              <w:jc w:val="both"/>
            </w:pPr>
            <w:r>
              <w:t>Технологические требования к качеству операции.</w:t>
            </w:r>
          </w:p>
          <w:p w:rsidR="0015268A" w:rsidRDefault="0015268A" w:rsidP="0011403E">
            <w:pPr>
              <w:jc w:val="both"/>
            </w:pPr>
            <w:r>
              <w:t xml:space="preserve">Обработка выреза горловины сарафана    </w:t>
            </w:r>
          </w:p>
        </w:tc>
        <w:tc>
          <w:tcPr>
            <w:tcW w:w="3260" w:type="dxa"/>
          </w:tcPr>
          <w:p w:rsidR="0015268A" w:rsidRDefault="0015268A" w:rsidP="0011403E">
            <w:pPr>
              <w:jc w:val="both"/>
            </w:pPr>
            <w:r>
              <w:t xml:space="preserve">Продолжают формирование знаний о видах обработки верхнего среза сарафана, о видах обтачки. </w:t>
            </w:r>
          </w:p>
          <w:p w:rsidR="0015268A" w:rsidRDefault="0015268A" w:rsidP="0011403E">
            <w:pPr>
              <w:jc w:val="both"/>
            </w:pPr>
            <w:r>
              <w:t>Соблюдают технологические требования к качеству операции.</w:t>
            </w:r>
          </w:p>
          <w:p w:rsidR="0015268A" w:rsidRDefault="0015268A" w:rsidP="0011403E">
            <w:pPr>
              <w:jc w:val="both"/>
            </w:pPr>
            <w:r>
              <w:t xml:space="preserve">Обрабатывают вырез горловины сарафана с помощью учителя   </w:t>
            </w:r>
          </w:p>
        </w:tc>
        <w:tc>
          <w:tcPr>
            <w:tcW w:w="3544" w:type="dxa"/>
          </w:tcPr>
          <w:p w:rsidR="0015268A" w:rsidRDefault="0015268A" w:rsidP="0011403E">
            <w:pPr>
              <w:jc w:val="both"/>
            </w:pPr>
            <w:r>
              <w:t xml:space="preserve">Продолжают формирование знаний о видах обработки верхнего среза сарафана, о видах обтачки. </w:t>
            </w:r>
          </w:p>
          <w:p w:rsidR="0015268A" w:rsidRDefault="0015268A" w:rsidP="0011403E">
            <w:pPr>
              <w:jc w:val="both"/>
            </w:pPr>
            <w:r>
              <w:t>Соблюдают технологические требования к качеству операции.</w:t>
            </w:r>
          </w:p>
          <w:p w:rsidR="0015268A" w:rsidRDefault="0015268A" w:rsidP="0011403E">
            <w:pPr>
              <w:jc w:val="both"/>
            </w:pPr>
            <w:r>
              <w:t xml:space="preserve">Обрабатывают вырез горловины сарафана     </w:t>
            </w:r>
          </w:p>
        </w:tc>
      </w:tr>
      <w:tr w:rsidR="0015268A" w:rsidTr="0011403E">
        <w:tc>
          <w:tcPr>
            <w:tcW w:w="704" w:type="dxa"/>
          </w:tcPr>
          <w:p w:rsidR="0015268A" w:rsidRDefault="0015268A" w:rsidP="0011403E">
            <w:pPr>
              <w:tabs>
                <w:tab w:val="left" w:pos="22"/>
              </w:tabs>
              <w:ind w:right="-109"/>
              <w:jc w:val="center"/>
            </w:pPr>
            <w:r>
              <w:t>231</w:t>
            </w:r>
          </w:p>
        </w:tc>
        <w:tc>
          <w:tcPr>
            <w:tcW w:w="2552" w:type="dxa"/>
            <w:gridSpan w:val="2"/>
          </w:tcPr>
          <w:p w:rsidR="0015268A" w:rsidRDefault="0015268A" w:rsidP="0011403E">
            <w:pPr>
              <w:ind w:right="-108"/>
            </w:pPr>
            <w:r>
              <w:t>Обработка нижнего среза сарафана</w:t>
            </w: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Продолжить формирование знаний о способах обработки нижнего среза изделия.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 xml:space="preserve">Технологические требования к качеству выполнения шва вподгибку с закрытым срезом </w:t>
            </w:r>
          </w:p>
        </w:tc>
        <w:tc>
          <w:tcPr>
            <w:tcW w:w="3260" w:type="dxa"/>
          </w:tcPr>
          <w:p w:rsidR="0015268A" w:rsidRDefault="0015268A" w:rsidP="0011403E">
            <w:pPr>
              <w:jc w:val="both"/>
            </w:pPr>
            <w:r>
              <w:t xml:space="preserve">Продолжают формирование знаний о способах обработки нижнего среза изделия.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выполнения шва вподгибку с закрытым срезом </w:t>
            </w:r>
          </w:p>
        </w:tc>
        <w:tc>
          <w:tcPr>
            <w:tcW w:w="3544" w:type="dxa"/>
          </w:tcPr>
          <w:p w:rsidR="0015268A" w:rsidRDefault="0015268A" w:rsidP="0011403E">
            <w:pPr>
              <w:jc w:val="both"/>
            </w:pPr>
            <w:r>
              <w:t xml:space="preserve">Продолжают формирование знаний о способах обработки нижнего среза изделия. </w:t>
            </w:r>
          </w:p>
          <w:p w:rsidR="0015268A" w:rsidRDefault="0015268A" w:rsidP="0011403E">
            <w:pPr>
              <w:jc w:val="both"/>
            </w:pPr>
            <w:r>
              <w:t xml:space="preserve">Работают с предметно-технологической картой. </w:t>
            </w:r>
          </w:p>
          <w:p w:rsidR="0015268A" w:rsidRDefault="0015268A" w:rsidP="0011403E">
            <w:pPr>
              <w:jc w:val="both"/>
            </w:pPr>
            <w:r>
              <w:t xml:space="preserve">Соблюдают технологические требования к качеству выполнения шва вподгибку с закрытым срезом </w:t>
            </w:r>
          </w:p>
        </w:tc>
      </w:tr>
      <w:tr w:rsidR="0015268A" w:rsidTr="0011403E">
        <w:trPr>
          <w:trHeight w:val="70"/>
        </w:trPr>
        <w:tc>
          <w:tcPr>
            <w:tcW w:w="704" w:type="dxa"/>
          </w:tcPr>
          <w:p w:rsidR="0015268A" w:rsidRDefault="0015268A" w:rsidP="0011403E">
            <w:pPr>
              <w:tabs>
                <w:tab w:val="left" w:pos="22"/>
              </w:tabs>
              <w:ind w:right="-109"/>
              <w:jc w:val="center"/>
            </w:pPr>
            <w:r>
              <w:t>232</w:t>
            </w:r>
          </w:p>
        </w:tc>
        <w:tc>
          <w:tcPr>
            <w:tcW w:w="2552" w:type="dxa"/>
            <w:gridSpan w:val="2"/>
          </w:tcPr>
          <w:p w:rsidR="0015268A" w:rsidRDefault="0015268A" w:rsidP="0011403E">
            <w:pPr>
              <w:ind w:right="-108"/>
            </w:pPr>
            <w:r>
              <w:t>Обработка нижнего среза сарафана</w:t>
            </w: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Обработка нижнего среза сарафана. </w:t>
            </w:r>
          </w:p>
          <w:p w:rsidR="0015268A" w:rsidRDefault="0015268A" w:rsidP="0011403E">
            <w:pPr>
              <w:jc w:val="both"/>
            </w:pPr>
            <w:r>
              <w:t>Заметывание нижнего среза сарафана</w:t>
            </w:r>
          </w:p>
        </w:tc>
        <w:tc>
          <w:tcPr>
            <w:tcW w:w="3260" w:type="dxa"/>
          </w:tcPr>
          <w:p w:rsidR="0015268A" w:rsidRDefault="0015268A" w:rsidP="0011403E">
            <w:pPr>
              <w:jc w:val="both"/>
            </w:pPr>
            <w:r>
              <w:t>Обрабатывают нижний срез сарафана.</w:t>
            </w:r>
          </w:p>
          <w:p w:rsidR="0015268A" w:rsidRDefault="0015268A" w:rsidP="0011403E">
            <w:pPr>
              <w:jc w:val="both"/>
            </w:pPr>
            <w:r>
              <w:t>Сметывают нижний срез сарафана</w:t>
            </w:r>
          </w:p>
        </w:tc>
        <w:tc>
          <w:tcPr>
            <w:tcW w:w="3544" w:type="dxa"/>
          </w:tcPr>
          <w:p w:rsidR="0015268A" w:rsidRDefault="0015268A" w:rsidP="0011403E">
            <w:pPr>
              <w:jc w:val="both"/>
            </w:pPr>
            <w:r>
              <w:t>Обрабатывают нижний срез сарафана.</w:t>
            </w:r>
          </w:p>
          <w:p w:rsidR="0015268A" w:rsidRDefault="0015268A" w:rsidP="0011403E">
            <w:pPr>
              <w:jc w:val="both"/>
            </w:pPr>
            <w:r>
              <w:t>Сметывают нижний срез сарафана</w:t>
            </w:r>
          </w:p>
        </w:tc>
      </w:tr>
      <w:tr w:rsidR="0015268A" w:rsidTr="0011403E">
        <w:tc>
          <w:tcPr>
            <w:tcW w:w="704" w:type="dxa"/>
          </w:tcPr>
          <w:p w:rsidR="0015268A" w:rsidRDefault="0015268A" w:rsidP="0011403E">
            <w:pPr>
              <w:tabs>
                <w:tab w:val="left" w:pos="22"/>
              </w:tabs>
              <w:ind w:right="-109"/>
              <w:jc w:val="center"/>
            </w:pPr>
            <w:r>
              <w:t>233</w:t>
            </w:r>
          </w:p>
        </w:tc>
        <w:tc>
          <w:tcPr>
            <w:tcW w:w="2552" w:type="dxa"/>
            <w:gridSpan w:val="2"/>
          </w:tcPr>
          <w:p w:rsidR="0015268A" w:rsidRDefault="0015268A" w:rsidP="0011403E">
            <w:pPr>
              <w:ind w:right="-108"/>
            </w:pPr>
            <w:r>
              <w:t>Обработка нижнего среза сарафана</w:t>
            </w:r>
          </w:p>
        </w:tc>
        <w:tc>
          <w:tcPr>
            <w:tcW w:w="425" w:type="dxa"/>
          </w:tcPr>
          <w:p w:rsidR="0015268A" w:rsidRDefault="0015268A" w:rsidP="0011403E">
            <w:pPr>
              <w:jc w:val="center"/>
            </w:pPr>
            <w:r>
              <w:t>1</w:t>
            </w:r>
          </w:p>
        </w:tc>
        <w:tc>
          <w:tcPr>
            <w:tcW w:w="3544" w:type="dxa"/>
          </w:tcPr>
          <w:p w:rsidR="0015268A" w:rsidRDefault="0015268A" w:rsidP="0011403E">
            <w:pPr>
              <w:jc w:val="both"/>
            </w:pPr>
            <w:r>
              <w:t>Обработка нижнего среза сарафана.</w:t>
            </w:r>
          </w:p>
          <w:p w:rsidR="0015268A" w:rsidRDefault="0015268A" w:rsidP="0011403E">
            <w:pPr>
              <w:jc w:val="both"/>
            </w:pPr>
            <w:r>
              <w:t>Застрачивание нижнего среза сарафана</w:t>
            </w:r>
          </w:p>
        </w:tc>
        <w:tc>
          <w:tcPr>
            <w:tcW w:w="3260" w:type="dxa"/>
          </w:tcPr>
          <w:p w:rsidR="0015268A" w:rsidRDefault="0015268A" w:rsidP="0011403E">
            <w:pPr>
              <w:jc w:val="both"/>
            </w:pPr>
            <w:r>
              <w:t>Обрабатывают нижний срез сарафана.</w:t>
            </w:r>
          </w:p>
          <w:p w:rsidR="0015268A" w:rsidRDefault="0015268A" w:rsidP="0011403E">
            <w:pPr>
              <w:jc w:val="both"/>
            </w:pPr>
            <w:r>
              <w:t>Застрачивают нижний срез сарафана</w:t>
            </w:r>
          </w:p>
        </w:tc>
        <w:tc>
          <w:tcPr>
            <w:tcW w:w="3544" w:type="dxa"/>
          </w:tcPr>
          <w:p w:rsidR="0015268A" w:rsidRDefault="0015268A" w:rsidP="0011403E">
            <w:pPr>
              <w:jc w:val="both"/>
            </w:pPr>
            <w:r>
              <w:t>Обрабатывают нижний срез сарафана.</w:t>
            </w:r>
          </w:p>
          <w:p w:rsidR="0015268A" w:rsidRDefault="0015268A" w:rsidP="0011403E">
            <w:pPr>
              <w:jc w:val="both"/>
            </w:pPr>
            <w:r>
              <w:t>Застрачивают нижний срез сарафана</w:t>
            </w:r>
          </w:p>
        </w:tc>
      </w:tr>
      <w:tr w:rsidR="0015268A" w:rsidTr="0011403E">
        <w:tc>
          <w:tcPr>
            <w:tcW w:w="704" w:type="dxa"/>
          </w:tcPr>
          <w:p w:rsidR="0015268A" w:rsidRDefault="0015268A" w:rsidP="0011403E">
            <w:pPr>
              <w:tabs>
                <w:tab w:val="left" w:pos="22"/>
              </w:tabs>
              <w:ind w:right="-109"/>
              <w:jc w:val="center"/>
            </w:pPr>
            <w:r>
              <w:t>234</w:t>
            </w:r>
          </w:p>
        </w:tc>
        <w:tc>
          <w:tcPr>
            <w:tcW w:w="2552" w:type="dxa"/>
            <w:gridSpan w:val="2"/>
          </w:tcPr>
          <w:p w:rsidR="0015268A" w:rsidRDefault="0015268A" w:rsidP="0011403E">
            <w:pPr>
              <w:ind w:right="-108"/>
            </w:pPr>
            <w:r>
              <w:t>Окончательная отделка и утюжка изделия</w:t>
            </w:r>
          </w:p>
          <w:p w:rsidR="0015268A" w:rsidRDefault="0015268A" w:rsidP="0011403E">
            <w:pPr>
              <w:ind w:right="-108"/>
            </w:pPr>
          </w:p>
        </w:tc>
        <w:tc>
          <w:tcPr>
            <w:tcW w:w="425" w:type="dxa"/>
          </w:tcPr>
          <w:p w:rsidR="0015268A" w:rsidRDefault="0015268A" w:rsidP="0011403E">
            <w:pPr>
              <w:jc w:val="center"/>
            </w:pPr>
            <w:r>
              <w:t>1</w:t>
            </w:r>
          </w:p>
        </w:tc>
        <w:tc>
          <w:tcPr>
            <w:tcW w:w="3544" w:type="dxa"/>
          </w:tcPr>
          <w:p w:rsidR="0015268A" w:rsidRDefault="0015268A" w:rsidP="0011403E">
            <w:pPr>
              <w:jc w:val="both"/>
            </w:pPr>
            <w:r>
              <w:t xml:space="preserve">Продолжить формирование знаний о правилах проведения влажно-тепловой обработки изделий из натуральных тканей. </w:t>
            </w:r>
          </w:p>
          <w:p w:rsidR="0015268A" w:rsidRDefault="0015268A" w:rsidP="0011403E">
            <w:pPr>
              <w:jc w:val="both"/>
            </w:pPr>
            <w:r>
              <w:t xml:space="preserve">Окончательная отделка: удаление копировальных стежков и ниток временного соединения. </w:t>
            </w:r>
          </w:p>
          <w:p w:rsidR="0015268A" w:rsidRDefault="0015268A" w:rsidP="0011403E">
            <w:pPr>
              <w:jc w:val="both"/>
            </w:pPr>
            <w:r>
              <w:t xml:space="preserve">Технологические требования к качеству окончательной отделке и утюжки сарафана. </w:t>
            </w:r>
          </w:p>
          <w:p w:rsidR="0015268A" w:rsidRDefault="0015268A" w:rsidP="0011403E">
            <w:pPr>
              <w:jc w:val="both"/>
            </w:pPr>
            <w:r>
              <w:t xml:space="preserve">Окончательная обработка и утюжка сарафана. </w:t>
            </w:r>
          </w:p>
          <w:p w:rsidR="0015268A" w:rsidRDefault="0015268A" w:rsidP="0011403E">
            <w:pPr>
              <w:jc w:val="both"/>
            </w:pPr>
            <w:r>
              <w:t xml:space="preserve">Выставка работ. </w:t>
            </w:r>
          </w:p>
          <w:p w:rsidR="0015268A" w:rsidRDefault="0015268A" w:rsidP="0011403E">
            <w:pPr>
              <w:jc w:val="both"/>
            </w:pPr>
            <w:r>
              <w:t>Анализ выполненной работы</w:t>
            </w:r>
          </w:p>
        </w:tc>
        <w:tc>
          <w:tcPr>
            <w:tcW w:w="3260" w:type="dxa"/>
          </w:tcPr>
          <w:p w:rsidR="0015268A" w:rsidRDefault="0015268A" w:rsidP="0011403E">
            <w:pPr>
              <w:jc w:val="both"/>
            </w:pPr>
            <w:r>
              <w:t xml:space="preserve">Продолжают формирование знаний о правилах проведения влажно-тепловой обработки изделий из натуральных тканей. </w:t>
            </w:r>
          </w:p>
          <w:p w:rsidR="0015268A" w:rsidRDefault="0015268A" w:rsidP="0011403E">
            <w:pPr>
              <w:jc w:val="both"/>
            </w:pPr>
            <w:r>
              <w:t xml:space="preserve">Окончательная отделка: удаление копировальных стежков и ниток временного соединения. </w:t>
            </w:r>
          </w:p>
          <w:p w:rsidR="0015268A" w:rsidRDefault="0015268A" w:rsidP="0011403E">
            <w:pPr>
              <w:jc w:val="both"/>
            </w:pPr>
            <w:r>
              <w:t xml:space="preserve">Соблюдают технологические требования к качеству окончательной отделке и утюжки сарафана. </w:t>
            </w:r>
          </w:p>
          <w:p w:rsidR="0015268A" w:rsidRDefault="0015268A" w:rsidP="0011403E">
            <w:pPr>
              <w:jc w:val="both"/>
            </w:pPr>
            <w:r>
              <w:t>Окончательно обрабатывают и утюжат сарафан с помощью учителя</w:t>
            </w:r>
          </w:p>
        </w:tc>
        <w:tc>
          <w:tcPr>
            <w:tcW w:w="3544" w:type="dxa"/>
          </w:tcPr>
          <w:p w:rsidR="0015268A" w:rsidRDefault="0015268A" w:rsidP="0011403E">
            <w:pPr>
              <w:jc w:val="both"/>
            </w:pPr>
            <w:r>
              <w:t xml:space="preserve">Продолжают формирование знаний о правилах проведения влажно-тепловой обработки изделий из натуральных тканей. </w:t>
            </w:r>
          </w:p>
          <w:p w:rsidR="0015268A" w:rsidRDefault="0015268A" w:rsidP="0011403E">
            <w:pPr>
              <w:jc w:val="both"/>
            </w:pPr>
            <w:r>
              <w:t xml:space="preserve">Окончательная отделка: удаление копировальных стежков и ниток временного соединения. </w:t>
            </w:r>
          </w:p>
          <w:p w:rsidR="0015268A" w:rsidRDefault="0015268A" w:rsidP="0011403E">
            <w:pPr>
              <w:jc w:val="both"/>
            </w:pPr>
            <w:r>
              <w:t>Соблюдают технологические требования к качеству окончательной отделке и утюжки сарафана.</w:t>
            </w:r>
          </w:p>
          <w:p w:rsidR="0015268A" w:rsidRDefault="0015268A" w:rsidP="0011403E">
            <w:pPr>
              <w:jc w:val="both"/>
            </w:pPr>
            <w:r>
              <w:t xml:space="preserve">Окончательная обрабатывают и утюжат сарафан. </w:t>
            </w:r>
          </w:p>
          <w:p w:rsidR="0015268A" w:rsidRDefault="0015268A" w:rsidP="0011403E">
            <w:pPr>
              <w:jc w:val="both"/>
            </w:pPr>
            <w:r>
              <w:t xml:space="preserve">Анализируют выполненную работу  </w:t>
            </w:r>
          </w:p>
        </w:tc>
      </w:tr>
      <w:tr w:rsidR="0015268A" w:rsidTr="0011403E">
        <w:tc>
          <w:tcPr>
            <w:tcW w:w="704" w:type="dxa"/>
          </w:tcPr>
          <w:p w:rsidR="0015268A" w:rsidRDefault="0015268A" w:rsidP="0011403E">
            <w:pPr>
              <w:tabs>
                <w:tab w:val="left" w:pos="22"/>
              </w:tabs>
              <w:ind w:right="-109"/>
              <w:jc w:val="center"/>
            </w:pPr>
            <w:r>
              <w:t>235</w:t>
            </w:r>
          </w:p>
        </w:tc>
        <w:tc>
          <w:tcPr>
            <w:tcW w:w="2552" w:type="dxa"/>
            <w:gridSpan w:val="2"/>
          </w:tcPr>
          <w:p w:rsidR="0015268A" w:rsidRDefault="0015268A" w:rsidP="0011403E">
            <w:pPr>
              <w:ind w:right="-108"/>
            </w:pPr>
            <w:r>
              <w:t>Контрольная работа.</w:t>
            </w:r>
          </w:p>
          <w:p w:rsidR="0015268A" w:rsidRDefault="0015268A" w:rsidP="0011403E">
            <w:pPr>
              <w:ind w:right="-108"/>
            </w:pPr>
            <w:r>
              <w:t>«Обработка выреза горловины с одновременным втачиванием бретелей (работа по готовому крою в М 1:3)»</w:t>
            </w:r>
          </w:p>
          <w:p w:rsidR="0015268A" w:rsidRDefault="0015268A" w:rsidP="0011403E">
            <w:pPr>
              <w:ind w:right="-108"/>
            </w:pPr>
          </w:p>
        </w:tc>
        <w:tc>
          <w:tcPr>
            <w:tcW w:w="425" w:type="dxa"/>
          </w:tcPr>
          <w:p w:rsidR="0015268A" w:rsidRDefault="0015268A" w:rsidP="0011403E">
            <w:pPr>
              <w:jc w:val="center"/>
            </w:pPr>
          </w:p>
          <w:p w:rsidR="0015268A" w:rsidRDefault="0015268A" w:rsidP="0011403E">
            <w:pPr>
              <w:jc w:val="center"/>
            </w:pPr>
            <w:r>
              <w:t>1</w:t>
            </w:r>
          </w:p>
        </w:tc>
        <w:tc>
          <w:tcPr>
            <w:tcW w:w="3544" w:type="dxa"/>
          </w:tcPr>
          <w:p w:rsidR="0015268A" w:rsidRDefault="0015268A" w:rsidP="0011403E">
            <w:pPr>
              <w:jc w:val="both"/>
            </w:pPr>
            <w:r>
              <w:t xml:space="preserve">Анализ объекта труда.   </w:t>
            </w:r>
          </w:p>
          <w:p w:rsidR="0015268A" w:rsidRDefault="0015268A" w:rsidP="0011403E">
            <w:pPr>
              <w:jc w:val="both"/>
            </w:pPr>
            <w:r>
              <w:t xml:space="preserve">Повторение последовательности изготовления изделия.  </w:t>
            </w:r>
          </w:p>
          <w:p w:rsidR="0015268A" w:rsidRDefault="0015268A" w:rsidP="0011403E">
            <w:pPr>
              <w:jc w:val="both"/>
            </w:pPr>
            <w:r>
              <w:t xml:space="preserve">Технологические требования к качеству операции.   </w:t>
            </w:r>
          </w:p>
          <w:p w:rsidR="0015268A" w:rsidRDefault="0015268A" w:rsidP="0011403E">
            <w:pPr>
              <w:jc w:val="both"/>
            </w:pPr>
            <w:r>
              <w:t xml:space="preserve">Обработка выреза горловины с одновременным втачиванием бретелей (работа по готовому крою в М 1:3). </w:t>
            </w:r>
          </w:p>
          <w:p w:rsidR="0015268A" w:rsidRDefault="0015268A" w:rsidP="0011403E">
            <w:pPr>
              <w:jc w:val="both"/>
            </w:pPr>
            <w:r>
              <w:t>Технологические требования к качеству выполнения накладного шва.</w:t>
            </w:r>
          </w:p>
          <w:p w:rsidR="0015268A" w:rsidRDefault="0015268A" w:rsidP="0011403E">
            <w:pPr>
              <w:jc w:val="both"/>
            </w:pPr>
            <w:r>
              <w:t>Обработка бретелей</w:t>
            </w:r>
          </w:p>
          <w:p w:rsidR="0015268A" w:rsidRDefault="0015268A" w:rsidP="0011403E">
            <w:pPr>
              <w:jc w:val="both"/>
            </w:pPr>
          </w:p>
        </w:tc>
        <w:tc>
          <w:tcPr>
            <w:tcW w:w="3260" w:type="dxa"/>
          </w:tcPr>
          <w:p w:rsidR="0015268A" w:rsidRDefault="0015268A" w:rsidP="0011403E">
            <w:pPr>
              <w:jc w:val="both"/>
            </w:pPr>
            <w:r>
              <w:t xml:space="preserve">Анализируют объект труда.   Повторяют последовательность изготовления изделия.  </w:t>
            </w:r>
          </w:p>
          <w:p w:rsidR="0015268A" w:rsidRDefault="0015268A" w:rsidP="0011403E">
            <w:pPr>
              <w:jc w:val="both"/>
            </w:pPr>
            <w:r>
              <w:t xml:space="preserve">Соблюдают технологические требования к качеству операции.  </w:t>
            </w:r>
          </w:p>
          <w:p w:rsidR="0015268A" w:rsidRDefault="0015268A" w:rsidP="0011403E">
            <w:pPr>
              <w:jc w:val="both"/>
            </w:pPr>
            <w:r>
              <w:t>Обрабатывают вырез горловины с одновременным втачиванием бретелей (работа по готовому крою в М 1:3)</w:t>
            </w:r>
            <w:r w:rsidRPr="0011403E">
              <w:rPr>
                <w:color w:val="00B0F0"/>
              </w:rPr>
              <w:t>.</w:t>
            </w:r>
          </w:p>
          <w:p w:rsidR="0015268A" w:rsidRDefault="0015268A" w:rsidP="0011403E">
            <w:pPr>
              <w:jc w:val="both"/>
            </w:pPr>
            <w:r>
              <w:t>Соблюдают технологические требования к качеству выполнения накладного шва.</w:t>
            </w:r>
          </w:p>
          <w:p w:rsidR="0015268A" w:rsidRDefault="0015268A" w:rsidP="0011403E">
            <w:pPr>
              <w:jc w:val="both"/>
            </w:pPr>
            <w:r>
              <w:t>Обрабатывают бретели</w:t>
            </w:r>
          </w:p>
        </w:tc>
        <w:tc>
          <w:tcPr>
            <w:tcW w:w="3544" w:type="dxa"/>
          </w:tcPr>
          <w:p w:rsidR="0015268A" w:rsidRDefault="0015268A" w:rsidP="0011403E">
            <w:pPr>
              <w:jc w:val="both"/>
            </w:pPr>
            <w:r>
              <w:t xml:space="preserve">Анализируют объект труда.   Повторяют последовательность изготовления изделия. </w:t>
            </w:r>
          </w:p>
          <w:p w:rsidR="0015268A" w:rsidRDefault="0015268A" w:rsidP="0011403E">
            <w:pPr>
              <w:jc w:val="both"/>
            </w:pPr>
            <w:r>
              <w:t xml:space="preserve">Соблюдают технологические требования к качеству операции.  </w:t>
            </w:r>
          </w:p>
          <w:p w:rsidR="0015268A" w:rsidRDefault="0015268A" w:rsidP="0011403E">
            <w:pPr>
              <w:jc w:val="both"/>
            </w:pPr>
            <w:r>
              <w:t>Обрабатывают вырез горловины с одновременным втачиванием бретелей (работа по готовому крою в М 1:3)</w:t>
            </w:r>
            <w:r w:rsidRPr="0011403E">
              <w:rPr>
                <w:color w:val="00B0F0"/>
              </w:rPr>
              <w:t>.</w:t>
            </w:r>
          </w:p>
          <w:p w:rsidR="0015268A" w:rsidRDefault="0015268A" w:rsidP="0011403E">
            <w:pPr>
              <w:jc w:val="both"/>
            </w:pPr>
            <w:r>
              <w:t>Соблюдают технологические требования к качеству выполнения накладного шва.</w:t>
            </w:r>
          </w:p>
          <w:p w:rsidR="0015268A" w:rsidRDefault="0015268A" w:rsidP="0011403E">
            <w:pPr>
              <w:jc w:val="both"/>
            </w:pPr>
            <w:r>
              <w:t>Обрабатывают бретели</w:t>
            </w:r>
          </w:p>
        </w:tc>
      </w:tr>
      <w:tr w:rsidR="0015268A" w:rsidTr="0011403E">
        <w:tc>
          <w:tcPr>
            <w:tcW w:w="704" w:type="dxa"/>
          </w:tcPr>
          <w:p w:rsidR="0015268A" w:rsidRDefault="0015268A" w:rsidP="0011403E">
            <w:pPr>
              <w:tabs>
                <w:tab w:val="left" w:pos="22"/>
              </w:tabs>
              <w:ind w:right="-109"/>
              <w:jc w:val="center"/>
            </w:pPr>
            <w:r>
              <w:t>236</w:t>
            </w:r>
          </w:p>
        </w:tc>
        <w:tc>
          <w:tcPr>
            <w:tcW w:w="2552" w:type="dxa"/>
            <w:gridSpan w:val="2"/>
          </w:tcPr>
          <w:p w:rsidR="0015268A" w:rsidRDefault="0015268A" w:rsidP="0011403E">
            <w:pPr>
              <w:ind w:right="-108"/>
            </w:pPr>
            <w:r>
              <w:t>Контрольная работа.</w:t>
            </w:r>
          </w:p>
          <w:p w:rsidR="0015268A" w:rsidRDefault="0015268A" w:rsidP="0011403E">
            <w:pPr>
              <w:ind w:right="-108"/>
            </w:pPr>
            <w:r>
              <w:t>«Обработка выреза горловины с одновременным втачиванием бретелей (работа по готовому крою в М 1:3)»</w:t>
            </w:r>
          </w:p>
        </w:tc>
        <w:tc>
          <w:tcPr>
            <w:tcW w:w="425" w:type="dxa"/>
          </w:tcPr>
          <w:p w:rsidR="0015268A" w:rsidRDefault="0015268A" w:rsidP="0011403E">
            <w:pPr>
              <w:ind w:right="180"/>
              <w:jc w:val="center"/>
            </w:pPr>
            <w:r>
              <w:t>1</w:t>
            </w:r>
          </w:p>
        </w:tc>
        <w:tc>
          <w:tcPr>
            <w:tcW w:w="3544" w:type="dxa"/>
          </w:tcPr>
          <w:p w:rsidR="0015268A" w:rsidRDefault="0015268A" w:rsidP="0011403E">
            <w:pPr>
              <w:jc w:val="both"/>
            </w:pPr>
            <w:r>
              <w:t xml:space="preserve">Повторение способов обработки горловины подкройной обтачкой.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Технологические требования к качеству обработки горловины   Обработка горловины подкройной обтачкой</w:t>
            </w:r>
          </w:p>
        </w:tc>
        <w:tc>
          <w:tcPr>
            <w:tcW w:w="3260" w:type="dxa"/>
          </w:tcPr>
          <w:p w:rsidR="0015268A" w:rsidRDefault="0015268A" w:rsidP="0011403E">
            <w:pPr>
              <w:jc w:val="both"/>
            </w:pPr>
            <w:r>
              <w:t>Повторяют способы обработки горловины подкройной обтачкой.</w:t>
            </w:r>
          </w:p>
          <w:p w:rsidR="0015268A" w:rsidRDefault="0015268A" w:rsidP="0011403E">
            <w:pPr>
              <w:jc w:val="both"/>
            </w:pPr>
            <w:r>
              <w:t>Соблюдают технологические требования к качеству обработки горловины.</w:t>
            </w:r>
          </w:p>
          <w:p w:rsidR="0015268A" w:rsidRDefault="0015268A" w:rsidP="0011403E">
            <w:pPr>
              <w:ind w:right="180"/>
              <w:jc w:val="both"/>
            </w:pPr>
            <w:r>
              <w:t>Обрабатывают горловину подкройной обтачкой сорочку с помощью учителя</w:t>
            </w:r>
          </w:p>
        </w:tc>
        <w:tc>
          <w:tcPr>
            <w:tcW w:w="3544" w:type="dxa"/>
          </w:tcPr>
          <w:p w:rsidR="0015268A" w:rsidRDefault="0015268A" w:rsidP="0011403E">
            <w:pPr>
              <w:jc w:val="both"/>
            </w:pPr>
            <w:r>
              <w:t xml:space="preserve">Повторяют способы обработки горловины подкройной обтачкой. </w:t>
            </w:r>
          </w:p>
          <w:p w:rsidR="0015268A" w:rsidRDefault="0015268A" w:rsidP="0011403E">
            <w:pPr>
              <w:jc w:val="both"/>
            </w:pPr>
            <w:r>
              <w:t>Соблюдают технологические требования к качеству обработки горловины.</w:t>
            </w:r>
          </w:p>
          <w:p w:rsidR="0015268A" w:rsidRDefault="0015268A" w:rsidP="0011403E">
            <w:pPr>
              <w:ind w:right="180"/>
              <w:jc w:val="both"/>
            </w:pPr>
            <w:r>
              <w:t>Обрабатывают горловину подкройной обтачкой сорочку с помощью учителя</w:t>
            </w:r>
          </w:p>
        </w:tc>
      </w:tr>
      <w:tr w:rsidR="0015268A" w:rsidTr="0011403E">
        <w:tc>
          <w:tcPr>
            <w:tcW w:w="704" w:type="dxa"/>
          </w:tcPr>
          <w:p w:rsidR="0015268A" w:rsidRDefault="0015268A" w:rsidP="0011403E">
            <w:pPr>
              <w:tabs>
                <w:tab w:val="left" w:pos="22"/>
              </w:tabs>
              <w:ind w:right="-109"/>
              <w:jc w:val="center"/>
            </w:pPr>
            <w:r>
              <w:t>237</w:t>
            </w:r>
          </w:p>
        </w:tc>
        <w:tc>
          <w:tcPr>
            <w:tcW w:w="2552" w:type="dxa"/>
            <w:gridSpan w:val="2"/>
          </w:tcPr>
          <w:p w:rsidR="0015268A" w:rsidRDefault="0015268A" w:rsidP="0011403E">
            <w:pPr>
              <w:ind w:right="-108"/>
            </w:pPr>
            <w:r>
              <w:t>Контрольная работа.</w:t>
            </w:r>
          </w:p>
          <w:p w:rsidR="0015268A" w:rsidRDefault="0015268A" w:rsidP="0011403E">
            <w:pPr>
              <w:ind w:right="-108"/>
            </w:pPr>
            <w:r>
              <w:t>«Обработка выреза горловины с одновременным втачиванием бретелей (работа по готовому крою в М 1:3)»</w:t>
            </w:r>
          </w:p>
        </w:tc>
        <w:tc>
          <w:tcPr>
            <w:tcW w:w="425" w:type="dxa"/>
          </w:tcPr>
          <w:p w:rsidR="0015268A" w:rsidRDefault="0015268A" w:rsidP="0011403E">
            <w:pPr>
              <w:ind w:right="180"/>
              <w:jc w:val="center"/>
            </w:pPr>
            <w:r>
              <w:t>1</w:t>
            </w:r>
          </w:p>
        </w:tc>
        <w:tc>
          <w:tcPr>
            <w:tcW w:w="3544" w:type="dxa"/>
          </w:tcPr>
          <w:p w:rsidR="0015268A" w:rsidRDefault="0015268A" w:rsidP="0011403E">
            <w:pPr>
              <w:jc w:val="both"/>
            </w:pPr>
            <w:r>
              <w:t xml:space="preserve">Повторение способов обработки горловины подкройной обтачкой. </w:t>
            </w:r>
          </w:p>
          <w:p w:rsidR="0015268A" w:rsidRDefault="0015268A" w:rsidP="0011403E">
            <w:pPr>
              <w:jc w:val="both"/>
            </w:pPr>
            <w:r>
              <w:t xml:space="preserve">Работа с предметно-технологической картой. </w:t>
            </w:r>
          </w:p>
          <w:p w:rsidR="0015268A" w:rsidRDefault="0015268A" w:rsidP="0011403E">
            <w:pPr>
              <w:jc w:val="both"/>
            </w:pPr>
            <w:r>
              <w:t>Технологические требования к качеству обработки горловины   Обработка горловины подкройной обтачкой</w:t>
            </w:r>
          </w:p>
        </w:tc>
        <w:tc>
          <w:tcPr>
            <w:tcW w:w="3260" w:type="dxa"/>
          </w:tcPr>
          <w:p w:rsidR="0015268A" w:rsidRDefault="0015268A" w:rsidP="0011403E">
            <w:pPr>
              <w:jc w:val="both"/>
            </w:pPr>
            <w:r>
              <w:t>Повторяют способы обработки горловины подкройной обтачкой.</w:t>
            </w:r>
          </w:p>
          <w:p w:rsidR="0015268A" w:rsidRDefault="0015268A" w:rsidP="0011403E">
            <w:pPr>
              <w:jc w:val="both"/>
            </w:pPr>
            <w:r>
              <w:t>Соблюдают технологические требования к качеству обработки горловины.</w:t>
            </w:r>
          </w:p>
          <w:p w:rsidR="0015268A" w:rsidRDefault="0015268A" w:rsidP="0011403E">
            <w:pPr>
              <w:jc w:val="both"/>
            </w:pPr>
            <w:r>
              <w:t>Обрабатывают горловину подкройной обтачкой сорочку с помощью учителя</w:t>
            </w:r>
          </w:p>
        </w:tc>
        <w:tc>
          <w:tcPr>
            <w:tcW w:w="3544" w:type="dxa"/>
          </w:tcPr>
          <w:p w:rsidR="0015268A" w:rsidRDefault="0015268A" w:rsidP="0011403E">
            <w:pPr>
              <w:jc w:val="both"/>
            </w:pPr>
            <w:r>
              <w:t xml:space="preserve">Повторяют способы обработки горловины подкройной обтачкой. </w:t>
            </w:r>
          </w:p>
          <w:p w:rsidR="0015268A" w:rsidRDefault="0015268A" w:rsidP="0011403E">
            <w:pPr>
              <w:jc w:val="both"/>
            </w:pPr>
            <w:r>
              <w:t>Соблюдают технологические требования к качеству обработки горловины.</w:t>
            </w:r>
          </w:p>
          <w:p w:rsidR="0015268A" w:rsidRDefault="0015268A" w:rsidP="0011403E">
            <w:pPr>
              <w:jc w:val="both"/>
            </w:pPr>
            <w:r>
              <w:t>Обрабатывают горловину подкройной обтачкой сорочку с помощью учителя</w:t>
            </w:r>
          </w:p>
        </w:tc>
      </w:tr>
      <w:tr w:rsidR="0015268A" w:rsidTr="0011403E">
        <w:tc>
          <w:tcPr>
            <w:tcW w:w="704" w:type="dxa"/>
          </w:tcPr>
          <w:p w:rsidR="0015268A" w:rsidRDefault="0015268A" w:rsidP="0011403E">
            <w:pPr>
              <w:tabs>
                <w:tab w:val="left" w:pos="22"/>
              </w:tabs>
              <w:ind w:right="-109"/>
              <w:jc w:val="center"/>
            </w:pPr>
            <w:r>
              <w:t>238</w:t>
            </w:r>
          </w:p>
        </w:tc>
        <w:tc>
          <w:tcPr>
            <w:tcW w:w="2552" w:type="dxa"/>
            <w:gridSpan w:val="2"/>
          </w:tcPr>
          <w:p w:rsidR="0015268A" w:rsidRDefault="0015268A" w:rsidP="0011403E">
            <w:pPr>
              <w:ind w:right="-108"/>
            </w:pPr>
            <w:r>
              <w:t>Контрольная работа.</w:t>
            </w:r>
          </w:p>
          <w:p w:rsidR="0015268A" w:rsidRDefault="0015268A" w:rsidP="0011403E">
            <w:pPr>
              <w:ind w:right="-108"/>
            </w:pPr>
            <w:r>
              <w:t>«Обработка выреза горловины с одновременным втачиванием бретелей (работа по готовому крою в М 1:3)»</w:t>
            </w:r>
          </w:p>
          <w:p w:rsidR="0015268A" w:rsidRDefault="0015268A" w:rsidP="0011403E">
            <w:pPr>
              <w:ind w:right="-108"/>
            </w:pPr>
            <w:r>
              <w:t>Тест</w:t>
            </w:r>
          </w:p>
        </w:tc>
        <w:tc>
          <w:tcPr>
            <w:tcW w:w="425" w:type="dxa"/>
          </w:tcPr>
          <w:p w:rsidR="0015268A" w:rsidRDefault="0015268A" w:rsidP="0011403E">
            <w:pPr>
              <w:ind w:right="180"/>
              <w:jc w:val="center"/>
            </w:pPr>
          </w:p>
        </w:tc>
        <w:tc>
          <w:tcPr>
            <w:tcW w:w="3544" w:type="dxa"/>
          </w:tcPr>
          <w:p w:rsidR="0015268A" w:rsidRDefault="0015268A" w:rsidP="0011403E">
            <w:pPr>
              <w:jc w:val="both"/>
            </w:pPr>
            <w:r>
              <w:t>Анализ выполненной работы.</w:t>
            </w:r>
          </w:p>
          <w:p w:rsidR="0015268A" w:rsidRDefault="0015268A" w:rsidP="0011403E">
            <w:pPr>
              <w:jc w:val="both"/>
            </w:pPr>
            <w:r>
              <w:t xml:space="preserve">Выполнение теста </w:t>
            </w:r>
          </w:p>
        </w:tc>
        <w:tc>
          <w:tcPr>
            <w:tcW w:w="3260" w:type="dxa"/>
          </w:tcPr>
          <w:p w:rsidR="0015268A" w:rsidRDefault="0015268A" w:rsidP="0011403E">
            <w:pPr>
              <w:jc w:val="both"/>
            </w:pPr>
            <w:r>
              <w:t>Анализируют выполненную работу</w:t>
            </w:r>
            <w:r w:rsidRPr="0011403E">
              <w:rPr>
                <w:color w:val="00B0F0"/>
              </w:rPr>
              <w:t>.</w:t>
            </w:r>
          </w:p>
          <w:p w:rsidR="0015268A" w:rsidRDefault="0015268A" w:rsidP="0011403E">
            <w:pPr>
              <w:jc w:val="both"/>
            </w:pPr>
            <w:r>
              <w:t>Выполняют тест с выбором ответа из 2-х предложенных вариантов</w:t>
            </w:r>
          </w:p>
        </w:tc>
        <w:tc>
          <w:tcPr>
            <w:tcW w:w="3544" w:type="dxa"/>
          </w:tcPr>
          <w:p w:rsidR="0015268A" w:rsidRDefault="0015268A" w:rsidP="0011403E">
            <w:pPr>
              <w:jc w:val="both"/>
            </w:pPr>
            <w:r>
              <w:t>Анализируют выполненную работу.</w:t>
            </w:r>
          </w:p>
          <w:p w:rsidR="0015268A" w:rsidRDefault="0015268A" w:rsidP="0011403E">
            <w:pPr>
              <w:jc w:val="both"/>
            </w:pPr>
            <w:r>
              <w:t>Выполняют тест с выбором ответа из 4-х предложенных вариантов</w:t>
            </w:r>
          </w:p>
        </w:tc>
      </w:tr>
    </w:tbl>
    <w:p w:rsidR="0015268A" w:rsidRDefault="0015268A">
      <w:pPr>
        <w:spacing w:line="360" w:lineRule="auto"/>
        <w:rPr>
          <w:color w:val="000000"/>
        </w:rPr>
      </w:pPr>
    </w:p>
    <w:sectPr w:rsidR="0015268A" w:rsidSect="0023688D">
      <w:footerReference w:type="default" r:id="rId10"/>
      <w:pgSz w:w="16838" w:h="11906" w:orient="landscape"/>
      <w:pgMar w:top="1418" w:right="1134" w:bottom="1418" w:left="1701" w:header="709" w:footer="709" w:gutter="0"/>
      <w:cols w:space="720"/>
      <w:titlePg/>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68A" w:rsidRDefault="0015268A">
      <w:r>
        <w:separator/>
      </w:r>
    </w:p>
  </w:endnote>
  <w:endnote w:type="continuationSeparator" w:id="0">
    <w:p w:rsidR="0015268A" w:rsidRDefault="0015268A">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68A" w:rsidRDefault="0015268A">
    <w:pPr>
      <w:tabs>
        <w:tab w:val="center" w:pos="4677"/>
        <w:tab w:val="right" w:pos="9355"/>
      </w:tabs>
      <w:jc w:val="right"/>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PAGE</w:instrText>
    </w:r>
    <w:r>
      <w:rPr>
        <w:rFonts w:ascii="Calibri" w:hAnsi="Calibri" w:cs="Calibri"/>
        <w:color w:val="000000"/>
        <w:sz w:val="22"/>
        <w:szCs w:val="22"/>
      </w:rPr>
      <w:fldChar w:fldCharType="separate"/>
    </w:r>
    <w:r>
      <w:rPr>
        <w:rFonts w:ascii="Calibri" w:hAnsi="Calibri" w:cs="Calibri"/>
        <w:noProof/>
        <w:color w:val="000000"/>
        <w:sz w:val="22"/>
        <w:szCs w:val="22"/>
      </w:rPr>
      <w:t>7</w:t>
    </w:r>
    <w:r>
      <w:rPr>
        <w:rFonts w:ascii="Calibri" w:hAnsi="Calibri" w:cs="Calibri"/>
        <w:color w:val="000000"/>
        <w:sz w:val="22"/>
        <w:szCs w:val="22"/>
      </w:rPr>
      <w:fldChar w:fldCharType="end"/>
    </w:r>
  </w:p>
  <w:p w:rsidR="0015268A" w:rsidRDefault="0015268A">
    <w:pPr>
      <w:tabs>
        <w:tab w:val="center" w:pos="4677"/>
        <w:tab w:val="right" w:pos="9355"/>
      </w:tabs>
      <w:rPr>
        <w:rFonts w:ascii="Calibri" w:hAnsi="Calibri" w:cs="Calibri"/>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68A" w:rsidRDefault="0015268A">
    <w:pPr>
      <w:tabs>
        <w:tab w:val="center" w:pos="4677"/>
        <w:tab w:val="right" w:pos="9355"/>
      </w:tabs>
      <w:jc w:val="right"/>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PAGE</w:instrText>
    </w:r>
    <w:r>
      <w:rPr>
        <w:rFonts w:ascii="Calibri" w:hAnsi="Calibri" w:cs="Calibri"/>
        <w:color w:val="000000"/>
        <w:sz w:val="22"/>
        <w:szCs w:val="22"/>
      </w:rPr>
      <w:fldChar w:fldCharType="separate"/>
    </w:r>
    <w:r>
      <w:rPr>
        <w:rFonts w:ascii="Calibri" w:hAnsi="Calibri" w:cs="Calibri"/>
        <w:noProof/>
        <w:color w:val="000000"/>
        <w:sz w:val="22"/>
        <w:szCs w:val="22"/>
      </w:rPr>
      <w:t>57</w:t>
    </w:r>
    <w:r>
      <w:rPr>
        <w:rFonts w:ascii="Calibri" w:hAnsi="Calibri" w:cs="Calibri"/>
        <w:color w:val="000000"/>
        <w:sz w:val="22"/>
        <w:szCs w:val="22"/>
      </w:rPr>
      <w:fldChar w:fldCharType="end"/>
    </w:r>
  </w:p>
  <w:p w:rsidR="0015268A" w:rsidRDefault="0015268A">
    <w:pPr>
      <w:tabs>
        <w:tab w:val="center" w:pos="4677"/>
        <w:tab w:val="right" w:pos="9355"/>
      </w:tabs>
      <w:rPr>
        <w:rFonts w:ascii="Calibri" w:hAnsi="Calibri" w:cs="Calibri"/>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68A" w:rsidRDefault="0015268A">
      <w:r>
        <w:separator/>
      </w:r>
    </w:p>
  </w:footnote>
  <w:footnote w:type="continuationSeparator" w:id="0">
    <w:p w:rsidR="0015268A" w:rsidRDefault="001526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5FAE"/>
    <w:multiLevelType w:val="multilevel"/>
    <w:tmpl w:val="BB1A594C"/>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
    <w:nsid w:val="0E3B169D"/>
    <w:multiLevelType w:val="hybridMultilevel"/>
    <w:tmpl w:val="90965730"/>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8C3525"/>
    <w:multiLevelType w:val="multilevel"/>
    <w:tmpl w:val="00FAEEEA"/>
    <w:lvl w:ilvl="0">
      <w:start w:val="1"/>
      <w:numFmt w:val="bullet"/>
      <w:lvlText w:val="−"/>
      <w:lvlJc w:val="left"/>
      <w:pPr>
        <w:ind w:left="775" w:hanging="360"/>
      </w:pPr>
      <w:rPr>
        <w:rFonts w:ascii="Noto Sans Symbols" w:eastAsia="Times New Roman" w:hAnsi="Noto Sans Symbols"/>
      </w:rPr>
    </w:lvl>
    <w:lvl w:ilvl="1">
      <w:start w:val="1"/>
      <w:numFmt w:val="bullet"/>
      <w:lvlText w:val="o"/>
      <w:lvlJc w:val="left"/>
      <w:pPr>
        <w:ind w:left="1495" w:hanging="360"/>
      </w:pPr>
      <w:rPr>
        <w:rFonts w:ascii="Courier New" w:eastAsia="Times New Roman" w:hAnsi="Courier New"/>
      </w:rPr>
    </w:lvl>
    <w:lvl w:ilvl="2">
      <w:start w:val="1"/>
      <w:numFmt w:val="bullet"/>
      <w:lvlText w:val="▪"/>
      <w:lvlJc w:val="left"/>
      <w:pPr>
        <w:ind w:left="2215" w:hanging="360"/>
      </w:pPr>
      <w:rPr>
        <w:rFonts w:ascii="Noto Sans Symbols" w:eastAsia="Times New Roman" w:hAnsi="Noto Sans Symbols"/>
      </w:rPr>
    </w:lvl>
    <w:lvl w:ilvl="3">
      <w:start w:val="1"/>
      <w:numFmt w:val="bullet"/>
      <w:lvlText w:val="●"/>
      <w:lvlJc w:val="left"/>
      <w:pPr>
        <w:ind w:left="2935" w:hanging="360"/>
      </w:pPr>
      <w:rPr>
        <w:rFonts w:ascii="Noto Sans Symbols" w:eastAsia="Times New Roman" w:hAnsi="Noto Sans Symbols"/>
      </w:rPr>
    </w:lvl>
    <w:lvl w:ilvl="4">
      <w:start w:val="1"/>
      <w:numFmt w:val="bullet"/>
      <w:lvlText w:val="o"/>
      <w:lvlJc w:val="left"/>
      <w:pPr>
        <w:ind w:left="3655" w:hanging="360"/>
      </w:pPr>
      <w:rPr>
        <w:rFonts w:ascii="Courier New" w:eastAsia="Times New Roman" w:hAnsi="Courier New"/>
      </w:rPr>
    </w:lvl>
    <w:lvl w:ilvl="5">
      <w:start w:val="1"/>
      <w:numFmt w:val="bullet"/>
      <w:lvlText w:val="▪"/>
      <w:lvlJc w:val="left"/>
      <w:pPr>
        <w:ind w:left="4375" w:hanging="360"/>
      </w:pPr>
      <w:rPr>
        <w:rFonts w:ascii="Noto Sans Symbols" w:eastAsia="Times New Roman" w:hAnsi="Noto Sans Symbols"/>
      </w:rPr>
    </w:lvl>
    <w:lvl w:ilvl="6">
      <w:start w:val="1"/>
      <w:numFmt w:val="bullet"/>
      <w:lvlText w:val="●"/>
      <w:lvlJc w:val="left"/>
      <w:pPr>
        <w:ind w:left="5095" w:hanging="360"/>
      </w:pPr>
      <w:rPr>
        <w:rFonts w:ascii="Noto Sans Symbols" w:eastAsia="Times New Roman" w:hAnsi="Noto Sans Symbols"/>
      </w:rPr>
    </w:lvl>
    <w:lvl w:ilvl="7">
      <w:start w:val="1"/>
      <w:numFmt w:val="bullet"/>
      <w:lvlText w:val="o"/>
      <w:lvlJc w:val="left"/>
      <w:pPr>
        <w:ind w:left="5815" w:hanging="360"/>
      </w:pPr>
      <w:rPr>
        <w:rFonts w:ascii="Courier New" w:eastAsia="Times New Roman" w:hAnsi="Courier New"/>
      </w:rPr>
    </w:lvl>
    <w:lvl w:ilvl="8">
      <w:start w:val="1"/>
      <w:numFmt w:val="bullet"/>
      <w:lvlText w:val="▪"/>
      <w:lvlJc w:val="left"/>
      <w:pPr>
        <w:ind w:left="6535" w:hanging="360"/>
      </w:pPr>
      <w:rPr>
        <w:rFonts w:ascii="Noto Sans Symbols" w:eastAsia="Times New Roman" w:hAnsi="Noto Sans Symbols"/>
      </w:rPr>
    </w:lvl>
  </w:abstractNum>
  <w:abstractNum w:abstractNumId="3">
    <w:nsid w:val="0FF13664"/>
    <w:multiLevelType w:val="multilevel"/>
    <w:tmpl w:val="938CD208"/>
    <w:lvl w:ilvl="0">
      <w:start w:val="1"/>
      <w:numFmt w:val="bullet"/>
      <w:lvlText w:val=""/>
      <w:lvlJc w:val="left"/>
      <w:pPr>
        <w:ind w:left="719" w:hanging="358"/>
      </w:pPr>
      <w:rPr>
        <w:rFonts w:ascii="Symbol" w:hAnsi="Symbol" w:hint="default"/>
      </w:rPr>
    </w:lvl>
    <w:lvl w:ilvl="1">
      <w:start w:val="1"/>
      <w:numFmt w:val="bullet"/>
      <w:lvlText w:val="o"/>
      <w:lvlJc w:val="left"/>
      <w:pPr>
        <w:ind w:left="1439" w:hanging="360"/>
      </w:pPr>
      <w:rPr>
        <w:rFonts w:ascii="Courier New" w:eastAsia="Times New Roman" w:hAnsi="Courier New"/>
      </w:rPr>
    </w:lvl>
    <w:lvl w:ilvl="2">
      <w:start w:val="1"/>
      <w:numFmt w:val="bullet"/>
      <w:lvlText w:val="▪"/>
      <w:lvlJc w:val="left"/>
      <w:pPr>
        <w:ind w:left="2159" w:hanging="360"/>
      </w:pPr>
      <w:rPr>
        <w:rFonts w:ascii="Noto Sans Symbols" w:eastAsia="Times New Roman" w:hAnsi="Noto Sans Symbols"/>
      </w:rPr>
    </w:lvl>
    <w:lvl w:ilvl="3">
      <w:start w:val="1"/>
      <w:numFmt w:val="bullet"/>
      <w:lvlText w:val="●"/>
      <w:lvlJc w:val="left"/>
      <w:pPr>
        <w:ind w:left="2879" w:hanging="360"/>
      </w:pPr>
      <w:rPr>
        <w:rFonts w:ascii="Noto Sans Symbols" w:eastAsia="Times New Roman" w:hAnsi="Noto Sans Symbols"/>
      </w:rPr>
    </w:lvl>
    <w:lvl w:ilvl="4">
      <w:start w:val="1"/>
      <w:numFmt w:val="bullet"/>
      <w:lvlText w:val="o"/>
      <w:lvlJc w:val="left"/>
      <w:pPr>
        <w:ind w:left="3599" w:hanging="360"/>
      </w:pPr>
      <w:rPr>
        <w:rFonts w:ascii="Courier New" w:eastAsia="Times New Roman" w:hAnsi="Courier New"/>
      </w:rPr>
    </w:lvl>
    <w:lvl w:ilvl="5">
      <w:start w:val="1"/>
      <w:numFmt w:val="bullet"/>
      <w:lvlText w:val="▪"/>
      <w:lvlJc w:val="left"/>
      <w:pPr>
        <w:ind w:left="4319" w:hanging="360"/>
      </w:pPr>
      <w:rPr>
        <w:rFonts w:ascii="Noto Sans Symbols" w:eastAsia="Times New Roman" w:hAnsi="Noto Sans Symbols"/>
      </w:rPr>
    </w:lvl>
    <w:lvl w:ilvl="6">
      <w:start w:val="1"/>
      <w:numFmt w:val="bullet"/>
      <w:lvlText w:val="●"/>
      <w:lvlJc w:val="left"/>
      <w:pPr>
        <w:ind w:left="5039" w:hanging="360"/>
      </w:pPr>
      <w:rPr>
        <w:rFonts w:ascii="Noto Sans Symbols" w:eastAsia="Times New Roman" w:hAnsi="Noto Sans Symbols"/>
      </w:rPr>
    </w:lvl>
    <w:lvl w:ilvl="7">
      <w:start w:val="1"/>
      <w:numFmt w:val="bullet"/>
      <w:lvlText w:val="o"/>
      <w:lvlJc w:val="left"/>
      <w:pPr>
        <w:ind w:left="5759" w:hanging="360"/>
      </w:pPr>
      <w:rPr>
        <w:rFonts w:ascii="Courier New" w:eastAsia="Times New Roman" w:hAnsi="Courier New"/>
      </w:rPr>
    </w:lvl>
    <w:lvl w:ilvl="8">
      <w:start w:val="1"/>
      <w:numFmt w:val="bullet"/>
      <w:lvlText w:val="▪"/>
      <w:lvlJc w:val="left"/>
      <w:pPr>
        <w:ind w:left="6479" w:hanging="360"/>
      </w:pPr>
      <w:rPr>
        <w:rFonts w:ascii="Noto Sans Symbols" w:eastAsia="Times New Roman" w:hAnsi="Noto Sans Symbols"/>
      </w:rPr>
    </w:lvl>
  </w:abstractNum>
  <w:abstractNum w:abstractNumId="4">
    <w:nsid w:val="13071BD0"/>
    <w:multiLevelType w:val="hybridMultilevel"/>
    <w:tmpl w:val="0B9A53F2"/>
    <w:lvl w:ilvl="0" w:tplc="89F4EC76">
      <w:start w:val="3"/>
      <w:numFmt w:val="bullet"/>
      <w:lvlText w:val="·"/>
      <w:lvlJc w:val="left"/>
      <w:pPr>
        <w:ind w:left="1080" w:hanging="72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2045E9"/>
    <w:multiLevelType w:val="hybridMultilevel"/>
    <w:tmpl w:val="606EE08C"/>
    <w:lvl w:ilvl="0" w:tplc="8E8E58AE">
      <w:start w:val="3"/>
      <w:numFmt w:val="bullet"/>
      <w:lvlText w:val="·"/>
      <w:lvlJc w:val="left"/>
      <w:pPr>
        <w:ind w:left="1080" w:hanging="72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940029"/>
    <w:multiLevelType w:val="multilevel"/>
    <w:tmpl w:val="11C033C6"/>
    <w:lvl w:ilvl="0">
      <w:start w:val="2"/>
      <w:numFmt w:val="upperRoman"/>
      <w:lvlText w:val="%1."/>
      <w:lvlJc w:val="left"/>
      <w:pPr>
        <w:ind w:left="2160" w:hanging="720"/>
      </w:pPr>
      <w:rPr>
        <w:rFonts w:cs="Times New Roman" w:hint="default"/>
      </w:rPr>
    </w:lvl>
    <w:lvl w:ilvl="1">
      <w:start w:val="1"/>
      <w:numFmt w:val="lowerLetter"/>
      <w:lvlText w:val="%2."/>
      <w:lvlJc w:val="left"/>
      <w:pPr>
        <w:ind w:left="2520" w:hanging="360"/>
      </w:pPr>
      <w:rPr>
        <w:rFonts w:cs="Times New Roman" w:hint="default"/>
      </w:rPr>
    </w:lvl>
    <w:lvl w:ilvl="2">
      <w:start w:val="1"/>
      <w:numFmt w:val="lowerRoman"/>
      <w:lvlText w:val="%3."/>
      <w:lvlJc w:val="right"/>
      <w:pPr>
        <w:ind w:left="3240" w:hanging="18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680" w:hanging="360"/>
      </w:pPr>
      <w:rPr>
        <w:rFonts w:cs="Times New Roman" w:hint="default"/>
      </w:rPr>
    </w:lvl>
    <w:lvl w:ilvl="5">
      <w:start w:val="1"/>
      <w:numFmt w:val="lowerRoman"/>
      <w:lvlText w:val="%6."/>
      <w:lvlJc w:val="right"/>
      <w:pPr>
        <w:ind w:left="5400" w:hanging="180"/>
      </w:pPr>
      <w:rPr>
        <w:rFonts w:cs="Times New Roman" w:hint="default"/>
      </w:rPr>
    </w:lvl>
    <w:lvl w:ilvl="6">
      <w:start w:val="1"/>
      <w:numFmt w:val="decimal"/>
      <w:lvlText w:val="%7."/>
      <w:lvlJc w:val="left"/>
      <w:pPr>
        <w:ind w:left="6120" w:hanging="360"/>
      </w:pPr>
      <w:rPr>
        <w:rFonts w:cs="Times New Roman" w:hint="default"/>
      </w:rPr>
    </w:lvl>
    <w:lvl w:ilvl="7">
      <w:start w:val="1"/>
      <w:numFmt w:val="lowerLetter"/>
      <w:lvlText w:val="%8."/>
      <w:lvlJc w:val="left"/>
      <w:pPr>
        <w:ind w:left="6840" w:hanging="360"/>
      </w:pPr>
      <w:rPr>
        <w:rFonts w:cs="Times New Roman" w:hint="default"/>
      </w:rPr>
    </w:lvl>
    <w:lvl w:ilvl="8">
      <w:start w:val="1"/>
      <w:numFmt w:val="lowerRoman"/>
      <w:lvlText w:val="%9."/>
      <w:lvlJc w:val="right"/>
      <w:pPr>
        <w:ind w:left="7560" w:hanging="180"/>
      </w:pPr>
      <w:rPr>
        <w:rFonts w:cs="Times New Roman" w:hint="default"/>
      </w:rPr>
    </w:lvl>
  </w:abstractNum>
  <w:abstractNum w:abstractNumId="7">
    <w:nsid w:val="18DE207A"/>
    <w:multiLevelType w:val="multilevel"/>
    <w:tmpl w:val="2B84C3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
    <w:nsid w:val="1982398F"/>
    <w:multiLevelType w:val="multilevel"/>
    <w:tmpl w:val="81B813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9">
    <w:nsid w:val="256306B0"/>
    <w:multiLevelType w:val="hybridMultilevel"/>
    <w:tmpl w:val="6324D20E"/>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A553DE"/>
    <w:multiLevelType w:val="multilevel"/>
    <w:tmpl w:val="CF1ACD7A"/>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eastAsia="Times New Roman" w:hAnsi="Courier New"/>
      </w:rPr>
    </w:lvl>
    <w:lvl w:ilvl="2">
      <w:start w:val="1"/>
      <w:numFmt w:val="bullet"/>
      <w:lvlText w:val="▪"/>
      <w:lvlJc w:val="left"/>
      <w:pPr>
        <w:ind w:left="2220" w:hanging="360"/>
      </w:pPr>
      <w:rPr>
        <w:rFonts w:ascii="Noto Sans Symbols" w:eastAsia="Times New Roman" w:hAnsi="Noto Sans Symbols"/>
      </w:rPr>
    </w:lvl>
    <w:lvl w:ilvl="3">
      <w:start w:val="1"/>
      <w:numFmt w:val="bullet"/>
      <w:lvlText w:val="●"/>
      <w:lvlJc w:val="left"/>
      <w:pPr>
        <w:ind w:left="2940" w:hanging="360"/>
      </w:pPr>
      <w:rPr>
        <w:rFonts w:ascii="Noto Sans Symbols" w:eastAsia="Times New Roman" w:hAnsi="Noto Sans Symbols"/>
      </w:rPr>
    </w:lvl>
    <w:lvl w:ilvl="4">
      <w:start w:val="1"/>
      <w:numFmt w:val="bullet"/>
      <w:lvlText w:val="o"/>
      <w:lvlJc w:val="left"/>
      <w:pPr>
        <w:ind w:left="3660" w:hanging="360"/>
      </w:pPr>
      <w:rPr>
        <w:rFonts w:ascii="Courier New" w:eastAsia="Times New Roman" w:hAnsi="Courier New"/>
      </w:rPr>
    </w:lvl>
    <w:lvl w:ilvl="5">
      <w:start w:val="1"/>
      <w:numFmt w:val="bullet"/>
      <w:lvlText w:val="▪"/>
      <w:lvlJc w:val="left"/>
      <w:pPr>
        <w:ind w:left="4380" w:hanging="360"/>
      </w:pPr>
      <w:rPr>
        <w:rFonts w:ascii="Noto Sans Symbols" w:eastAsia="Times New Roman" w:hAnsi="Noto Sans Symbols"/>
      </w:rPr>
    </w:lvl>
    <w:lvl w:ilvl="6">
      <w:start w:val="1"/>
      <w:numFmt w:val="bullet"/>
      <w:lvlText w:val="●"/>
      <w:lvlJc w:val="left"/>
      <w:pPr>
        <w:ind w:left="5100" w:hanging="360"/>
      </w:pPr>
      <w:rPr>
        <w:rFonts w:ascii="Noto Sans Symbols" w:eastAsia="Times New Roman" w:hAnsi="Noto Sans Symbols"/>
      </w:rPr>
    </w:lvl>
    <w:lvl w:ilvl="7">
      <w:start w:val="1"/>
      <w:numFmt w:val="bullet"/>
      <w:lvlText w:val="o"/>
      <w:lvlJc w:val="left"/>
      <w:pPr>
        <w:ind w:left="5820" w:hanging="360"/>
      </w:pPr>
      <w:rPr>
        <w:rFonts w:ascii="Courier New" w:eastAsia="Times New Roman" w:hAnsi="Courier New"/>
      </w:rPr>
    </w:lvl>
    <w:lvl w:ilvl="8">
      <w:start w:val="1"/>
      <w:numFmt w:val="bullet"/>
      <w:lvlText w:val="▪"/>
      <w:lvlJc w:val="left"/>
      <w:pPr>
        <w:ind w:left="6540" w:hanging="360"/>
      </w:pPr>
      <w:rPr>
        <w:rFonts w:ascii="Noto Sans Symbols" w:eastAsia="Times New Roman" w:hAnsi="Noto Sans Symbols"/>
      </w:rPr>
    </w:lvl>
  </w:abstractNum>
  <w:abstractNum w:abstractNumId="11">
    <w:nsid w:val="2AFB1A05"/>
    <w:multiLevelType w:val="multilevel"/>
    <w:tmpl w:val="CE66C88C"/>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2">
    <w:nsid w:val="307C5296"/>
    <w:multiLevelType w:val="hybridMultilevel"/>
    <w:tmpl w:val="25CEA782"/>
    <w:lvl w:ilvl="0" w:tplc="35C41772">
      <w:start w:val="3"/>
      <w:numFmt w:val="upperRoman"/>
      <w:lvlText w:val="%1."/>
      <w:lvlJc w:val="righ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19A2EA4"/>
    <w:multiLevelType w:val="multilevel"/>
    <w:tmpl w:val="14CC46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4">
    <w:nsid w:val="354A0CF5"/>
    <w:multiLevelType w:val="multilevel"/>
    <w:tmpl w:val="C1EAD6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5">
    <w:nsid w:val="37475F36"/>
    <w:multiLevelType w:val="multilevel"/>
    <w:tmpl w:val="CF64B170"/>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6">
    <w:nsid w:val="38596479"/>
    <w:multiLevelType w:val="multilevel"/>
    <w:tmpl w:val="D55E34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7">
    <w:nsid w:val="3B1B35D5"/>
    <w:multiLevelType w:val="multilevel"/>
    <w:tmpl w:val="C7DE03CA"/>
    <w:lvl w:ilvl="0">
      <w:start w:val="1"/>
      <w:numFmt w:val="bullet"/>
      <w:lvlText w:val="−"/>
      <w:lvlJc w:val="left"/>
      <w:pPr>
        <w:ind w:left="2149" w:hanging="360"/>
      </w:pPr>
      <w:rPr>
        <w:rFonts w:ascii="Noto Sans Symbols" w:eastAsia="Times New Roman" w:hAnsi="Noto Sans Symbols"/>
      </w:rPr>
    </w:lvl>
    <w:lvl w:ilvl="1">
      <w:start w:val="1"/>
      <w:numFmt w:val="bullet"/>
      <w:lvlText w:val="o"/>
      <w:lvlJc w:val="left"/>
      <w:pPr>
        <w:ind w:left="2869" w:hanging="360"/>
      </w:pPr>
      <w:rPr>
        <w:rFonts w:ascii="Courier New" w:eastAsia="Times New Roman" w:hAnsi="Courier New"/>
      </w:rPr>
    </w:lvl>
    <w:lvl w:ilvl="2">
      <w:start w:val="1"/>
      <w:numFmt w:val="bullet"/>
      <w:lvlText w:val="▪"/>
      <w:lvlJc w:val="left"/>
      <w:pPr>
        <w:ind w:left="3589" w:hanging="360"/>
      </w:pPr>
      <w:rPr>
        <w:rFonts w:ascii="Noto Sans Symbols" w:eastAsia="Times New Roman" w:hAnsi="Noto Sans Symbols"/>
      </w:rPr>
    </w:lvl>
    <w:lvl w:ilvl="3">
      <w:start w:val="1"/>
      <w:numFmt w:val="bullet"/>
      <w:lvlText w:val="●"/>
      <w:lvlJc w:val="left"/>
      <w:pPr>
        <w:ind w:left="4309" w:hanging="360"/>
      </w:pPr>
      <w:rPr>
        <w:rFonts w:ascii="Noto Sans Symbols" w:eastAsia="Times New Roman" w:hAnsi="Noto Sans Symbols"/>
      </w:rPr>
    </w:lvl>
    <w:lvl w:ilvl="4">
      <w:start w:val="1"/>
      <w:numFmt w:val="bullet"/>
      <w:lvlText w:val="o"/>
      <w:lvlJc w:val="left"/>
      <w:pPr>
        <w:ind w:left="5029" w:hanging="360"/>
      </w:pPr>
      <w:rPr>
        <w:rFonts w:ascii="Courier New" w:eastAsia="Times New Roman" w:hAnsi="Courier New"/>
      </w:rPr>
    </w:lvl>
    <w:lvl w:ilvl="5">
      <w:start w:val="1"/>
      <w:numFmt w:val="bullet"/>
      <w:lvlText w:val="▪"/>
      <w:lvlJc w:val="left"/>
      <w:pPr>
        <w:ind w:left="5749" w:hanging="360"/>
      </w:pPr>
      <w:rPr>
        <w:rFonts w:ascii="Noto Sans Symbols" w:eastAsia="Times New Roman" w:hAnsi="Noto Sans Symbols"/>
      </w:rPr>
    </w:lvl>
    <w:lvl w:ilvl="6">
      <w:start w:val="1"/>
      <w:numFmt w:val="bullet"/>
      <w:lvlText w:val="●"/>
      <w:lvlJc w:val="left"/>
      <w:pPr>
        <w:ind w:left="6469" w:hanging="360"/>
      </w:pPr>
      <w:rPr>
        <w:rFonts w:ascii="Noto Sans Symbols" w:eastAsia="Times New Roman" w:hAnsi="Noto Sans Symbols"/>
      </w:rPr>
    </w:lvl>
    <w:lvl w:ilvl="7">
      <w:start w:val="1"/>
      <w:numFmt w:val="bullet"/>
      <w:lvlText w:val="o"/>
      <w:lvlJc w:val="left"/>
      <w:pPr>
        <w:ind w:left="7189" w:hanging="360"/>
      </w:pPr>
      <w:rPr>
        <w:rFonts w:ascii="Courier New" w:eastAsia="Times New Roman" w:hAnsi="Courier New"/>
      </w:rPr>
    </w:lvl>
    <w:lvl w:ilvl="8">
      <w:start w:val="1"/>
      <w:numFmt w:val="bullet"/>
      <w:lvlText w:val="▪"/>
      <w:lvlJc w:val="left"/>
      <w:pPr>
        <w:ind w:left="7909" w:hanging="360"/>
      </w:pPr>
      <w:rPr>
        <w:rFonts w:ascii="Noto Sans Symbols" w:eastAsia="Times New Roman" w:hAnsi="Noto Sans Symbols"/>
      </w:rPr>
    </w:lvl>
  </w:abstractNum>
  <w:abstractNum w:abstractNumId="18">
    <w:nsid w:val="40D855C6"/>
    <w:multiLevelType w:val="multilevel"/>
    <w:tmpl w:val="87DC6788"/>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9">
    <w:nsid w:val="487D1C4C"/>
    <w:multiLevelType w:val="multilevel"/>
    <w:tmpl w:val="D5D61372"/>
    <w:lvl w:ilvl="0">
      <w:start w:val="4"/>
      <w:numFmt w:val="upperRoman"/>
      <w:lvlText w:val="%1."/>
      <w:lvlJc w:val="left"/>
      <w:pPr>
        <w:ind w:left="2160" w:hanging="720"/>
      </w:pPr>
      <w:rPr>
        <w:rFonts w:cs="Times New Roman" w:hint="default"/>
      </w:rPr>
    </w:lvl>
    <w:lvl w:ilvl="1">
      <w:start w:val="1"/>
      <w:numFmt w:val="lowerLetter"/>
      <w:lvlText w:val="%2."/>
      <w:lvlJc w:val="left"/>
      <w:pPr>
        <w:ind w:left="2520" w:hanging="360"/>
      </w:pPr>
      <w:rPr>
        <w:rFonts w:cs="Times New Roman" w:hint="default"/>
      </w:rPr>
    </w:lvl>
    <w:lvl w:ilvl="2">
      <w:start w:val="1"/>
      <w:numFmt w:val="lowerRoman"/>
      <w:lvlText w:val="%3."/>
      <w:lvlJc w:val="right"/>
      <w:pPr>
        <w:ind w:left="3240" w:hanging="18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680" w:hanging="360"/>
      </w:pPr>
      <w:rPr>
        <w:rFonts w:cs="Times New Roman" w:hint="default"/>
      </w:rPr>
    </w:lvl>
    <w:lvl w:ilvl="5">
      <w:start w:val="1"/>
      <w:numFmt w:val="lowerRoman"/>
      <w:lvlText w:val="%6."/>
      <w:lvlJc w:val="right"/>
      <w:pPr>
        <w:ind w:left="5400" w:hanging="180"/>
      </w:pPr>
      <w:rPr>
        <w:rFonts w:cs="Times New Roman" w:hint="default"/>
      </w:rPr>
    </w:lvl>
    <w:lvl w:ilvl="6">
      <w:start w:val="1"/>
      <w:numFmt w:val="decimal"/>
      <w:lvlText w:val="%7."/>
      <w:lvlJc w:val="left"/>
      <w:pPr>
        <w:ind w:left="6120" w:hanging="360"/>
      </w:pPr>
      <w:rPr>
        <w:rFonts w:cs="Times New Roman" w:hint="default"/>
      </w:rPr>
    </w:lvl>
    <w:lvl w:ilvl="7">
      <w:start w:val="1"/>
      <w:numFmt w:val="lowerLetter"/>
      <w:lvlText w:val="%8."/>
      <w:lvlJc w:val="left"/>
      <w:pPr>
        <w:ind w:left="6840" w:hanging="360"/>
      </w:pPr>
      <w:rPr>
        <w:rFonts w:cs="Times New Roman" w:hint="default"/>
      </w:rPr>
    </w:lvl>
    <w:lvl w:ilvl="8">
      <w:start w:val="1"/>
      <w:numFmt w:val="lowerRoman"/>
      <w:lvlText w:val="%9."/>
      <w:lvlJc w:val="right"/>
      <w:pPr>
        <w:ind w:left="7560" w:hanging="180"/>
      </w:pPr>
      <w:rPr>
        <w:rFonts w:cs="Times New Roman" w:hint="default"/>
      </w:rPr>
    </w:lvl>
  </w:abstractNum>
  <w:abstractNum w:abstractNumId="20">
    <w:nsid w:val="4E52650F"/>
    <w:multiLevelType w:val="multilevel"/>
    <w:tmpl w:val="9C24A21C"/>
    <w:lvl w:ilvl="0">
      <w:start w:val="1"/>
      <w:numFmt w:val="bullet"/>
      <w:lvlText w:val="−"/>
      <w:lvlJc w:val="left"/>
      <w:pPr>
        <w:ind w:left="719" w:hanging="358"/>
      </w:pPr>
      <w:rPr>
        <w:rFonts w:ascii="Noto Sans Symbols" w:eastAsia="Times New Roman" w:hAnsi="Noto Sans Symbols"/>
      </w:rPr>
    </w:lvl>
    <w:lvl w:ilvl="1">
      <w:start w:val="1"/>
      <w:numFmt w:val="bullet"/>
      <w:lvlText w:val="o"/>
      <w:lvlJc w:val="left"/>
      <w:pPr>
        <w:ind w:left="1439" w:hanging="360"/>
      </w:pPr>
      <w:rPr>
        <w:rFonts w:ascii="Courier New" w:eastAsia="Times New Roman" w:hAnsi="Courier New"/>
      </w:rPr>
    </w:lvl>
    <w:lvl w:ilvl="2">
      <w:start w:val="1"/>
      <w:numFmt w:val="bullet"/>
      <w:lvlText w:val="▪"/>
      <w:lvlJc w:val="left"/>
      <w:pPr>
        <w:ind w:left="2159" w:hanging="360"/>
      </w:pPr>
      <w:rPr>
        <w:rFonts w:ascii="Noto Sans Symbols" w:eastAsia="Times New Roman" w:hAnsi="Noto Sans Symbols"/>
      </w:rPr>
    </w:lvl>
    <w:lvl w:ilvl="3">
      <w:start w:val="1"/>
      <w:numFmt w:val="bullet"/>
      <w:lvlText w:val="●"/>
      <w:lvlJc w:val="left"/>
      <w:pPr>
        <w:ind w:left="2879" w:hanging="360"/>
      </w:pPr>
      <w:rPr>
        <w:rFonts w:ascii="Noto Sans Symbols" w:eastAsia="Times New Roman" w:hAnsi="Noto Sans Symbols"/>
      </w:rPr>
    </w:lvl>
    <w:lvl w:ilvl="4">
      <w:start w:val="1"/>
      <w:numFmt w:val="bullet"/>
      <w:lvlText w:val="o"/>
      <w:lvlJc w:val="left"/>
      <w:pPr>
        <w:ind w:left="3599" w:hanging="360"/>
      </w:pPr>
      <w:rPr>
        <w:rFonts w:ascii="Courier New" w:eastAsia="Times New Roman" w:hAnsi="Courier New"/>
      </w:rPr>
    </w:lvl>
    <w:lvl w:ilvl="5">
      <w:start w:val="1"/>
      <w:numFmt w:val="bullet"/>
      <w:lvlText w:val="▪"/>
      <w:lvlJc w:val="left"/>
      <w:pPr>
        <w:ind w:left="4319" w:hanging="360"/>
      </w:pPr>
      <w:rPr>
        <w:rFonts w:ascii="Noto Sans Symbols" w:eastAsia="Times New Roman" w:hAnsi="Noto Sans Symbols"/>
      </w:rPr>
    </w:lvl>
    <w:lvl w:ilvl="6">
      <w:start w:val="1"/>
      <w:numFmt w:val="bullet"/>
      <w:lvlText w:val="●"/>
      <w:lvlJc w:val="left"/>
      <w:pPr>
        <w:ind w:left="5039" w:hanging="360"/>
      </w:pPr>
      <w:rPr>
        <w:rFonts w:ascii="Noto Sans Symbols" w:eastAsia="Times New Roman" w:hAnsi="Noto Sans Symbols"/>
      </w:rPr>
    </w:lvl>
    <w:lvl w:ilvl="7">
      <w:start w:val="1"/>
      <w:numFmt w:val="bullet"/>
      <w:lvlText w:val="o"/>
      <w:lvlJc w:val="left"/>
      <w:pPr>
        <w:ind w:left="5759" w:hanging="360"/>
      </w:pPr>
      <w:rPr>
        <w:rFonts w:ascii="Courier New" w:eastAsia="Times New Roman" w:hAnsi="Courier New"/>
      </w:rPr>
    </w:lvl>
    <w:lvl w:ilvl="8">
      <w:start w:val="1"/>
      <w:numFmt w:val="bullet"/>
      <w:lvlText w:val="▪"/>
      <w:lvlJc w:val="left"/>
      <w:pPr>
        <w:ind w:left="6479" w:hanging="360"/>
      </w:pPr>
      <w:rPr>
        <w:rFonts w:ascii="Noto Sans Symbols" w:eastAsia="Times New Roman" w:hAnsi="Noto Sans Symbols"/>
      </w:rPr>
    </w:lvl>
  </w:abstractNum>
  <w:abstractNum w:abstractNumId="21">
    <w:nsid w:val="4F5A058E"/>
    <w:multiLevelType w:val="multilevel"/>
    <w:tmpl w:val="80BE768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5A5F29A1"/>
    <w:multiLevelType w:val="multilevel"/>
    <w:tmpl w:val="18D059CA"/>
    <w:lvl w:ilvl="0">
      <w:start w:val="1"/>
      <w:numFmt w:val="bullet"/>
      <w:lvlText w:val=""/>
      <w:lvlJc w:val="left"/>
      <w:pPr>
        <w:ind w:left="2149" w:hanging="360"/>
      </w:pPr>
      <w:rPr>
        <w:rFonts w:ascii="Symbol" w:hAnsi="Symbol" w:hint="default"/>
      </w:rPr>
    </w:lvl>
    <w:lvl w:ilvl="1">
      <w:start w:val="1"/>
      <w:numFmt w:val="bullet"/>
      <w:lvlText w:val="o"/>
      <w:lvlJc w:val="left"/>
      <w:pPr>
        <w:ind w:left="2869" w:hanging="360"/>
      </w:pPr>
      <w:rPr>
        <w:rFonts w:ascii="Courier New" w:eastAsia="Times New Roman" w:hAnsi="Courier New"/>
      </w:rPr>
    </w:lvl>
    <w:lvl w:ilvl="2">
      <w:start w:val="1"/>
      <w:numFmt w:val="bullet"/>
      <w:lvlText w:val="▪"/>
      <w:lvlJc w:val="left"/>
      <w:pPr>
        <w:ind w:left="3589" w:hanging="360"/>
      </w:pPr>
      <w:rPr>
        <w:rFonts w:ascii="Noto Sans Symbols" w:eastAsia="Times New Roman" w:hAnsi="Noto Sans Symbols"/>
      </w:rPr>
    </w:lvl>
    <w:lvl w:ilvl="3">
      <w:start w:val="1"/>
      <w:numFmt w:val="bullet"/>
      <w:lvlText w:val="●"/>
      <w:lvlJc w:val="left"/>
      <w:pPr>
        <w:ind w:left="4309" w:hanging="360"/>
      </w:pPr>
      <w:rPr>
        <w:rFonts w:ascii="Noto Sans Symbols" w:eastAsia="Times New Roman" w:hAnsi="Noto Sans Symbols"/>
      </w:rPr>
    </w:lvl>
    <w:lvl w:ilvl="4">
      <w:start w:val="1"/>
      <w:numFmt w:val="bullet"/>
      <w:lvlText w:val="o"/>
      <w:lvlJc w:val="left"/>
      <w:pPr>
        <w:ind w:left="5029" w:hanging="360"/>
      </w:pPr>
      <w:rPr>
        <w:rFonts w:ascii="Courier New" w:eastAsia="Times New Roman" w:hAnsi="Courier New"/>
      </w:rPr>
    </w:lvl>
    <w:lvl w:ilvl="5">
      <w:start w:val="1"/>
      <w:numFmt w:val="bullet"/>
      <w:lvlText w:val="▪"/>
      <w:lvlJc w:val="left"/>
      <w:pPr>
        <w:ind w:left="5749" w:hanging="360"/>
      </w:pPr>
      <w:rPr>
        <w:rFonts w:ascii="Noto Sans Symbols" w:eastAsia="Times New Roman" w:hAnsi="Noto Sans Symbols"/>
      </w:rPr>
    </w:lvl>
    <w:lvl w:ilvl="6">
      <w:start w:val="1"/>
      <w:numFmt w:val="bullet"/>
      <w:lvlText w:val="●"/>
      <w:lvlJc w:val="left"/>
      <w:pPr>
        <w:ind w:left="6469" w:hanging="360"/>
      </w:pPr>
      <w:rPr>
        <w:rFonts w:ascii="Noto Sans Symbols" w:eastAsia="Times New Roman" w:hAnsi="Noto Sans Symbols"/>
      </w:rPr>
    </w:lvl>
    <w:lvl w:ilvl="7">
      <w:start w:val="1"/>
      <w:numFmt w:val="bullet"/>
      <w:lvlText w:val="o"/>
      <w:lvlJc w:val="left"/>
      <w:pPr>
        <w:ind w:left="7189" w:hanging="360"/>
      </w:pPr>
      <w:rPr>
        <w:rFonts w:ascii="Courier New" w:eastAsia="Times New Roman" w:hAnsi="Courier New"/>
      </w:rPr>
    </w:lvl>
    <w:lvl w:ilvl="8">
      <w:start w:val="1"/>
      <w:numFmt w:val="bullet"/>
      <w:lvlText w:val="▪"/>
      <w:lvlJc w:val="left"/>
      <w:pPr>
        <w:ind w:left="7909" w:hanging="360"/>
      </w:pPr>
      <w:rPr>
        <w:rFonts w:ascii="Noto Sans Symbols" w:eastAsia="Times New Roman" w:hAnsi="Noto Sans Symbols"/>
      </w:rPr>
    </w:lvl>
  </w:abstractNum>
  <w:abstractNum w:abstractNumId="23">
    <w:nsid w:val="5B4B14A4"/>
    <w:multiLevelType w:val="multilevel"/>
    <w:tmpl w:val="1D92D91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4">
    <w:nsid w:val="5D6711F4"/>
    <w:multiLevelType w:val="multilevel"/>
    <w:tmpl w:val="F266BFC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5">
    <w:nsid w:val="60D80041"/>
    <w:multiLevelType w:val="hybridMultilevel"/>
    <w:tmpl w:val="D66EDE0A"/>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B9F12A6"/>
    <w:multiLevelType w:val="hybridMultilevel"/>
    <w:tmpl w:val="28EC2AB8"/>
    <w:lvl w:ilvl="0" w:tplc="04190013">
      <w:start w:val="1"/>
      <w:numFmt w:val="upperRoman"/>
      <w:lvlText w:val="%1."/>
      <w:lvlJc w:val="righ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6BCF38BD"/>
    <w:multiLevelType w:val="multilevel"/>
    <w:tmpl w:val="180277E8"/>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eastAsia="Times New Roman" w:hAnsi="Courier New"/>
      </w:rPr>
    </w:lvl>
    <w:lvl w:ilvl="2">
      <w:start w:val="1"/>
      <w:numFmt w:val="bullet"/>
      <w:lvlText w:val="▪"/>
      <w:lvlJc w:val="left"/>
      <w:pPr>
        <w:ind w:left="2215" w:hanging="360"/>
      </w:pPr>
      <w:rPr>
        <w:rFonts w:ascii="Noto Sans Symbols" w:eastAsia="Times New Roman" w:hAnsi="Noto Sans Symbols"/>
      </w:rPr>
    </w:lvl>
    <w:lvl w:ilvl="3">
      <w:start w:val="1"/>
      <w:numFmt w:val="bullet"/>
      <w:lvlText w:val="●"/>
      <w:lvlJc w:val="left"/>
      <w:pPr>
        <w:ind w:left="2935" w:hanging="360"/>
      </w:pPr>
      <w:rPr>
        <w:rFonts w:ascii="Noto Sans Symbols" w:eastAsia="Times New Roman" w:hAnsi="Noto Sans Symbols"/>
      </w:rPr>
    </w:lvl>
    <w:lvl w:ilvl="4">
      <w:start w:val="1"/>
      <w:numFmt w:val="bullet"/>
      <w:lvlText w:val="o"/>
      <w:lvlJc w:val="left"/>
      <w:pPr>
        <w:ind w:left="3655" w:hanging="360"/>
      </w:pPr>
      <w:rPr>
        <w:rFonts w:ascii="Courier New" w:eastAsia="Times New Roman" w:hAnsi="Courier New"/>
      </w:rPr>
    </w:lvl>
    <w:lvl w:ilvl="5">
      <w:start w:val="1"/>
      <w:numFmt w:val="bullet"/>
      <w:lvlText w:val="▪"/>
      <w:lvlJc w:val="left"/>
      <w:pPr>
        <w:ind w:left="4375" w:hanging="360"/>
      </w:pPr>
      <w:rPr>
        <w:rFonts w:ascii="Noto Sans Symbols" w:eastAsia="Times New Roman" w:hAnsi="Noto Sans Symbols"/>
      </w:rPr>
    </w:lvl>
    <w:lvl w:ilvl="6">
      <w:start w:val="1"/>
      <w:numFmt w:val="bullet"/>
      <w:lvlText w:val="●"/>
      <w:lvlJc w:val="left"/>
      <w:pPr>
        <w:ind w:left="5095" w:hanging="360"/>
      </w:pPr>
      <w:rPr>
        <w:rFonts w:ascii="Noto Sans Symbols" w:eastAsia="Times New Roman" w:hAnsi="Noto Sans Symbols"/>
      </w:rPr>
    </w:lvl>
    <w:lvl w:ilvl="7">
      <w:start w:val="1"/>
      <w:numFmt w:val="bullet"/>
      <w:lvlText w:val="o"/>
      <w:lvlJc w:val="left"/>
      <w:pPr>
        <w:ind w:left="5815" w:hanging="360"/>
      </w:pPr>
      <w:rPr>
        <w:rFonts w:ascii="Courier New" w:eastAsia="Times New Roman" w:hAnsi="Courier New"/>
      </w:rPr>
    </w:lvl>
    <w:lvl w:ilvl="8">
      <w:start w:val="1"/>
      <w:numFmt w:val="bullet"/>
      <w:lvlText w:val="▪"/>
      <w:lvlJc w:val="left"/>
      <w:pPr>
        <w:ind w:left="6535" w:hanging="360"/>
      </w:pPr>
      <w:rPr>
        <w:rFonts w:ascii="Noto Sans Symbols" w:eastAsia="Times New Roman" w:hAnsi="Noto Sans Symbols"/>
      </w:rPr>
    </w:lvl>
  </w:abstractNum>
  <w:abstractNum w:abstractNumId="28">
    <w:nsid w:val="7AAF6E86"/>
    <w:multiLevelType w:val="multilevel"/>
    <w:tmpl w:val="B34E68BE"/>
    <w:lvl w:ilvl="0">
      <w:start w:val="1"/>
      <w:numFmt w:val="bullet"/>
      <w:lvlText w:val="−"/>
      <w:lvlJc w:val="left"/>
      <w:pPr>
        <w:ind w:left="780" w:hanging="360"/>
      </w:pPr>
      <w:rPr>
        <w:rFonts w:ascii="Noto Sans Symbols" w:eastAsia="Times New Roman" w:hAnsi="Noto Sans Symbols"/>
      </w:rPr>
    </w:lvl>
    <w:lvl w:ilvl="1">
      <w:start w:val="1"/>
      <w:numFmt w:val="bullet"/>
      <w:lvlText w:val="o"/>
      <w:lvlJc w:val="left"/>
      <w:pPr>
        <w:ind w:left="1500" w:hanging="360"/>
      </w:pPr>
      <w:rPr>
        <w:rFonts w:ascii="Courier New" w:eastAsia="Times New Roman" w:hAnsi="Courier New"/>
      </w:rPr>
    </w:lvl>
    <w:lvl w:ilvl="2">
      <w:start w:val="1"/>
      <w:numFmt w:val="bullet"/>
      <w:lvlText w:val="▪"/>
      <w:lvlJc w:val="left"/>
      <w:pPr>
        <w:ind w:left="2220" w:hanging="360"/>
      </w:pPr>
      <w:rPr>
        <w:rFonts w:ascii="Noto Sans Symbols" w:eastAsia="Times New Roman" w:hAnsi="Noto Sans Symbols"/>
      </w:rPr>
    </w:lvl>
    <w:lvl w:ilvl="3">
      <w:start w:val="1"/>
      <w:numFmt w:val="bullet"/>
      <w:lvlText w:val="●"/>
      <w:lvlJc w:val="left"/>
      <w:pPr>
        <w:ind w:left="2940" w:hanging="360"/>
      </w:pPr>
      <w:rPr>
        <w:rFonts w:ascii="Noto Sans Symbols" w:eastAsia="Times New Roman" w:hAnsi="Noto Sans Symbols"/>
      </w:rPr>
    </w:lvl>
    <w:lvl w:ilvl="4">
      <w:start w:val="1"/>
      <w:numFmt w:val="bullet"/>
      <w:lvlText w:val="o"/>
      <w:lvlJc w:val="left"/>
      <w:pPr>
        <w:ind w:left="3660" w:hanging="360"/>
      </w:pPr>
      <w:rPr>
        <w:rFonts w:ascii="Courier New" w:eastAsia="Times New Roman" w:hAnsi="Courier New"/>
      </w:rPr>
    </w:lvl>
    <w:lvl w:ilvl="5">
      <w:start w:val="1"/>
      <w:numFmt w:val="bullet"/>
      <w:lvlText w:val="▪"/>
      <w:lvlJc w:val="left"/>
      <w:pPr>
        <w:ind w:left="4380" w:hanging="360"/>
      </w:pPr>
      <w:rPr>
        <w:rFonts w:ascii="Noto Sans Symbols" w:eastAsia="Times New Roman" w:hAnsi="Noto Sans Symbols"/>
      </w:rPr>
    </w:lvl>
    <w:lvl w:ilvl="6">
      <w:start w:val="1"/>
      <w:numFmt w:val="bullet"/>
      <w:lvlText w:val="●"/>
      <w:lvlJc w:val="left"/>
      <w:pPr>
        <w:ind w:left="5100" w:hanging="360"/>
      </w:pPr>
      <w:rPr>
        <w:rFonts w:ascii="Noto Sans Symbols" w:eastAsia="Times New Roman" w:hAnsi="Noto Sans Symbols"/>
      </w:rPr>
    </w:lvl>
    <w:lvl w:ilvl="7">
      <w:start w:val="1"/>
      <w:numFmt w:val="bullet"/>
      <w:lvlText w:val="o"/>
      <w:lvlJc w:val="left"/>
      <w:pPr>
        <w:ind w:left="5820" w:hanging="360"/>
      </w:pPr>
      <w:rPr>
        <w:rFonts w:ascii="Courier New" w:eastAsia="Times New Roman" w:hAnsi="Courier New"/>
      </w:rPr>
    </w:lvl>
    <w:lvl w:ilvl="8">
      <w:start w:val="1"/>
      <w:numFmt w:val="bullet"/>
      <w:lvlText w:val="▪"/>
      <w:lvlJc w:val="left"/>
      <w:pPr>
        <w:ind w:left="6540" w:hanging="360"/>
      </w:pPr>
      <w:rPr>
        <w:rFonts w:ascii="Noto Sans Symbols" w:eastAsia="Times New Roman" w:hAnsi="Noto Sans Symbols"/>
      </w:rPr>
    </w:lvl>
  </w:abstractNum>
  <w:abstractNum w:abstractNumId="29">
    <w:nsid w:val="7C0F1F36"/>
    <w:multiLevelType w:val="multilevel"/>
    <w:tmpl w:val="B00890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23"/>
  </w:num>
  <w:num w:numId="2">
    <w:abstractNumId w:val="20"/>
  </w:num>
  <w:num w:numId="3">
    <w:abstractNumId w:val="18"/>
  </w:num>
  <w:num w:numId="4">
    <w:abstractNumId w:val="2"/>
  </w:num>
  <w:num w:numId="5">
    <w:abstractNumId w:val="0"/>
  </w:num>
  <w:num w:numId="6">
    <w:abstractNumId w:val="17"/>
  </w:num>
  <w:num w:numId="7">
    <w:abstractNumId w:val="28"/>
  </w:num>
  <w:num w:numId="8">
    <w:abstractNumId w:val="15"/>
  </w:num>
  <w:num w:numId="9">
    <w:abstractNumId w:val="21"/>
  </w:num>
  <w:num w:numId="10">
    <w:abstractNumId w:val="24"/>
  </w:num>
  <w:num w:numId="11">
    <w:abstractNumId w:val="6"/>
  </w:num>
  <w:num w:numId="12">
    <w:abstractNumId w:val="11"/>
  </w:num>
  <w:num w:numId="13">
    <w:abstractNumId w:val="26"/>
  </w:num>
  <w:num w:numId="14">
    <w:abstractNumId w:val="22"/>
  </w:num>
  <w:num w:numId="15">
    <w:abstractNumId w:val="8"/>
  </w:num>
  <w:num w:numId="16">
    <w:abstractNumId w:val="1"/>
  </w:num>
  <w:num w:numId="17">
    <w:abstractNumId w:val="5"/>
  </w:num>
  <w:num w:numId="18">
    <w:abstractNumId w:val="16"/>
  </w:num>
  <w:num w:numId="19">
    <w:abstractNumId w:val="14"/>
  </w:num>
  <w:num w:numId="20">
    <w:abstractNumId w:val="9"/>
  </w:num>
  <w:num w:numId="21">
    <w:abstractNumId w:val="4"/>
  </w:num>
  <w:num w:numId="22">
    <w:abstractNumId w:val="3"/>
  </w:num>
  <w:num w:numId="23">
    <w:abstractNumId w:val="29"/>
  </w:num>
  <w:num w:numId="24">
    <w:abstractNumId w:val="27"/>
  </w:num>
  <w:num w:numId="25">
    <w:abstractNumId w:val="10"/>
  </w:num>
  <w:num w:numId="26">
    <w:abstractNumId w:val="13"/>
  </w:num>
  <w:num w:numId="27">
    <w:abstractNumId w:val="7"/>
  </w:num>
  <w:num w:numId="28">
    <w:abstractNumId w:val="25"/>
  </w:num>
  <w:num w:numId="29">
    <w:abstractNumId w:val="12"/>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6B0F"/>
    <w:rsid w:val="000F5B51"/>
    <w:rsid w:val="0011403E"/>
    <w:rsid w:val="0015268A"/>
    <w:rsid w:val="001E586B"/>
    <w:rsid w:val="0023688D"/>
    <w:rsid w:val="002A7A90"/>
    <w:rsid w:val="002B6349"/>
    <w:rsid w:val="002D633F"/>
    <w:rsid w:val="00352FD6"/>
    <w:rsid w:val="00357572"/>
    <w:rsid w:val="004B7B18"/>
    <w:rsid w:val="00501E51"/>
    <w:rsid w:val="00615B52"/>
    <w:rsid w:val="00682F35"/>
    <w:rsid w:val="006F17A1"/>
    <w:rsid w:val="00762070"/>
    <w:rsid w:val="00790A15"/>
    <w:rsid w:val="0097040D"/>
    <w:rsid w:val="00A74416"/>
    <w:rsid w:val="00AA4460"/>
    <w:rsid w:val="00EE6B0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pPr>
      <w:keepNext/>
      <w:keepLines/>
      <w:spacing w:before="240"/>
      <w:outlineLvl w:val="0"/>
    </w:pPr>
    <w:rPr>
      <w:rFonts w:ascii="Calibri Light" w:hAnsi="Calibri Light"/>
      <w:color w:val="2E74B5"/>
      <w:sz w:val="32"/>
      <w:szCs w:val="32"/>
    </w:rPr>
  </w:style>
  <w:style w:type="paragraph" w:styleId="Heading2">
    <w:name w:val="heading 2"/>
    <w:basedOn w:val="Normal"/>
    <w:next w:val="Normal"/>
    <w:link w:val="Heading2Char"/>
    <w:uiPriority w:val="99"/>
    <w:qFormat/>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9"/>
    <w:qFormat/>
    <w:rsid w:val="002D633F"/>
    <w:pPr>
      <w:keepNext/>
      <w:keepLines/>
      <w:spacing w:before="280" w:after="80"/>
      <w:outlineLvl w:val="2"/>
    </w:pPr>
    <w:rPr>
      <w:b/>
      <w:sz w:val="28"/>
      <w:szCs w:val="28"/>
    </w:rPr>
  </w:style>
  <w:style w:type="paragraph" w:styleId="Heading4">
    <w:name w:val="heading 4"/>
    <w:basedOn w:val="Normal"/>
    <w:next w:val="Normal"/>
    <w:link w:val="Heading4Char"/>
    <w:uiPriority w:val="99"/>
    <w:qFormat/>
    <w:rsid w:val="002D633F"/>
    <w:pPr>
      <w:keepNext/>
      <w:keepLines/>
      <w:spacing w:before="240" w:after="40"/>
      <w:outlineLvl w:val="3"/>
    </w:pPr>
    <w:rPr>
      <w:b/>
    </w:rPr>
  </w:style>
  <w:style w:type="paragraph" w:styleId="Heading5">
    <w:name w:val="heading 5"/>
    <w:basedOn w:val="Normal"/>
    <w:next w:val="Normal"/>
    <w:link w:val="Heading5Char"/>
    <w:uiPriority w:val="99"/>
    <w:qFormat/>
    <w:rsid w:val="002D633F"/>
    <w:pPr>
      <w:keepNext/>
      <w:keepLines/>
      <w:spacing w:before="220" w:after="40"/>
      <w:outlineLvl w:val="4"/>
    </w:pPr>
    <w:rPr>
      <w:b/>
      <w:sz w:val="22"/>
      <w:szCs w:val="22"/>
    </w:rPr>
  </w:style>
  <w:style w:type="paragraph" w:styleId="Heading6">
    <w:name w:val="heading 6"/>
    <w:basedOn w:val="Normal"/>
    <w:next w:val="Normal"/>
    <w:link w:val="Heading6Char"/>
    <w:uiPriority w:val="99"/>
    <w:qFormat/>
    <w:rsid w:val="002D633F"/>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libri Light" w:hAnsi="Calibri Light" w:cs="Times New Roman"/>
      <w:color w:val="2E74B5"/>
      <w:sz w:val="32"/>
      <w:szCs w:val="32"/>
      <w:lang w:eastAsia="ru-RU"/>
    </w:rPr>
  </w:style>
  <w:style w:type="character" w:customStyle="1" w:styleId="Heading2Char">
    <w:name w:val="Heading 2 Char"/>
    <w:basedOn w:val="DefaultParagraphFont"/>
    <w:link w:val="Heading2"/>
    <w:uiPriority w:val="99"/>
    <w:locked/>
    <w:rPr>
      <w:rFonts w:ascii="Calibri Light" w:hAnsi="Calibri Light" w:cs="Times New Roman"/>
      <w:color w:val="2E74B5"/>
      <w:sz w:val="26"/>
      <w:szCs w:val="26"/>
      <w:lang w:eastAsia="ru-RU"/>
    </w:rPr>
  </w:style>
  <w:style w:type="character" w:customStyle="1" w:styleId="Heading3Char">
    <w:name w:val="Heading 3 Char"/>
    <w:basedOn w:val="DefaultParagraphFont"/>
    <w:link w:val="Heading3"/>
    <w:uiPriority w:val="9"/>
    <w:semiHidden/>
    <w:rsid w:val="004F0AF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F0AF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F0AF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4F0AFE"/>
    <w:rPr>
      <w:rFonts w:asciiTheme="minorHAnsi" w:eastAsiaTheme="minorEastAsia" w:hAnsiTheme="minorHAnsi" w:cstheme="minorBidi"/>
      <w:b/>
      <w:bCs/>
    </w:rPr>
  </w:style>
  <w:style w:type="table" w:customStyle="1" w:styleId="TableNormal1">
    <w:name w:val="Table Normal1"/>
    <w:uiPriority w:val="99"/>
    <w:rsid w:val="002D633F"/>
    <w:rPr>
      <w:sz w:val="24"/>
      <w:szCs w:val="24"/>
    </w:rPr>
    <w:tblPr>
      <w:tblCellMar>
        <w:top w:w="0" w:type="dxa"/>
        <w:left w:w="0" w:type="dxa"/>
        <w:bottom w:w="0" w:type="dxa"/>
        <w:right w:w="0" w:type="dxa"/>
      </w:tblCellMar>
    </w:tblPr>
  </w:style>
  <w:style w:type="paragraph" w:styleId="Title">
    <w:name w:val="Title"/>
    <w:basedOn w:val="Normal"/>
    <w:next w:val="Normal"/>
    <w:link w:val="TitleChar"/>
    <w:uiPriority w:val="99"/>
    <w:qFormat/>
    <w:rsid w:val="002D633F"/>
    <w:pPr>
      <w:keepNext/>
      <w:keepLines/>
      <w:spacing w:before="480" w:after="120"/>
    </w:pPr>
    <w:rPr>
      <w:b/>
      <w:sz w:val="72"/>
      <w:szCs w:val="72"/>
    </w:rPr>
  </w:style>
  <w:style w:type="character" w:customStyle="1" w:styleId="TitleChar">
    <w:name w:val="Title Char"/>
    <w:basedOn w:val="DefaultParagraphFont"/>
    <w:link w:val="Title"/>
    <w:uiPriority w:val="10"/>
    <w:rsid w:val="004F0AFE"/>
    <w:rPr>
      <w:rFonts w:asciiTheme="majorHAnsi" w:eastAsiaTheme="majorEastAsia" w:hAnsiTheme="majorHAnsi" w:cstheme="majorBidi"/>
      <w:b/>
      <w:bCs/>
      <w:kern w:val="28"/>
      <w:sz w:val="32"/>
      <w:szCs w:val="32"/>
    </w:rPr>
  </w:style>
  <w:style w:type="table" w:customStyle="1" w:styleId="TableNormal2">
    <w:name w:val="Table Normal2"/>
    <w:uiPriority w:val="99"/>
    <w:rsid w:val="002D633F"/>
    <w:rPr>
      <w:sz w:val="24"/>
      <w:szCs w:val="24"/>
    </w:rPr>
    <w:tblPr>
      <w:tblCellMar>
        <w:top w:w="0" w:type="dxa"/>
        <w:left w:w="0" w:type="dxa"/>
        <w:bottom w:w="0" w:type="dxa"/>
        <w:right w:w="0" w:type="dxa"/>
      </w:tblCellMar>
    </w:tblPr>
  </w:style>
  <w:style w:type="paragraph" w:styleId="ListParagraph">
    <w:name w:val="List Paragraph"/>
    <w:basedOn w:val="Normal"/>
    <w:uiPriority w:val="99"/>
    <w:qFormat/>
    <w:pPr>
      <w:spacing w:after="160" w:line="259" w:lineRule="auto"/>
      <w:ind w:left="720"/>
      <w:contextualSpacing/>
    </w:pPr>
    <w:rPr>
      <w:rFonts w:ascii="Calibri" w:hAnsi="Calibri"/>
      <w:sz w:val="22"/>
      <w:szCs w:val="22"/>
      <w:lang w:eastAsia="en-US"/>
    </w:rPr>
  </w:style>
  <w:style w:type="paragraph" w:styleId="NoSpacing">
    <w:name w:val="No Spacing"/>
    <w:link w:val="NoSpacingChar"/>
    <w:uiPriority w:val="99"/>
    <w:qFormat/>
    <w:rPr>
      <w:sz w:val="24"/>
      <w:szCs w:val="24"/>
    </w:rPr>
  </w:style>
  <w:style w:type="character" w:styleId="Strong">
    <w:name w:val="Strong"/>
    <w:basedOn w:val="DefaultParagraphFont"/>
    <w:uiPriority w:val="99"/>
    <w:qFormat/>
    <w:rPr>
      <w:rFonts w:cs="Times New Roman"/>
      <w:b/>
      <w:bCs/>
    </w:rPr>
  </w:style>
  <w:style w:type="paragraph" w:styleId="NormalWeb">
    <w:name w:val="Normal (Web)"/>
    <w:basedOn w:val="Normal"/>
    <w:uiPriority w:val="99"/>
    <w:pPr>
      <w:spacing w:before="100" w:beforeAutospacing="1" w:after="100" w:afterAutospacing="1"/>
    </w:p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77"/>
        <w:tab w:val="right" w:pos="9355"/>
      </w:tabs>
    </w:pPr>
    <w:rPr>
      <w:rFonts w:ascii="Calibri" w:hAnsi="Calibri"/>
      <w:sz w:val="22"/>
      <w:szCs w:val="22"/>
      <w:lang w:eastAsia="en-US"/>
    </w:r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677"/>
        <w:tab w:val="right" w:pos="9355"/>
      </w:tabs>
    </w:pPr>
    <w:rPr>
      <w:rFonts w:ascii="Calibri" w:hAnsi="Calibri"/>
      <w:sz w:val="22"/>
      <w:szCs w:val="22"/>
      <w:lang w:eastAsia="en-US"/>
    </w:rPr>
  </w:style>
  <w:style w:type="character" w:customStyle="1" w:styleId="FooterChar">
    <w:name w:val="Footer Char"/>
    <w:basedOn w:val="DefaultParagraphFont"/>
    <w:link w:val="Footer"/>
    <w:uiPriority w:val="99"/>
    <w:locked/>
    <w:rPr>
      <w:rFonts w:cs="Times New Roman"/>
    </w:rPr>
  </w:style>
  <w:style w:type="paragraph" w:styleId="BalloonText">
    <w:name w:val="Balloon Text"/>
    <w:basedOn w:val="Normal"/>
    <w:link w:val="BalloonTextChar"/>
    <w:uiPriority w:val="99"/>
    <w:semiHidden/>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locked/>
    <w:rPr>
      <w:rFonts w:ascii="Segoe UI" w:hAnsi="Segoe UI" w:cs="Segoe UI"/>
      <w:sz w:val="18"/>
      <w:szCs w:val="18"/>
    </w:rPr>
  </w:style>
  <w:style w:type="paragraph" w:customStyle="1" w:styleId="Default">
    <w:name w:val="Default"/>
    <w:uiPriority w:val="99"/>
    <w:pPr>
      <w:autoSpaceDE w:val="0"/>
      <w:autoSpaceDN w:val="0"/>
      <w:adjustRightInd w:val="0"/>
    </w:pPr>
    <w:rPr>
      <w:color w:val="000000"/>
      <w:sz w:val="24"/>
      <w:szCs w:val="24"/>
    </w:rPr>
  </w:style>
  <w:style w:type="character" w:customStyle="1" w:styleId="NoSpacingChar">
    <w:name w:val="No Spacing Char"/>
    <w:link w:val="NoSpacing"/>
    <w:uiPriority w:val="99"/>
    <w:locked/>
    <w:rPr>
      <w:sz w:val="24"/>
      <w:lang w:val="ru-RU" w:eastAsia="ru-RU"/>
    </w:rPr>
  </w:style>
  <w:style w:type="paragraph" w:customStyle="1" w:styleId="c26">
    <w:name w:val="c26"/>
    <w:basedOn w:val="Normal"/>
    <w:uiPriority w:val="99"/>
    <w:pPr>
      <w:spacing w:before="100" w:beforeAutospacing="1" w:after="100" w:afterAutospacing="1"/>
    </w:pPr>
  </w:style>
  <w:style w:type="paragraph" w:customStyle="1" w:styleId="c1">
    <w:name w:val="c1"/>
    <w:basedOn w:val="Normal"/>
    <w:uiPriority w:val="99"/>
    <w:pPr>
      <w:spacing w:before="100" w:beforeAutospacing="1" w:after="100" w:afterAutospacing="1"/>
    </w:pPr>
  </w:style>
  <w:style w:type="character" w:customStyle="1" w:styleId="c3">
    <w:name w:val="c3"/>
    <w:uiPriority w:val="99"/>
  </w:style>
  <w:style w:type="character" w:customStyle="1" w:styleId="c4">
    <w:name w:val="c4"/>
    <w:basedOn w:val="DefaultParagraphFont"/>
    <w:uiPriority w:val="99"/>
    <w:rPr>
      <w:rFonts w:cs="Times New Roman"/>
    </w:rPr>
  </w:style>
  <w:style w:type="character" w:customStyle="1" w:styleId="c0">
    <w:name w:val="c0"/>
    <w:basedOn w:val="DefaultParagraphFont"/>
    <w:uiPriority w:val="99"/>
    <w:rPr>
      <w:rFonts w:cs="Times New Roman"/>
    </w:rPr>
  </w:style>
  <w:style w:type="character" w:styleId="Hyperlink">
    <w:name w:val="Hyperlink"/>
    <w:basedOn w:val="DefaultParagraphFont"/>
    <w:uiPriority w:val="99"/>
    <w:rPr>
      <w:rFonts w:cs="Times New Roman"/>
      <w:color w:val="000080"/>
      <w:u w:val="single"/>
    </w:rPr>
  </w:style>
  <w:style w:type="paragraph" w:styleId="TOCHeading">
    <w:name w:val="TOC Heading"/>
    <w:basedOn w:val="Heading1"/>
    <w:next w:val="Normal"/>
    <w:uiPriority w:val="99"/>
    <w:qFormat/>
    <w:pPr>
      <w:spacing w:line="259" w:lineRule="auto"/>
      <w:outlineLvl w:val="9"/>
    </w:pPr>
  </w:style>
  <w:style w:type="paragraph" w:styleId="TOC1">
    <w:name w:val="toc 1"/>
    <w:basedOn w:val="Normal"/>
    <w:next w:val="Normal"/>
    <w:autoRedefine/>
    <w:uiPriority w:val="99"/>
    <w:pPr>
      <w:tabs>
        <w:tab w:val="left" w:pos="426"/>
        <w:tab w:val="right" w:leader="dot" w:pos="9060"/>
      </w:tabs>
      <w:spacing w:after="100"/>
      <w:jc w:val="both"/>
    </w:pPr>
  </w:style>
  <w:style w:type="paragraph" w:styleId="TOC2">
    <w:name w:val="toc 2"/>
    <w:basedOn w:val="Normal"/>
    <w:next w:val="Normal"/>
    <w:autoRedefine/>
    <w:uiPriority w:val="99"/>
    <w:pPr>
      <w:spacing w:after="100"/>
      <w:ind w:left="240"/>
    </w:pPr>
  </w:style>
  <w:style w:type="paragraph" w:styleId="Subtitle">
    <w:name w:val="Subtitle"/>
    <w:basedOn w:val="Normal"/>
    <w:next w:val="Normal"/>
    <w:link w:val="SubtitleChar"/>
    <w:uiPriority w:val="99"/>
    <w:qFormat/>
    <w:rsid w:val="002D633F"/>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rsid w:val="004F0AFE"/>
    <w:rPr>
      <w:rFonts w:asciiTheme="majorHAnsi" w:eastAsiaTheme="majorEastAsia" w:hAnsiTheme="majorHAnsi" w:cstheme="majorBidi"/>
      <w:sz w:val="24"/>
      <w:szCs w:val="24"/>
    </w:rPr>
  </w:style>
  <w:style w:type="table" w:customStyle="1" w:styleId="a">
    <w:name w:val="Стиль"/>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13">
    <w:name w:val="Стиль13"/>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12">
    <w:name w:val="Стиль12"/>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11">
    <w:name w:val="Стиль11"/>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10">
    <w:name w:val="Стиль10"/>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9">
    <w:name w:val="Стиль9"/>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8">
    <w:name w:val="Стиль8"/>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7">
    <w:name w:val="Стиль7"/>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6">
    <w:name w:val="Стиль6"/>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5">
    <w:name w:val="Стиль5"/>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4">
    <w:name w:val="Стиль4"/>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3">
    <w:name w:val="Стиль3"/>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2">
    <w:name w:val="Стиль2"/>
    <w:basedOn w:val="TableNormal2"/>
    <w:uiPriority w:val="99"/>
    <w:rsid w:val="002D633F"/>
    <w:tblPr>
      <w:tblStyleRowBandSize w:val="1"/>
      <w:tblStyleColBandSize w:val="1"/>
      <w:tblCellMar>
        <w:top w:w="0" w:type="dxa"/>
        <w:left w:w="108" w:type="dxa"/>
        <w:bottom w:w="0" w:type="dxa"/>
        <w:right w:w="108" w:type="dxa"/>
      </w:tblCellMar>
    </w:tblPr>
  </w:style>
  <w:style w:type="table" w:customStyle="1" w:styleId="1">
    <w:name w:val="Стиль1"/>
    <w:basedOn w:val="TableNormal2"/>
    <w:uiPriority w:val="99"/>
    <w:rsid w:val="002D633F"/>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14983264">
      <w:marLeft w:val="0"/>
      <w:marRight w:val="0"/>
      <w:marTop w:val="0"/>
      <w:marBottom w:val="0"/>
      <w:divBdr>
        <w:top w:val="none" w:sz="0" w:space="0" w:color="auto"/>
        <w:left w:val="none" w:sz="0" w:space="0" w:color="auto"/>
        <w:bottom w:val="none" w:sz="0" w:space="0" w:color="auto"/>
        <w:right w:val="none" w:sz="0" w:space="0" w:color="auto"/>
      </w:divBdr>
    </w:div>
    <w:div w:id="18149832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lck.ru/33NMkR"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TotalTime>
  <Pages>57</Pages>
  <Words>15043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9</cp:revision>
  <dcterms:created xsi:type="dcterms:W3CDTF">2023-05-14T21:13:00Z</dcterms:created>
  <dcterms:modified xsi:type="dcterms:W3CDTF">2023-09-15T20:26:00Z</dcterms:modified>
</cp:coreProperties>
</file>