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D3E" w:rsidRDefault="00A14D3E">
      <w:pPr>
        <w:ind w:firstLine="709"/>
        <w:jc w:val="both"/>
        <w:rPr>
          <w:rFonts w:ascii="Times New Roman" w:hAnsi="Times New Roman" w:cs="Times New Roman"/>
          <w:sz w:val="28"/>
          <w:szCs w:val="28"/>
        </w:rPr>
      </w:pPr>
      <w:r w:rsidRPr="00352F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38pt">
            <v:imagedata r:id="rId7" o:title="" cropbottom="51239f"/>
          </v:shape>
        </w:pict>
      </w:r>
    </w:p>
    <w:p w:rsidR="00A14D3E" w:rsidRDefault="00A14D3E">
      <w:pPr>
        <w:ind w:firstLine="709"/>
        <w:jc w:val="both"/>
        <w:rPr>
          <w:rFonts w:ascii="Times New Roman" w:hAnsi="Times New Roman" w:cs="Times New Roman"/>
        </w:rPr>
      </w:pPr>
    </w:p>
    <w:p w:rsidR="00A14D3E" w:rsidRDefault="00A14D3E">
      <w:pPr>
        <w:ind w:firstLine="709"/>
        <w:jc w:val="both"/>
        <w:rPr>
          <w:rFonts w:ascii="Times New Roman" w:hAnsi="Times New Roman" w:cs="Times New Roman"/>
        </w:rPr>
      </w:pPr>
    </w:p>
    <w:p w:rsidR="00A14D3E" w:rsidRDefault="00A14D3E" w:rsidP="00D879E1">
      <w:pPr>
        <w:jc w:val="both"/>
        <w:rPr>
          <w:rFonts w:ascii="Times New Roman" w:hAnsi="Times New Roman" w:cs="Times New Roman"/>
        </w:rPr>
      </w:pPr>
    </w:p>
    <w:p w:rsidR="00A14D3E" w:rsidRDefault="00A14D3E">
      <w:pPr>
        <w:ind w:firstLine="709"/>
        <w:jc w:val="both"/>
        <w:rPr>
          <w:rFonts w:ascii="Times New Roman" w:hAnsi="Times New Roman" w:cs="Times New Roman"/>
        </w:rPr>
      </w:pPr>
    </w:p>
    <w:p w:rsidR="00A14D3E" w:rsidRDefault="00A14D3E" w:rsidP="002B348B">
      <w:pPr>
        <w:spacing w:before="240"/>
        <w:jc w:val="center"/>
        <w:rPr>
          <w:rFonts w:ascii="Times New Roman" w:hAnsi="Times New Roman"/>
          <w:b/>
          <w:sz w:val="36"/>
          <w:szCs w:val="36"/>
        </w:rPr>
      </w:pPr>
      <w:bookmarkStart w:id="0" w:name="_Hlk143880448"/>
      <w:r>
        <w:rPr>
          <w:rFonts w:ascii="Times New Roman" w:hAnsi="Times New Roman"/>
          <w:b/>
          <w:sz w:val="36"/>
          <w:szCs w:val="36"/>
        </w:rPr>
        <w:t>Рабочая программа общего образования</w:t>
      </w:r>
      <w:r>
        <w:rPr>
          <w:rFonts w:ascii="Times New Roman" w:hAnsi="Times New Roman"/>
          <w:b/>
          <w:sz w:val="36"/>
          <w:szCs w:val="36"/>
        </w:rPr>
        <w:br/>
        <w:t xml:space="preserve">обучающихся с умственной отсталостью </w:t>
      </w:r>
      <w:r>
        <w:rPr>
          <w:rFonts w:ascii="Times New Roman" w:hAnsi="Times New Roman"/>
          <w:b/>
          <w:sz w:val="36"/>
          <w:szCs w:val="36"/>
        </w:rPr>
        <w:br/>
        <w:t>(интеллектуальными нарушениями)</w:t>
      </w:r>
    </w:p>
    <w:p w:rsidR="00A14D3E" w:rsidRDefault="00A14D3E" w:rsidP="002B348B">
      <w:pPr>
        <w:spacing w:before="240" w:line="360" w:lineRule="auto"/>
        <w:jc w:val="center"/>
        <w:rPr>
          <w:rFonts w:ascii="Times New Roman" w:hAnsi="Times New Roman"/>
          <w:b/>
          <w:sz w:val="32"/>
          <w:szCs w:val="32"/>
        </w:rPr>
      </w:pPr>
      <w:r>
        <w:rPr>
          <w:rFonts w:ascii="Times New Roman" w:hAnsi="Times New Roman"/>
          <w:b/>
          <w:sz w:val="32"/>
          <w:szCs w:val="32"/>
        </w:rPr>
        <w:t>вариант 1</w:t>
      </w:r>
    </w:p>
    <w:p w:rsidR="00A14D3E" w:rsidRDefault="00A14D3E" w:rsidP="002B348B">
      <w:pPr>
        <w:spacing w:before="240" w:line="360" w:lineRule="auto"/>
        <w:jc w:val="center"/>
        <w:rPr>
          <w:rFonts w:ascii="Times New Roman" w:hAnsi="Times New Roman"/>
          <w:b/>
          <w:sz w:val="36"/>
          <w:szCs w:val="36"/>
        </w:rPr>
      </w:pPr>
      <w:r>
        <w:rPr>
          <w:rFonts w:ascii="Times New Roman" w:hAnsi="Times New Roman"/>
          <w:b/>
          <w:sz w:val="36"/>
          <w:szCs w:val="36"/>
        </w:rPr>
        <w:t xml:space="preserve"> «Русский язык»</w:t>
      </w:r>
    </w:p>
    <w:p w:rsidR="00A14D3E" w:rsidRDefault="00A14D3E" w:rsidP="002B348B">
      <w:pPr>
        <w:spacing w:before="240" w:line="360" w:lineRule="auto"/>
        <w:jc w:val="center"/>
        <w:rPr>
          <w:rFonts w:ascii="Times New Roman" w:hAnsi="Times New Roman"/>
          <w:b/>
          <w:sz w:val="36"/>
          <w:szCs w:val="36"/>
        </w:rPr>
      </w:pPr>
      <w:r>
        <w:rPr>
          <w:rFonts w:ascii="Times New Roman" w:hAnsi="Times New Roman"/>
          <w:b/>
          <w:sz w:val="36"/>
          <w:szCs w:val="36"/>
        </w:rPr>
        <w:t>(для 8 класса)</w:t>
      </w:r>
      <w:bookmarkEnd w:id="0"/>
    </w:p>
    <w:p w:rsidR="00A14D3E" w:rsidRDefault="00A14D3E">
      <w:pPr>
        <w:ind w:firstLine="709"/>
        <w:jc w:val="both"/>
        <w:rPr>
          <w:rFonts w:ascii="Times New Roman" w:hAnsi="Times New Roman" w:cs="Times New Roman"/>
          <w:sz w:val="36"/>
          <w:szCs w:val="36"/>
        </w:rPr>
      </w:pPr>
    </w:p>
    <w:p w:rsidR="00A14D3E" w:rsidRDefault="00A14D3E">
      <w:pPr>
        <w:ind w:firstLine="709"/>
        <w:jc w:val="both"/>
        <w:rPr>
          <w:rFonts w:ascii="Times New Roman" w:hAnsi="Times New Roman" w:cs="Times New Roman"/>
          <w:sz w:val="36"/>
          <w:szCs w:val="36"/>
        </w:rPr>
      </w:pPr>
    </w:p>
    <w:p w:rsidR="00A14D3E" w:rsidRDefault="00A14D3E">
      <w:pPr>
        <w:ind w:firstLine="709"/>
        <w:jc w:val="both"/>
        <w:rPr>
          <w:rFonts w:ascii="Times New Roman" w:hAnsi="Times New Roman" w:cs="Times New Roman"/>
          <w:sz w:val="36"/>
          <w:szCs w:val="36"/>
        </w:rPr>
      </w:pPr>
    </w:p>
    <w:p w:rsidR="00A14D3E" w:rsidRDefault="00A14D3E">
      <w:pPr>
        <w:ind w:firstLine="709"/>
        <w:jc w:val="both"/>
        <w:rPr>
          <w:rFonts w:ascii="Times New Roman" w:hAnsi="Times New Roman" w:cs="Times New Roman"/>
          <w:sz w:val="28"/>
          <w:szCs w:val="28"/>
        </w:rPr>
      </w:pPr>
    </w:p>
    <w:p w:rsidR="00A14D3E" w:rsidRDefault="00A14D3E">
      <w:pPr>
        <w:jc w:val="both"/>
        <w:rPr>
          <w:rFonts w:ascii="Times New Roman" w:hAnsi="Times New Roman" w:cs="Times New Roman"/>
          <w:sz w:val="28"/>
          <w:szCs w:val="28"/>
        </w:rPr>
      </w:pPr>
    </w:p>
    <w:p w:rsidR="00A14D3E" w:rsidRDefault="00A14D3E">
      <w:pPr>
        <w:jc w:val="both"/>
        <w:rPr>
          <w:rFonts w:ascii="Times New Roman" w:hAnsi="Times New Roman" w:cs="Times New Roman"/>
          <w:sz w:val="28"/>
          <w:szCs w:val="28"/>
        </w:rPr>
      </w:pPr>
    </w:p>
    <w:p w:rsidR="00A14D3E" w:rsidRDefault="00A14D3E">
      <w:pPr>
        <w:jc w:val="center"/>
        <w:rPr>
          <w:rFonts w:ascii="Times New Roman" w:hAnsi="Times New Roman" w:cs="Times New Roman"/>
          <w:sz w:val="28"/>
          <w:szCs w:val="28"/>
        </w:rPr>
      </w:pPr>
      <w:r>
        <w:rPr>
          <w:rFonts w:ascii="Times New Roman" w:hAnsi="Times New Roman" w:cs="Times New Roman"/>
          <w:sz w:val="28"/>
          <w:szCs w:val="28"/>
        </w:rPr>
        <w:t>Вожега</w:t>
      </w:r>
      <w:r>
        <w:rPr>
          <w:rFonts w:ascii="Times New Roman" w:hAnsi="Times New Roman" w:cs="Times New Roman"/>
          <w:sz w:val="28"/>
          <w:szCs w:val="28"/>
        </w:rPr>
        <w:br/>
        <w:t>2023</w:t>
      </w:r>
    </w:p>
    <w:p w:rsidR="00A14D3E" w:rsidRPr="007E6ADD" w:rsidRDefault="00A14D3E" w:rsidP="007E6ADD">
      <w:pPr>
        <w:pStyle w:val="TOCHeading"/>
        <w:jc w:val="center"/>
        <w:rPr>
          <w:rFonts w:ascii="Times New Roman" w:hAnsi="Times New Roman"/>
          <w:b/>
          <w:bCs/>
          <w:color w:val="auto"/>
          <w:sz w:val="28"/>
          <w:szCs w:val="28"/>
        </w:rPr>
      </w:pPr>
      <w:r w:rsidRPr="007E6ADD">
        <w:rPr>
          <w:rFonts w:ascii="Times New Roman" w:hAnsi="Times New Roman"/>
          <w:b/>
          <w:bCs/>
          <w:color w:val="auto"/>
          <w:sz w:val="28"/>
          <w:szCs w:val="28"/>
        </w:rPr>
        <w:t>ОГЛАВЛЕНИЕ</w:t>
      </w:r>
    </w:p>
    <w:p w:rsidR="00A14D3E" w:rsidRPr="007E6ADD" w:rsidRDefault="00A14D3E" w:rsidP="007E6ADD"/>
    <w:p w:rsidR="00A14D3E" w:rsidRPr="007E6ADD" w:rsidRDefault="00A14D3E" w:rsidP="007E6ADD">
      <w:pPr>
        <w:pStyle w:val="TOC1"/>
        <w:spacing w:line="360" w:lineRule="auto"/>
        <w:rPr>
          <w:rFonts w:ascii="Times New Roman" w:hAnsi="Times New Roman" w:cs="Times New Roman"/>
          <w:noProof/>
          <w:kern w:val="2"/>
          <w:sz w:val="28"/>
          <w:szCs w:val="28"/>
        </w:rPr>
      </w:pPr>
      <w:r>
        <w:fldChar w:fldCharType="begin"/>
      </w:r>
      <w:r>
        <w:instrText xml:space="preserve"> TOC \o "1-3" \h \z \u </w:instrText>
      </w:r>
      <w:r>
        <w:fldChar w:fldCharType="separate"/>
      </w:r>
      <w:hyperlink w:anchor="_Toc144121695" w:history="1">
        <w:r w:rsidRPr="007E6ADD">
          <w:rPr>
            <w:rStyle w:val="Hyperlink"/>
            <w:rFonts w:ascii="Times New Roman" w:hAnsi="Times New Roman"/>
            <w:noProof/>
            <w:sz w:val="28"/>
            <w:szCs w:val="28"/>
          </w:rPr>
          <w:t>I.</w:t>
        </w:r>
        <w:r w:rsidRPr="007E6ADD">
          <w:rPr>
            <w:rFonts w:ascii="Times New Roman" w:hAnsi="Times New Roman" w:cs="Times New Roman"/>
            <w:noProof/>
            <w:kern w:val="2"/>
            <w:sz w:val="28"/>
            <w:szCs w:val="28"/>
          </w:rPr>
          <w:tab/>
        </w:r>
        <w:r w:rsidRPr="007E6ADD">
          <w:rPr>
            <w:rStyle w:val="Hyperlink"/>
            <w:rFonts w:ascii="Times New Roman" w:hAnsi="Times New Roman"/>
            <w:noProof/>
            <w:sz w:val="28"/>
            <w:szCs w:val="28"/>
          </w:rPr>
          <w:t>ПОЯСНИТЕЛЬНАЯ ЗАПИСКА</w:t>
        </w:r>
        <w:r w:rsidRPr="007E6ADD">
          <w:rPr>
            <w:rFonts w:ascii="Times New Roman" w:hAnsi="Times New Roman" w:cs="Times New Roman"/>
            <w:noProof/>
            <w:webHidden/>
            <w:sz w:val="28"/>
            <w:szCs w:val="28"/>
          </w:rPr>
          <w:tab/>
        </w:r>
        <w:r w:rsidRPr="007E6ADD">
          <w:rPr>
            <w:rFonts w:ascii="Times New Roman" w:hAnsi="Times New Roman" w:cs="Times New Roman"/>
            <w:noProof/>
            <w:webHidden/>
            <w:sz w:val="28"/>
            <w:szCs w:val="28"/>
          </w:rPr>
          <w:fldChar w:fldCharType="begin"/>
        </w:r>
        <w:r w:rsidRPr="007E6ADD">
          <w:rPr>
            <w:rFonts w:ascii="Times New Roman" w:hAnsi="Times New Roman" w:cs="Times New Roman"/>
            <w:noProof/>
            <w:webHidden/>
            <w:sz w:val="28"/>
            <w:szCs w:val="28"/>
          </w:rPr>
          <w:instrText xml:space="preserve"> PAGEREF _Toc144121695 \h </w:instrText>
        </w:r>
        <w:r w:rsidRPr="007E6ADD">
          <w:rPr>
            <w:rFonts w:ascii="Times New Roman" w:hAnsi="Times New Roman" w:cs="Times New Roman"/>
            <w:noProof/>
            <w:webHidden/>
            <w:sz w:val="28"/>
            <w:szCs w:val="28"/>
          </w:rPr>
        </w:r>
        <w:r w:rsidRPr="007E6ADD">
          <w:rPr>
            <w:rFonts w:ascii="Times New Roman" w:hAnsi="Times New Roman" w:cs="Times New Roman"/>
            <w:noProof/>
            <w:webHidden/>
            <w:sz w:val="28"/>
            <w:szCs w:val="28"/>
          </w:rPr>
          <w:fldChar w:fldCharType="separate"/>
        </w:r>
        <w:r w:rsidRPr="007E6ADD">
          <w:rPr>
            <w:rFonts w:ascii="Times New Roman" w:hAnsi="Times New Roman" w:cs="Times New Roman"/>
            <w:noProof/>
            <w:webHidden/>
            <w:sz w:val="28"/>
            <w:szCs w:val="28"/>
          </w:rPr>
          <w:t>3</w:t>
        </w:r>
        <w:r w:rsidRPr="007E6ADD">
          <w:rPr>
            <w:rFonts w:ascii="Times New Roman" w:hAnsi="Times New Roman" w:cs="Times New Roman"/>
            <w:noProof/>
            <w:webHidden/>
            <w:sz w:val="28"/>
            <w:szCs w:val="28"/>
          </w:rPr>
          <w:fldChar w:fldCharType="end"/>
        </w:r>
      </w:hyperlink>
    </w:p>
    <w:p w:rsidR="00A14D3E" w:rsidRPr="007E6ADD" w:rsidRDefault="00A14D3E" w:rsidP="007E6ADD">
      <w:pPr>
        <w:pStyle w:val="TOC1"/>
        <w:spacing w:line="360" w:lineRule="auto"/>
        <w:rPr>
          <w:rFonts w:ascii="Times New Roman" w:hAnsi="Times New Roman" w:cs="Times New Roman"/>
          <w:noProof/>
          <w:kern w:val="2"/>
          <w:sz w:val="28"/>
          <w:szCs w:val="28"/>
        </w:rPr>
      </w:pPr>
      <w:hyperlink w:anchor="_Toc144121696" w:history="1">
        <w:r w:rsidRPr="007E6ADD">
          <w:rPr>
            <w:rStyle w:val="Hyperlink"/>
            <w:rFonts w:ascii="Times New Roman" w:hAnsi="Times New Roman"/>
            <w:noProof/>
            <w:sz w:val="28"/>
            <w:szCs w:val="28"/>
          </w:rPr>
          <w:t>II.</w:t>
        </w:r>
        <w:r w:rsidRPr="007E6ADD">
          <w:rPr>
            <w:rFonts w:ascii="Times New Roman" w:hAnsi="Times New Roman" w:cs="Times New Roman"/>
            <w:noProof/>
            <w:kern w:val="2"/>
            <w:sz w:val="28"/>
            <w:szCs w:val="28"/>
          </w:rPr>
          <w:tab/>
        </w:r>
        <w:r w:rsidRPr="007E6ADD">
          <w:rPr>
            <w:rStyle w:val="Hyperlink"/>
            <w:rFonts w:ascii="Times New Roman" w:hAnsi="Times New Roman"/>
            <w:noProof/>
            <w:sz w:val="28"/>
            <w:szCs w:val="28"/>
          </w:rPr>
          <w:t>СОДЕРЖАНИЕ ОБУЧЕНИЯ</w:t>
        </w:r>
        <w:r w:rsidRPr="007E6ADD">
          <w:rPr>
            <w:rFonts w:ascii="Times New Roman" w:hAnsi="Times New Roman" w:cs="Times New Roman"/>
            <w:noProof/>
            <w:webHidden/>
            <w:sz w:val="28"/>
            <w:szCs w:val="28"/>
          </w:rPr>
          <w:tab/>
        </w:r>
        <w:r w:rsidRPr="007E6ADD">
          <w:rPr>
            <w:rFonts w:ascii="Times New Roman" w:hAnsi="Times New Roman" w:cs="Times New Roman"/>
            <w:noProof/>
            <w:webHidden/>
            <w:sz w:val="28"/>
            <w:szCs w:val="28"/>
          </w:rPr>
          <w:fldChar w:fldCharType="begin"/>
        </w:r>
        <w:r w:rsidRPr="007E6ADD">
          <w:rPr>
            <w:rFonts w:ascii="Times New Roman" w:hAnsi="Times New Roman" w:cs="Times New Roman"/>
            <w:noProof/>
            <w:webHidden/>
            <w:sz w:val="28"/>
            <w:szCs w:val="28"/>
          </w:rPr>
          <w:instrText xml:space="preserve"> PAGEREF _Toc144121696 \h </w:instrText>
        </w:r>
        <w:r w:rsidRPr="007E6ADD">
          <w:rPr>
            <w:rFonts w:ascii="Times New Roman" w:hAnsi="Times New Roman" w:cs="Times New Roman"/>
            <w:noProof/>
            <w:webHidden/>
            <w:sz w:val="28"/>
            <w:szCs w:val="28"/>
          </w:rPr>
        </w:r>
        <w:r w:rsidRPr="007E6ADD">
          <w:rPr>
            <w:rFonts w:ascii="Times New Roman" w:hAnsi="Times New Roman" w:cs="Times New Roman"/>
            <w:noProof/>
            <w:webHidden/>
            <w:sz w:val="28"/>
            <w:szCs w:val="28"/>
          </w:rPr>
          <w:fldChar w:fldCharType="separate"/>
        </w:r>
        <w:r w:rsidRPr="007E6ADD">
          <w:rPr>
            <w:rFonts w:ascii="Times New Roman" w:hAnsi="Times New Roman" w:cs="Times New Roman"/>
            <w:noProof/>
            <w:webHidden/>
            <w:sz w:val="28"/>
            <w:szCs w:val="28"/>
          </w:rPr>
          <w:t>5</w:t>
        </w:r>
        <w:r w:rsidRPr="007E6ADD">
          <w:rPr>
            <w:rFonts w:ascii="Times New Roman" w:hAnsi="Times New Roman" w:cs="Times New Roman"/>
            <w:noProof/>
            <w:webHidden/>
            <w:sz w:val="28"/>
            <w:szCs w:val="28"/>
          </w:rPr>
          <w:fldChar w:fldCharType="end"/>
        </w:r>
      </w:hyperlink>
    </w:p>
    <w:p w:rsidR="00A14D3E" w:rsidRPr="007E6ADD" w:rsidRDefault="00A14D3E" w:rsidP="007E6ADD">
      <w:pPr>
        <w:pStyle w:val="TOC2"/>
        <w:tabs>
          <w:tab w:val="left" w:pos="426"/>
          <w:tab w:val="left" w:pos="880"/>
          <w:tab w:val="right" w:leader="dot" w:pos="9064"/>
        </w:tabs>
        <w:spacing w:line="360" w:lineRule="auto"/>
        <w:ind w:left="0"/>
        <w:rPr>
          <w:rFonts w:ascii="Times New Roman" w:hAnsi="Times New Roman" w:cs="Times New Roman"/>
          <w:noProof/>
          <w:kern w:val="2"/>
          <w:sz w:val="28"/>
          <w:szCs w:val="28"/>
        </w:rPr>
      </w:pPr>
      <w:hyperlink w:anchor="_Toc144121697" w:history="1">
        <w:r w:rsidRPr="007E6ADD">
          <w:rPr>
            <w:rStyle w:val="Hyperlink"/>
            <w:rFonts w:ascii="Times New Roman" w:hAnsi="Times New Roman"/>
            <w:noProof/>
            <w:sz w:val="28"/>
            <w:szCs w:val="28"/>
          </w:rPr>
          <w:t>III.</w:t>
        </w:r>
        <w:r w:rsidRPr="007E6ADD">
          <w:rPr>
            <w:rFonts w:ascii="Times New Roman" w:hAnsi="Times New Roman" w:cs="Times New Roman"/>
            <w:noProof/>
            <w:kern w:val="2"/>
            <w:sz w:val="28"/>
            <w:szCs w:val="28"/>
          </w:rPr>
          <w:tab/>
        </w:r>
        <w:r w:rsidRPr="007E6ADD">
          <w:rPr>
            <w:rStyle w:val="Hyperlink"/>
            <w:rFonts w:ascii="Times New Roman" w:hAnsi="Times New Roman"/>
            <w:noProof/>
            <w:sz w:val="28"/>
            <w:szCs w:val="28"/>
          </w:rPr>
          <w:t>ПЛАНИРУЕМЫЕ РЕЗУЛЬТАТЫ</w:t>
        </w:r>
        <w:r w:rsidRPr="007E6ADD">
          <w:rPr>
            <w:rFonts w:ascii="Times New Roman" w:hAnsi="Times New Roman" w:cs="Times New Roman"/>
            <w:noProof/>
            <w:webHidden/>
            <w:sz w:val="28"/>
            <w:szCs w:val="28"/>
          </w:rPr>
          <w:tab/>
        </w:r>
        <w:r w:rsidRPr="007E6ADD">
          <w:rPr>
            <w:rFonts w:ascii="Times New Roman" w:hAnsi="Times New Roman" w:cs="Times New Roman"/>
            <w:noProof/>
            <w:webHidden/>
            <w:sz w:val="28"/>
            <w:szCs w:val="28"/>
          </w:rPr>
          <w:fldChar w:fldCharType="begin"/>
        </w:r>
        <w:r w:rsidRPr="007E6ADD">
          <w:rPr>
            <w:rFonts w:ascii="Times New Roman" w:hAnsi="Times New Roman" w:cs="Times New Roman"/>
            <w:noProof/>
            <w:webHidden/>
            <w:sz w:val="28"/>
            <w:szCs w:val="28"/>
          </w:rPr>
          <w:instrText xml:space="preserve"> PAGEREF _Toc144121697 \h </w:instrText>
        </w:r>
        <w:r w:rsidRPr="007E6ADD">
          <w:rPr>
            <w:rFonts w:ascii="Times New Roman" w:hAnsi="Times New Roman" w:cs="Times New Roman"/>
            <w:noProof/>
            <w:webHidden/>
            <w:sz w:val="28"/>
            <w:szCs w:val="28"/>
          </w:rPr>
        </w:r>
        <w:r w:rsidRPr="007E6ADD">
          <w:rPr>
            <w:rFonts w:ascii="Times New Roman" w:hAnsi="Times New Roman" w:cs="Times New Roman"/>
            <w:noProof/>
            <w:webHidden/>
            <w:sz w:val="28"/>
            <w:szCs w:val="28"/>
          </w:rPr>
          <w:fldChar w:fldCharType="separate"/>
        </w:r>
        <w:r w:rsidRPr="007E6ADD">
          <w:rPr>
            <w:rFonts w:ascii="Times New Roman" w:hAnsi="Times New Roman" w:cs="Times New Roman"/>
            <w:noProof/>
            <w:webHidden/>
            <w:sz w:val="28"/>
            <w:szCs w:val="28"/>
          </w:rPr>
          <w:t>8</w:t>
        </w:r>
        <w:r w:rsidRPr="007E6ADD">
          <w:rPr>
            <w:rFonts w:ascii="Times New Roman" w:hAnsi="Times New Roman" w:cs="Times New Roman"/>
            <w:noProof/>
            <w:webHidden/>
            <w:sz w:val="28"/>
            <w:szCs w:val="28"/>
          </w:rPr>
          <w:fldChar w:fldCharType="end"/>
        </w:r>
      </w:hyperlink>
    </w:p>
    <w:p w:rsidR="00A14D3E" w:rsidRDefault="00A14D3E" w:rsidP="007E6ADD">
      <w:pPr>
        <w:pStyle w:val="TOC1"/>
        <w:spacing w:line="360" w:lineRule="auto"/>
        <w:rPr>
          <w:rFonts w:cs="Times New Roman"/>
          <w:noProof/>
          <w:kern w:val="2"/>
        </w:rPr>
      </w:pPr>
      <w:hyperlink w:anchor="_Toc144121698" w:history="1">
        <w:r w:rsidRPr="007E6ADD">
          <w:rPr>
            <w:rStyle w:val="Hyperlink"/>
            <w:rFonts w:ascii="Times New Roman" w:hAnsi="Times New Roman"/>
            <w:noProof/>
            <w:sz w:val="28"/>
            <w:szCs w:val="28"/>
          </w:rPr>
          <w:t>IV.</w:t>
        </w:r>
        <w:r w:rsidRPr="007E6ADD">
          <w:rPr>
            <w:rFonts w:ascii="Times New Roman" w:hAnsi="Times New Roman" w:cs="Times New Roman"/>
            <w:noProof/>
            <w:kern w:val="2"/>
            <w:sz w:val="28"/>
            <w:szCs w:val="28"/>
          </w:rPr>
          <w:tab/>
        </w:r>
        <w:r w:rsidRPr="007E6ADD">
          <w:rPr>
            <w:rStyle w:val="Hyperlink"/>
            <w:rFonts w:ascii="Times New Roman" w:hAnsi="Times New Roman"/>
            <w:noProof/>
            <w:sz w:val="28"/>
            <w:szCs w:val="28"/>
          </w:rPr>
          <w:t>ТЕМАТИЧЕСКОЕ ПЛАНИРОВАНИЕ</w:t>
        </w:r>
        <w:r w:rsidRPr="007E6ADD">
          <w:rPr>
            <w:rFonts w:ascii="Times New Roman" w:hAnsi="Times New Roman" w:cs="Times New Roman"/>
            <w:noProof/>
            <w:webHidden/>
            <w:sz w:val="28"/>
            <w:szCs w:val="28"/>
          </w:rPr>
          <w:tab/>
        </w:r>
        <w:r w:rsidRPr="007E6ADD">
          <w:rPr>
            <w:rFonts w:ascii="Times New Roman" w:hAnsi="Times New Roman" w:cs="Times New Roman"/>
            <w:noProof/>
            <w:webHidden/>
            <w:sz w:val="28"/>
            <w:szCs w:val="28"/>
          </w:rPr>
          <w:fldChar w:fldCharType="begin"/>
        </w:r>
        <w:r w:rsidRPr="007E6ADD">
          <w:rPr>
            <w:rFonts w:ascii="Times New Roman" w:hAnsi="Times New Roman" w:cs="Times New Roman"/>
            <w:noProof/>
            <w:webHidden/>
            <w:sz w:val="28"/>
            <w:szCs w:val="28"/>
          </w:rPr>
          <w:instrText xml:space="preserve"> PAGEREF _Toc144121698 \h </w:instrText>
        </w:r>
        <w:r w:rsidRPr="007E6ADD">
          <w:rPr>
            <w:rFonts w:ascii="Times New Roman" w:hAnsi="Times New Roman" w:cs="Times New Roman"/>
            <w:noProof/>
            <w:webHidden/>
            <w:sz w:val="28"/>
            <w:szCs w:val="28"/>
          </w:rPr>
        </w:r>
        <w:r w:rsidRPr="007E6ADD">
          <w:rPr>
            <w:rFonts w:ascii="Times New Roman" w:hAnsi="Times New Roman" w:cs="Times New Roman"/>
            <w:noProof/>
            <w:webHidden/>
            <w:sz w:val="28"/>
            <w:szCs w:val="28"/>
          </w:rPr>
          <w:fldChar w:fldCharType="separate"/>
        </w:r>
        <w:r w:rsidRPr="007E6ADD">
          <w:rPr>
            <w:rFonts w:ascii="Times New Roman" w:hAnsi="Times New Roman" w:cs="Times New Roman"/>
            <w:noProof/>
            <w:webHidden/>
            <w:sz w:val="28"/>
            <w:szCs w:val="28"/>
          </w:rPr>
          <w:t>15</w:t>
        </w:r>
        <w:r w:rsidRPr="007E6ADD">
          <w:rPr>
            <w:rFonts w:ascii="Times New Roman" w:hAnsi="Times New Roman" w:cs="Times New Roman"/>
            <w:noProof/>
            <w:webHidden/>
            <w:sz w:val="28"/>
            <w:szCs w:val="28"/>
          </w:rPr>
          <w:fldChar w:fldCharType="end"/>
        </w:r>
      </w:hyperlink>
    </w:p>
    <w:p w:rsidR="00A14D3E" w:rsidRDefault="00A14D3E" w:rsidP="007E6ADD">
      <w:pPr>
        <w:spacing w:line="360" w:lineRule="auto"/>
      </w:pPr>
      <w:r>
        <w:fldChar w:fldCharType="end"/>
      </w:r>
    </w:p>
    <w:p w:rsidR="00A14D3E" w:rsidRDefault="00A14D3E"/>
    <w:p w:rsidR="00A14D3E" w:rsidRDefault="00A14D3E" w:rsidP="00044400">
      <w:pPr>
        <w:tabs>
          <w:tab w:val="left" w:pos="426"/>
          <w:tab w:val="right" w:pos="9064"/>
        </w:tabs>
        <w:spacing w:after="100"/>
        <w:jc w:val="both"/>
      </w:pPr>
      <w:r>
        <w:br w:type="page"/>
      </w:r>
    </w:p>
    <w:p w:rsidR="00A14D3E" w:rsidRDefault="00A14D3E" w:rsidP="00044400">
      <w:pPr>
        <w:pStyle w:val="Heading1"/>
        <w:numPr>
          <w:ilvl w:val="0"/>
          <w:numId w:val="19"/>
        </w:numPr>
        <w:spacing w:after="240"/>
        <w:jc w:val="center"/>
        <w:rPr>
          <w:rFonts w:ascii="Times New Roman" w:hAnsi="Times New Roman"/>
          <w:b/>
          <w:color w:val="000000"/>
          <w:sz w:val="28"/>
          <w:szCs w:val="28"/>
        </w:rPr>
      </w:pPr>
      <w:bookmarkStart w:id="1" w:name="_heading=h.gjdgxs" w:colFirst="0" w:colLast="0"/>
      <w:bookmarkStart w:id="2" w:name="_Toc144121695"/>
      <w:bookmarkEnd w:id="1"/>
      <w:r>
        <w:rPr>
          <w:rFonts w:ascii="Times New Roman" w:hAnsi="Times New Roman"/>
          <w:b/>
          <w:color w:val="000000"/>
          <w:sz w:val="28"/>
          <w:szCs w:val="28"/>
        </w:rPr>
        <w:t>ПОЯСНИТЕЛЬНАЯ ЗАПИСКА</w:t>
      </w:r>
      <w:bookmarkEnd w:id="2"/>
    </w:p>
    <w:p w:rsidR="00A14D3E" w:rsidRDefault="00A14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«Русский язык» составлена на основе Федеральной адаптированной основной общеобразовательной программы обучающихся с умственной отсталостью (интеллектуальными нарушениями), далее ФАООП УО (вариант 1), утвержденной приказом Министерства просвещения России от 24.11.2022г. № 1026 (</w:t>
      </w:r>
      <w:hyperlink r:id="rId8">
        <w:r>
          <w:rPr>
            <w:rFonts w:ascii="Times New Roman" w:hAnsi="Times New Roman" w:cs="Times New Roman"/>
            <w:color w:val="000080"/>
            <w:sz w:val="28"/>
            <w:szCs w:val="28"/>
            <w:highlight w:val="white"/>
            <w:u w:val="single"/>
          </w:rPr>
          <w:t>https://clck.ru/33NMkR</w:t>
        </w:r>
      </w:hyperlink>
      <w:r>
        <w:rPr>
          <w:rFonts w:ascii="Times New Roman" w:hAnsi="Times New Roman" w:cs="Times New Roman"/>
          <w:sz w:val="28"/>
          <w:szCs w:val="28"/>
        </w:rPr>
        <w:t xml:space="preserve">). </w:t>
      </w:r>
    </w:p>
    <w:p w:rsidR="00A14D3E" w:rsidRDefault="00A14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АООП УО (вариант 1) адресована обучающимся с легкой умственной отсталостью (интеллектуальными нарушениями) с учетом реализации их особых образовательных потребностей, а также индивидуальных особенностей и возможностей.</w:t>
      </w:r>
    </w:p>
    <w:p w:rsidR="00A14D3E" w:rsidRDefault="00A14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«Русский язык» относится к предметной области «Язык и речевая практика» и является обязательной частью учебного плана. </w:t>
      </w:r>
    </w:p>
    <w:p w:rsidR="00A14D3E" w:rsidRDefault="00A14D3E">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учебным планом рабочая программа по учебному предмету «Русский язык» в 8 классе рассчитана на 34 учебные недели  и составляет 136 часов в год (4 часа в неделю).</w:t>
      </w:r>
    </w:p>
    <w:p w:rsidR="00A14D3E" w:rsidRDefault="00A14D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АООП УО (вариант 1) определяет цель и задачи учебного предмета «Русский язык».</w:t>
      </w:r>
    </w:p>
    <w:p w:rsidR="00A14D3E" w:rsidRDefault="00A14D3E">
      <w:pPr>
        <w:widowControl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Цель обучения</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развитие коммуникативно-речевых навыков и коррекция недостатков мыслительной деятельности обучающихся с легкой степенью умственной отсталости.</w:t>
      </w:r>
    </w:p>
    <w:p w:rsidR="00A14D3E" w:rsidRDefault="00A14D3E">
      <w:pPr>
        <w:tabs>
          <w:tab w:val="left" w:pos="409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обучения:</w:t>
      </w:r>
    </w:p>
    <w:p w:rsidR="00A14D3E" w:rsidRDefault="00A14D3E" w:rsidP="0092273A">
      <w:pPr>
        <w:widowControl w:val="0"/>
        <w:numPr>
          <w:ilvl w:val="0"/>
          <w:numId w:val="9"/>
        </w:numPr>
        <w:tabs>
          <w:tab w:val="left" w:pos="360"/>
        </w:tabs>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расширение представлений о языке как важнейшем средстве человеческого общения;</w:t>
      </w:r>
    </w:p>
    <w:p w:rsidR="00A14D3E" w:rsidRDefault="00A14D3E" w:rsidP="0092273A">
      <w:pPr>
        <w:widowControl w:val="0"/>
        <w:numPr>
          <w:ilvl w:val="0"/>
          <w:numId w:val="9"/>
        </w:numPr>
        <w:tabs>
          <w:tab w:val="left" w:pos="360"/>
        </w:tabs>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ознакомление с некоторыми грамматическими понятиями и формирование на этой основе грамматических знаний и умений;</w:t>
      </w:r>
    </w:p>
    <w:p w:rsidR="00A14D3E" w:rsidRDefault="00A14D3E" w:rsidP="0092273A">
      <w:pPr>
        <w:widowControl w:val="0"/>
        <w:numPr>
          <w:ilvl w:val="0"/>
          <w:numId w:val="9"/>
        </w:numPr>
        <w:tabs>
          <w:tab w:val="left" w:pos="360"/>
        </w:tabs>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усвоенных грамматико-орфографических знаний и умений для решения практических (коммуникативно-речевых) задач;</w:t>
      </w:r>
    </w:p>
    <w:p w:rsidR="00A14D3E" w:rsidRDefault="00A14D3E" w:rsidP="0092273A">
      <w:pPr>
        <w:widowControl w:val="0"/>
        <w:numPr>
          <w:ilvl w:val="0"/>
          <w:numId w:val="9"/>
        </w:numPr>
        <w:tabs>
          <w:tab w:val="left" w:pos="360"/>
        </w:tabs>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положительных  качеств и свойств личности.</w:t>
      </w:r>
    </w:p>
    <w:p w:rsidR="00A14D3E" w:rsidRDefault="00A14D3E">
      <w:pPr>
        <w:widowControl w:val="0"/>
        <w:tabs>
          <w:tab w:val="left" w:pos="141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Рабочая программа по учебному предмету «Русский язык» в 8 классе определяет следующие задачи:</w:t>
      </w:r>
    </w:p>
    <w:p w:rsidR="00A14D3E" w:rsidRDefault="00A14D3E" w:rsidP="0092273A">
      <w:pPr>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совершенствование умения дифференцировать слова, относящиеся к различным частям речи (имя существительное, имя прилагательное, личное местоимение, глагол, наречие),  по существенным признакам;</w:t>
      </w:r>
    </w:p>
    <w:p w:rsidR="00A14D3E" w:rsidRDefault="00A14D3E" w:rsidP="0092273A">
      <w:pPr>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совершенствование умения дифференцировать части слова по существенным признакам, разбирать слова по составу, образовывать слова с помощью приставок и суффиксов;</w:t>
      </w:r>
    </w:p>
    <w:p w:rsidR="00A14D3E" w:rsidRDefault="00A14D3E" w:rsidP="0092273A">
      <w:pPr>
        <w:widowControl w:val="0"/>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формирование умений построения простого распространённого предложения, простого предложения с однородными членами, сложного      предложения;</w:t>
      </w:r>
    </w:p>
    <w:p w:rsidR="00A14D3E" w:rsidRDefault="00A14D3E" w:rsidP="0092273A">
      <w:pPr>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совершенствование умения написания изложения и сочинения, повествовательных текстов и текстов с элементами описания и рассуждения;</w:t>
      </w:r>
    </w:p>
    <w:p w:rsidR="00A14D3E" w:rsidRDefault="00A14D3E" w:rsidP="0092273A">
      <w:pPr>
        <w:widowControl w:val="0"/>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умения оформлять различные виды деловых бумаг (заметка в стенгазету, автобиография, анкета, заявление о приёме на   работу, об увольнении с работы и др., объяснительная записка);</w:t>
      </w:r>
    </w:p>
    <w:p w:rsidR="00A14D3E" w:rsidRDefault="00A14D3E" w:rsidP="0092273A">
      <w:pPr>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развитие умения пользоваться орфографическим словарём, для уточнения написания слов;</w:t>
      </w:r>
    </w:p>
    <w:p w:rsidR="00A14D3E" w:rsidRDefault="00A14D3E" w:rsidP="0092273A">
      <w:pPr>
        <w:numPr>
          <w:ilvl w:val="0"/>
          <w:numId w:val="10"/>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color w:val="000000"/>
          <w:sz w:val="28"/>
          <w:szCs w:val="28"/>
        </w:rPr>
        <w:t>воспитание интереса к русскому языку и стремление использовать знания в повседневной жизни.</w:t>
      </w:r>
    </w:p>
    <w:p w:rsidR="00A14D3E" w:rsidRDefault="00A14D3E">
      <w:pPr>
        <w:spacing w:after="0" w:line="360" w:lineRule="auto"/>
        <w:ind w:left="426"/>
        <w:jc w:val="both"/>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A14D3E" w:rsidRDefault="00A14D3E" w:rsidP="00A60A77">
      <w:pPr>
        <w:pStyle w:val="Heading1"/>
        <w:numPr>
          <w:ilvl w:val="0"/>
          <w:numId w:val="5"/>
        </w:numPr>
        <w:spacing w:after="240"/>
        <w:jc w:val="center"/>
        <w:rPr>
          <w:rFonts w:ascii="Times New Roman" w:hAnsi="Times New Roman"/>
          <w:b/>
          <w:color w:val="000000"/>
          <w:sz w:val="28"/>
          <w:szCs w:val="28"/>
        </w:rPr>
      </w:pPr>
      <w:bookmarkStart w:id="3" w:name="_heading=h.30j0zll" w:colFirst="0" w:colLast="0"/>
      <w:bookmarkStart w:id="4" w:name="_Toc144121696"/>
      <w:bookmarkEnd w:id="3"/>
      <w:r>
        <w:rPr>
          <w:rFonts w:ascii="Times New Roman" w:hAnsi="Times New Roman"/>
          <w:b/>
          <w:color w:val="000000"/>
          <w:sz w:val="28"/>
          <w:szCs w:val="28"/>
        </w:rPr>
        <w:t>СОДЕРЖАНИЕ ОБУЧЕНИЯ</w:t>
      </w:r>
      <w:bookmarkEnd w:id="4"/>
    </w:p>
    <w:p w:rsidR="00A14D3E" w:rsidRDefault="00A14D3E">
      <w:pPr>
        <w:spacing w:after="0" w:line="360" w:lineRule="auto"/>
        <w:ind w:right="-113"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Обучение русскому языку в 8 классе носит коррекционную, практическую и коммуникативную направленность. </w:t>
      </w:r>
    </w:p>
    <w:p w:rsidR="00A14D3E" w:rsidRDefault="00A14D3E">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8 классе продолжается работа по звукобуквенному анализу. Обучающиеся овладевают правописанием значимых частей слова и различных частей речи. Большое внимание уделяется фонетическому разбору. Продолжается систематическое изучение элементарного курса грамматики и правописания.</w:t>
      </w:r>
    </w:p>
    <w:p w:rsidR="00A14D3E" w:rsidRDefault="00A14D3E">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Основными темами являются «Состав слова» и «Части речи». </w:t>
      </w:r>
    </w:p>
    <w:p w:rsidR="00A14D3E" w:rsidRDefault="00A14D3E">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Состав слова.</w:t>
      </w:r>
      <w:r>
        <w:rPr>
          <w:rFonts w:ascii="Times New Roman" w:hAnsi="Times New Roman" w:cs="Times New Roman"/>
          <w:color w:val="000000"/>
          <w:sz w:val="28"/>
          <w:szCs w:val="28"/>
        </w:rPr>
        <w:t xml:space="preserve"> Изучение состава слова, словообразующей роли значимых частей слова направлено на обогащение и активизацию словаря обучающихся. В процессе упражнений у обучающихся формируются навыки правописания (единообразное написание гласных и согласных в корне слова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 </w:t>
      </w:r>
    </w:p>
    <w:p w:rsidR="00A14D3E" w:rsidRDefault="00A14D3E">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Части речи.</w:t>
      </w:r>
      <w:r>
        <w:rPr>
          <w:rFonts w:ascii="Times New Roman" w:hAnsi="Times New Roman" w:cs="Times New Roman"/>
          <w:color w:val="000000"/>
          <w:sz w:val="28"/>
          <w:szCs w:val="28"/>
        </w:rPr>
        <w:t xml:space="preserve">  Части речи изучаются в том объеме, который необходим обучающимся для выработки практических навыков устной и письменной речи — обогащения и активизации словаря, формирования навыков грамотного письма. </w:t>
      </w:r>
    </w:p>
    <w:p w:rsidR="00A14D3E" w:rsidRDefault="00A14D3E">
      <w:pPr>
        <w:shd w:val="clear" w:color="auto" w:fill="FFFFFF"/>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i/>
          <w:color w:val="000000"/>
          <w:sz w:val="28"/>
          <w:szCs w:val="28"/>
        </w:rPr>
        <w:t xml:space="preserve">Предложение. </w:t>
      </w:r>
      <w:r>
        <w:rPr>
          <w:rFonts w:ascii="Times New Roman" w:hAnsi="Times New Roman" w:cs="Times New Roman"/>
          <w:color w:val="000000"/>
          <w:sz w:val="28"/>
          <w:szCs w:val="28"/>
        </w:rPr>
        <w:t xml:space="preserve">Изучение предложений имеет особое значение для подготовки обучающихся с умственной отсталостью (интеллектуальными нарушениями) к самостоятельной жизни, к общению. Эта тема включена в программу всех лет обучения. В процессе выполнения упражнений у обучающихся формируются навыки построения простого предложения разной степени распространенности. Одновременно закрепляются орфографические и пунктуационные навыки. Большое внимание уделяется формированию навыков связной письменной речи, т. к. возможности обучающихся излагать свои мысли в письменной форме весьма ограничены. </w:t>
      </w:r>
    </w:p>
    <w:p w:rsidR="00A14D3E" w:rsidRDefault="00A14D3E">
      <w:pPr>
        <w:shd w:val="clear" w:color="auto" w:fill="FFFFFF"/>
        <w:spacing w:after="15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8 классе продолжается привитие навыков делового письма. Обучающиеся получают образцы и упражняются в оформлении деловых бумаг (заявление, объявление, письмо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w:t>
      </w:r>
    </w:p>
    <w:p w:rsidR="00A14D3E" w:rsidRDefault="00A14D3E">
      <w:pPr>
        <w:shd w:val="clear" w:color="auto" w:fill="FFFFFF"/>
        <w:spacing w:after="150"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Содержание разделов</w:t>
      </w:r>
    </w:p>
    <w:tbl>
      <w:tblPr>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568"/>
        <w:gridCol w:w="3118"/>
        <w:gridCol w:w="1559"/>
        <w:gridCol w:w="1701"/>
        <w:gridCol w:w="1276"/>
        <w:gridCol w:w="1134"/>
      </w:tblGrid>
      <w:tr w:rsidR="00A14D3E" w:rsidTr="0081646F">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w:t>
            </w:r>
          </w:p>
          <w:p w:rsidR="00A14D3E" w:rsidRPr="0081646F" w:rsidRDefault="00A14D3E" w:rsidP="0081646F">
            <w:pPr>
              <w:spacing w:after="0" w:line="360" w:lineRule="auto"/>
              <w:jc w:val="both"/>
              <w:rPr>
                <w:rFonts w:ascii="Times New Roman" w:hAnsi="Times New Roman" w:cs="Times New Roman"/>
                <w:sz w:val="24"/>
                <w:szCs w:val="24"/>
              </w:rPr>
            </w:pPr>
          </w:p>
        </w:tc>
        <w:tc>
          <w:tcPr>
            <w:tcW w:w="311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Название раздела, темы</w:t>
            </w:r>
          </w:p>
        </w:tc>
        <w:tc>
          <w:tcPr>
            <w:tcW w:w="1559" w:type="dxa"/>
          </w:tcPr>
          <w:p w:rsidR="00A14D3E" w:rsidRPr="0081646F" w:rsidRDefault="00A14D3E" w:rsidP="0081646F">
            <w:pPr>
              <w:spacing w:after="0" w:line="360" w:lineRule="auto"/>
              <w:rPr>
                <w:rFonts w:ascii="Times New Roman" w:hAnsi="Times New Roman" w:cs="Times New Roman"/>
                <w:sz w:val="24"/>
                <w:szCs w:val="24"/>
              </w:rPr>
            </w:pPr>
            <w:r w:rsidRPr="0081646F">
              <w:rPr>
                <w:rFonts w:ascii="Times New Roman" w:hAnsi="Times New Roman" w:cs="Times New Roman"/>
                <w:sz w:val="24"/>
                <w:szCs w:val="24"/>
              </w:rPr>
              <w:t>Количество</w:t>
            </w:r>
          </w:p>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часов</w:t>
            </w:r>
          </w:p>
        </w:tc>
        <w:tc>
          <w:tcPr>
            <w:tcW w:w="1701"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Контрольные</w:t>
            </w:r>
          </w:p>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работы</w:t>
            </w:r>
          </w:p>
        </w:tc>
        <w:tc>
          <w:tcPr>
            <w:tcW w:w="1276"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Сочи-нения</w:t>
            </w:r>
          </w:p>
        </w:tc>
        <w:tc>
          <w:tcPr>
            <w:tcW w:w="1134"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Изло-</w:t>
            </w:r>
          </w:p>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жения</w:t>
            </w:r>
          </w:p>
        </w:tc>
      </w:tr>
      <w:tr w:rsidR="00A14D3E" w:rsidTr="0081646F">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Повторение. Предложение. Текст</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10</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Состав слова. Текст</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14</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rPr>
          <w:trHeight w:val="279"/>
        </w:trPr>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3</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 xml:space="preserve">Части речи. Текст. </w:t>
            </w:r>
          </w:p>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Имя существительное</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21</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r>
      <w:tr w:rsidR="00A14D3E" w:rsidTr="0081646F">
        <w:trPr>
          <w:trHeight w:val="270"/>
        </w:trPr>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4</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Имя прилагательное</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18</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rPr>
          <w:trHeight w:val="356"/>
        </w:trPr>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5</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Местоимение</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21</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rPr>
          <w:trHeight w:val="356"/>
        </w:trPr>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6</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 xml:space="preserve">Глагол </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22</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r>
      <w:tr w:rsidR="00A14D3E" w:rsidTr="0081646F">
        <w:trPr>
          <w:trHeight w:val="334"/>
        </w:trPr>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7</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Наречие</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13</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8</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Предложение. Текст</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10</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1</w:t>
            </w: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c>
          <w:tcPr>
            <w:tcW w:w="568"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9</w:t>
            </w:r>
          </w:p>
        </w:tc>
        <w:tc>
          <w:tcPr>
            <w:tcW w:w="3118" w:type="dxa"/>
          </w:tcPr>
          <w:p w:rsidR="00A14D3E" w:rsidRPr="0081646F" w:rsidRDefault="00A14D3E" w:rsidP="0081646F">
            <w:pPr>
              <w:spacing w:after="0" w:line="360" w:lineRule="auto"/>
              <w:ind w:firstLine="33"/>
              <w:rPr>
                <w:rFonts w:ascii="Times New Roman" w:hAnsi="Times New Roman" w:cs="Times New Roman"/>
                <w:sz w:val="24"/>
                <w:szCs w:val="24"/>
              </w:rPr>
            </w:pPr>
            <w:r w:rsidRPr="0081646F">
              <w:rPr>
                <w:rFonts w:ascii="Times New Roman" w:hAnsi="Times New Roman" w:cs="Times New Roman"/>
                <w:sz w:val="24"/>
                <w:szCs w:val="24"/>
              </w:rPr>
              <w:t>Повторение пройденного</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7</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276"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1134" w:type="dxa"/>
          </w:tcPr>
          <w:p w:rsidR="00A14D3E" w:rsidRPr="0081646F" w:rsidRDefault="00A14D3E" w:rsidP="0081646F">
            <w:pPr>
              <w:spacing w:after="0" w:line="360" w:lineRule="auto"/>
              <w:ind w:firstLine="709"/>
              <w:rPr>
                <w:rFonts w:ascii="Times New Roman" w:hAnsi="Times New Roman" w:cs="Times New Roman"/>
                <w:sz w:val="24"/>
                <w:szCs w:val="24"/>
              </w:rPr>
            </w:pPr>
          </w:p>
        </w:tc>
      </w:tr>
      <w:tr w:rsidR="00A14D3E" w:rsidTr="0081646F">
        <w:tc>
          <w:tcPr>
            <w:tcW w:w="568" w:type="dxa"/>
          </w:tcPr>
          <w:p w:rsidR="00A14D3E" w:rsidRPr="0081646F" w:rsidRDefault="00A14D3E" w:rsidP="0081646F">
            <w:pPr>
              <w:spacing w:after="0" w:line="360" w:lineRule="auto"/>
              <w:ind w:firstLine="709"/>
              <w:rPr>
                <w:rFonts w:ascii="Times New Roman" w:hAnsi="Times New Roman" w:cs="Times New Roman"/>
                <w:sz w:val="24"/>
                <w:szCs w:val="24"/>
              </w:rPr>
            </w:pPr>
          </w:p>
        </w:tc>
        <w:tc>
          <w:tcPr>
            <w:tcW w:w="3118" w:type="dxa"/>
          </w:tcPr>
          <w:p w:rsidR="00A14D3E" w:rsidRPr="0081646F" w:rsidRDefault="00A14D3E" w:rsidP="0081646F">
            <w:pPr>
              <w:spacing w:after="0" w:line="360" w:lineRule="auto"/>
              <w:ind w:firstLine="113"/>
              <w:rPr>
                <w:rFonts w:ascii="Times New Roman" w:hAnsi="Times New Roman" w:cs="Times New Roman"/>
                <w:sz w:val="24"/>
                <w:szCs w:val="24"/>
              </w:rPr>
            </w:pPr>
            <w:r w:rsidRPr="0081646F">
              <w:rPr>
                <w:rFonts w:ascii="Times New Roman" w:hAnsi="Times New Roman" w:cs="Times New Roman"/>
                <w:sz w:val="24"/>
                <w:szCs w:val="24"/>
              </w:rPr>
              <w:t>Итого:</w:t>
            </w:r>
          </w:p>
        </w:tc>
        <w:tc>
          <w:tcPr>
            <w:tcW w:w="1559"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124</w:t>
            </w:r>
          </w:p>
        </w:tc>
        <w:tc>
          <w:tcPr>
            <w:tcW w:w="1701" w:type="dxa"/>
          </w:tcPr>
          <w:p w:rsidR="00A14D3E" w:rsidRPr="0081646F" w:rsidRDefault="00A14D3E" w:rsidP="0081646F">
            <w:pPr>
              <w:spacing w:after="0" w:line="360" w:lineRule="auto"/>
              <w:ind w:firstLine="709"/>
              <w:rPr>
                <w:rFonts w:ascii="Times New Roman" w:hAnsi="Times New Roman" w:cs="Times New Roman"/>
                <w:sz w:val="24"/>
                <w:szCs w:val="24"/>
              </w:rPr>
            </w:pPr>
            <w:r w:rsidRPr="0081646F">
              <w:rPr>
                <w:rFonts w:ascii="Times New Roman" w:hAnsi="Times New Roman" w:cs="Times New Roman"/>
                <w:sz w:val="24"/>
                <w:szCs w:val="24"/>
              </w:rPr>
              <w:t>8</w:t>
            </w:r>
          </w:p>
        </w:tc>
        <w:tc>
          <w:tcPr>
            <w:tcW w:w="1276"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w:t>
            </w:r>
          </w:p>
        </w:tc>
        <w:tc>
          <w:tcPr>
            <w:tcW w:w="1134" w:type="dxa"/>
          </w:tcPr>
          <w:p w:rsidR="00A14D3E" w:rsidRPr="0081646F" w:rsidRDefault="00A14D3E" w:rsidP="0081646F">
            <w:pPr>
              <w:spacing w:after="0" w:line="360" w:lineRule="auto"/>
              <w:jc w:val="center"/>
              <w:rPr>
                <w:rFonts w:ascii="Times New Roman" w:hAnsi="Times New Roman" w:cs="Times New Roman"/>
                <w:sz w:val="24"/>
                <w:szCs w:val="24"/>
              </w:rPr>
            </w:pPr>
            <w:r w:rsidRPr="0081646F">
              <w:rPr>
                <w:rFonts w:ascii="Times New Roman" w:hAnsi="Times New Roman" w:cs="Times New Roman"/>
                <w:sz w:val="24"/>
                <w:szCs w:val="24"/>
              </w:rPr>
              <w:t>2</w:t>
            </w:r>
          </w:p>
        </w:tc>
      </w:tr>
    </w:tbl>
    <w:p w:rsidR="00A14D3E" w:rsidRDefault="00A14D3E">
      <w:pPr>
        <w:shd w:val="clear" w:color="auto" w:fill="FFFFFF"/>
        <w:spacing w:after="0" w:line="360" w:lineRule="auto"/>
        <w:jc w:val="both"/>
        <w:rPr>
          <w:rFonts w:ascii="Times New Roman" w:hAnsi="Times New Roman" w:cs="Times New Roman"/>
          <w:color w:val="000000"/>
          <w:sz w:val="24"/>
          <w:szCs w:val="24"/>
        </w:rPr>
      </w:pPr>
    </w:p>
    <w:p w:rsidR="00A14D3E" w:rsidRDefault="00A14D3E">
      <w:pPr>
        <w:spacing w:after="0" w:line="240" w:lineRule="auto"/>
        <w:rPr>
          <w:rFonts w:ascii="Times New Roman" w:hAnsi="Times New Roman" w:cs="Times New Roman"/>
          <w:sz w:val="24"/>
          <w:szCs w:val="24"/>
        </w:rPr>
      </w:pPr>
    </w:p>
    <w:p w:rsidR="00A14D3E" w:rsidRDefault="00A14D3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14D3E" w:rsidRDefault="00A14D3E">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14D3E" w:rsidRPr="002B348B" w:rsidRDefault="00A14D3E" w:rsidP="002B348B">
      <w:pPr>
        <w:pStyle w:val="Heading2"/>
        <w:numPr>
          <w:ilvl w:val="0"/>
          <w:numId w:val="21"/>
        </w:numPr>
        <w:jc w:val="center"/>
        <w:rPr>
          <w:sz w:val="28"/>
          <w:szCs w:val="28"/>
        </w:rPr>
      </w:pPr>
      <w:bookmarkStart w:id="5" w:name="_Toc144121697"/>
      <w:bookmarkStart w:id="6" w:name="_Hlk138962750"/>
      <w:bookmarkStart w:id="7" w:name="_Hlk138961499"/>
      <w:bookmarkStart w:id="8" w:name="_Hlk138967155"/>
      <w:r w:rsidRPr="002B348B">
        <w:rPr>
          <w:sz w:val="28"/>
          <w:szCs w:val="28"/>
        </w:rPr>
        <w:t>ПЛАНИРУЕМЫЕ РЕЗУЛЬТАТЫ</w:t>
      </w:r>
      <w:bookmarkEnd w:id="5"/>
    </w:p>
    <w:p w:rsidR="00A14D3E" w:rsidRPr="00BC0075" w:rsidRDefault="00A14D3E" w:rsidP="002B348B">
      <w:pPr>
        <w:pStyle w:val="NoSpacing"/>
        <w:spacing w:before="240" w:line="360" w:lineRule="auto"/>
        <w:ind w:firstLine="709"/>
        <w:jc w:val="both"/>
        <w:rPr>
          <w:rFonts w:ascii="Times New Roman" w:hAnsi="Times New Roman" w:cs="Times New Roman"/>
          <w:b/>
          <w:sz w:val="28"/>
          <w:szCs w:val="28"/>
        </w:rPr>
      </w:pPr>
      <w:bookmarkStart w:id="9" w:name="_Hlk138962780"/>
      <w:bookmarkEnd w:id="6"/>
      <w:r w:rsidRPr="00BC0075">
        <w:rPr>
          <w:rFonts w:ascii="Times New Roman" w:hAnsi="Times New Roman" w:cs="Times New Roman"/>
          <w:b/>
          <w:sz w:val="28"/>
          <w:szCs w:val="28"/>
        </w:rPr>
        <w:t>Личностные:</w:t>
      </w:r>
    </w:p>
    <w:bookmarkEnd w:id="7"/>
    <w:bookmarkEnd w:id="9"/>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осознание себя как гражданина России; формирование чувства гордости за свою Родину; сформированность адекватных представлений о собственных возможностях, о насущно необходимом жизнеобеспечении;</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навыков сотрудничества с взрослыми и сверстниками в разных социальных ситуациях;</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владение навыками коммуникации и принятыми нормами социального взаимодействия, в 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формирование целостного, социально ориентированного взгляда на мир в его органичном единстве природной и социальной частей;</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воспитание эстетических потребностей, ценностей и чувств;</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r w:rsidRPr="0092273A">
        <w:rPr>
          <w:rFonts w:ascii="Times New Roman" w:hAnsi="Times New Roman" w:cs="Times New Roman"/>
          <w:sz w:val="28"/>
          <w:szCs w:val="28"/>
        </w:rPr>
        <w:t>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A14D3E" w:rsidRPr="0092273A" w:rsidRDefault="00A14D3E" w:rsidP="002B348B">
      <w:pPr>
        <w:pStyle w:val="ListParagraph"/>
        <w:numPr>
          <w:ilvl w:val="0"/>
          <w:numId w:val="11"/>
        </w:numPr>
        <w:spacing w:after="0" w:line="360" w:lineRule="auto"/>
        <w:ind w:left="0" w:firstLine="360"/>
        <w:jc w:val="both"/>
        <w:rPr>
          <w:rFonts w:ascii="Times New Roman" w:hAnsi="Times New Roman" w:cs="Times New Roman"/>
          <w:b/>
          <w:sz w:val="28"/>
          <w:szCs w:val="28"/>
        </w:rPr>
      </w:pPr>
      <w:bookmarkStart w:id="10" w:name="_heading=h.35guko2113j2" w:colFirst="0" w:colLast="0"/>
      <w:bookmarkEnd w:id="10"/>
      <w:r w:rsidRPr="0092273A">
        <w:rPr>
          <w:rFonts w:ascii="Times New Roman" w:hAnsi="Times New Roman" w:cs="Times New Roman"/>
          <w:sz w:val="28"/>
          <w:szCs w:val="28"/>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14D3E" w:rsidRPr="00BC0075" w:rsidRDefault="00A14D3E" w:rsidP="002B348B">
      <w:pPr>
        <w:ind w:left="709"/>
        <w:rPr>
          <w:rFonts w:ascii="Times New Roman" w:hAnsi="Times New Roman" w:cs="Times New Roman"/>
          <w:b/>
          <w:sz w:val="28"/>
          <w:szCs w:val="28"/>
        </w:rPr>
      </w:pPr>
      <w:bookmarkStart w:id="11" w:name="_Hlk138961830"/>
      <w:r>
        <w:rPr>
          <w:rFonts w:ascii="Times New Roman" w:hAnsi="Times New Roman" w:cs="Times New Roman"/>
          <w:b/>
          <w:bCs/>
          <w:sz w:val="28"/>
          <w:szCs w:val="28"/>
        </w:rPr>
        <w:t>Предметные:</w:t>
      </w:r>
    </w:p>
    <w:bookmarkEnd w:id="11"/>
    <w:p w:rsidR="00A14D3E" w:rsidRDefault="00A14D3E" w:rsidP="002B348B">
      <w:pPr>
        <w:tabs>
          <w:tab w:val="left" w:pos="284"/>
          <w:tab w:val="left" w:pos="426"/>
        </w:tabs>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Минимальный уровень:</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знать отличительные грамматические признаки основных частей  речи;</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разбирать слова с опорой на представленный образец, схему, вопросы учителя;</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образовывать слова с новым значением с опорой на образец;</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иметь  представление о грамматических разрядах слов;</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различать изученные части речи по вопросу и значению;</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использовать на письме орфографические правила после предварительного разбора текста на основе готового или коллективного составленного алгоритма;</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составлять различные конструкции предложений с опорой на представленный образец;</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устанавливать смысловые связи в словосочетании по образцу, вопросам учителя;</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находить главные и второстепенные члены предложения без деления на виды (с помощью учителя);</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находить в тексте однородные члены предложения; различать предложения, разные по интонации;</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находить в тексте предложения, различные по цели высказывания (с  помощью учителя);</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участвовать в обсуждении фактического материала высказывания  для раскрытия его темы и основной мысли;</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выбирать один заголовок из нескольких предложенных, соответствующих теме текста;</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оформлять изученные виды деловых бумаг с опорой на представленный образец;</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писать небольшие по объему изложения повествовательного текста и повествовательного текста с элементами описания (45-50 слов) после предварительного обсуждения (отработки) всех компонентов текста;</w:t>
      </w:r>
    </w:p>
    <w:p w:rsidR="00A14D3E" w:rsidRDefault="00A14D3E" w:rsidP="002B348B">
      <w:pPr>
        <w:widowControl w:val="0"/>
        <w:numPr>
          <w:ilvl w:val="0"/>
          <w:numId w:val="13"/>
        </w:numPr>
        <w:spacing w:after="0" w:line="360" w:lineRule="auto"/>
        <w:ind w:left="0" w:firstLine="426"/>
        <w:jc w:val="both"/>
      </w:pPr>
      <w:r>
        <w:rPr>
          <w:rFonts w:ascii="Times New Roman" w:hAnsi="Times New Roman" w:cs="Times New Roman"/>
          <w:color w:val="000000"/>
          <w:sz w:val="28"/>
          <w:szCs w:val="28"/>
        </w:rPr>
        <w:t>составлять и писать небольшие по объему сочинения (до 50 слов) повествовательного характера (с элементами описания) на основе наблюдений, практической деятельности, по опорным словам и предложенному плану после предварительной отработки содержания и языкового оформления.</w:t>
      </w:r>
    </w:p>
    <w:p w:rsidR="00A14D3E" w:rsidRDefault="00A14D3E" w:rsidP="002B348B">
      <w:pPr>
        <w:tabs>
          <w:tab w:val="left" w:pos="284"/>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 xml:space="preserve"> </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знать значимые части слова и дифференцировать их по существенным  признакам;</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разбирать слова по составу с использованием опорных схем;</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образовывать слова с новым значением, относящиеся к разным частям речи, с использованием приставок и суффиксов с опорой на схему;</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дифференцировать слова, относящиеся к различным частям речи по существенным признакам;</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определять некоторые грамматические признаки изученных частей (существительного, прилагательного, глагола) речи по опорной схеме или вопросам учителя;</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находить орфографические трудности в слове и решать орографические задачи (под руководством учителя);</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использовать орфографический словарь для уточнения написания слова;</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составлять простые распространенные и сложные предложения по схеме, опорным словам, на предложенную тему и т. д.;</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устанавливать смысловые связи в несложных по содержанию и структуре предложениях (не более 4-5 слов) по вопросам учителя, опорной схеме;</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находить главные и второстепенные члены предложения с использованием опорных схем;</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составлять предложения с однородными членами с опорой на образец;</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составлять предложения, разные по интонации с опорой на образец; различать предложения (с помощью учителя) различные по цели высказывания;</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отбирать фактический материал, необходимый для раскрытия темы текста;</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отбирать фактический материал, необходимый для раскрытия основной  мысли текста (с помощью учителя);</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выбирать один заголовок из нескольких предложенных, соответствующих теме и основной мысли текста;</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оформлять все виды изученных деловых бумаг;</w:t>
      </w:r>
    </w:p>
    <w:p w:rsidR="00A14D3E"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писать изложения повествовательных текстов и текстов с элементами описания и рассуждения после предварительного разбора (до 60 слов);</w:t>
      </w:r>
    </w:p>
    <w:p w:rsidR="00A14D3E" w:rsidRPr="0092273A" w:rsidRDefault="00A14D3E" w:rsidP="002B348B">
      <w:pPr>
        <w:widowControl w:val="0"/>
        <w:numPr>
          <w:ilvl w:val="0"/>
          <w:numId w:val="14"/>
        </w:numPr>
        <w:spacing w:after="0" w:line="360" w:lineRule="auto"/>
        <w:ind w:left="0" w:firstLine="426"/>
        <w:jc w:val="both"/>
      </w:pPr>
      <w:r>
        <w:rPr>
          <w:rFonts w:ascii="Times New Roman" w:hAnsi="Times New Roman" w:cs="Times New Roman"/>
          <w:color w:val="000000"/>
          <w:sz w:val="28"/>
          <w:szCs w:val="28"/>
        </w:rPr>
        <w:t>писать сочинения-повествования с элементами описания после предварительного коллективного разбора темы, основной мысли, структуры высказывания и выбора необходимых языковых средств.</w:t>
      </w:r>
    </w:p>
    <w:p w:rsidR="00A14D3E" w:rsidRDefault="00A14D3E" w:rsidP="002B348B">
      <w:pPr>
        <w:pStyle w:val="BodyText"/>
        <w:spacing w:before="240"/>
        <w:ind w:left="0" w:firstLine="0"/>
        <w:jc w:val="center"/>
        <w:rPr>
          <w:b/>
          <w:bCs/>
        </w:rPr>
      </w:pPr>
      <w:bookmarkStart w:id="12" w:name="_heading=h.4d34og8"/>
      <w:bookmarkStart w:id="13" w:name="_Hlk138961962"/>
      <w:bookmarkEnd w:id="12"/>
      <w:r w:rsidRPr="00BC0075">
        <w:rPr>
          <w:b/>
          <w:bCs/>
          <w:shd w:val="clear" w:color="auto" w:fill="FFFFFF"/>
        </w:rPr>
        <w:t>Система оценки достижени</w:t>
      </w:r>
      <w:r>
        <w:rPr>
          <w:b/>
          <w:bCs/>
          <w:shd w:val="clear" w:color="auto" w:fill="FFFFFF"/>
        </w:rPr>
        <w:t>й</w:t>
      </w:r>
    </w:p>
    <w:p w:rsidR="00A14D3E" w:rsidRPr="0092273A" w:rsidRDefault="00A14D3E" w:rsidP="002B348B">
      <w:pPr>
        <w:spacing w:before="240" w:line="360" w:lineRule="auto"/>
        <w:ind w:firstLine="720"/>
        <w:rPr>
          <w:rFonts w:ascii="Times New Roman" w:hAnsi="Times New Roman" w:cs="Times New Roman"/>
          <w:b/>
          <w:sz w:val="28"/>
          <w:szCs w:val="28"/>
          <w:highlight w:val="white"/>
        </w:rPr>
      </w:pPr>
      <w:r w:rsidRPr="0092273A">
        <w:rPr>
          <w:rFonts w:ascii="Times New Roman" w:hAnsi="Times New Roman" w:cs="Times New Roman"/>
          <w:sz w:val="28"/>
          <w:szCs w:val="28"/>
          <w:highlight w:val="white"/>
        </w:rPr>
        <w:t>Оценка личностных результатов предполагает, прежде всего, оценку продвижения обучающегося в овладении социальными (жизненными) компетенциями, может быть представлена в условных единицах:</w:t>
      </w:r>
    </w:p>
    <w:p w:rsidR="00A14D3E" w:rsidRPr="0092273A" w:rsidRDefault="00A14D3E" w:rsidP="002B348B">
      <w:pPr>
        <w:pStyle w:val="ListParagraph"/>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0 баллов - нет фиксируемой динамики;</w:t>
      </w:r>
    </w:p>
    <w:p w:rsidR="00A14D3E" w:rsidRPr="0092273A" w:rsidRDefault="00A14D3E" w:rsidP="002B348B">
      <w:pPr>
        <w:pStyle w:val="ListParagraph"/>
        <w:numPr>
          <w:ilvl w:val="0"/>
          <w:numId w:val="16"/>
        </w:numPr>
        <w:spacing w:after="0" w:line="360" w:lineRule="auto"/>
        <w:ind w:left="22" w:firstLine="404"/>
        <w:rPr>
          <w:rFonts w:ascii="Times New Roman" w:hAnsi="Times New Roman" w:cs="Times New Roman"/>
          <w:b/>
          <w:sz w:val="28"/>
          <w:szCs w:val="28"/>
        </w:rPr>
      </w:pPr>
      <w:r w:rsidRPr="0092273A">
        <w:rPr>
          <w:rFonts w:ascii="Times New Roman" w:hAnsi="Times New Roman" w:cs="Times New Roman"/>
          <w:sz w:val="28"/>
          <w:szCs w:val="28"/>
        </w:rPr>
        <w:t>1 балл - минимальная динамика;</w:t>
      </w:r>
    </w:p>
    <w:p w:rsidR="00A14D3E" w:rsidRPr="0092273A" w:rsidRDefault="00A14D3E" w:rsidP="002B348B">
      <w:pPr>
        <w:pStyle w:val="ListParagraph"/>
        <w:numPr>
          <w:ilvl w:val="0"/>
          <w:numId w:val="16"/>
        </w:numPr>
        <w:spacing w:after="0" w:line="360" w:lineRule="auto"/>
        <w:ind w:left="22" w:firstLine="404"/>
        <w:rPr>
          <w:rFonts w:ascii="Times New Roman" w:hAnsi="Times New Roman" w:cs="Times New Roman"/>
          <w:b/>
          <w:sz w:val="28"/>
          <w:szCs w:val="28"/>
        </w:rPr>
      </w:pPr>
      <w:bookmarkStart w:id="14" w:name="_heading=h.1t3h5sf" w:colFirst="0" w:colLast="0"/>
      <w:bookmarkEnd w:id="14"/>
      <w:r w:rsidRPr="0092273A">
        <w:rPr>
          <w:rFonts w:ascii="Times New Roman" w:hAnsi="Times New Roman" w:cs="Times New Roman"/>
          <w:sz w:val="28"/>
          <w:szCs w:val="28"/>
        </w:rPr>
        <w:t>2 балла - удовлетворительная динамика;</w:t>
      </w:r>
    </w:p>
    <w:p w:rsidR="00A14D3E" w:rsidRPr="0092273A" w:rsidRDefault="00A14D3E" w:rsidP="002B348B">
      <w:pPr>
        <w:pStyle w:val="ListParagraph"/>
        <w:numPr>
          <w:ilvl w:val="0"/>
          <w:numId w:val="16"/>
        </w:numPr>
        <w:spacing w:after="0" w:line="360" w:lineRule="auto"/>
        <w:ind w:left="22" w:firstLine="404"/>
        <w:rPr>
          <w:rFonts w:ascii="Times New Roman" w:hAnsi="Times New Roman" w:cs="Times New Roman"/>
          <w:sz w:val="28"/>
          <w:szCs w:val="28"/>
        </w:rPr>
      </w:pPr>
      <w:bookmarkStart w:id="15" w:name="_heading=h.smat2jc7n2j" w:colFirst="0" w:colLast="0"/>
      <w:bookmarkEnd w:id="15"/>
      <w:r w:rsidRPr="0092273A">
        <w:rPr>
          <w:rFonts w:ascii="Times New Roman" w:hAnsi="Times New Roman" w:cs="Times New Roman"/>
          <w:sz w:val="28"/>
          <w:szCs w:val="28"/>
        </w:rPr>
        <w:t>3 балла - значительная динамика.</w:t>
      </w:r>
    </w:p>
    <w:p w:rsidR="00A14D3E" w:rsidRDefault="00A14D3E" w:rsidP="002B348B">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Оценка предметных результатов.</w:t>
      </w:r>
    </w:p>
    <w:p w:rsidR="00A14D3E" w:rsidRDefault="00A14D3E" w:rsidP="002B348B">
      <w:pPr>
        <w:tabs>
          <w:tab w:val="left" w:pos="426"/>
        </w:tabs>
        <w:spacing w:after="0" w:line="360" w:lineRule="auto"/>
        <w:ind w:firstLine="709"/>
        <w:jc w:val="both"/>
        <w:rPr>
          <w:rFonts w:ascii="Times New Roman" w:hAnsi="Times New Roman" w:cs="Times New Roman"/>
          <w:sz w:val="28"/>
          <w:szCs w:val="28"/>
        </w:rPr>
      </w:pPr>
      <w:bookmarkStart w:id="16" w:name="_heading=h.ha5t6xo5ig3n"/>
      <w:bookmarkEnd w:id="16"/>
      <w:bookmarkEnd w:id="8"/>
      <w:bookmarkEnd w:id="13"/>
      <w:r>
        <w:rPr>
          <w:rFonts w:ascii="Times New Roman" w:hAnsi="Times New Roman" w:cs="Times New Roman"/>
          <w:i/>
          <w:sz w:val="28"/>
          <w:szCs w:val="28"/>
        </w:rPr>
        <w:t>Оценка «5»</w:t>
      </w:r>
      <w:r>
        <w:rPr>
          <w:rFonts w:ascii="Times New Roman" w:hAnsi="Times New Roman" w:cs="Times New Roman"/>
          <w:b/>
          <w:sz w:val="28"/>
          <w:szCs w:val="28"/>
        </w:rPr>
        <w:t xml:space="preserve"> </w:t>
      </w:r>
      <w:r>
        <w:rPr>
          <w:rFonts w:ascii="Times New Roman" w:hAnsi="Times New Roman" w:cs="Times New Roman"/>
          <w:sz w:val="28"/>
          <w:szCs w:val="28"/>
        </w:rPr>
        <w:t>ставится обучающемуся, если он обнаруживает понимание материала, может с помощью учителя обосновать, самостоятельно сформулировать ответ, привести необходимые примеры; допускает единичные ошибки, которые сам исправляет.</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i/>
          <w:sz w:val="28"/>
          <w:szCs w:val="28"/>
        </w:rPr>
        <w:t>Оценка «4»</w:t>
      </w:r>
      <w:r>
        <w:rPr>
          <w:rFonts w:ascii="Times New Roman" w:hAnsi="Times New Roman" w:cs="Times New Roman"/>
          <w:b/>
          <w:sz w:val="28"/>
          <w:szCs w:val="28"/>
        </w:rPr>
        <w:t xml:space="preserve"> </w:t>
      </w:r>
      <w:r>
        <w:rPr>
          <w:rFonts w:ascii="Times New Roman" w:hAnsi="Times New Roman" w:cs="Times New Roman"/>
          <w:sz w:val="28"/>
          <w:szCs w:val="28"/>
        </w:rPr>
        <w:t>ставится, если обучающийся дает ответ, в целом соответствующий требованиям оценки «5», но допускает неточности в подтверждении правил примерами и исправляет их с помощью учителя; делает некоторые ошибки в речи; при работе с текстом или разборе предложения допускает 1-2 ошибки, которые исправляет при помощи учителя.</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Оценка «3»</w:t>
      </w:r>
      <w:r>
        <w:rPr>
          <w:rFonts w:ascii="Times New Roman" w:hAnsi="Times New Roman" w:cs="Times New Roman"/>
          <w:b/>
          <w:sz w:val="28"/>
          <w:szCs w:val="28"/>
        </w:rPr>
        <w:t xml:space="preserve"> </w:t>
      </w:r>
      <w:r>
        <w:rPr>
          <w:rFonts w:ascii="Times New Roman" w:hAnsi="Times New Roman" w:cs="Times New Roman"/>
          <w:sz w:val="28"/>
          <w:szCs w:val="28"/>
        </w:rPr>
        <w:t>ставится, если обучающийся обнаруживает знание и понимание основных положений данной темы, но излагает материал недостаточно полно и последовательно; допускает ряд ошибок в речи; затрудняется самостоятельно подтвердить правила примерами и делает это с помощью учителя; нуждается в постоянной помощи учителя.</w:t>
      </w:r>
    </w:p>
    <w:p w:rsidR="00A14D3E" w:rsidRDefault="00A14D3E" w:rsidP="002B348B">
      <w:pPr>
        <w:spacing w:after="0" w:line="360" w:lineRule="auto"/>
        <w:ind w:firstLine="708"/>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Примерный </w:t>
      </w:r>
      <w:r>
        <w:rPr>
          <w:rFonts w:ascii="Times New Roman" w:hAnsi="Times New Roman" w:cs="Times New Roman"/>
          <w:i/>
          <w:color w:val="000000"/>
          <w:sz w:val="28"/>
          <w:szCs w:val="28"/>
        </w:rPr>
        <w:t>объем письменных текстов</w:t>
      </w:r>
      <w:r>
        <w:rPr>
          <w:rFonts w:ascii="Times New Roman" w:hAnsi="Times New Roman" w:cs="Times New Roman"/>
          <w:color w:val="000000"/>
          <w:sz w:val="28"/>
          <w:szCs w:val="28"/>
          <w:u w:val="single"/>
        </w:rPr>
        <w:t>:</w:t>
      </w:r>
      <w:r>
        <w:rPr>
          <w:rFonts w:ascii="Times New Roman" w:hAnsi="Times New Roman" w:cs="Times New Roman"/>
          <w:color w:val="000000"/>
          <w:sz w:val="28"/>
          <w:szCs w:val="28"/>
        </w:rPr>
        <w:t xml:space="preserve"> </w:t>
      </w:r>
    </w:p>
    <w:p w:rsidR="00A14D3E" w:rsidRDefault="00A14D3E" w:rsidP="002B348B">
      <w:pPr>
        <w:numPr>
          <w:ilvl w:val="0"/>
          <w:numId w:val="17"/>
        </w:numPr>
        <w:spacing w:after="0" w:line="360" w:lineRule="auto"/>
        <w:ind w:left="0" w:firstLine="426"/>
        <w:rPr>
          <w:rFonts w:ascii="Times New Roman" w:hAnsi="Times New Roman" w:cs="Times New Roman"/>
          <w:color w:val="000000"/>
          <w:sz w:val="28"/>
          <w:szCs w:val="28"/>
        </w:rPr>
      </w:pPr>
      <w:r>
        <w:rPr>
          <w:rFonts w:ascii="Times New Roman" w:hAnsi="Times New Roman" w:cs="Times New Roman"/>
          <w:color w:val="000000"/>
          <w:sz w:val="28"/>
          <w:szCs w:val="28"/>
        </w:rPr>
        <w:t>в контрольных работах – 75-80 слов;</w:t>
      </w:r>
    </w:p>
    <w:p w:rsidR="00A14D3E" w:rsidRDefault="00A14D3E" w:rsidP="002B348B">
      <w:pPr>
        <w:numPr>
          <w:ilvl w:val="0"/>
          <w:numId w:val="17"/>
        </w:numPr>
        <w:spacing w:after="0" w:line="360" w:lineRule="auto"/>
        <w:ind w:left="0" w:firstLine="426"/>
        <w:rPr>
          <w:rFonts w:ascii="Times New Roman" w:hAnsi="Times New Roman" w:cs="Times New Roman"/>
          <w:color w:val="000000"/>
          <w:sz w:val="28"/>
          <w:szCs w:val="28"/>
        </w:rPr>
      </w:pPr>
      <w:r>
        <w:rPr>
          <w:rFonts w:ascii="Times New Roman" w:hAnsi="Times New Roman" w:cs="Times New Roman"/>
          <w:color w:val="000000"/>
          <w:sz w:val="28"/>
          <w:szCs w:val="28"/>
        </w:rPr>
        <w:t>в подробных изложениях – 70 -100 слов;</w:t>
      </w:r>
    </w:p>
    <w:p w:rsidR="00A14D3E" w:rsidRDefault="00A14D3E" w:rsidP="002B348B">
      <w:pPr>
        <w:numPr>
          <w:ilvl w:val="0"/>
          <w:numId w:val="17"/>
        </w:numPr>
        <w:spacing w:after="0" w:line="360" w:lineRule="auto"/>
        <w:ind w:left="0" w:firstLine="426"/>
        <w:rPr>
          <w:rFonts w:ascii="Times New Roman" w:hAnsi="Times New Roman" w:cs="Times New Roman"/>
          <w:color w:val="000000"/>
          <w:sz w:val="28"/>
          <w:szCs w:val="28"/>
        </w:rPr>
      </w:pPr>
      <w:r>
        <w:rPr>
          <w:rFonts w:ascii="Times New Roman" w:hAnsi="Times New Roman" w:cs="Times New Roman"/>
          <w:color w:val="000000"/>
          <w:sz w:val="28"/>
          <w:szCs w:val="28"/>
        </w:rPr>
        <w:t>в словарном диктанте – 15-20 слов;</w:t>
      </w:r>
    </w:p>
    <w:p w:rsidR="00A14D3E" w:rsidRDefault="00A14D3E" w:rsidP="002B348B">
      <w:pPr>
        <w:numPr>
          <w:ilvl w:val="0"/>
          <w:numId w:val="17"/>
        </w:numPr>
        <w:spacing w:after="0" w:line="360" w:lineRule="auto"/>
        <w:ind w:left="0" w:firstLine="426"/>
        <w:rPr>
          <w:rFonts w:ascii="Times New Roman" w:hAnsi="Times New Roman" w:cs="Times New Roman"/>
          <w:color w:val="000000"/>
          <w:sz w:val="28"/>
          <w:szCs w:val="28"/>
        </w:rPr>
      </w:pPr>
      <w:r>
        <w:rPr>
          <w:rFonts w:ascii="Times New Roman" w:hAnsi="Times New Roman" w:cs="Times New Roman"/>
          <w:color w:val="000000"/>
          <w:sz w:val="28"/>
          <w:szCs w:val="28"/>
        </w:rPr>
        <w:t xml:space="preserve"> объем творческих работ на уроке – 30-40 слов.</w:t>
      </w:r>
    </w:p>
    <w:p w:rsidR="00A14D3E" w:rsidRDefault="00A14D3E" w:rsidP="002B348B">
      <w:pPr>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оценке </w:t>
      </w:r>
      <w:r>
        <w:rPr>
          <w:rFonts w:ascii="Times New Roman" w:hAnsi="Times New Roman" w:cs="Times New Roman"/>
          <w:color w:val="000000"/>
          <w:sz w:val="28"/>
          <w:szCs w:val="28"/>
          <w:u w:val="single"/>
        </w:rPr>
        <w:t xml:space="preserve">письменных </w:t>
      </w:r>
      <w:r>
        <w:rPr>
          <w:rFonts w:ascii="Times New Roman" w:hAnsi="Times New Roman" w:cs="Times New Roman"/>
          <w:color w:val="000000"/>
          <w:sz w:val="28"/>
          <w:szCs w:val="28"/>
        </w:rPr>
        <w:t>работ следует руководствоваться следующими нормами:</w:t>
      </w:r>
    </w:p>
    <w:p w:rsidR="00A14D3E" w:rsidRDefault="00A14D3E" w:rsidP="002B348B">
      <w:pPr>
        <w:spacing w:after="0" w:line="360" w:lineRule="auto"/>
        <w:ind w:firstLine="709"/>
        <w:rPr>
          <w:rFonts w:ascii="Times New Roman" w:hAnsi="Times New Roman" w:cs="Times New Roman"/>
          <w:color w:val="000000"/>
          <w:sz w:val="28"/>
          <w:szCs w:val="28"/>
        </w:rPr>
      </w:pPr>
      <w:r>
        <w:rPr>
          <w:rFonts w:ascii="Times New Roman" w:hAnsi="Times New Roman" w:cs="Times New Roman"/>
          <w:i/>
          <w:color w:val="000000"/>
          <w:sz w:val="28"/>
          <w:szCs w:val="28"/>
        </w:rPr>
        <w:t>оценка «5»</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ставится за работу без ошибок;</w:t>
      </w:r>
    </w:p>
    <w:p w:rsidR="00A14D3E" w:rsidRDefault="00A14D3E" w:rsidP="002B348B">
      <w:pPr>
        <w:spacing w:after="0" w:line="360" w:lineRule="auto"/>
        <w:ind w:firstLine="709"/>
        <w:rPr>
          <w:rFonts w:ascii="Times New Roman" w:hAnsi="Times New Roman" w:cs="Times New Roman"/>
          <w:color w:val="000000"/>
          <w:sz w:val="28"/>
          <w:szCs w:val="28"/>
        </w:rPr>
      </w:pPr>
      <w:r>
        <w:rPr>
          <w:rFonts w:ascii="Times New Roman" w:hAnsi="Times New Roman" w:cs="Times New Roman"/>
          <w:i/>
          <w:color w:val="000000"/>
          <w:sz w:val="28"/>
          <w:szCs w:val="28"/>
        </w:rPr>
        <w:t>оценка «4»</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ставится за работу с 1-2 ошибками;</w:t>
      </w:r>
    </w:p>
    <w:p w:rsidR="00A14D3E" w:rsidRDefault="00A14D3E" w:rsidP="002B348B">
      <w:pPr>
        <w:spacing w:after="0" w:line="360" w:lineRule="auto"/>
        <w:ind w:firstLine="709"/>
        <w:rPr>
          <w:rFonts w:ascii="Times New Roman" w:hAnsi="Times New Roman" w:cs="Times New Roman"/>
          <w:color w:val="000000"/>
          <w:sz w:val="28"/>
          <w:szCs w:val="28"/>
        </w:rPr>
      </w:pPr>
      <w:r>
        <w:rPr>
          <w:rFonts w:ascii="Times New Roman" w:hAnsi="Times New Roman" w:cs="Times New Roman"/>
          <w:i/>
          <w:color w:val="000000"/>
          <w:sz w:val="28"/>
          <w:szCs w:val="28"/>
        </w:rPr>
        <w:t>оценка «3»</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ставится за работу с 3-5 ошибками;</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письменных работах не учитываются одно-два исправления или одна пунктуационная ошибка. Наличие трех исправлений или двух пунктуационных ошибок на изученное правило соответствует одной орфографической ошибке. Ошибки на не пройдённые правила правописания также не учитываются.</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одну ошибку в диктанте считается:</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повторение ошибок в одном и том же слове (например, в </w:t>
      </w:r>
      <w:r>
        <w:rPr>
          <w:rFonts w:ascii="Times New Roman" w:hAnsi="Times New Roman" w:cs="Times New Roman"/>
          <w:i/>
          <w:sz w:val="28"/>
          <w:szCs w:val="28"/>
        </w:rPr>
        <w:t>«лыжи»</w:t>
      </w:r>
      <w:r>
        <w:rPr>
          <w:rFonts w:ascii="Times New Roman" w:hAnsi="Times New Roman" w:cs="Times New Roman"/>
          <w:sz w:val="28"/>
          <w:szCs w:val="28"/>
        </w:rPr>
        <w:t xml:space="preserve"> дважды написано на конце </w:t>
      </w:r>
      <w:r>
        <w:rPr>
          <w:rFonts w:ascii="Times New Roman" w:hAnsi="Times New Roman" w:cs="Times New Roman"/>
          <w:b/>
          <w:sz w:val="28"/>
          <w:szCs w:val="28"/>
        </w:rPr>
        <w:t>ы</w:t>
      </w:r>
      <w:r>
        <w:rPr>
          <w:rFonts w:ascii="Times New Roman" w:hAnsi="Times New Roman" w:cs="Times New Roman"/>
          <w:sz w:val="28"/>
          <w:szCs w:val="28"/>
        </w:rPr>
        <w:t>). Если же подобная ошибка на это правило встречается в другом слове, она учитывается;</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две негрубые ошибки: повторение в слове одной и той же буквы; не дописывание слов; пропуск одной части слова при переносе; повторное написание одного и того же слова в предложении.</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Ошибки, обусловленные тяжелыми нарушениями речи и письма, следует рассматривать </w:t>
      </w:r>
      <w:r>
        <w:rPr>
          <w:rFonts w:ascii="Times New Roman" w:hAnsi="Times New Roman" w:cs="Times New Roman"/>
          <w:i/>
          <w:sz w:val="28"/>
          <w:szCs w:val="28"/>
          <w:u w:val="single"/>
        </w:rPr>
        <w:t>индивидуально для каждого обучающегося</w:t>
      </w:r>
      <w:r>
        <w:rPr>
          <w:rFonts w:ascii="Times New Roman" w:hAnsi="Times New Roman" w:cs="Times New Roman"/>
          <w:i/>
          <w:sz w:val="28"/>
          <w:szCs w:val="28"/>
        </w:rPr>
        <w:t xml:space="preserve">. </w:t>
      </w:r>
      <w:r>
        <w:rPr>
          <w:rFonts w:ascii="Times New Roman" w:hAnsi="Times New Roman" w:cs="Times New Roman"/>
          <w:sz w:val="28"/>
          <w:szCs w:val="28"/>
        </w:rPr>
        <w:t>Специфическими для них ошибками являются замена согласных, искажение звукобуквенного состава слов (пропуски, перестановки, добавления, не дописывание букв, замена гласных, грубое искажение структуры слова). При выставлении оценки две однотипные специфические ошибки приравниваются к одной орфографической ошибке.</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При оценке </w:t>
      </w:r>
      <w:r>
        <w:rPr>
          <w:rFonts w:ascii="Times New Roman" w:hAnsi="Times New Roman" w:cs="Times New Roman"/>
          <w:i/>
          <w:sz w:val="28"/>
          <w:szCs w:val="28"/>
        </w:rPr>
        <w:t>грамматического разбора</w:t>
      </w:r>
      <w:r>
        <w:rPr>
          <w:rFonts w:ascii="Times New Roman" w:hAnsi="Times New Roman" w:cs="Times New Roman"/>
          <w:sz w:val="28"/>
          <w:szCs w:val="28"/>
        </w:rPr>
        <w:t xml:space="preserve"> следует руководствоваться следующими нормами:</w:t>
      </w:r>
    </w:p>
    <w:p w:rsidR="00A14D3E" w:rsidRDefault="00A14D3E" w:rsidP="002B348B">
      <w:pPr>
        <w:numPr>
          <w:ilvl w:val="0"/>
          <w:numId w:val="18"/>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i/>
          <w:color w:val="000000"/>
          <w:sz w:val="28"/>
          <w:szCs w:val="28"/>
        </w:rPr>
        <w:t>оценка «5»</w:t>
      </w:r>
      <w:r>
        <w:rPr>
          <w:rFonts w:ascii="Times New Roman" w:hAnsi="Times New Roman" w:cs="Times New Roman"/>
          <w:color w:val="000000"/>
          <w:sz w:val="28"/>
          <w:szCs w:val="28"/>
        </w:rPr>
        <w:t xml:space="preserve"> ставится, если обучающийся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A14D3E" w:rsidRDefault="00A14D3E" w:rsidP="002B348B">
      <w:pPr>
        <w:numPr>
          <w:ilvl w:val="0"/>
          <w:numId w:val="18"/>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i/>
          <w:color w:val="000000"/>
          <w:sz w:val="28"/>
          <w:szCs w:val="28"/>
        </w:rPr>
        <w:t>оценка «4»</w:t>
      </w:r>
      <w:r>
        <w:rPr>
          <w:rFonts w:ascii="Times New Roman" w:hAnsi="Times New Roman" w:cs="Times New Roman"/>
          <w:color w:val="000000"/>
          <w:sz w:val="28"/>
          <w:szCs w:val="28"/>
        </w:rPr>
        <w:t xml:space="preserve"> ставится, если обучающийся в основном обнаруживает усвоение изученного материала, умеет применить свои знания, хотя допускает 2-3 ошибки;</w:t>
      </w:r>
    </w:p>
    <w:p w:rsidR="00A14D3E" w:rsidRDefault="00A14D3E" w:rsidP="002B348B">
      <w:pPr>
        <w:numPr>
          <w:ilvl w:val="0"/>
          <w:numId w:val="18"/>
        </w:numPr>
        <w:spacing w:after="0" w:line="360" w:lineRule="auto"/>
        <w:ind w:left="0" w:firstLine="426"/>
        <w:jc w:val="both"/>
        <w:rPr>
          <w:rFonts w:ascii="Times New Roman" w:hAnsi="Times New Roman" w:cs="Times New Roman"/>
          <w:color w:val="000000"/>
          <w:sz w:val="28"/>
          <w:szCs w:val="28"/>
        </w:rPr>
      </w:pPr>
      <w:r>
        <w:rPr>
          <w:rFonts w:ascii="Times New Roman" w:hAnsi="Times New Roman" w:cs="Times New Roman"/>
          <w:i/>
          <w:color w:val="000000"/>
          <w:sz w:val="28"/>
          <w:szCs w:val="28"/>
        </w:rPr>
        <w:t>оценка «3»</w:t>
      </w:r>
      <w:r>
        <w:rPr>
          <w:rFonts w:ascii="Times New Roman" w:hAnsi="Times New Roman" w:cs="Times New Roman"/>
          <w:color w:val="000000"/>
          <w:sz w:val="28"/>
          <w:szCs w:val="28"/>
        </w:rPr>
        <w:t xml:space="preserve"> ставится, если обучающийся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оценке </w:t>
      </w:r>
      <w:r>
        <w:rPr>
          <w:rFonts w:ascii="Times New Roman" w:hAnsi="Times New Roman" w:cs="Times New Roman"/>
          <w:i/>
          <w:sz w:val="28"/>
          <w:szCs w:val="28"/>
        </w:rPr>
        <w:t>изложения и сочинения</w:t>
      </w:r>
      <w:r>
        <w:rPr>
          <w:rFonts w:ascii="Times New Roman" w:hAnsi="Times New Roman" w:cs="Times New Roman"/>
          <w:sz w:val="28"/>
          <w:szCs w:val="28"/>
        </w:rPr>
        <w:t xml:space="preserve"> выводится одна оценка. В 8 классе для изложений рекомендуются тексты повествовательного характера, объемом 45-70 слов. Изложения обучающиеся пишут по готовому плану или составленному коллективно под руководством учителя. При оценке изложений и сочинений учитывается правильность, полнота и последовательность передачи содержания.</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Оценка «5»</w:t>
      </w:r>
      <w:r>
        <w:rPr>
          <w:rFonts w:ascii="Times New Roman" w:hAnsi="Times New Roman" w:cs="Times New Roman"/>
          <w:sz w:val="28"/>
          <w:szCs w:val="28"/>
        </w:rPr>
        <w:t xml:space="preserve"> ставится обучающемуся за правильное, полное, последовательное изложение авторского текста (темы) без ошибок в построении предложений, употреблении слов; опускается 1-2 орфографические ошибки.</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Оценка «4»</w:t>
      </w:r>
      <w:r>
        <w:rPr>
          <w:rFonts w:ascii="Times New Roman" w:hAnsi="Times New Roman" w:cs="Times New Roman"/>
          <w:b/>
          <w:sz w:val="28"/>
          <w:szCs w:val="28"/>
        </w:rPr>
        <w:t xml:space="preserve"> </w:t>
      </w:r>
      <w:r>
        <w:rPr>
          <w:rFonts w:ascii="Times New Roman" w:hAnsi="Times New Roman" w:cs="Times New Roman"/>
          <w:sz w:val="28"/>
          <w:szCs w:val="28"/>
        </w:rPr>
        <w:t>ставится за изложение (сочинение), написанное без искажений авторского текста (темы), с пропуском второстепенных звеньев, не влияющих на понимание основного смысла, без ошибок в построении предложений; допускается 3-4 орфографические ошибки.</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Оценка «3»</w:t>
      </w:r>
      <w:r>
        <w:rPr>
          <w:rFonts w:ascii="Times New Roman" w:hAnsi="Times New Roman" w:cs="Times New Roman"/>
          <w:sz w:val="28"/>
          <w:szCs w:val="28"/>
        </w:rPr>
        <w:t xml:space="preserve"> ставится за изложение (сочинение), написанное с отступлениями от авторского текста (темы), с 2-3 ошибками в построении предложений и употреблении слов, влияющих на понимание смысла, с 5-6 орфографическими ошибками.</w:t>
      </w:r>
    </w:p>
    <w:p w:rsidR="00A14D3E" w:rsidRDefault="00A14D3E" w:rsidP="002B348B">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 Оценка «2»</w:t>
      </w:r>
      <w:r>
        <w:rPr>
          <w:rFonts w:ascii="Times New Roman" w:hAnsi="Times New Roman" w:cs="Times New Roman"/>
          <w:b/>
          <w:sz w:val="28"/>
          <w:szCs w:val="28"/>
        </w:rPr>
        <w:t xml:space="preserve"> - </w:t>
      </w:r>
      <w:r>
        <w:rPr>
          <w:rFonts w:ascii="Times New Roman" w:hAnsi="Times New Roman" w:cs="Times New Roman"/>
          <w:sz w:val="28"/>
          <w:szCs w:val="28"/>
        </w:rPr>
        <w:t>не ставится</w:t>
      </w:r>
    </w:p>
    <w:p w:rsidR="00A14D3E" w:rsidRDefault="00A14D3E">
      <w:pPr>
        <w:spacing w:after="0" w:line="240" w:lineRule="auto"/>
        <w:rPr>
          <w:rFonts w:ascii="Times New Roman" w:hAnsi="Times New Roman" w:cs="Times New Roman"/>
          <w:sz w:val="24"/>
          <w:szCs w:val="24"/>
        </w:rPr>
        <w:sectPr w:rsidR="00A14D3E">
          <w:footerReference w:type="default" r:id="rId9"/>
          <w:pgSz w:w="11910" w:h="16840"/>
          <w:pgMar w:top="1134" w:right="1418" w:bottom="1701" w:left="1418" w:header="0" w:footer="714" w:gutter="0"/>
          <w:pgNumType w:start="1"/>
          <w:cols w:space="720"/>
          <w:titlePg/>
        </w:sectPr>
      </w:pPr>
    </w:p>
    <w:p w:rsidR="00A14D3E" w:rsidRDefault="00A14D3E" w:rsidP="002B348B">
      <w:pPr>
        <w:pStyle w:val="Heading1"/>
        <w:numPr>
          <w:ilvl w:val="0"/>
          <w:numId w:val="8"/>
        </w:numPr>
        <w:spacing w:before="0" w:after="240"/>
        <w:jc w:val="center"/>
        <w:rPr>
          <w:rFonts w:ascii="Times New Roman" w:hAnsi="Times New Roman"/>
          <w:b/>
          <w:color w:val="000000"/>
          <w:sz w:val="28"/>
          <w:szCs w:val="28"/>
        </w:rPr>
      </w:pPr>
      <w:bookmarkStart w:id="17" w:name="_heading=h.1fob9te" w:colFirst="0" w:colLast="0"/>
      <w:bookmarkStart w:id="18" w:name="_Toc144121698"/>
      <w:bookmarkEnd w:id="17"/>
      <w:r>
        <w:rPr>
          <w:rFonts w:ascii="Times New Roman" w:hAnsi="Times New Roman"/>
          <w:b/>
          <w:color w:val="000000"/>
          <w:sz w:val="28"/>
          <w:szCs w:val="28"/>
        </w:rPr>
        <w:t>ТЕМАТИЧЕСКОЕ ПЛАНИРОВАНИЕ</w:t>
      </w:r>
      <w:bookmarkEnd w:id="18"/>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405"/>
        <w:gridCol w:w="709"/>
        <w:gridCol w:w="2976"/>
        <w:gridCol w:w="3261"/>
        <w:gridCol w:w="3974"/>
      </w:tblGrid>
      <w:tr w:rsidR="00A14D3E" w:rsidTr="0081646F">
        <w:tc>
          <w:tcPr>
            <w:tcW w:w="709" w:type="dxa"/>
            <w:vMerge w:val="restart"/>
            <w:vAlign w:val="center"/>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w:t>
            </w:r>
          </w:p>
        </w:tc>
        <w:tc>
          <w:tcPr>
            <w:tcW w:w="2405" w:type="dxa"/>
            <w:vMerge w:val="restart"/>
            <w:vAlign w:val="center"/>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Тема предмета</w:t>
            </w:r>
          </w:p>
        </w:tc>
        <w:tc>
          <w:tcPr>
            <w:tcW w:w="709" w:type="dxa"/>
            <w:vMerge w:val="restart"/>
            <w:textDirection w:val="btLr"/>
            <w:vAlign w:val="center"/>
          </w:tcPr>
          <w:p w:rsidR="00A14D3E" w:rsidRPr="0081646F" w:rsidRDefault="00A14D3E" w:rsidP="0081646F">
            <w:pPr>
              <w:spacing w:after="0" w:line="240" w:lineRule="auto"/>
              <w:ind w:left="113" w:right="113"/>
              <w:jc w:val="center"/>
              <w:rPr>
                <w:rFonts w:ascii="Times New Roman" w:hAnsi="Times New Roman" w:cs="Times New Roman"/>
                <w:sz w:val="24"/>
                <w:szCs w:val="24"/>
              </w:rPr>
            </w:pPr>
            <w:r w:rsidRPr="0081646F">
              <w:rPr>
                <w:rFonts w:ascii="Times New Roman" w:hAnsi="Times New Roman" w:cs="Times New Roman"/>
                <w:sz w:val="24"/>
                <w:szCs w:val="24"/>
              </w:rPr>
              <w:t>Кол-во часов</w:t>
            </w:r>
          </w:p>
        </w:tc>
        <w:tc>
          <w:tcPr>
            <w:tcW w:w="2976" w:type="dxa"/>
            <w:vMerge w:val="restart"/>
            <w:vAlign w:val="center"/>
          </w:tcPr>
          <w:p w:rsidR="00A14D3E" w:rsidRPr="0081646F" w:rsidRDefault="00A14D3E" w:rsidP="0081646F">
            <w:pPr>
              <w:spacing w:after="0" w:line="240" w:lineRule="auto"/>
              <w:jc w:val="center"/>
              <w:rPr>
                <w:rFonts w:ascii="Times New Roman" w:hAnsi="Times New Roman" w:cs="Times New Roman"/>
                <w:color w:val="FF0000"/>
                <w:sz w:val="24"/>
                <w:szCs w:val="24"/>
              </w:rPr>
            </w:pPr>
            <w:r w:rsidRPr="0081646F">
              <w:rPr>
                <w:rFonts w:ascii="Times New Roman" w:hAnsi="Times New Roman" w:cs="Times New Roman"/>
                <w:sz w:val="24"/>
                <w:szCs w:val="24"/>
              </w:rPr>
              <w:t>Программное содержание</w:t>
            </w:r>
            <w:r w:rsidRPr="0081646F">
              <w:rPr>
                <w:rFonts w:ascii="Times New Roman" w:hAnsi="Times New Roman" w:cs="Times New Roman"/>
                <w:color w:val="FF0000"/>
                <w:sz w:val="24"/>
                <w:szCs w:val="24"/>
              </w:rPr>
              <w:t xml:space="preserve"> </w:t>
            </w:r>
          </w:p>
        </w:tc>
        <w:tc>
          <w:tcPr>
            <w:tcW w:w="7235" w:type="dxa"/>
            <w:gridSpan w:val="2"/>
          </w:tcPr>
          <w:p w:rsidR="00A14D3E" w:rsidRPr="0081646F" w:rsidRDefault="00A14D3E" w:rsidP="0081646F">
            <w:pPr>
              <w:spacing w:after="0" w:line="240" w:lineRule="auto"/>
              <w:jc w:val="center"/>
              <w:rPr>
                <w:rFonts w:ascii="Times New Roman" w:hAnsi="Times New Roman" w:cs="Times New Roman"/>
                <w:sz w:val="28"/>
                <w:szCs w:val="28"/>
              </w:rPr>
            </w:pPr>
            <w:r w:rsidRPr="0081646F">
              <w:rPr>
                <w:rFonts w:ascii="Times New Roman" w:hAnsi="Times New Roman" w:cs="Times New Roman"/>
                <w:sz w:val="24"/>
                <w:szCs w:val="24"/>
              </w:rPr>
              <w:t>Дифференциация видов деятельности обучающихся</w:t>
            </w:r>
          </w:p>
        </w:tc>
      </w:tr>
      <w:tr w:rsidR="00A14D3E" w:rsidTr="0081646F">
        <w:trPr>
          <w:trHeight w:val="795"/>
        </w:trPr>
        <w:tc>
          <w:tcPr>
            <w:tcW w:w="709" w:type="dxa"/>
            <w:vMerge/>
            <w:vAlign w:val="center"/>
          </w:tcPr>
          <w:p w:rsidR="00A14D3E" w:rsidRPr="0081646F" w:rsidRDefault="00A14D3E" w:rsidP="0081646F">
            <w:pPr>
              <w:widowControl w:val="0"/>
              <w:spacing w:after="0"/>
              <w:rPr>
                <w:rFonts w:ascii="Times New Roman" w:hAnsi="Times New Roman" w:cs="Times New Roman"/>
                <w:sz w:val="28"/>
                <w:szCs w:val="28"/>
              </w:rPr>
            </w:pPr>
          </w:p>
        </w:tc>
        <w:tc>
          <w:tcPr>
            <w:tcW w:w="2405" w:type="dxa"/>
            <w:vMerge/>
            <w:vAlign w:val="center"/>
          </w:tcPr>
          <w:p w:rsidR="00A14D3E" w:rsidRPr="0081646F" w:rsidRDefault="00A14D3E" w:rsidP="0081646F">
            <w:pPr>
              <w:widowControl w:val="0"/>
              <w:spacing w:after="0"/>
              <w:rPr>
                <w:rFonts w:ascii="Times New Roman" w:hAnsi="Times New Roman" w:cs="Times New Roman"/>
                <w:sz w:val="28"/>
                <w:szCs w:val="28"/>
              </w:rPr>
            </w:pPr>
          </w:p>
        </w:tc>
        <w:tc>
          <w:tcPr>
            <w:tcW w:w="709" w:type="dxa"/>
            <w:vMerge/>
            <w:vAlign w:val="center"/>
          </w:tcPr>
          <w:p w:rsidR="00A14D3E" w:rsidRPr="0081646F" w:rsidRDefault="00A14D3E" w:rsidP="0081646F">
            <w:pPr>
              <w:widowControl w:val="0"/>
              <w:spacing w:after="0"/>
              <w:rPr>
                <w:rFonts w:ascii="Times New Roman" w:hAnsi="Times New Roman" w:cs="Times New Roman"/>
                <w:sz w:val="28"/>
                <w:szCs w:val="28"/>
              </w:rPr>
            </w:pPr>
          </w:p>
        </w:tc>
        <w:tc>
          <w:tcPr>
            <w:tcW w:w="2976" w:type="dxa"/>
            <w:vMerge/>
            <w:vAlign w:val="center"/>
          </w:tcPr>
          <w:p w:rsidR="00A14D3E" w:rsidRPr="0081646F" w:rsidRDefault="00A14D3E" w:rsidP="0081646F">
            <w:pPr>
              <w:widowControl w:val="0"/>
              <w:spacing w:after="0"/>
              <w:rPr>
                <w:rFonts w:ascii="Times New Roman" w:hAnsi="Times New Roman" w:cs="Times New Roman"/>
                <w:sz w:val="28"/>
                <w:szCs w:val="28"/>
              </w:rPr>
            </w:pPr>
          </w:p>
        </w:tc>
        <w:tc>
          <w:tcPr>
            <w:tcW w:w="3261" w:type="dxa"/>
          </w:tcPr>
          <w:p w:rsidR="00A14D3E" w:rsidRPr="0081646F" w:rsidRDefault="00A14D3E" w:rsidP="0081646F">
            <w:pPr>
              <w:spacing w:after="0" w:line="240" w:lineRule="auto"/>
              <w:jc w:val="center"/>
              <w:rPr>
                <w:rFonts w:ascii="Times New Roman" w:hAnsi="Times New Roman" w:cs="Times New Roman"/>
                <w:color w:val="FF0000"/>
                <w:sz w:val="24"/>
                <w:szCs w:val="24"/>
              </w:rPr>
            </w:pPr>
            <w:r w:rsidRPr="0081646F">
              <w:rPr>
                <w:rFonts w:ascii="Times New Roman" w:hAnsi="Times New Roman" w:cs="Times New Roman"/>
                <w:sz w:val="24"/>
                <w:szCs w:val="24"/>
              </w:rPr>
              <w:t>Минимальный уровень</w:t>
            </w:r>
            <w:r w:rsidRPr="0081646F">
              <w:rPr>
                <w:rFonts w:ascii="Times New Roman" w:hAnsi="Times New Roman" w:cs="Times New Roman"/>
                <w:color w:val="FF0000"/>
                <w:sz w:val="24"/>
                <w:szCs w:val="24"/>
              </w:rPr>
              <w:t xml:space="preserve"> </w:t>
            </w:r>
          </w:p>
          <w:p w:rsidR="00A14D3E" w:rsidRPr="0081646F" w:rsidRDefault="00A14D3E" w:rsidP="0081646F">
            <w:pPr>
              <w:spacing w:after="0" w:line="240" w:lineRule="auto"/>
              <w:jc w:val="center"/>
              <w:rPr>
                <w:rFonts w:ascii="Times New Roman" w:hAnsi="Times New Roman" w:cs="Times New Roman"/>
                <w:sz w:val="24"/>
                <w:szCs w:val="24"/>
              </w:rPr>
            </w:pPr>
          </w:p>
        </w:tc>
        <w:tc>
          <w:tcPr>
            <w:tcW w:w="3974"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Достаточный  уровень</w:t>
            </w:r>
          </w:p>
        </w:tc>
      </w:tr>
      <w:tr w:rsidR="00A14D3E" w:rsidTr="0081646F">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Повторение. Предложение. Текст – 10 часов</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405"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Простые и сложные предложения</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Составление схемы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предложений.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Объяснение постановки знаков препинания в простых и сложных предложениях. Соотнесение предложений со схемами.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Выделение грамматической основы простых и сложных предложений</w:t>
            </w:r>
          </w:p>
        </w:tc>
        <w:tc>
          <w:tcPr>
            <w:tcW w:w="3261" w:type="dxa"/>
          </w:tcPr>
          <w:p w:rsidR="00A14D3E" w:rsidRPr="0081646F" w:rsidRDefault="00A14D3E" w:rsidP="0081646F">
            <w:pPr>
              <w:spacing w:after="0" w:line="240" w:lineRule="auto"/>
              <w:rPr>
                <w:rFonts w:ascii="Times New Roman" w:hAnsi="Times New Roman" w:cs="Times New Roman"/>
                <w:sz w:val="24"/>
                <w:szCs w:val="24"/>
                <w:highlight w:val="white"/>
              </w:rPr>
            </w:pPr>
            <w:r w:rsidRPr="0081646F">
              <w:rPr>
                <w:rFonts w:ascii="Times New Roman" w:hAnsi="Times New Roman" w:cs="Times New Roman"/>
                <w:sz w:val="24"/>
                <w:szCs w:val="24"/>
                <w:highlight w:val="white"/>
              </w:rPr>
              <w:t>Отвечают на вопросы.</w:t>
            </w:r>
          </w:p>
          <w:p w:rsidR="00A14D3E" w:rsidRPr="0081646F" w:rsidRDefault="00A14D3E" w:rsidP="0081646F">
            <w:pPr>
              <w:spacing w:after="0" w:line="240" w:lineRule="auto"/>
              <w:rPr>
                <w:rFonts w:ascii="Times New Roman" w:hAnsi="Times New Roman" w:cs="Times New Roman"/>
                <w:sz w:val="24"/>
                <w:szCs w:val="24"/>
                <w:highlight w:val="white"/>
              </w:rPr>
            </w:pPr>
            <w:r w:rsidRPr="0081646F">
              <w:rPr>
                <w:rFonts w:ascii="Times New Roman" w:hAnsi="Times New Roman" w:cs="Times New Roman"/>
                <w:sz w:val="24"/>
                <w:szCs w:val="24"/>
                <w:highlight w:val="white"/>
              </w:rPr>
              <w:t xml:space="preserve">Записывают предложения, расставляют в них знаки препинания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color w:val="000000"/>
                <w:sz w:val="24"/>
                <w:szCs w:val="24"/>
                <w:highlight w:val="white"/>
              </w:rPr>
            </w:pPr>
            <w:r w:rsidRPr="0081646F">
              <w:rPr>
                <w:rFonts w:ascii="Times New Roman" w:hAnsi="Times New Roman" w:cs="Times New Roman"/>
                <w:color w:val="000000"/>
                <w:sz w:val="24"/>
                <w:szCs w:val="24"/>
                <w:highlight w:val="white"/>
              </w:rPr>
              <w:t>Записывают и разбирают по членам предложение с помощью учителя</w:t>
            </w:r>
          </w:p>
        </w:tc>
        <w:tc>
          <w:tcPr>
            <w:tcW w:w="3974"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Отвечают на вопросы.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Дополняют определения простых и сложных предложений.</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Различают простые и сложные предложения.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схемы предложений.  Объясняют постановку знаков препинания в простых и сложных предложениях.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Соотносят предложения со схемами.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Выделяют грамматическую основу простых и сложных предложений</w:t>
            </w:r>
          </w:p>
          <w:p w:rsidR="00A14D3E" w:rsidRPr="0081646F" w:rsidRDefault="00A14D3E" w:rsidP="0081646F">
            <w:pPr>
              <w:spacing w:after="0" w:line="240" w:lineRule="auto"/>
              <w:rPr>
                <w:rFonts w:ascii="Times New Roman" w:hAnsi="Times New Roman" w:cs="Times New Roman"/>
                <w:sz w:val="24"/>
                <w:szCs w:val="24"/>
              </w:rPr>
            </w:pP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w:t>
            </w:r>
          </w:p>
        </w:tc>
        <w:tc>
          <w:tcPr>
            <w:tcW w:w="2405"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сложных предложений</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Составление сложных предложений.</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Составление схем сложных предложений.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Объяснение постановки знаков препинания в сложных предложениях.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Сочинение сложных предложений для подкрепления основной мысли в тексте фактами.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Выделение грамматических основ сложных предложений</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правило о разделении частей сложного предложения при чтении и письме с помощью вопросов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сложные предложения, выделяя  их грамматические основы после предварительного разбора</w:t>
            </w:r>
          </w:p>
        </w:tc>
        <w:tc>
          <w:tcPr>
            <w:tcW w:w="3974" w:type="dxa"/>
          </w:tcPr>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Дополняют правило о разделении частей сложного предложения при чтении и письме.</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сложные предложения.</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Составляют схемы сложных предложений.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Объясняют постановку знаков препинания в сложных предложениях.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Сочиняют сложные предложения для подкрепления основной мысли в тексте фактами.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Выделяют  грамматические основы сложных предложений</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w:t>
            </w:r>
          </w:p>
        </w:tc>
        <w:tc>
          <w:tcPr>
            <w:tcW w:w="2405"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Выделение однородных членов из предложения</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Выделение однородных членов в предложении.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схем предложений с однородными членами. Объяснение постановки знаков препинания в предложениях с однородными членами</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Отвечают на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выделяя однородные члены,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схемы предложений с однородными членами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ind w:right="-113"/>
              <w:rPr>
                <w:rFonts w:ascii="Times New Roman" w:hAnsi="Times New Roman" w:cs="Times New Roman"/>
                <w:i/>
                <w:sz w:val="24"/>
                <w:szCs w:val="24"/>
              </w:rPr>
            </w:pPr>
            <w:r w:rsidRPr="0081646F">
              <w:rPr>
                <w:rFonts w:ascii="Times New Roman" w:hAnsi="Times New Roman" w:cs="Times New Roman"/>
                <w:sz w:val="24"/>
                <w:szCs w:val="24"/>
              </w:rPr>
              <w:t>Дополняют определение об однородных членах предложения.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Записывают предложения, находят  и выделяют однородные члены.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Составляют схемы предложений с однородными членами.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Находят в предложениях и выписывают однородные члены, ставя между ними, где нужно, запятые.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знаков препинания в предложениях с однородными членами</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w:t>
            </w:r>
          </w:p>
        </w:tc>
        <w:tc>
          <w:tcPr>
            <w:tcW w:w="2405"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Использование однородных членов в предложении</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Использование однородных членов в предложении.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Подбор однородных членов к выделенным словам</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выделенным словам подходящие однородные члены предложения, опираясь на рисунки и используя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получившиеся предложения.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Подчёркивают однородные члены предложения по наглядной и словесной инструкции учителя</w:t>
            </w:r>
          </w:p>
        </w:tc>
        <w:tc>
          <w:tcPr>
            <w:tcW w:w="3974"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к выделенным словам подходящие однородные члены предложения, ставя их в нужной форме.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получившиеся предложения.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 между однородными членами предложения.</w:t>
            </w:r>
          </w:p>
          <w:p w:rsidR="00A14D3E" w:rsidRPr="0081646F" w:rsidRDefault="00A14D3E" w:rsidP="0081646F">
            <w:pPr>
              <w:spacing w:after="0" w:line="240" w:lineRule="auto"/>
              <w:ind w:right="-113"/>
              <w:rPr>
                <w:rFonts w:ascii="Times New Roman" w:hAnsi="Times New Roman" w:cs="Times New Roman"/>
                <w:color w:val="FF0000"/>
                <w:sz w:val="24"/>
                <w:szCs w:val="24"/>
              </w:rPr>
            </w:pPr>
            <w:r w:rsidRPr="0081646F">
              <w:rPr>
                <w:rFonts w:ascii="Times New Roman" w:hAnsi="Times New Roman" w:cs="Times New Roman"/>
                <w:sz w:val="24"/>
                <w:szCs w:val="24"/>
              </w:rPr>
              <w:t>Составляют и записывают предложения с данными однородными членами, ставя, где нужно, запятые</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w:t>
            </w:r>
          </w:p>
        </w:tc>
        <w:tc>
          <w:tcPr>
            <w:tcW w:w="2405" w:type="dxa"/>
          </w:tcPr>
          <w:p w:rsidR="00A14D3E" w:rsidRPr="0081646F" w:rsidRDefault="00A14D3E" w:rsidP="0081646F">
            <w:pPr>
              <w:shd w:val="clear" w:color="auto" w:fill="FFFFFF"/>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Деловое письмо: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объяснительная записка.</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Совершенствование текстовой деятельности обучающихся</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объяснительную записку в рабочей тетради по данному образцу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Исправляют ошибки в оформлении деловых бумаг с опорой на наглядность</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Дают определение объяснительной записки.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объяснительную записку в рабочей тетради по данному образцу.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объяснительную записку от своего имени, 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причины написания объяснительной записки из представленного в рабочей тетради списка и подчёркивают их.</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Находят и исправляют ошибки в оформлении деловых бумаг, выполняя упражнение в рабочей тетради</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w:t>
            </w:r>
          </w:p>
        </w:tc>
        <w:tc>
          <w:tcPr>
            <w:tcW w:w="2405"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Знаки препинания при обращении</w:t>
            </w:r>
          </w:p>
        </w:tc>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97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представления об обращении.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схемы  предложения с обращением. Расстановка знаков препинания в предложениях с обращением. Ознакомление со словарным словом «отечество»</w:t>
            </w:r>
          </w:p>
        </w:tc>
        <w:tc>
          <w:tcPr>
            <w:tcW w:w="3261"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Дают определение обращения с опорой на таблицу.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color w:val="000000"/>
                <w:sz w:val="24"/>
                <w:szCs w:val="24"/>
              </w:rPr>
              <w:t xml:space="preserve">Составляют словосочетания со словарными словами и записывают их в тетрадь с помощью учителя. </w:t>
            </w:r>
            <w:r w:rsidRPr="0081646F">
              <w:rPr>
                <w:rFonts w:ascii="Times New Roman" w:hAnsi="Times New Roman" w:cs="Times New Roman"/>
                <w:sz w:val="24"/>
                <w:szCs w:val="24"/>
              </w:rPr>
              <w:t>Расставляют знаки препинания в предложениях с обращением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Дают определение обращения.  Составляют схемы предложения с обращением.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Расставляют знаки препинания в предложениях с обращением и записывают их.  </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Знакомятся со словарным словом «отечество» и его значением, указывая орфограммы, которые следует запомнить. Составляют и записывают словосочетания и предложения с данным словарным словом</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2830"/>
        <w:gridCol w:w="3261"/>
        <w:gridCol w:w="3974"/>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Использование обращений в предложениях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Выделение обращения в предложении звательной интонацией.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предложений с обращениями.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обращаться друг к другу, подбирая разные слова-обращения</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Называют правила оформления предложения с обращением с опорой на наглядность.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находят в них обращения, объясняют расстановку знаков препинания, используя наглядную и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Выделяют обращения в предложении звательной интонацией.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предложениям подходящие обращения и записывают получившиеся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предложения с обращениями, записывают в тетрадь.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диалог, вставляя, где надо, обращения</w:t>
            </w:r>
          </w:p>
          <w:p w:rsidR="00A14D3E" w:rsidRPr="0081646F" w:rsidRDefault="00A14D3E" w:rsidP="0081646F">
            <w:pPr>
              <w:spacing w:after="0" w:line="240" w:lineRule="auto"/>
              <w:rPr>
                <w:rFonts w:ascii="Times New Roman" w:hAnsi="Times New Roman" w:cs="Times New Roman"/>
                <w:sz w:val="24"/>
                <w:szCs w:val="24"/>
              </w:rPr>
            </w:pP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Предложение. Закрепление знаний. Контрольные вопросы и задания</w:t>
            </w: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Выполнение тренировочных упражнений.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знаний по теме: «Предложение»</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пропущенные однородные члены предложений, составляют и записывают с ними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Вставляют  в предложения подходящие по смыслу обращения, объясняют расстановку знаков препинания  с опорой на образец и словесную инструкцию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Озаглавливают текст и записывают его, выделяя части текста красной строкой.</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Повторяют изученные правила.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 в схемах простых и сложных предложений.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пропущенные однородные члены предложений, составляют с ними предложения.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Вставляют в предложения подходящие по смыслу обращения, записывают их, объясняя расстановку знаков препинания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9</w:t>
            </w:r>
          </w:p>
        </w:tc>
        <w:tc>
          <w:tcPr>
            <w:tcW w:w="2712" w:type="dxa"/>
          </w:tcPr>
          <w:p w:rsidR="00A14D3E" w:rsidRPr="0081646F" w:rsidRDefault="00A14D3E" w:rsidP="0081646F">
            <w:pPr>
              <w:shd w:val="clear" w:color="auto" w:fill="FFFFFF"/>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Контрольная работа (входная) по теме: «Предложение» </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Выявление базовых учебных действий  по изученной теме.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диктанта на слух.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грамматических заданий.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Проверка работы самостоятельно</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 диктовку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грамматические задания по изученной теме.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Осуществляют самоконтроль</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w:t>
            </w:r>
          </w:p>
        </w:tc>
        <w:tc>
          <w:tcPr>
            <w:tcW w:w="2712" w:type="dxa"/>
          </w:tcPr>
          <w:p w:rsidR="00A14D3E" w:rsidRPr="0081646F" w:rsidRDefault="00A14D3E" w:rsidP="0081646F">
            <w:pPr>
              <w:shd w:val="clear" w:color="auto" w:fill="FFFFFF"/>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Работа над ошибками </w:t>
            </w:r>
          </w:p>
          <w:p w:rsidR="00A14D3E" w:rsidRPr="0081646F" w:rsidRDefault="00A14D3E" w:rsidP="0081646F">
            <w:pPr>
              <w:shd w:val="clear" w:color="auto" w:fill="FFFFFF"/>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контрольной работы</w:t>
            </w:r>
          </w:p>
          <w:p w:rsidR="00A14D3E" w:rsidRPr="0081646F" w:rsidRDefault="00A14D3E" w:rsidP="0081646F">
            <w:pPr>
              <w:shd w:val="clear" w:color="auto" w:fill="FFFFFF"/>
              <w:spacing w:after="0" w:line="240" w:lineRule="auto"/>
              <w:rPr>
                <w:rFonts w:ascii="Times New Roman" w:hAnsi="Times New Roman" w:cs="Times New Roman"/>
                <w:color w:val="000000"/>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Разбор ошибок контрольной работы.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Подчёркивание орфограмм.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проверяемых и непроверяемых написаний гласных и согласных в словах</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типичные и индивидуальные ошибки в тексте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работу над ошибками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Разбирают типичные и индивидуальные ошибки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ошибки в своей работе.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A14D3E" w:rsidTr="0081646F">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Состав слова. Текст – 14 часов</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Корень. Однокоренные слова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Нахождение общего корня в однокоренных словах.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 правописанием однокоренных слов</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схему состава слова, дополняют определения корня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общий корень в однокоренных словах. Озаглавливают и записывают текст, подчёркивая однокоренные слова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Рассматривают схему состава слова, объясняют её, подбирая примеры.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определение корня.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однокоренные слова и записывают их по группам, выделяя общий корень.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словосочетания с однокоренными словами.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Озаглавливают и записывают текст, подчёркивая однокоренные слова</w:t>
            </w:r>
          </w:p>
          <w:p w:rsidR="00A14D3E" w:rsidRPr="0081646F" w:rsidRDefault="00A14D3E" w:rsidP="0081646F">
            <w:pPr>
              <w:spacing w:after="0" w:line="240" w:lineRule="auto"/>
              <w:rPr>
                <w:rFonts w:ascii="Times New Roman" w:hAnsi="Times New Roman" w:cs="Times New Roman"/>
                <w:color w:val="FF0000"/>
                <w:sz w:val="24"/>
                <w:szCs w:val="24"/>
              </w:rPr>
            </w:pP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Приставка, суффикс, окончание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Закрепление умения образовывать новые слова с помощью приставки и суффикса.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связывать слова в предложении с помощью окончания</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Образуют новые слова с помощью приставки и суффикса с опорой на наглядность.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Связывают слова в предложении с помощью окончания при незначительной помощи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color w:val="000000"/>
                <w:sz w:val="24"/>
                <w:szCs w:val="24"/>
              </w:rPr>
              <w:t>Графически обозначают окончание и суффикс на письме</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Образуют  новые слова с помощью приставки и суффикса.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Графически обозначают их на письме.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Связывают слова в предложении с помощью окончания, графически обозначают его на письме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Разбор слов по составу</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Выполнение упражнений на различение  частей слова. Тренировка в  разборе слова по составу.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«секретарь»</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Различают части слова с опорой на наглядность.  Разбирают слова по составу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 xml:space="preserve">словарным  словом «секретарь» и его значением.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 с помощью учителя</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Различают части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слова и разбирают их по составу.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«секретарь»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«секретарь», составляют словосочетания и предложения с данным словом</w:t>
            </w:r>
          </w:p>
          <w:p w:rsidR="00A14D3E" w:rsidRPr="0081646F" w:rsidRDefault="00A14D3E" w:rsidP="0081646F">
            <w:pPr>
              <w:spacing w:after="0" w:line="240" w:lineRule="auto"/>
              <w:rPr>
                <w:rFonts w:ascii="Times New Roman" w:hAnsi="Times New Roman" w:cs="Times New Roman"/>
                <w:sz w:val="24"/>
                <w:szCs w:val="24"/>
              </w:rPr>
            </w:pP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Проверка орфограмм      в корне слова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Повторение правописания ударных и безударных гласных в корне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Проверка правописания звонких и глухих согласных в корне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записывать пересказ, сверяя его с текстом в учебнике</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Проверяют</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 xml:space="preserve">правописание ударных и безударных гласных в корне слова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Проверяют правописание звонких и глухих согласных в корне слова при помощи учителя</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Проверяют правописание ударных и безударных гласных в корне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Проверяют правописание звонких и глухих согласных в корне слова.  Записывают пересказ, сверяя его с текстом в учебнике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Нахождение орфограмм в корне слова и их проверка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Закрепление умения находить орфограммы в корне слова и проверять их.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Умение применять работу с диалогом.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текста под диктовку, с комментированием орфограммы в словах</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Называют участников диалога и записывают его. Находят слова с проверяемыми орфограммами в корне и подбирают проверочные слова при словесной помощи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 диктовку</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орфограммы в корне и проверяют  их.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Называют участников диалога и записывают его.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слова с проверяемыми орфограммами в корне и подбирают проверочные слова. Записывают текст под диктовку, комментируя орфограммы в словах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приставок</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Закрепление умения разбирать слова по составу.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Закрепление умения выполнять упражнения на правописание гласных и согласных в приставке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Работа с диалогом</w:t>
            </w:r>
          </w:p>
        </w:tc>
        <w:tc>
          <w:tcPr>
            <w:tcW w:w="3261"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Разбирают слова по составу с опорой на наглядность.  Выполняют упражнения на правописание гласных и согласных в приставке слова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рисунок и называют участников диалога. Записывают диалог, обозначая приставки при словесной помощи учителя</w:t>
            </w: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Разбирают слова по составу. Выполняют упражнения на правописание гласных и согласных в приставке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рисунок и называют участников диалога. Записывают диалог, обозначая приставки и объясняя их правописание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Орфограммы в корне слова и приставке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объяснять правописание слов с орфограммами в корне и приставке слова</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словосочетания по теме, вставляя пропущенные орфограммы в корне и приставке слова при словесной помощи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пары однокоренных слов, записывают и подчёркивают их с помощью учителя</w:t>
            </w:r>
          </w:p>
          <w:p w:rsidR="00A14D3E" w:rsidRPr="0081646F" w:rsidRDefault="00A14D3E" w:rsidP="0081646F">
            <w:pPr>
              <w:spacing w:after="0" w:line="240" w:lineRule="auto"/>
              <w:rPr>
                <w:rFonts w:ascii="Times New Roman" w:hAnsi="Times New Roman" w:cs="Times New Roman"/>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словосочетания по теме, вставляя пропущенные орфограммы в корне и приставке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правописание слов с данными орфограммами.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пары однокоренных слов и подчёркивают их.</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пословицы, подчёркивая в словах орфограммы</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Текст. Составление плана текста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текста-повествования по плану.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письменно пересказывать</w:t>
            </w:r>
          </w:p>
        </w:tc>
        <w:tc>
          <w:tcPr>
            <w:tcW w:w="3261"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составленные на основе рисунка предложения, выделяют в отдельных словах корни, приставки, окончания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и записывают план текста, дополняя его главную часть данными в рамке подпунктами при словесной помощи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предложения, подбирая факты, отражённые в рисунке.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наиболее удачные предложения и записывают их, отмечая в отдельных словах известные корни, приставки и окончания.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и записывают план текста, дополняя его главную часть данными в рамке подпунктами.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как называется такой план.</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пересказ текста по плану</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Сложные слова с соединительными гласными «О, Е</w:t>
            </w:r>
            <w:r w:rsidRPr="0081646F">
              <w:rPr>
                <w:rFonts w:ascii="Times New Roman" w:hAnsi="Times New Roman" w:cs="Times New Roman"/>
                <w:b/>
                <w:sz w:val="24"/>
                <w:szCs w:val="24"/>
              </w:rPr>
              <w:t>»</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283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Расширение знаний о  сложных словах.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Тренировка в образовании слов с соединительными гласными   «О, Е</w:t>
            </w:r>
            <w:r w:rsidRPr="0081646F">
              <w:rPr>
                <w:rFonts w:ascii="Times New Roman" w:hAnsi="Times New Roman" w:cs="Times New Roman"/>
                <w:b/>
                <w:sz w:val="24"/>
                <w:szCs w:val="24"/>
              </w:rPr>
              <w:t>»</w:t>
            </w:r>
          </w:p>
        </w:tc>
        <w:tc>
          <w:tcPr>
            <w:tcW w:w="3261" w:type="dxa"/>
          </w:tcPr>
          <w:p w:rsidR="00A14D3E" w:rsidRPr="0081646F" w:rsidRDefault="00A14D3E" w:rsidP="0081646F">
            <w:pPr>
              <w:spacing w:after="0" w:line="240" w:lineRule="auto"/>
              <w:rPr>
                <w:rFonts w:ascii="Times New Roman" w:hAnsi="Times New Roman" w:cs="Times New Roman"/>
                <w:i/>
                <w:sz w:val="24"/>
                <w:szCs w:val="24"/>
              </w:rPr>
            </w:pPr>
            <w:r w:rsidRPr="0081646F">
              <w:rPr>
                <w:rFonts w:ascii="Times New Roman" w:hAnsi="Times New Roman" w:cs="Times New Roman"/>
                <w:sz w:val="24"/>
                <w:szCs w:val="24"/>
              </w:rPr>
              <w:t>Зачитывают определение о сложных словах и способах их образования.</w:t>
            </w:r>
            <w:r w:rsidRPr="0081646F">
              <w:rPr>
                <w:rFonts w:ascii="Times New Roman" w:hAnsi="Times New Roman" w:cs="Times New Roman"/>
                <w:i/>
                <w:sz w:val="24"/>
                <w:szCs w:val="24"/>
              </w:rPr>
              <w:t xml:space="preserve">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Образуют и записывают сложные слова с соединительными гласными «О, Е</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i/>
                <w:sz w:val="24"/>
                <w:szCs w:val="24"/>
              </w:rPr>
            </w:pPr>
          </w:p>
        </w:tc>
        <w:tc>
          <w:tcPr>
            <w:tcW w:w="3974"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запись в рамке, объясняют, как образуются новые слова, подбирают примеры к схемам.</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Записывают сложные слова, вставляя пропущенные соединительные гласные «О, Е</w:t>
            </w:r>
            <w:r w:rsidRPr="0081646F">
              <w:rPr>
                <w:rFonts w:ascii="Times New Roman" w:hAnsi="Times New Roman" w:cs="Times New Roman"/>
                <w:b/>
                <w:sz w:val="24"/>
                <w:szCs w:val="24"/>
              </w:rPr>
              <w:t>».</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подчёркивая сложные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От данных слов образуют однокоренные сложные слова с суффиксом «</w:t>
            </w:r>
            <w:r w:rsidRPr="0081646F">
              <w:rPr>
                <w:rFonts w:ascii="Times New Roman" w:hAnsi="Times New Roman" w:cs="Times New Roman"/>
                <w:b/>
                <w:sz w:val="24"/>
                <w:szCs w:val="24"/>
              </w:rPr>
              <w:t>н».</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20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Сложные слова без соединительной гласной</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в образовании сложных слов двумя способами.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Замена словосочетаний сложными словами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Образуют и записывают сложные слова двумя способами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Образуют и записывают сложные слова  двумя способами.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словосочетания сложными словами.</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предложения, подбирая по смыслу первую часть сложных слов</w:t>
            </w:r>
          </w:p>
        </w:tc>
      </w:tr>
      <w:tr w:rsidR="00A14D3E" w:rsidTr="0081646F">
        <w:trPr>
          <w:trHeight w:val="277"/>
        </w:trPr>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21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Сложные слова с соединительной гласной «И» без неё</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Расширение представления о написании сложных слов.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Различение сложных слов с соединительной гласной «И» и без неё.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Умение объяснять образование сложных слов</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Применяют в практической деятельности правила написания сложных слов.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Различают сложные слова с соединительной гласной «И» без неё при словесной помощи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Применяют в практической деятельности правила  написания сложных слов.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Различают сложные слова с соединительной гласной «И» и без неё. Объясняют образование сложных слов</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22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 слова. Закрепление знаний.  Контрольные вопросы и задания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Закрепление изученных правил.</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Применение изученных правил на письме.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Закрепление умения письменно пересказывать.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текста под диктовку, комментируя орфограммы в словах и знаки препинания. Знакомство со словарным словом «паспорт»</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Записывают  текст под диктовку.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«паспорт»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«паспорт», составляют словосочетания и предложения с данным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Разбирают слова по составу по наглядной и словесной помощи учителя </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Применяют изученные правила на письме.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Записывают текст под диктовку, комментируя орфограммы в словах и знаки препинания.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Подбирают примеры к схемам и разбирают слова по составу.</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«паспорт» и его значением.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Указывают в данном слове орфограмму, которую следует запомнить, подбирают однокоренные слова, 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000000"/>
                <w:sz w:val="24"/>
                <w:szCs w:val="24"/>
              </w:rPr>
            </w:pP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23</w:t>
            </w:r>
          </w:p>
        </w:tc>
        <w:tc>
          <w:tcPr>
            <w:tcW w:w="2712"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Деловое письмо: автобиография.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Составление плана делового письма - автобиография письма.</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Перечисление обязательных данных и объяснение, какие из них обучающиеся не могут раскрыть.</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Написание своей биографии по данному плану</w:t>
            </w:r>
          </w:p>
        </w:tc>
        <w:tc>
          <w:tcPr>
            <w:tcW w:w="3260" w:type="dxa"/>
          </w:tcPr>
          <w:p w:rsidR="00A14D3E" w:rsidRPr="0081646F" w:rsidRDefault="00A14D3E" w:rsidP="0081646F">
            <w:pPr>
              <w:spacing w:after="0" w:line="240" w:lineRule="auto"/>
              <w:ind w:left="9"/>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и записывают деловое письмо-автобиография по плану, словесной и наглядной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ind w:left="9"/>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и записывают план делового письма – автобиография.</w:t>
            </w:r>
          </w:p>
          <w:p w:rsidR="00A14D3E" w:rsidRPr="0081646F" w:rsidRDefault="00A14D3E" w:rsidP="0081646F">
            <w:pPr>
              <w:spacing w:after="0" w:line="240" w:lineRule="auto"/>
              <w:ind w:left="9"/>
              <w:rPr>
                <w:rFonts w:ascii="Times New Roman" w:hAnsi="Times New Roman" w:cs="Times New Roman"/>
                <w:color w:val="000000"/>
                <w:sz w:val="24"/>
                <w:szCs w:val="24"/>
              </w:rPr>
            </w:pPr>
            <w:r w:rsidRPr="0081646F">
              <w:rPr>
                <w:rFonts w:ascii="Times New Roman" w:hAnsi="Times New Roman" w:cs="Times New Roman"/>
                <w:color w:val="000000"/>
                <w:sz w:val="24"/>
                <w:szCs w:val="24"/>
              </w:rPr>
              <w:t>Перечисляют обязательные данные, объясняют, какие из них не могут раскрыть.</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Пишут автобиографию по данному плану</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24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Проверочный тест по теме: «Состав слова»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основных правил.</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тестового задания.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Повторяют основные правила с опорой на памятки.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тестовые задания с опорой на памятки</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Самостоятельно выполняют тестовые задания, применяя изученные правила на письме</w:t>
            </w:r>
          </w:p>
        </w:tc>
      </w:tr>
      <w:tr w:rsidR="00A14D3E" w:rsidTr="0081646F">
        <w:trPr>
          <w:trHeight w:val="464"/>
        </w:trPr>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Части речи. Текст.</w:t>
            </w:r>
            <w:r w:rsidRPr="0081646F">
              <w:rPr>
                <w:rFonts w:ascii="Times New Roman" w:hAnsi="Times New Roman" w:cs="Times New Roman"/>
                <w:b/>
                <w:color w:val="FF0000"/>
                <w:sz w:val="24"/>
                <w:szCs w:val="24"/>
              </w:rPr>
              <w:t xml:space="preserve"> </w:t>
            </w:r>
            <w:r w:rsidRPr="0081646F">
              <w:rPr>
                <w:rFonts w:ascii="Times New Roman" w:hAnsi="Times New Roman" w:cs="Times New Roman"/>
                <w:b/>
                <w:sz w:val="24"/>
                <w:szCs w:val="24"/>
              </w:rPr>
              <w:t>Имя существительное</w:t>
            </w:r>
            <w:r w:rsidRPr="0081646F">
              <w:rPr>
                <w:rFonts w:ascii="Times New Roman" w:hAnsi="Times New Roman" w:cs="Times New Roman"/>
                <w:b/>
                <w:color w:val="FF0000"/>
                <w:sz w:val="24"/>
                <w:szCs w:val="24"/>
              </w:rPr>
              <w:t xml:space="preserve"> </w:t>
            </w:r>
            <w:r w:rsidRPr="0081646F">
              <w:rPr>
                <w:rFonts w:ascii="Times New Roman" w:hAnsi="Times New Roman" w:cs="Times New Roman"/>
                <w:b/>
                <w:sz w:val="24"/>
                <w:szCs w:val="24"/>
              </w:rPr>
              <w:t>- 21час</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Различение частей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Обобщение знаний 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различении имён существительных, имён прилагательных и глаголов в предложении.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«документ»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в тексте имена существительные, имена прилагательные и глаголы с опорой на вопросы учителя.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«документ»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«документ», составляют словосочетания и предложения с данным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Отмечают в тексте</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известные части речи, используя при этом сокращённые названия.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и записывают примеры к схемам, используя выделенные в тексте словосочетания.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«документ»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«документ», определяют, какими частями речи они являются, составляют словосочетания и предложения с данным словом</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Имя существительное.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Значение существительных в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Нахождение в тексте имени существительного.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«чувство»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пословицах имена существительные, противоположные по значению, выписывают их парами с помощью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«чувство»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имена существительные, обозначающие чувства.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пословицах имена существительные, противоположные по значению, выписывают их парами.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«чувство»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однокоренные слова к слову «чувство», составляют словосочетания и предложения с данным словом</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Имена существительные, близкие по значению</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Нахождение и выделение имён существительных, близких по значению.</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Составление и запись словосочетаний с именами существительными, близкими по значению</w:t>
            </w:r>
            <w:r w:rsidRPr="0081646F">
              <w:rPr>
                <w:rFonts w:ascii="Times New Roman" w:hAnsi="Times New Roman" w:cs="Times New Roman"/>
                <w:color w:val="FF0000"/>
                <w:sz w:val="24"/>
                <w:szCs w:val="24"/>
              </w:rPr>
              <w:t xml:space="preserve"> </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подбирают и записывают  имена существительные, близкие по значению с опорой на представленный образец, схему, вопросы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подбирают имена существительные, близкие по значению и составляют из них пары.</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Составляют и записывают предложения к данным рисункам, используя в них близкие по значению имена существительные из упражнения</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Род, число и падеж имён существительных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определение грамматических признаков имени существительного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грамматические признаки имени существительного с опорой на схему, вопросы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имена существительные по образцу</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схему, называют грамматические признаки имени существительного, подкрепляя их примерами.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Изменяют по падежам указанные имена существительные.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имена существительные по образцу.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предложениях сравнение двух предметов, выписывают их, указывая род и число имён существительных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29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Определение склонения имён существительных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в определении склонения имени существительного.</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Знакомство со словарным словом «планета»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Определяют склонение представленных имён существительных с опорой на схему, вопросы учителя и записывают их в тетрадь.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«планета» и его значением.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словосочетания и предложения с данным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Рассматривают схемы, объясняют, какие существительные относятся к 1, 2, 3-му склонению, подбирают примеры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ошибки в распределении существительных по склонениям, записывают правильный вариант.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«планета»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словом</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Ударные и безударные окончания имён существительных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в определении ударных и безударных окончаний имён существительных.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проверять безударные окончания имён существительных с помощью постановки вопроса от глагола к имени существительному</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объяснение о написании и проверке  ударных и безударных окончаний существительных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ударные и безударные окончания имён существительных на основе готового алгоритма.  Проверяют безударные окончания имён существительных с помощью постановки вопроса от глагола к имени существительному,  с опорой на вопросы учителя.  Составляют различные конструкции предложений с опорой на представленный образец</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объяснение о написании и проверке  ударных и безударных окончаний существительных.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Определяют  ударные и безударные окончания представленных имён существительных и записывают их в два столбика.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имена существительные с безударными окончаниями, требующими проверки.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сочетания глаголов с именами существительными, ставя вопрос от глагола.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стихотворение, подчёркивая в словах все известные орфограммы и выделяя безударные окончания имён существительных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Правописание падежных окончаний имён существительных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1-го склонения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Проверка безударных окончаний имён существительных 1-го склонения существительными «сестра, земля».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письменно пересказывать</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с  опорой на схему.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пересказ текста, сверяя его с текстом в учебнике, ориентируясь на план</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текст и находят в нём имена существительные.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имена существительные, ставя их в начальную форму.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Проверяют безударные окончания имён существительных 1-го склонения существительными «сестра, земля».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пересказ текста, сверяя его с текстом в учебнике и обращая внимание на падежные окончания имён существительных 1-го склонения.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и исправляют ошибки</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Правописание падежных окончаний имён существительных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2-го склонения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на проверку безударных окончаний имён существительных   2-го склонения именами существительными «стол, конь».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«государство»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Упражняются в проверке безударных окончаний  имён существительных 2-го склонения именами существительными «стол, конь» по образцу, вопросам учителя.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«государство»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в скобках ставят вопросы к именам существительным.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Дописывают падежные окончания имён существительных.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Проверяют безударные окончания имён существительных 2-го склонения именами существительными «стол, конь».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«государство»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Правописание падежных окончаний имён существительных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3-го склонения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Упражнения  на проверку безударных окончаний существительных 3-го склонения существительным «степь</w:t>
            </w:r>
            <w:r w:rsidRPr="0081646F">
              <w:rPr>
                <w:rFonts w:ascii="Times New Roman" w:hAnsi="Times New Roman" w:cs="Times New Roman"/>
                <w:b/>
                <w:sz w:val="24"/>
                <w:szCs w:val="24"/>
              </w:rPr>
              <w:t>».</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Знакомство со словарным словом «медаль»</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в скобках ставят вопросы к именам существительным с помощью учителя.</w:t>
            </w:r>
          </w:p>
          <w:p w:rsidR="00A14D3E" w:rsidRPr="0081646F" w:rsidRDefault="00A14D3E" w:rsidP="0081646F">
            <w:pPr>
              <w:spacing w:after="0" w:line="240" w:lineRule="auto"/>
              <w:ind w:right="-103"/>
              <w:rPr>
                <w:rFonts w:ascii="Times New Roman" w:hAnsi="Times New Roman" w:cs="Times New Roman"/>
                <w:b/>
                <w:sz w:val="24"/>
                <w:szCs w:val="24"/>
              </w:rPr>
            </w:pPr>
            <w:r w:rsidRPr="0081646F">
              <w:rPr>
                <w:rFonts w:ascii="Times New Roman" w:hAnsi="Times New Roman" w:cs="Times New Roman"/>
                <w:sz w:val="24"/>
                <w:szCs w:val="24"/>
              </w:rPr>
              <w:t>Проверяют безударные окончания существительных 3-го склонения существительным «степь</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по наглядной и словесной инструкции учителя</w:t>
            </w:r>
            <w:r w:rsidRPr="0081646F">
              <w:rPr>
                <w:rFonts w:ascii="Times New Roman" w:hAnsi="Times New Roman" w:cs="Times New Roman"/>
                <w:b/>
                <w:sz w:val="24"/>
                <w:szCs w:val="24"/>
              </w:rPr>
              <w:t xml:space="preserve">. </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«медаль» и его значением.</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ind w:right="-103"/>
              <w:rPr>
                <w:rFonts w:ascii="Times New Roman" w:hAnsi="Times New Roman" w:cs="Times New Roman"/>
                <w:b/>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в скобках ставят вопросы к именам существительным.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Дописывают падежные окончания имён существительных.</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Проверяют безударные окончания существительных 3-го склонения существительным «степь</w:t>
            </w:r>
            <w:r w:rsidRPr="0081646F">
              <w:rPr>
                <w:rFonts w:ascii="Times New Roman" w:hAnsi="Times New Roman" w:cs="Times New Roman"/>
                <w:b/>
                <w:sz w:val="24"/>
                <w:szCs w:val="24"/>
              </w:rPr>
              <w:t>».</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«медаль»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падежных окончаний имён существительных в единственном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по проверке  безударных падежных окончаний имён существительных в единственном числе.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предложений под диктовку, комментируя орфограммы в словах</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Проверяют безударные падежные окончания имён существительных в единственном числе с опорой на представленный образец. Записывают предложения под диктовку</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склонение имён существительных с пропущенными окончаниями.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проверочные слова, списывают, вставляя пропущенные окончания.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под диктовку, комментируя орфограммы в словах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Изменение по падежам имён существительных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Отработка алгоритма изменения по падежам имён существительных во множественном числе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склонение имён существительных с пропущенными окончаниями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Изменяют  по падежам имена существительные во множественном числе с опорой на схему, вопросы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склонение имён существительных с пропущенными окончаниями.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проверочные слова, списывают, вставляя пропущенные окончания.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имена существительные во множественном числе.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под диктовку</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падежных вопросов к именам существительным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постановку  падежных вопросов от глаголов к именам существительным во множественном числе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падежные вопросы от глаголов к именам существительным во множественном числе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вопросительные слова</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словосочетания, ставя вопросы от глаголов к именам существительным во множественном числе.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предложения с каждым словосочетанием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выделенные имена существительные вопросительным словом, записывая вопросительные предложения. Подчёркивают вопросительные слова.</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Падежные окончания имён существительных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определять и выделять падежные окончания имён существительных во множественном числе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и выделяют падежные окончания имён существительных во множественном числе с опорой на представленный образец и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отрывок из сказки, вставляя окончания имён существительных во множественном числе</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Определяют  и выделяют падежные окончания имён существительных во множественном числе.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отрывок из сказки, вставляя окончания имён существительных во множественном числе.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Вставляют в тексте выделенное имя существительное в разных падежах.</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Ставят вопросы от выделенных слов к указанному имени существительному, определяют падеж, выделяют окончания, ставят ударение</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Ударные и безударные падежные окончания имён существительных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знаний по сравнению безударных окончаний с ударными окончаниями в каждом падеже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имена существительные 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Сравнивают безударные окончания с ударными окончаниями имён существительных в каждом падеже с опорой на наглядность и по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имена существительные в разных падежах.</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Называют имена существительные с ударными и безударными окончаниями, сравнивают  безударные окончания с ударными окончаниями в каждом падеже.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Подбирают однородные члены предложения к выделенным словам.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выделяя ударные и безударные окончания имён существительных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39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падежных окончаний имён существительных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определять падежные окончания имён существительных во множественном числе путём подстановки проверочных слов. Знакомство со словарным словом «пациент»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падежные окончания  имён существительных во множественном числе  по словесной инструкции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«пациент»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Определяют падежные окончания  имён существительных во множественном числе.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окончания имён существительных.</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«пациент»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Окончания родительного падежа имён существительных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на правильное употребление формы родительного падежа имён существительных во множественном числе.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Письменный пересказ текста по вопросам</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Связывают пары слов по смыслу с помощью предлогов: «</w:t>
            </w:r>
            <w:r w:rsidRPr="0081646F">
              <w:rPr>
                <w:rFonts w:ascii="Times New Roman" w:hAnsi="Times New Roman" w:cs="Times New Roman"/>
                <w:b/>
                <w:sz w:val="24"/>
                <w:szCs w:val="24"/>
              </w:rPr>
              <w:t xml:space="preserve">у, до, из, без, от, для» </w:t>
            </w:r>
            <w:r w:rsidRPr="0081646F">
              <w:rPr>
                <w:rFonts w:ascii="Times New Roman" w:hAnsi="Times New Roman" w:cs="Times New Roman"/>
                <w:sz w:val="24"/>
                <w:szCs w:val="24"/>
              </w:rPr>
              <w:t>и записывают получившиеся словосочетания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Связывают пары слов по смыслу с помощью предлогов: «</w:t>
            </w:r>
            <w:r w:rsidRPr="0081646F">
              <w:rPr>
                <w:rFonts w:ascii="Times New Roman" w:hAnsi="Times New Roman" w:cs="Times New Roman"/>
                <w:b/>
                <w:sz w:val="24"/>
                <w:szCs w:val="24"/>
              </w:rPr>
              <w:t xml:space="preserve">у, до, из, без, от, для» </w:t>
            </w:r>
            <w:r w:rsidRPr="0081646F">
              <w:rPr>
                <w:rFonts w:ascii="Times New Roman" w:hAnsi="Times New Roman" w:cs="Times New Roman"/>
                <w:sz w:val="24"/>
                <w:szCs w:val="24"/>
              </w:rPr>
              <w:t>и записывают получившиеся словосочетания.</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Списывают текст, ставя имена существительные из скобок в родительном падеже и выделяя падежные окончания.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Письменно пересказывают текст по вопросам.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и подчёркивают имена существительные в родительном падеже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Выделяют окончания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имён существительных. Закрепление знаний</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Повторение изученных орфограмм.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Демонстрация усвоенных знаний.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Знакомство со словарным словом «депутат».</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Запись предложений под диктовку, с комментированием орфограммы в словах</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Соединяют данные слова по смыслу и записывают получившиеся предложения.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 с опорой на наглядность. Знакомятся со словарным словом «депутат»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Соединяют данные слова по смыслу и записывают получившиеся предложения.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Выделяют окончания имён существительных.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Объясняют правописание безударных окончаний.</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вставляя пропущенные окончания имён существительных в единственном и множественном числе.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«депутат»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словосочетания и предложения с данным словарным словом и записывают их.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предложения под диктовку, комментируя орфограммы в словах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Имя существительное. Закрепление знаний. Контрольные вопросы и задания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Закрепление умения в объяснении изученных орфограмм.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Демонстрация  усвоенных  знаний.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Работа с диалогом</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Заменяют выделенные имена существительные близкими по значению, записывают их парами.</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словосочетания, подбирая проверочные слова к именам существительным с пропущенными безударными окончаниями</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используя алгоритм и словесную инструкцию учителя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Заменяют выделенные имена существительные близкими по значению, записывают их парами, не меняя форму слов.</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Выделяют падежные окончания имён существительных, объясняя их правописание.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диалог, выделяя окончания имён существительных.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объясняя правописание падежных окончаний имён существительных в единственном и множественном числе.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color w:val="000000"/>
                <w:sz w:val="24"/>
                <w:szCs w:val="24"/>
              </w:rPr>
              <w:t>Записывают словосочетания, подбирая проверочные слова к именам существительным с пропущенными безударными окончаниями</w:t>
            </w:r>
            <w:r w:rsidRPr="0081646F">
              <w:rPr>
                <w:rFonts w:ascii="Times New Roman" w:hAnsi="Times New Roman" w:cs="Times New Roman"/>
                <w:color w:val="FF0000"/>
                <w:sz w:val="24"/>
                <w:szCs w:val="24"/>
              </w:rPr>
              <w:t xml:space="preserve">  </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rPr>
          <w:trHeight w:val="3391"/>
        </w:trPr>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Самостоятельное изложение повествовательного текста с предварительным разбором, составлением плана и опорными словами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tabs>
                <w:tab w:val="left" w:pos="284"/>
                <w:tab w:val="left" w:pos="426"/>
              </w:tabs>
              <w:spacing w:after="0"/>
              <w:rPr>
                <w:rFonts w:ascii="Times New Roman" w:hAnsi="Times New Roman" w:cs="Times New Roman"/>
                <w:color w:val="000000"/>
                <w:sz w:val="24"/>
                <w:szCs w:val="24"/>
              </w:rPr>
            </w:pPr>
            <w:r w:rsidRPr="0081646F">
              <w:rPr>
                <w:rFonts w:ascii="Times New Roman" w:hAnsi="Times New Roman" w:cs="Times New Roman"/>
                <w:color w:val="000000"/>
                <w:sz w:val="24"/>
                <w:szCs w:val="24"/>
              </w:rPr>
              <w:t>Развитие умения письменно излагать прочитанный и услышанный текст.</w:t>
            </w:r>
          </w:p>
          <w:p w:rsidR="00A14D3E" w:rsidRPr="0081646F" w:rsidRDefault="00A14D3E" w:rsidP="0081646F">
            <w:pPr>
              <w:tabs>
                <w:tab w:val="left" w:pos="284"/>
                <w:tab w:val="left" w:pos="426"/>
              </w:tabs>
              <w:spacing w:after="0"/>
              <w:rPr>
                <w:rFonts w:ascii="Times New Roman" w:hAnsi="Times New Roman" w:cs="Times New Roman"/>
                <w:color w:val="000000"/>
                <w:sz w:val="24"/>
                <w:szCs w:val="24"/>
              </w:rPr>
            </w:pPr>
            <w:r w:rsidRPr="0081646F">
              <w:rPr>
                <w:rFonts w:ascii="Times New Roman" w:hAnsi="Times New Roman" w:cs="Times New Roman"/>
                <w:color w:val="000000"/>
                <w:sz w:val="24"/>
                <w:szCs w:val="24"/>
              </w:rPr>
              <w:t>Формирование умения составлять план текста, анализировать и излагать повествовательный текст по плану. Развитие речи, памяти и внимания при написании изложения</w:t>
            </w:r>
          </w:p>
        </w:tc>
        <w:tc>
          <w:tcPr>
            <w:tcW w:w="3260" w:type="dxa"/>
          </w:tcPr>
          <w:p w:rsidR="00A14D3E" w:rsidRPr="0081646F" w:rsidRDefault="00A14D3E" w:rsidP="0081646F">
            <w:pPr>
              <w:tabs>
                <w:tab w:val="left" w:pos="284"/>
                <w:tab w:val="left" w:pos="426"/>
              </w:tabs>
              <w:spacing w:after="0"/>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Принимают участие в чтении небольшого повествовательного текста, составлении плана.   </w:t>
            </w:r>
          </w:p>
          <w:p w:rsidR="00A14D3E" w:rsidRPr="0081646F" w:rsidRDefault="00A14D3E" w:rsidP="0081646F">
            <w:pPr>
              <w:tabs>
                <w:tab w:val="left" w:pos="284"/>
                <w:tab w:val="left" w:pos="426"/>
              </w:tabs>
              <w:rPr>
                <w:rFonts w:ascii="Times New Roman" w:hAnsi="Times New Roman" w:cs="Times New Roman"/>
                <w:color w:val="000000"/>
                <w:sz w:val="24"/>
                <w:szCs w:val="24"/>
              </w:rPr>
            </w:pPr>
            <w:r w:rsidRPr="0081646F">
              <w:rPr>
                <w:rFonts w:ascii="Times New Roman" w:hAnsi="Times New Roman" w:cs="Times New Roman"/>
                <w:color w:val="000000"/>
                <w:sz w:val="24"/>
                <w:szCs w:val="24"/>
              </w:rPr>
              <w:t>После коллективного обсуждения записывают текст, используя составленный план и опорные слова</w:t>
            </w:r>
          </w:p>
        </w:tc>
        <w:tc>
          <w:tcPr>
            <w:tcW w:w="3686" w:type="dxa"/>
          </w:tcPr>
          <w:p w:rsidR="00A14D3E" w:rsidRPr="0081646F" w:rsidRDefault="00A14D3E" w:rsidP="0081646F">
            <w:pPr>
              <w:tabs>
                <w:tab w:val="left" w:pos="284"/>
                <w:tab w:val="left" w:pos="426"/>
              </w:tabs>
              <w:spacing w:after="0"/>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Передают содержание прочитанного текста. </w:t>
            </w:r>
          </w:p>
          <w:p w:rsidR="00A14D3E" w:rsidRPr="0081646F" w:rsidRDefault="00A14D3E" w:rsidP="0081646F">
            <w:pPr>
              <w:tabs>
                <w:tab w:val="left" w:pos="284"/>
                <w:tab w:val="left" w:pos="426"/>
              </w:tabs>
              <w:spacing w:after="0"/>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Составляют план. </w:t>
            </w:r>
          </w:p>
          <w:p w:rsidR="00A14D3E" w:rsidRPr="0081646F" w:rsidRDefault="00A14D3E" w:rsidP="0081646F">
            <w:pPr>
              <w:tabs>
                <w:tab w:val="left" w:pos="284"/>
                <w:tab w:val="left" w:pos="426"/>
              </w:tabs>
              <w:rPr>
                <w:rFonts w:ascii="Times New Roman" w:hAnsi="Times New Roman" w:cs="Times New Roman"/>
                <w:color w:val="000000"/>
                <w:sz w:val="24"/>
                <w:szCs w:val="24"/>
              </w:rPr>
            </w:pPr>
            <w:r w:rsidRPr="0081646F">
              <w:rPr>
                <w:rFonts w:ascii="Times New Roman" w:hAnsi="Times New Roman" w:cs="Times New Roman"/>
                <w:color w:val="000000"/>
                <w:sz w:val="24"/>
                <w:szCs w:val="24"/>
              </w:rPr>
              <w:t>Самостоятельно записывают текст, используя план и опорные слова</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Самостоятельная работа по теме: «Склонение имён существительных»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tabs>
                <w:tab w:val="left" w:pos="7938"/>
              </w:tabs>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Выполнение самостоятельной работы.</w:t>
            </w:r>
          </w:p>
          <w:p w:rsidR="00A14D3E" w:rsidRPr="0081646F" w:rsidRDefault="00A14D3E" w:rsidP="0081646F">
            <w:pPr>
              <w:tabs>
                <w:tab w:val="left" w:pos="7938"/>
              </w:tabs>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Закрепление знаний по теме: «Склонение имен существительных» </w:t>
            </w:r>
          </w:p>
          <w:p w:rsidR="00A14D3E" w:rsidRPr="0081646F" w:rsidRDefault="00A14D3E" w:rsidP="0081646F">
            <w:pPr>
              <w:tabs>
                <w:tab w:val="left" w:pos="7938"/>
              </w:tabs>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 </w:t>
            </w:r>
          </w:p>
        </w:tc>
        <w:tc>
          <w:tcPr>
            <w:tcW w:w="3260" w:type="dxa"/>
          </w:tcPr>
          <w:p w:rsidR="00A14D3E" w:rsidRPr="0081646F" w:rsidRDefault="00A14D3E" w:rsidP="0081646F">
            <w:pPr>
              <w:widowControl w:val="0"/>
              <w:tabs>
                <w:tab w:val="left" w:pos="1449"/>
                <w:tab w:val="left" w:pos="2972"/>
                <w:tab w:val="left" w:pos="5351"/>
                <w:tab w:val="left" w:pos="7451"/>
                <w:tab w:val="left" w:pos="9404"/>
              </w:tabs>
              <w:spacing w:after="0" w:line="240" w:lineRule="auto"/>
              <w:ind w:right="-17"/>
              <w:rPr>
                <w:rFonts w:ascii="Times New Roman" w:hAnsi="Times New Roman" w:cs="Times New Roman"/>
                <w:b/>
                <w:color w:val="000000"/>
                <w:sz w:val="24"/>
                <w:szCs w:val="24"/>
              </w:rPr>
            </w:pPr>
            <w:r w:rsidRPr="0081646F">
              <w:rPr>
                <w:rFonts w:ascii="Times New Roman" w:hAnsi="Times New Roman" w:cs="Times New Roman"/>
                <w:color w:val="000000"/>
                <w:sz w:val="24"/>
                <w:szCs w:val="24"/>
              </w:rPr>
              <w:t>Закрепляют знания по теме: «Склонение имен существительных». Выполняют самостоятельную работу (по карточкам), используя таблицы и схемы</w:t>
            </w:r>
          </w:p>
        </w:tc>
        <w:tc>
          <w:tcPr>
            <w:tcW w:w="3686" w:type="dxa"/>
          </w:tcPr>
          <w:p w:rsidR="00A14D3E" w:rsidRPr="0081646F" w:rsidRDefault="00A14D3E" w:rsidP="0081646F">
            <w:pPr>
              <w:widowControl w:val="0"/>
              <w:tabs>
                <w:tab w:val="left" w:pos="1449"/>
                <w:tab w:val="left" w:pos="2972"/>
                <w:tab w:val="left" w:pos="5351"/>
                <w:tab w:val="left" w:pos="7451"/>
                <w:tab w:val="left" w:pos="9404"/>
              </w:tabs>
              <w:spacing w:after="0" w:line="240" w:lineRule="auto"/>
              <w:ind w:right="-17"/>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Закрепляют знания по теме: «Склонение имён существительных». </w:t>
            </w:r>
          </w:p>
          <w:p w:rsidR="00A14D3E" w:rsidRPr="0081646F" w:rsidRDefault="00A14D3E" w:rsidP="0081646F">
            <w:pPr>
              <w:widowControl w:val="0"/>
              <w:tabs>
                <w:tab w:val="left" w:pos="1449"/>
                <w:tab w:val="left" w:pos="2972"/>
                <w:tab w:val="left" w:pos="5351"/>
                <w:tab w:val="left" w:pos="7451"/>
                <w:tab w:val="left" w:pos="9404"/>
              </w:tabs>
              <w:spacing w:after="0" w:line="240" w:lineRule="auto"/>
              <w:ind w:right="-17"/>
              <w:rPr>
                <w:rFonts w:ascii="Times New Roman" w:hAnsi="Times New Roman" w:cs="Times New Roman"/>
                <w:b/>
                <w:color w:val="000000"/>
                <w:sz w:val="24"/>
                <w:szCs w:val="24"/>
              </w:rPr>
            </w:pPr>
            <w:r w:rsidRPr="0081646F">
              <w:rPr>
                <w:rFonts w:ascii="Times New Roman" w:hAnsi="Times New Roman" w:cs="Times New Roman"/>
                <w:color w:val="000000"/>
                <w:sz w:val="24"/>
                <w:szCs w:val="24"/>
              </w:rPr>
              <w:t>Выполняют самостоятельную работу  (по карточкам)</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45</w:t>
            </w:r>
          </w:p>
        </w:tc>
        <w:tc>
          <w:tcPr>
            <w:tcW w:w="2712" w:type="dxa"/>
          </w:tcPr>
          <w:p w:rsidR="00A14D3E" w:rsidRPr="0081646F" w:rsidRDefault="00A14D3E" w:rsidP="0081646F">
            <w:pPr>
              <w:shd w:val="clear" w:color="auto" w:fill="FFFFFF"/>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Деловое письмо: заметка в стенгазету  об  участии в общешкольных мероприятиях.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делового письма «Заметка в стенгазету».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Изучают понятие «Заметка».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план заметки в рабочей тетради.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заметку, располагают и записывают в рабочую тетрадь описанные в ней события по плану.</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Пишут заметку в стенгазету с опорой на план по словесной инструкции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Изучают понятие «Заметка».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план заметки в рабочей тетради.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Читают заметку, располагают и записывают в рабочую тетрадь описанные в ней события по плану. Пишут заметку в стенгазету об участии в общешкольных мероприятиях.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Формулируют свои мысли. Письменно излагают прочитанный и услышанный текст</w:t>
            </w:r>
          </w:p>
        </w:tc>
      </w:tr>
      <w:tr w:rsidR="00A14D3E" w:rsidTr="0081646F">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Имя прилагательное – 18 часов</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46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Имя прилагательное. Значение имён прилагательных в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Повторение грамматических признаков имён прилагательных.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Употребление имён прилагательных разных семантических групп для описания предмета</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Описывают  признаки предмета по словесной инструкции учителя.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Находят имена прилагательные, противоположные по значению с опорой на наглядность и выписывают их парами</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Подбирают подходящие по смыслу имена прилагательные к выделенным именам существительным.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Находят имена прилагательные, противоположные по значению и выписывают их парами.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Подбирают по смыслу и записывают пропущенные имена существительные, сочетаемые с выделенными именами прилагательными</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47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Имена прилагательные, близкие по значению</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Расширение знаний  о нахождении  имён прилагательных, близких по значению и формирование из них пары.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по замене имени прилагательного более точными, близкими по значению словами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и записывают имена прилагательные, близкие по значению.</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имена прилагательные более точными, близкими по значению словами по словесной инструкции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имена прилагательные, близкие по значению, формируют из них пары.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и записывают словосочетания с каждой парой имён прилагательных, подчёркивая близкие по значению имена прилагательные.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имена прилагательные более точными, близкими по значению словами.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получившиеся предложения, подчёркивая имена прилагательные</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48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Словосочетания с именами прилагательными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вопроса от имени существительного к имени прилагательному, выделение имён прилагательных волнистой линией.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Умение делать вывод об имени прилагательном как части речи и о его связи в предложении с именем существительным.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записывать пересказ, начиная каждую часть текста с красной строки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пересказ с опорой на план, начиная каждую часть текста с красной строки</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 от имени существительного к имени прилагательному, выделяют имена прилагательные волнистой линией.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Делают вывод об имени  прилагательном как части речи и о его связи в предложении с именем существительным.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из текста сочетания имён прилагательных с именами существительными.</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пересказ, начиная каждую часть текста с красной строки</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49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Род и число имён прилагательных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Обобщение знаний о согласовании имён прилагательных с именами существительными в роде и числе.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«электричество»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Согласовывают имена прилагательные с именами существительными в роде, числе и падеже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Задают вопросы к именам прилагательным с опорой на наглядность.</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«электричество»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и записывают к именам существительным имена прилагательные, не меняя их окончания.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Указывают род и число имён существительных и имён прилагательных, выделяют окончания.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«электричество»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Изменение окончаний имён прилагательных по вопросам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имён прилагательных.</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Нахождение  и  выделение окончания вопросов и окончания  имён прилагательных</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Дописывают окончания имён прилагательных соответственно окончаниям вопросов.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Выделяют окончания вопросов и окончания имён прилагательных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Склоняют имена прилагательные, опираясь на представленный образец по наглядной и словесной инструкции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вывод о написании окончаний имён прилагательных.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Дописывают окончания имён прилагательных соответственно окончаниям вопросов.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Выделяют окончания вопросов и окончания имён прилагательных.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Склоняют имена прилагательные.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вопросы к тексту, выделяя окончания в вопросительных словах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именам прилагательным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Обобщение знаний о постановке вопросов от имени существительного к имени прилагательному.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Выписывание из текста сочетание имён прилагательных с именами существительными (с предлогами и без)</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вопросы от имени существительного к имени прилагательному по наглядной и словесной инструкции учителя. Выписывают  из текста сочетание имён прилагательных с именами существительным (с предлогами и без), ориентируясь на вопросы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Выделают окончания вопросов и окончания имён прилагательных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вопросы от имени существительного к имени прилагательному, прослеживая совпадение окончаний вопросов с окончаниями имён прилагательных.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Выделают окончания вопросов и окончания имён прилагательных.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из текста сочетание имён прилагательных с именами существительным (с предлогами и без)</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падежных окончаний имён прилагательных в единственном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в постановке вопросов от имён существительных к именам прилагательным.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Сравнение окончаний имён прилагательных с окончанием вопросов.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«территория»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стихотворение, выделяя окончания имён прилагательных с помощью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от имён существительных к именам прилагательным с опорой на образец.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«территория»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стихотворение, выделяя окончания имён прилагательных.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от имён существительных к именам прилагательным.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Сравнивают окончания имён прилагательных с окончанием вопросов.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«территория»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Текст.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Подбор примеров для подкрепления основной мысли текста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Умение подкреплять основную мысль текста фактами, указанными в плане.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Умение записывать текст, дополняя его недостающими фактами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Коллективно составляют и записывают предложения, используя словосочетания, данные под рисунками,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дополняя его недостающими фактами по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Коллективно составляют и записывают предложения, используя словосочетания, данные под рисунками.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Выделяют падежные окончания имён прилагательных в единственном числе, объясняя их правописание.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Подкрепляют основную мысль текста фактами, указанными в плане. </w:t>
            </w:r>
          </w:p>
          <w:p w:rsidR="00A14D3E" w:rsidRPr="0081646F" w:rsidRDefault="00A14D3E" w:rsidP="0081646F">
            <w:pPr>
              <w:spacing w:after="0" w:line="240" w:lineRule="auto"/>
              <w:ind w:right="-113"/>
              <w:rPr>
                <w:rFonts w:ascii="Times New Roman" w:hAnsi="Times New Roman" w:cs="Times New Roman"/>
                <w:color w:val="FF0000"/>
                <w:sz w:val="24"/>
                <w:szCs w:val="24"/>
              </w:rPr>
            </w:pPr>
            <w:r w:rsidRPr="0081646F">
              <w:rPr>
                <w:rFonts w:ascii="Times New Roman" w:hAnsi="Times New Roman" w:cs="Times New Roman"/>
                <w:sz w:val="24"/>
                <w:szCs w:val="24"/>
              </w:rPr>
              <w:t>Записывают текст, дополняя его недостающими фактами</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Выделение словосочетаний с именами прилагательными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Умение находить в тексте словосочетания имён прилагательных с именами существительными во множественном числе.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Работа с диалогом</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и записывают словосочетания имён прилагательных с именами существительными во множественном числе по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диалог, подчёркивая словосочетания с именами прилагательными во множественном числе используя помощь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Находят в тексте словосочетания имён прилагательных с именами существительными во множественном числе и выписывают их.</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Указывают число имён существительных.</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Определяют, в каком числе стоят имена прилагательные в выписанных словосочетаниях и почему.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Расставляют вопросы в диалоге, опираясь на содержание ответов.</w:t>
            </w:r>
          </w:p>
          <w:p w:rsidR="00A14D3E" w:rsidRPr="0081646F" w:rsidRDefault="00A14D3E" w:rsidP="0081646F">
            <w:pPr>
              <w:spacing w:after="0" w:line="240" w:lineRule="auto"/>
              <w:ind w:right="-113"/>
              <w:rPr>
                <w:rFonts w:ascii="Times New Roman" w:hAnsi="Times New Roman" w:cs="Times New Roman"/>
                <w:color w:val="FF0000"/>
                <w:sz w:val="24"/>
                <w:szCs w:val="24"/>
              </w:rPr>
            </w:pPr>
            <w:r w:rsidRPr="0081646F">
              <w:rPr>
                <w:rFonts w:ascii="Times New Roman" w:hAnsi="Times New Roman" w:cs="Times New Roman"/>
                <w:sz w:val="24"/>
                <w:szCs w:val="24"/>
              </w:rPr>
              <w:t>Записывают диалог, подчёркивая словосочетания с именами прилагательными во множественном числе</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55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Изменение имён прилагательных во множественном числе по падежам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Умение применять правило написания падежных окончаний имён  прилагательных во множественном числе. Выполнение тренировочных упражнений</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 используя алгоритм и помощь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Выделяют окончания имён прилагательных, сверяя свою работу с таблицей в учебнике</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подставляя вместо вопросов выделенные имена прилагательные к выделенным именам существительным.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Выделяют окончания имён прилагательных, сверяя свою работу с таблицей в учебнике</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56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именам прилагательным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в постановке вопросов к именам прилагательным во множественном числе.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Знакомство  со словарными словами «полиция», «милиция»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 словесной инструкции  учителя.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«полиция», «милиция»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данными словарными словами 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ставя в скобках вопросы от выделенных имён существительных к именам прилагательным.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находя в них сочетания имён прилагательных с именами существительными.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 и объясняют их написание.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«полиция», «милиция»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57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падежных окончаний имён прилагательных во множественном числе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падежных окончаний имён прилагательных во множественном числе, проверяя их окончаниями вопросов. Закрепление умения письменного пересказа, с подчеркиванием словосочетания с именами прилагательными во множественном числе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 о проверке падежных окончаний имён прилагательных во множественном числе.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Записывают  пересказ с опорой на план текста при помощи учителя </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 о проверке падежных окончаний имён прилагательных во множественном числе.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Дописывают  падежные окончания имён прилагательных во множественном числе, проверяя их окончаниями вопросов.  Записывают  пересказ, подчёркивая словосочетания с именами прилагательными во множественном числе</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58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имён прилагательных. Закрепление знаний</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Обобщение изученного по теме: «Склонение имён прилагательных».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предложений под диктовку, с комментариями орфограмм в словах и знаков препинания</w:t>
            </w:r>
          </w:p>
          <w:p w:rsidR="00A14D3E" w:rsidRPr="0081646F" w:rsidRDefault="00A14D3E" w:rsidP="0081646F">
            <w:pPr>
              <w:spacing w:after="0" w:line="240" w:lineRule="auto"/>
              <w:rPr>
                <w:rFonts w:ascii="Times New Roman" w:hAnsi="Times New Roman" w:cs="Times New Roman"/>
                <w:sz w:val="24"/>
                <w:szCs w:val="24"/>
              </w:rPr>
            </w:pP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подчёркивают словосочетания с именами прилагательными.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данным именам прилагательным близкие и противоположные по значению имена прилагательные с опорой на наглядность и словесную инструкцию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Обобщают изученное по теме: «Склонение имён прилагательных».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подчёркивают словосочетания с именами прилагательными.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к данным именам прилагательным близкие и противоположные по значению имена прилагательные.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предложения с данными словосочетаниями, комментируя орфограммы.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Находят речевые ошибки в предложениях, исправляя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59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Имя прилагательное. Закрепление знаний. Контрольные вопросы и задания. </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Обобщение изученного по теме: «Имя прилагательное».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«характер»</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Отвечают  на вопросы по изученной теме на доступном материале.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Применяют  правила на письме с опорой на наглядность.</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«характер»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Образуют от данного словарного слова имя прилагательное.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выражения парами, заменяя имена прилагательные близкими по значению словами, данными в рамке.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Подчёркивают близкие по значению имена прилагательные, выделяют их окончания.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«характер»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Образуют от данного словарного слова имя прилагательное.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60</w:t>
            </w:r>
          </w:p>
        </w:tc>
        <w:tc>
          <w:tcPr>
            <w:tcW w:w="2712" w:type="dxa"/>
          </w:tcPr>
          <w:p w:rsidR="00A14D3E" w:rsidRPr="0081646F" w:rsidRDefault="00A14D3E" w:rsidP="0081646F">
            <w:pPr>
              <w:tabs>
                <w:tab w:val="left" w:pos="7938"/>
              </w:tabs>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Деловое письмо. </w:t>
            </w:r>
          </w:p>
          <w:p w:rsidR="00A14D3E" w:rsidRPr="0081646F" w:rsidRDefault="00A14D3E" w:rsidP="0081646F">
            <w:pPr>
              <w:tabs>
                <w:tab w:val="left" w:pos="7938"/>
              </w:tabs>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Записка</w:t>
            </w: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в написании разных по тематике записок</w:t>
            </w:r>
          </w:p>
        </w:tc>
        <w:tc>
          <w:tcPr>
            <w:tcW w:w="3260" w:type="dxa"/>
          </w:tcPr>
          <w:p w:rsidR="00A14D3E" w:rsidRPr="0081646F" w:rsidRDefault="00A14D3E" w:rsidP="0081646F">
            <w:pPr>
              <w:spacing w:after="0" w:line="240" w:lineRule="auto"/>
              <w:ind w:left="-45"/>
              <w:rPr>
                <w:rFonts w:ascii="Times New Roman" w:hAnsi="Times New Roman" w:cs="Times New Roman"/>
                <w:color w:val="000000"/>
                <w:sz w:val="24"/>
                <w:szCs w:val="24"/>
              </w:rPr>
            </w:pPr>
            <w:r w:rsidRPr="0081646F">
              <w:rPr>
                <w:rFonts w:ascii="Times New Roman" w:hAnsi="Times New Roman" w:cs="Times New Roman"/>
                <w:color w:val="000000"/>
                <w:sz w:val="24"/>
                <w:szCs w:val="24"/>
              </w:rPr>
              <w:t>Пишут деловое письмо «Записка» с опорой на план и развёрнутую инструкцию.</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Расширяют тематический словарь</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Отрабатывают навык  в написании разных по тематике записок. </w:t>
            </w:r>
          </w:p>
          <w:p w:rsidR="00A14D3E" w:rsidRPr="0081646F" w:rsidRDefault="00A14D3E" w:rsidP="0081646F">
            <w:pPr>
              <w:spacing w:after="0" w:line="240" w:lineRule="auto"/>
              <w:ind w:left="-42"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план делового письма – «Записка».</w:t>
            </w:r>
          </w:p>
          <w:p w:rsidR="00A14D3E" w:rsidRPr="0081646F" w:rsidRDefault="00A14D3E" w:rsidP="0081646F">
            <w:pPr>
              <w:spacing w:after="0" w:line="240" w:lineRule="auto"/>
              <w:ind w:left="-42"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Пишут записку по данному плану.</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Расширяют тематический словарь. Учатся формулировать собственные мысли, высказывать и обосновывать свою точку зрения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Коллективное сочинение по плану и опорным словосочетаниям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Развитие устной и письменной речи обучающихся</w:t>
            </w:r>
          </w:p>
        </w:tc>
        <w:tc>
          <w:tcPr>
            <w:tcW w:w="3260"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 после предварительной отработки содержания и языкового оформления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Применяют  знания, полученные на уроках русского языка.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пишут небольшие по объему сочинения повествовательного характера (с элементами описания) по опорным словам и предложенному плану</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Контрольная работа по теме: «Имя прилагательное»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диктанта на слух.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грамматических заданий.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Проверка работы самостоятельно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 диктовку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грамматические задания по изученной теме.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Осуществляют самоконтроль</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Работа над ошибками по теме: «Имя прилагательное».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Словарный диктант</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Разбор ошибок контрольной работы.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Подчёркивание орфограмм.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проверяемых и непроверяемых написаний гласных и согласных в словах.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словарного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Осуществление самоконтроля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типичные и индивидуальные ошибки в тексте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работу над ошибками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словарный диктант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Разбирают типичные и индивидуальные ошибки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ошибки в своей работе.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словарный диктант.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Осуществляют самоконтроль</w:t>
            </w:r>
          </w:p>
        </w:tc>
      </w:tr>
      <w:tr w:rsidR="00A14D3E" w:rsidTr="0081646F">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Местоимение – 21час</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Местоимение. Значение местоимений в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tabs>
                <w:tab w:val="left" w:pos="284"/>
                <w:tab w:val="left" w:pos="426"/>
              </w:tabs>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Продолжение знакомства с частью речи, которая указывает на предметы, но не называет их.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Отработка умения выбирать из предложения слова, которые указывают на предмет (местоимения) и названия самих предметов (имена существительные).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подчёркивают местоимения, определяют, на кого или на что они указывают.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местоимения и имена существительные парами по образцу.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местоимения, используя помощь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подчёркивают местоимения, определяют, на кого или на что они указывают.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вместо каких имён существительных использованы в тексте личные местоимения.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местоимения и имена существительные парами по образцу.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текст, вставляя вместо точек местоимения, которые свяжут рядом стоящие предложения по смыслу.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местоимения</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65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Различение местоимений по лицам и числам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Расширение знаний обучающихся о местоимении.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Различение местоимений по лицам и числам.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Проведение работы с диалогом</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диалог, вставляя пропущенные имена существительные и местоимения.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Определяют лицо и число местоимений с опорой на наглядность и помощь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определение об изменении по родам местоимений 3-го лица единственного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Дают определение местоимения.  Различают местоимения по лицам и числам.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диалог, вставляя пропущенные имена существительные и местоимения.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Указывают лицо и число местоимений</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1-го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1-го лица единственного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«профессия»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подчёркивая местоимение </w:t>
            </w:r>
            <w:r w:rsidRPr="0081646F">
              <w:rPr>
                <w:rFonts w:ascii="Times New Roman" w:hAnsi="Times New Roman" w:cs="Times New Roman"/>
                <w:b/>
                <w:sz w:val="24"/>
                <w:szCs w:val="24"/>
              </w:rPr>
              <w:t>я</w:t>
            </w:r>
            <w:r w:rsidRPr="0081646F">
              <w:rPr>
                <w:rFonts w:ascii="Times New Roman" w:hAnsi="Times New Roman" w:cs="Times New Roman"/>
                <w:sz w:val="24"/>
                <w:szCs w:val="24"/>
              </w:rPr>
              <w:t xml:space="preserve"> в разных падежах, ставят к нему вопросы, используя помощь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«профессия»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Склоняют местоимения 1-го лица единственного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от глаголов к местоимению </w:t>
            </w:r>
            <w:r w:rsidRPr="0081646F">
              <w:rPr>
                <w:rFonts w:ascii="Times New Roman" w:hAnsi="Times New Roman" w:cs="Times New Roman"/>
                <w:b/>
                <w:sz w:val="24"/>
                <w:szCs w:val="24"/>
              </w:rPr>
              <w:t xml:space="preserve">я </w:t>
            </w:r>
            <w:r w:rsidRPr="0081646F">
              <w:rPr>
                <w:rFonts w:ascii="Times New Roman" w:hAnsi="Times New Roman" w:cs="Times New Roman"/>
                <w:sz w:val="24"/>
                <w:szCs w:val="24"/>
              </w:rPr>
              <w:t>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подчёркивая местоимение </w:t>
            </w:r>
            <w:r w:rsidRPr="0081646F">
              <w:rPr>
                <w:rFonts w:ascii="Times New Roman" w:hAnsi="Times New Roman" w:cs="Times New Roman"/>
                <w:b/>
                <w:sz w:val="24"/>
                <w:szCs w:val="24"/>
              </w:rPr>
              <w:t>я</w:t>
            </w:r>
            <w:r w:rsidRPr="0081646F">
              <w:rPr>
                <w:rFonts w:ascii="Times New Roman" w:hAnsi="Times New Roman" w:cs="Times New Roman"/>
                <w:sz w:val="24"/>
                <w:szCs w:val="24"/>
              </w:rPr>
              <w:t xml:space="preserve"> в разных падежах, ставят к нему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«профессия»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местоимения 1-го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склонение местоимения 1-го лица единственного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Выполнение тренировочных упражнений на замену имён существительных местоимением 1-го лица в тексте и в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заменяя выделенные имена существительные местоимением я в разных падежах, используя помощь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местоимения 1-го лица единственного числа</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словосочетания с местоимением 1-го лица единственного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местоимение «</w:t>
            </w:r>
            <w:r w:rsidRPr="0081646F">
              <w:rPr>
                <w:rFonts w:ascii="Times New Roman" w:hAnsi="Times New Roman" w:cs="Times New Roman"/>
                <w:b/>
                <w:sz w:val="24"/>
                <w:szCs w:val="24"/>
              </w:rPr>
              <w:t>я»</w:t>
            </w:r>
            <w:r w:rsidRPr="0081646F">
              <w:rPr>
                <w:rFonts w:ascii="Times New Roman" w:hAnsi="Times New Roman" w:cs="Times New Roman"/>
                <w:sz w:val="24"/>
                <w:szCs w:val="24"/>
              </w:rPr>
              <w:t xml:space="preserve"> в разных падежах, опираясь на вопросы.</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Записывают текст, заменяя выделенные существительные местоимением «</w:t>
            </w:r>
            <w:r w:rsidRPr="0081646F">
              <w:rPr>
                <w:rFonts w:ascii="Times New Roman" w:hAnsi="Times New Roman" w:cs="Times New Roman"/>
                <w:b/>
                <w:sz w:val="24"/>
                <w:szCs w:val="24"/>
              </w:rPr>
              <w:t>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местоимение «</w:t>
            </w:r>
            <w:r w:rsidRPr="0081646F">
              <w:rPr>
                <w:rFonts w:ascii="Times New Roman" w:hAnsi="Times New Roman" w:cs="Times New Roman"/>
                <w:b/>
                <w:sz w:val="24"/>
                <w:szCs w:val="24"/>
              </w:rPr>
              <w:t>я»</w:t>
            </w:r>
            <w:r w:rsidRPr="0081646F">
              <w:rPr>
                <w:rFonts w:ascii="Times New Roman" w:hAnsi="Times New Roman" w:cs="Times New Roman"/>
                <w:sz w:val="24"/>
                <w:szCs w:val="24"/>
              </w:rPr>
              <w:t xml:space="preserve"> в том же падеже, что и существительные.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местоимения 1-го лица единственного числа</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68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1-го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1-го лица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Выполнение упражнения на постановку вопросов от глаголов к местоимению </w:t>
            </w:r>
            <w:r w:rsidRPr="0081646F">
              <w:rPr>
                <w:rFonts w:ascii="Times New Roman" w:hAnsi="Times New Roman" w:cs="Times New Roman"/>
                <w:b/>
                <w:sz w:val="24"/>
                <w:szCs w:val="24"/>
              </w:rPr>
              <w:t xml:space="preserve">«мы» </w:t>
            </w:r>
            <w:r w:rsidRPr="0081646F">
              <w:rPr>
                <w:rFonts w:ascii="Times New Roman" w:hAnsi="Times New Roman" w:cs="Times New Roman"/>
                <w:sz w:val="24"/>
                <w:szCs w:val="24"/>
              </w:rPr>
              <w:t xml:space="preserve">в разных падежах.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письменно пересказывать, опираясь на выписанные из текста сочетания местоимений с глаголами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в тексте местоимение </w:t>
            </w:r>
            <w:r w:rsidRPr="0081646F">
              <w:rPr>
                <w:rFonts w:ascii="Times New Roman" w:hAnsi="Times New Roman" w:cs="Times New Roman"/>
                <w:b/>
                <w:sz w:val="24"/>
                <w:szCs w:val="24"/>
              </w:rPr>
              <w:t xml:space="preserve">«мы» </w:t>
            </w:r>
            <w:r w:rsidRPr="0081646F">
              <w:rPr>
                <w:rFonts w:ascii="Times New Roman" w:hAnsi="Times New Roman" w:cs="Times New Roman"/>
                <w:sz w:val="24"/>
                <w:szCs w:val="24"/>
              </w:rPr>
              <w:t xml:space="preserve">в разных падежах.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местоимение «</w:t>
            </w:r>
            <w:r w:rsidRPr="0081646F">
              <w:rPr>
                <w:rFonts w:ascii="Times New Roman" w:hAnsi="Times New Roman" w:cs="Times New Roman"/>
                <w:b/>
                <w:sz w:val="24"/>
                <w:szCs w:val="24"/>
              </w:rPr>
              <w:t>мы»</w:t>
            </w:r>
            <w:r w:rsidRPr="0081646F">
              <w:rPr>
                <w:rFonts w:ascii="Times New Roman" w:hAnsi="Times New Roman" w:cs="Times New Roman"/>
                <w:sz w:val="24"/>
                <w:szCs w:val="24"/>
              </w:rPr>
              <w:t xml:space="preserve"> в разных падежах, ставят к нему вопросы с помощью учителя</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Склоняют местоимения 1-го лица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от глаголов к местоимению </w:t>
            </w:r>
            <w:r w:rsidRPr="0081646F">
              <w:rPr>
                <w:rFonts w:ascii="Times New Roman" w:hAnsi="Times New Roman" w:cs="Times New Roman"/>
                <w:b/>
                <w:sz w:val="24"/>
                <w:szCs w:val="24"/>
              </w:rPr>
              <w:t xml:space="preserve">«мы» </w:t>
            </w:r>
            <w:r w:rsidRPr="0081646F">
              <w:rPr>
                <w:rFonts w:ascii="Times New Roman" w:hAnsi="Times New Roman" w:cs="Times New Roman"/>
                <w:sz w:val="24"/>
                <w:szCs w:val="24"/>
              </w:rPr>
              <w:t>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подчёркивая местоимение </w:t>
            </w:r>
            <w:r w:rsidRPr="0081646F">
              <w:rPr>
                <w:rFonts w:ascii="Times New Roman" w:hAnsi="Times New Roman" w:cs="Times New Roman"/>
                <w:b/>
                <w:sz w:val="24"/>
                <w:szCs w:val="24"/>
              </w:rPr>
              <w:t>«мы»</w:t>
            </w:r>
            <w:r w:rsidRPr="0081646F">
              <w:rPr>
                <w:rFonts w:ascii="Times New Roman" w:hAnsi="Times New Roman" w:cs="Times New Roman"/>
                <w:sz w:val="24"/>
                <w:szCs w:val="24"/>
              </w:rPr>
              <w:t xml:space="preserve"> в разных падежах, ставят к нему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пересказ, опираясь на выписанные из текста сочетания местоимений с глаголами.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речевые ошибки и исправляют их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69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местоимений</w:t>
            </w:r>
            <w:r w:rsidRPr="0081646F">
              <w:rPr>
                <w:rFonts w:ascii="Times New Roman" w:hAnsi="Times New Roman" w:cs="Times New Roman"/>
                <w:strike/>
                <w:sz w:val="24"/>
                <w:szCs w:val="24"/>
              </w:rPr>
              <w:t xml:space="preserve">  </w:t>
            </w:r>
            <w:r w:rsidRPr="0081646F">
              <w:rPr>
                <w:rFonts w:ascii="Times New Roman" w:hAnsi="Times New Roman" w:cs="Times New Roman"/>
                <w:sz w:val="24"/>
                <w:szCs w:val="24"/>
              </w:rPr>
              <w:t>1-го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склонение местоимений 1-го лица множественного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Выполнение упражнений на замену существительных местоимением 1-го лица множественного числа в тексте и в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Читают загадки, ставя вместо вопросов местоимение </w:t>
            </w:r>
            <w:r w:rsidRPr="0081646F">
              <w:rPr>
                <w:rFonts w:ascii="Times New Roman" w:hAnsi="Times New Roman" w:cs="Times New Roman"/>
                <w:b/>
                <w:sz w:val="24"/>
                <w:szCs w:val="24"/>
              </w:rPr>
              <w:t>«мы»</w:t>
            </w:r>
            <w:r w:rsidRPr="0081646F">
              <w:rPr>
                <w:rFonts w:ascii="Times New Roman" w:hAnsi="Times New Roman" w:cs="Times New Roman"/>
                <w:sz w:val="24"/>
                <w:szCs w:val="24"/>
              </w:rPr>
              <w:t>.</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местоимение </w:t>
            </w:r>
            <w:r w:rsidRPr="0081646F">
              <w:rPr>
                <w:rFonts w:ascii="Times New Roman" w:hAnsi="Times New Roman" w:cs="Times New Roman"/>
                <w:b/>
                <w:sz w:val="24"/>
                <w:szCs w:val="24"/>
              </w:rPr>
              <w:t>«мы»</w:t>
            </w:r>
            <w:r w:rsidRPr="0081646F">
              <w:rPr>
                <w:rFonts w:ascii="Times New Roman" w:hAnsi="Times New Roman" w:cs="Times New Roman"/>
                <w:sz w:val="24"/>
                <w:szCs w:val="24"/>
              </w:rPr>
              <w:t xml:space="preserve"> с предлогами.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имена существительные местоимением </w:t>
            </w:r>
            <w:r w:rsidRPr="0081646F">
              <w:rPr>
                <w:rFonts w:ascii="Times New Roman" w:hAnsi="Times New Roman" w:cs="Times New Roman"/>
                <w:b/>
                <w:sz w:val="24"/>
                <w:szCs w:val="24"/>
              </w:rPr>
              <w:t xml:space="preserve">мы, </w:t>
            </w:r>
            <w:r w:rsidRPr="0081646F">
              <w:rPr>
                <w:rFonts w:ascii="Times New Roman" w:hAnsi="Times New Roman" w:cs="Times New Roman"/>
                <w:sz w:val="24"/>
                <w:szCs w:val="24"/>
              </w:rPr>
              <w:t>опираясь на образец</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Читают загадки, ставя вместо вопросов местоимение </w:t>
            </w:r>
            <w:r w:rsidRPr="0081646F">
              <w:rPr>
                <w:rFonts w:ascii="Times New Roman" w:hAnsi="Times New Roman" w:cs="Times New Roman"/>
                <w:b/>
                <w:sz w:val="24"/>
                <w:szCs w:val="24"/>
              </w:rPr>
              <w:t>«мы»</w:t>
            </w:r>
            <w:r w:rsidRPr="0081646F">
              <w:rPr>
                <w:rFonts w:ascii="Times New Roman" w:hAnsi="Times New Roman" w:cs="Times New Roman"/>
                <w:sz w:val="24"/>
                <w:szCs w:val="24"/>
              </w:rPr>
              <w:t>.</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местоимение </w:t>
            </w:r>
            <w:r w:rsidRPr="0081646F">
              <w:rPr>
                <w:rFonts w:ascii="Times New Roman" w:hAnsi="Times New Roman" w:cs="Times New Roman"/>
                <w:b/>
                <w:sz w:val="24"/>
                <w:szCs w:val="24"/>
              </w:rPr>
              <w:t xml:space="preserve">«мы» </w:t>
            </w:r>
            <w:r w:rsidRPr="0081646F">
              <w:rPr>
                <w:rFonts w:ascii="Times New Roman" w:hAnsi="Times New Roman" w:cs="Times New Roman"/>
                <w:sz w:val="24"/>
                <w:szCs w:val="24"/>
              </w:rPr>
              <w:t xml:space="preserve"> с предлогами.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имена существительные местоимением 1-го лица множественного числа в тексте и в речи</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местоимений 1-го лица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на склонение местоимений 1-го лица единственного и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написания местоимений с предлогами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употребляя местоимения из скобок в нужном падеже, 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в предложениях предлоги.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Вставляют пропущенные предлоги в словосочетаниях и записывают их</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из текста и записывают сочетания местоимений с выделенными словами.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Устно указывают о раздельном написании местоимений с предлогами.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Вставляют пропущенные предлоги в словосочетаниях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употребляя местоимения из скобок в нужном падеже.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 1-го лица с предлогами и без них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2-го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2-го лица единственного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Знакомство со словарным словом «совесть»</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предложениях местоимение «</w:t>
            </w:r>
            <w:r w:rsidRPr="0081646F">
              <w:rPr>
                <w:rFonts w:ascii="Times New Roman" w:hAnsi="Times New Roman" w:cs="Times New Roman"/>
                <w:b/>
                <w:sz w:val="24"/>
                <w:szCs w:val="24"/>
              </w:rPr>
              <w:t>ты»</w:t>
            </w:r>
            <w:r w:rsidRPr="0081646F">
              <w:rPr>
                <w:rFonts w:ascii="Times New Roman" w:hAnsi="Times New Roman" w:cs="Times New Roman"/>
                <w:sz w:val="24"/>
                <w:szCs w:val="24"/>
              </w:rPr>
              <w:t xml:space="preserve"> в разных падежах.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 от выделенных слов к местоимению, 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 с помощью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«совесть»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в предложениях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в разных падежах (с предлогами и без них).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 от выделенных слов к местоимению, по вопросу определяют падеж и записывают местоимение в таблицу.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 xml:space="preserve"> в разных падежах, ставя к нему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«совесть»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местоимения 2-го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склонение местоимений 2-го лица единственного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Выполнение тренировочных упражнений на составление словосочетаний с местоимением 2-го лица единственного числа, постановка местоимения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в разные падежи, опираясь на вопросы</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вставляя пропущенное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в разных падежах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пословицы, вставляя пропущенное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 xml:space="preserve"> в разных падежах с выделенными предлогами и опорой на наглядность</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и записывают словосочетания с местоимением 2-го лица единственного числа, ставят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в разных падежах, опираясь на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пословицы, вставляя пропущенное местоимение </w:t>
            </w:r>
            <w:r w:rsidRPr="0081646F">
              <w:rPr>
                <w:rFonts w:ascii="Times New Roman" w:hAnsi="Times New Roman" w:cs="Times New Roman"/>
                <w:b/>
                <w:sz w:val="24"/>
                <w:szCs w:val="24"/>
              </w:rPr>
              <w:t xml:space="preserve">«ты»  </w:t>
            </w:r>
            <w:r w:rsidRPr="0081646F">
              <w:rPr>
                <w:rFonts w:ascii="Times New Roman" w:hAnsi="Times New Roman" w:cs="Times New Roman"/>
                <w:sz w:val="24"/>
                <w:szCs w:val="24"/>
              </w:rPr>
              <w:t xml:space="preserve"> в разных падежах с выделенными предлогами.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раскрывая скобки и ставя вопрос от выделенных слов к местоимению</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2-го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2-го лица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на постановку вопросов от глаголов к местоимению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в разных падежах</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в тексте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 xml:space="preserve">в разных падежах.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 от глаголов к местоимению, опираясь на образец и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загадки, подчёркивают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в разных падежах</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 от глаголов к местоимению.</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по вопросу падеж и записывают местоимение в таблицу.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загадки, подчёркивают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подчёркивая личное местоимение 2-го лица множественного числа </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местоимения 2-го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склонение местоимений 2-го лица множественного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Постановка вместо вопросов местоимения </w:t>
            </w:r>
            <w:r w:rsidRPr="0081646F">
              <w:rPr>
                <w:rFonts w:ascii="Times New Roman" w:hAnsi="Times New Roman" w:cs="Times New Roman"/>
                <w:b/>
                <w:sz w:val="24"/>
                <w:szCs w:val="24"/>
              </w:rPr>
              <w:t>«вы»</w:t>
            </w:r>
            <w:r w:rsidRPr="0081646F">
              <w:rPr>
                <w:rFonts w:ascii="Times New Roman" w:hAnsi="Times New Roman" w:cs="Times New Roman"/>
                <w:sz w:val="24"/>
                <w:szCs w:val="24"/>
              </w:rPr>
              <w:t xml:space="preserve"> 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Правильное употребление местоимения «</w:t>
            </w:r>
            <w:r w:rsidRPr="0081646F">
              <w:rPr>
                <w:rFonts w:ascii="Times New Roman" w:hAnsi="Times New Roman" w:cs="Times New Roman"/>
                <w:b/>
                <w:sz w:val="24"/>
                <w:szCs w:val="24"/>
              </w:rPr>
              <w:t>ты, вы, Вы»</w:t>
            </w:r>
            <w:r w:rsidRPr="0081646F">
              <w:rPr>
                <w:rFonts w:ascii="Times New Roman" w:hAnsi="Times New Roman" w:cs="Times New Roman"/>
                <w:sz w:val="24"/>
                <w:szCs w:val="24"/>
              </w:rPr>
              <w:t xml:space="preserve"> в письменной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Вставляют пропущенное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в разных падежах,</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один заголовок из нескольких предложенных, соответствующих теме текста.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подчёркивают местоимения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выражения, ставя вместо вопросов местоимение</w:t>
            </w:r>
            <w:r w:rsidRPr="0081646F">
              <w:rPr>
                <w:rFonts w:ascii="Times New Roman" w:hAnsi="Times New Roman" w:cs="Times New Roman"/>
                <w:b/>
                <w:sz w:val="24"/>
                <w:szCs w:val="24"/>
              </w:rPr>
              <w:t xml:space="preserve"> «вы» </w:t>
            </w:r>
            <w:r w:rsidRPr="0081646F">
              <w:rPr>
                <w:rFonts w:ascii="Times New Roman" w:hAnsi="Times New Roman" w:cs="Times New Roman"/>
                <w:sz w:val="24"/>
                <w:szCs w:val="24"/>
              </w:rPr>
              <w:t>в разных падежах с предлогами и без них.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предложения к рисунку, используя данные выражения.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Читают текст, вставляют пропущенное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 xml:space="preserve"> 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и записывают заголовок.</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подчёркивают местоимения.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вставляют местоимения «</w:t>
            </w:r>
            <w:r w:rsidRPr="0081646F">
              <w:rPr>
                <w:rFonts w:ascii="Times New Roman" w:hAnsi="Times New Roman" w:cs="Times New Roman"/>
                <w:b/>
                <w:sz w:val="24"/>
                <w:szCs w:val="24"/>
              </w:rPr>
              <w:t>ты, вы, Вы»</w:t>
            </w:r>
            <w:r w:rsidRPr="0081646F">
              <w:rPr>
                <w:rFonts w:ascii="Times New Roman" w:hAnsi="Times New Roman" w:cs="Times New Roman"/>
                <w:sz w:val="24"/>
                <w:szCs w:val="24"/>
              </w:rPr>
              <w:t xml:space="preserve"> в разных падежах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75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местоимений 2-го лица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на склонение местоимений 2-го лица единственного и множественного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Работа с диалогом</w:t>
            </w:r>
          </w:p>
        </w:tc>
        <w:tc>
          <w:tcPr>
            <w:tcW w:w="3260" w:type="dxa"/>
          </w:tcPr>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Читают словосочетания, заменяют имена существительные местоимениями «</w:t>
            </w:r>
            <w:r w:rsidRPr="0081646F">
              <w:rPr>
                <w:rFonts w:ascii="Times New Roman" w:hAnsi="Times New Roman" w:cs="Times New Roman"/>
                <w:b/>
                <w:sz w:val="24"/>
                <w:szCs w:val="24"/>
              </w:rPr>
              <w:t>ты, вы»,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получившиеся словосочетания с местоимениями.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диалог, подчёркивая местоимения 2-го лица, опираясь на образец и словесную инструкцию учителя</w:t>
            </w:r>
          </w:p>
        </w:tc>
        <w:tc>
          <w:tcPr>
            <w:tcW w:w="3686" w:type="dxa"/>
          </w:tcPr>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Читают словосочетания, заменяют имена существительные местоимениями «</w:t>
            </w:r>
            <w:r w:rsidRPr="0081646F">
              <w:rPr>
                <w:rFonts w:ascii="Times New Roman" w:hAnsi="Times New Roman" w:cs="Times New Roman"/>
                <w:b/>
                <w:sz w:val="24"/>
                <w:szCs w:val="24"/>
              </w:rPr>
              <w:t>ты, вы».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получившиеся словосочетания с местоимениями.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 с предлогами и без них.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и выписывают из текста сочетания местоимений 2-го лица с выделенными словами.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диалог, подчёркивают местоимения 2-го лица</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76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3-го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3-го лица единственного числа.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Определение падежа местоимения по вопросу.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Объяснение написания местоимений с предлогами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написание местоимений с предлогами.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загадки, подчёркивают в них местоимения.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 от выделенных слов к местоимению, опираясь на образец</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Склоняют местоимения 3-го лица единственного числа с записью в таблицу.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Определяют падеж местоимения по вопросу.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Объясняют  написание местоимений с предлогами.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загадки, подчёркивают в них местоимения.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местоимения 3-го лица единственного числа в разных падежах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77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местоимения 3-го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склонение местоимения 3-го лица единственного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Выполнение упражнений на замену имён существительных местоимениями «</w:t>
            </w:r>
            <w:r w:rsidRPr="0081646F">
              <w:rPr>
                <w:rFonts w:ascii="Times New Roman" w:hAnsi="Times New Roman" w:cs="Times New Roman"/>
                <w:b/>
                <w:sz w:val="24"/>
                <w:szCs w:val="24"/>
              </w:rPr>
              <w:t>он»</w:t>
            </w:r>
            <w:r w:rsidRPr="0081646F">
              <w:rPr>
                <w:rFonts w:ascii="Times New Roman" w:hAnsi="Times New Roman" w:cs="Times New Roman"/>
                <w:sz w:val="24"/>
                <w:szCs w:val="24"/>
              </w:rPr>
              <w:t xml:space="preserve"> или «</w:t>
            </w:r>
            <w:r w:rsidRPr="0081646F">
              <w:rPr>
                <w:rFonts w:ascii="Times New Roman" w:hAnsi="Times New Roman" w:cs="Times New Roman"/>
                <w:b/>
                <w:sz w:val="24"/>
                <w:szCs w:val="24"/>
              </w:rPr>
              <w:t>она»</w:t>
            </w:r>
            <w:r w:rsidRPr="0081646F">
              <w:rPr>
                <w:rFonts w:ascii="Times New Roman" w:hAnsi="Times New Roman" w:cs="Times New Roman"/>
                <w:sz w:val="24"/>
                <w:szCs w:val="24"/>
              </w:rPr>
              <w:t>, постановка местоимения в том же падеже, что и существительное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заменяя вопросы местоимениями «</w:t>
            </w:r>
            <w:r w:rsidRPr="0081646F">
              <w:rPr>
                <w:rFonts w:ascii="Times New Roman" w:hAnsi="Times New Roman" w:cs="Times New Roman"/>
                <w:b/>
                <w:sz w:val="24"/>
                <w:szCs w:val="24"/>
              </w:rPr>
              <w:t xml:space="preserve">он, она, оно» </w:t>
            </w:r>
            <w:r w:rsidRPr="0081646F">
              <w:rPr>
                <w:rFonts w:ascii="Times New Roman" w:hAnsi="Times New Roman" w:cs="Times New Roman"/>
                <w:sz w:val="24"/>
                <w:szCs w:val="24"/>
              </w:rPr>
              <w:t>в разных падежах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Читают начало сказки, заменяют вопросы из скобок местоимениями </w:t>
            </w:r>
            <w:r w:rsidRPr="0081646F">
              <w:rPr>
                <w:rFonts w:ascii="Times New Roman" w:hAnsi="Times New Roman" w:cs="Times New Roman"/>
                <w:b/>
                <w:sz w:val="24"/>
                <w:szCs w:val="24"/>
              </w:rPr>
              <w:t xml:space="preserve">«он» или «она» </w:t>
            </w:r>
            <w:r w:rsidRPr="0081646F">
              <w:rPr>
                <w:rFonts w:ascii="Times New Roman" w:hAnsi="Times New Roman" w:cs="Times New Roman"/>
                <w:sz w:val="24"/>
                <w:szCs w:val="24"/>
              </w:rPr>
              <w:t>в разных падежах.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раскрывая скобки.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пары словосочетаний, заменяют выделенные имена существительные местоимениями </w:t>
            </w:r>
            <w:r w:rsidRPr="0081646F">
              <w:rPr>
                <w:rFonts w:ascii="Times New Roman" w:hAnsi="Times New Roman" w:cs="Times New Roman"/>
                <w:b/>
                <w:sz w:val="24"/>
                <w:szCs w:val="24"/>
              </w:rPr>
              <w:t xml:space="preserve">«он» </w:t>
            </w:r>
            <w:r w:rsidRPr="0081646F">
              <w:rPr>
                <w:rFonts w:ascii="Times New Roman" w:hAnsi="Times New Roman" w:cs="Times New Roman"/>
                <w:sz w:val="24"/>
                <w:szCs w:val="24"/>
              </w:rPr>
              <w:t>или</w:t>
            </w:r>
            <w:r w:rsidRPr="0081646F">
              <w:rPr>
                <w:rFonts w:ascii="Times New Roman" w:hAnsi="Times New Roman" w:cs="Times New Roman"/>
                <w:b/>
                <w:sz w:val="24"/>
                <w:szCs w:val="24"/>
              </w:rPr>
              <w:t xml:space="preserve"> «она»</w:t>
            </w:r>
            <w:r w:rsidRPr="0081646F">
              <w:rPr>
                <w:rFonts w:ascii="Times New Roman" w:hAnsi="Times New Roman" w:cs="Times New Roman"/>
                <w:sz w:val="24"/>
                <w:szCs w:val="24"/>
              </w:rPr>
              <w:t xml:space="preserve">.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местоимение в том же числе, что и имена существительные</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78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склонением местоимения 3-го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Наблюдение за особенностями склонения местоимения 3-го лица множественного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Постановка вопросов от глаголов к местоимению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в разных падежах</w:t>
            </w:r>
            <w:r w:rsidRPr="0081646F">
              <w:rPr>
                <w:rFonts w:ascii="Times New Roman" w:hAnsi="Times New Roman" w:cs="Times New Roman"/>
                <w:color w:val="FF0000"/>
                <w:sz w:val="24"/>
                <w:szCs w:val="24"/>
              </w:rPr>
              <w:t xml:space="preserve"> </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предложения, подчёркивают местоимение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в разных падежах (с предлогами и без).</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 опираясь на наглядную и словесную инструкцию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местоимение в таблицу, определяя падеж по вопросу от глаголов к местоимению.</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предложения, подчёркивают местоимение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 xml:space="preserve"> в разных падежах (с предлогами и без).</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пары предложений, в каждой паре связывают предложения по смыслу, заменяя повторяющееся имя существительное местоимением 3-го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от глаголов к местоимению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в разных падежах</w:t>
            </w:r>
            <w:r w:rsidRPr="0081646F">
              <w:rPr>
                <w:rFonts w:ascii="Times New Roman" w:hAnsi="Times New Roman" w:cs="Times New Roman"/>
                <w:color w:val="FF0000"/>
                <w:sz w:val="24"/>
                <w:szCs w:val="24"/>
              </w:rPr>
              <w:t xml:space="preserve"> </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79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местоимения 3-го лица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на склонение местоимений 3-го лица множественного числа.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Нахождение и замена повторяющихся имён существительных местоимениями 3-го лица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имена существительные местоимением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в разных падежах,</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опираясь на образец и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словосочетания, называют имена собственные.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пары словосочетаний.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выделенное имя существительное местоимением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ставя местоимение в том же падеже, что и имя существительное.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Связывают пары предложений по смыслу, заменяя повторяющееся имя существительное местоимением 3-го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парами, подчёркивая местоимения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Склонение местоимений 3-го лица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тренировочных упражнений на склонение местоимений 3-го лица единственного и множественного числа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имена существительные местоимением </w:t>
            </w:r>
            <w:r w:rsidRPr="0081646F">
              <w:rPr>
                <w:rFonts w:ascii="Times New Roman" w:hAnsi="Times New Roman" w:cs="Times New Roman"/>
                <w:b/>
                <w:sz w:val="24"/>
                <w:szCs w:val="24"/>
              </w:rPr>
              <w:t xml:space="preserve">«они» </w:t>
            </w:r>
            <w:r w:rsidRPr="0081646F">
              <w:rPr>
                <w:rFonts w:ascii="Times New Roman" w:hAnsi="Times New Roman" w:cs="Times New Roman"/>
                <w:sz w:val="24"/>
                <w:szCs w:val="24"/>
              </w:rPr>
              <w:t>в разных падежах,</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опираясь на образец и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словосочетания, называют имена собственные.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Заменяют имена собственные местоимениями 3-го лица с помощью учителя и записывают словосочетания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заменяя повторяющиеся имена существительные местоимениями 3-го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словосочетания, называют имена собственные.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Заменяют имена собственные местоимениями 3-го лица и записывают словосочетания.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подчёркивая местоимения</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Местоимение. Закрепление знаний.</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Контрольные вопросы и задания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Обобщение и закрепление изученного по теме: «Местоимение».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«юмор».</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Написание предложений под диктовку, с комментированием  орфограммы в словах и знаков препинания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находят и подчёркивают местоимения, ставят к ним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Применяют правила на письме с опорой на наглядность.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«юмор»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находят и подчёркивают местоимения, ставят к ним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стихотворение по памяти.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подчёркивая личные местоимения, и указывают их лицо и число.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Изучают словарное слово «юмор» и используют его в устной и письменной речи.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под диктовку, комментируя орфограммы в словах и знаки препинания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82</w:t>
            </w:r>
          </w:p>
        </w:tc>
        <w:tc>
          <w:tcPr>
            <w:tcW w:w="2712" w:type="dxa"/>
          </w:tcPr>
          <w:p w:rsidR="00A14D3E" w:rsidRPr="0081646F" w:rsidRDefault="00A14D3E" w:rsidP="0081646F">
            <w:pPr>
              <w:shd w:val="clear" w:color="auto" w:fill="FFFFFF"/>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Самостоятельная работа по теме: «Местоимение»</w:t>
            </w: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знаний, полученных на уроках русского языка</w:t>
            </w:r>
          </w:p>
        </w:tc>
        <w:tc>
          <w:tcPr>
            <w:tcW w:w="3260"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Выполняют самостоятельную работу по теме: «Местоимение», применяя изученные правила на письме по словесной инструкции учителя и на доступном материале (по карточкам)</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самостоятельную работу по теме: «Местоимение», применяя изученные правила на письме</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83</w:t>
            </w:r>
          </w:p>
        </w:tc>
        <w:tc>
          <w:tcPr>
            <w:tcW w:w="2712" w:type="dxa"/>
          </w:tcPr>
          <w:p w:rsidR="00A14D3E" w:rsidRPr="0081646F" w:rsidRDefault="00A14D3E" w:rsidP="0081646F">
            <w:pPr>
              <w:shd w:val="clear" w:color="auto" w:fill="FFFFFF"/>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Работа над ошибками по теме: «Местоимение».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Словарный диктант</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Работа над ошибками самостоятельной работы.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Повторение правил правописания.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словарного диктанта</w:t>
            </w:r>
          </w:p>
        </w:tc>
        <w:tc>
          <w:tcPr>
            <w:tcW w:w="3260"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Работают над ошибками диктанта  на основе готового или коллективно составленного алгоритма. Пишут словарный диктант</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Работают над ошибками самостоятельной работы.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Применяют правила правописания в практической деятельности.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словарный диктант</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Деловое письмо: написание заявления  о приёме на работу и увольнении.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Повторение правил оформления заявлений.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нескольких заявлений: о приеме в колледж, об оказании материальной помощи, об увольнении с работы</w:t>
            </w:r>
          </w:p>
        </w:tc>
        <w:tc>
          <w:tcPr>
            <w:tcW w:w="3260"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Пишут заявление о приёме на работу и увольнении,  используя наглядный материал, план и словесную инструкцию учителя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Применяют правила оформления заявлений.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Располагают по плану части заявления с записью в рабочей тетради.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 опорой на образец пишут несколько заявлений по образцу: о приеме в колледж, об оказании материальной помощи, об увольнении с работы</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p>
        </w:tc>
        <w:tc>
          <w:tcPr>
            <w:tcW w:w="13325" w:type="dxa"/>
            <w:gridSpan w:val="5"/>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Глагол – 22часа</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Глагол. Значение глаголов в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грамматических признаков глагола.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Дополнение определения глагола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определение глагола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текст, подбирая пропущенные глаголы по смыслу.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предложения, заменяя выделенные глаголы противоположными по значению глаголами по наглядной и словесной инструкции учителя </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определение глагола.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текст, подбирая пропущенные глаголы.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подчёркивая в каждом предложении подлежащее и сказуемое.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заменяя выделенные глаголы противоположными по значению глаголами.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предложения к рисункам, распространяют предложения второстепенными членами</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Глаголы, близкие по значению</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Формирование умения описывать действия предмета с помощью однородных членов.</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Использование близких и противоположных по значению глаголов</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близкие по значению глаголы, составляют из них пары и записывают.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глаголы двумя чертами.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репродукцию картины.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вставляя вместо точек пропущенные глаголы, данные в скобках (один из двух близких по значению глаголов) с помощью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близкие по значению глаголы, составляют из них пары и записывают, подчёркивая глаголы.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репродукцию картины.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Списывают текст, вставляя вместо точек пропущенные глаголы, данные в скобках (один из двух близких по значению глаголов).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Описывают действия предмета с помощью однородных членов</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Частица «</w:t>
            </w:r>
            <w:r w:rsidRPr="0081646F">
              <w:rPr>
                <w:rFonts w:ascii="Times New Roman" w:hAnsi="Times New Roman" w:cs="Times New Roman"/>
                <w:b/>
                <w:sz w:val="24"/>
                <w:szCs w:val="24"/>
              </w:rPr>
              <w:t>не»</w:t>
            </w:r>
            <w:r w:rsidRPr="0081646F">
              <w:rPr>
                <w:rFonts w:ascii="Times New Roman" w:hAnsi="Times New Roman" w:cs="Times New Roman"/>
                <w:sz w:val="24"/>
                <w:szCs w:val="24"/>
              </w:rPr>
              <w:t xml:space="preserve"> с глаголами.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Знание правила правописания частицы </w:t>
            </w:r>
            <w:r w:rsidRPr="0081646F">
              <w:rPr>
                <w:rFonts w:ascii="Times New Roman" w:hAnsi="Times New Roman" w:cs="Times New Roman"/>
                <w:b/>
                <w:sz w:val="24"/>
                <w:szCs w:val="24"/>
              </w:rPr>
              <w:t xml:space="preserve">«не» </w:t>
            </w:r>
            <w:r w:rsidRPr="0081646F">
              <w:rPr>
                <w:rFonts w:ascii="Times New Roman" w:hAnsi="Times New Roman" w:cs="Times New Roman"/>
                <w:sz w:val="24"/>
                <w:szCs w:val="24"/>
              </w:rPr>
              <w:t>с глаголами и умение применять на письме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Дополняют вывод о написании частицы не с глаголами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и записывают правила поведения, ставят частицу</w:t>
            </w:r>
            <w:r w:rsidRPr="0081646F">
              <w:rPr>
                <w:rFonts w:ascii="Times New Roman" w:hAnsi="Times New Roman" w:cs="Times New Roman"/>
                <w:b/>
                <w:sz w:val="24"/>
                <w:szCs w:val="24"/>
              </w:rPr>
              <w:t xml:space="preserve"> «не» </w:t>
            </w:r>
            <w:r w:rsidRPr="0081646F">
              <w:rPr>
                <w:rFonts w:ascii="Times New Roman" w:hAnsi="Times New Roman" w:cs="Times New Roman"/>
                <w:sz w:val="24"/>
                <w:szCs w:val="24"/>
              </w:rPr>
              <w:t>перед глаголами, где это необходимо по смыслу.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частицу </w:t>
            </w:r>
            <w:r w:rsidRPr="0081646F">
              <w:rPr>
                <w:rFonts w:ascii="Times New Roman" w:hAnsi="Times New Roman" w:cs="Times New Roman"/>
                <w:b/>
                <w:sz w:val="24"/>
                <w:szCs w:val="24"/>
              </w:rPr>
              <w:t xml:space="preserve">«не» </w:t>
            </w:r>
            <w:r w:rsidRPr="0081646F">
              <w:rPr>
                <w:rFonts w:ascii="Times New Roman" w:hAnsi="Times New Roman" w:cs="Times New Roman"/>
                <w:sz w:val="24"/>
                <w:szCs w:val="24"/>
              </w:rPr>
              <w:t>перед глаголами</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Дополняют вывод о написании частицы не с глаголами.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Сравнивают глаголы в каждой паре предложений.</w:t>
            </w:r>
          </w:p>
          <w:p w:rsidR="00A14D3E" w:rsidRPr="0081646F" w:rsidRDefault="00A14D3E" w:rsidP="0081646F">
            <w:pPr>
              <w:spacing w:after="0" w:line="240" w:lineRule="auto"/>
              <w:ind w:right="-113"/>
              <w:rPr>
                <w:rFonts w:ascii="Times New Roman" w:hAnsi="Times New Roman" w:cs="Times New Roman"/>
                <w:b/>
                <w:sz w:val="24"/>
                <w:szCs w:val="24"/>
              </w:rPr>
            </w:pPr>
            <w:r w:rsidRPr="0081646F">
              <w:rPr>
                <w:rFonts w:ascii="Times New Roman" w:hAnsi="Times New Roman" w:cs="Times New Roman"/>
                <w:sz w:val="24"/>
                <w:szCs w:val="24"/>
              </w:rPr>
              <w:t xml:space="preserve">Списывают предложения парами и подчёркивают глаголы с частицей </w:t>
            </w:r>
            <w:r w:rsidRPr="0081646F">
              <w:rPr>
                <w:rFonts w:ascii="Times New Roman" w:hAnsi="Times New Roman" w:cs="Times New Roman"/>
                <w:b/>
                <w:sz w:val="24"/>
                <w:szCs w:val="24"/>
              </w:rPr>
              <w:t>«не».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и записывают правила поведения, ставят частицу</w:t>
            </w:r>
            <w:r w:rsidRPr="0081646F">
              <w:rPr>
                <w:rFonts w:ascii="Times New Roman" w:hAnsi="Times New Roman" w:cs="Times New Roman"/>
                <w:b/>
                <w:sz w:val="24"/>
                <w:szCs w:val="24"/>
              </w:rPr>
              <w:t xml:space="preserve"> «не» </w:t>
            </w:r>
            <w:r w:rsidRPr="0081646F">
              <w:rPr>
                <w:rFonts w:ascii="Times New Roman" w:hAnsi="Times New Roman" w:cs="Times New Roman"/>
                <w:sz w:val="24"/>
                <w:szCs w:val="24"/>
              </w:rPr>
              <w:t>перед глаголами, где это необходимо по смыслу.</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частицу </w:t>
            </w:r>
            <w:r w:rsidRPr="0081646F">
              <w:rPr>
                <w:rFonts w:ascii="Times New Roman" w:hAnsi="Times New Roman" w:cs="Times New Roman"/>
                <w:b/>
                <w:sz w:val="24"/>
                <w:szCs w:val="24"/>
              </w:rPr>
              <w:t>«не»</w:t>
            </w:r>
            <w:r w:rsidRPr="0081646F">
              <w:rPr>
                <w:rFonts w:ascii="Times New Roman" w:hAnsi="Times New Roman" w:cs="Times New Roman"/>
                <w:sz w:val="24"/>
                <w:szCs w:val="24"/>
              </w:rPr>
              <w:t xml:space="preserve"> перед глаголами.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Озаглавливают текст, подкрепляя основную мысль текста фактами, указанными в плане.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текст, дополняя его.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Подчёркивают частицу </w:t>
            </w:r>
            <w:r w:rsidRPr="0081646F">
              <w:rPr>
                <w:rFonts w:ascii="Times New Roman" w:hAnsi="Times New Roman" w:cs="Times New Roman"/>
                <w:b/>
                <w:sz w:val="24"/>
                <w:szCs w:val="24"/>
              </w:rPr>
              <w:t xml:space="preserve">«не» </w:t>
            </w:r>
            <w:r w:rsidRPr="0081646F">
              <w:rPr>
                <w:rFonts w:ascii="Times New Roman" w:hAnsi="Times New Roman" w:cs="Times New Roman"/>
                <w:sz w:val="24"/>
                <w:szCs w:val="24"/>
              </w:rPr>
              <w:t>с глаголами</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Неопределённая форма глагола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Формирование умения определять  неопределённую форму глагола.</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Развитие умения в постановке вопросов: «Что делать? Что сделать?» к глаголам в неопределенной форме.  Написание стихотворения по памяти. Работа с диалогом</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Ставят вопросы: «Что делать? Что сделать?» к глаголам в неопределенной форме. </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Записывают словосочетания по образцу, подчёркивают</w:t>
            </w:r>
            <w:r w:rsidRPr="0081646F">
              <w:rPr>
                <w:rFonts w:ascii="Times New Roman" w:hAnsi="Times New Roman" w:cs="Times New Roman"/>
                <w:b/>
                <w:color w:val="FF0000"/>
                <w:sz w:val="24"/>
                <w:szCs w:val="24"/>
              </w:rPr>
              <w:t xml:space="preserve"> </w:t>
            </w:r>
            <w:r w:rsidRPr="0081646F">
              <w:rPr>
                <w:rFonts w:ascii="Times New Roman" w:hAnsi="Times New Roman" w:cs="Times New Roman"/>
                <w:b/>
                <w:sz w:val="24"/>
                <w:szCs w:val="24"/>
              </w:rPr>
              <w:t xml:space="preserve">ь </w:t>
            </w:r>
            <w:r w:rsidRPr="0081646F">
              <w:rPr>
                <w:rFonts w:ascii="Times New Roman" w:hAnsi="Times New Roman" w:cs="Times New Roman"/>
                <w:sz w:val="24"/>
                <w:szCs w:val="24"/>
              </w:rPr>
              <w:t xml:space="preserve">перед </w:t>
            </w:r>
            <w:r w:rsidRPr="0081646F">
              <w:rPr>
                <w:rFonts w:ascii="Times New Roman" w:hAnsi="Times New Roman" w:cs="Times New Roman"/>
                <w:b/>
                <w:sz w:val="24"/>
                <w:szCs w:val="24"/>
              </w:rPr>
              <w:t>–ся.</w:t>
            </w:r>
          </w:p>
          <w:p w:rsidR="00A14D3E" w:rsidRPr="0081646F" w:rsidRDefault="00A14D3E" w:rsidP="0081646F">
            <w:pPr>
              <w:spacing w:after="0" w:line="240" w:lineRule="auto"/>
              <w:rPr>
                <w:rFonts w:ascii="Times New Roman" w:hAnsi="Times New Roman" w:cs="Times New Roman"/>
                <w:b/>
                <w:color w:val="FF0000"/>
                <w:sz w:val="24"/>
                <w:szCs w:val="24"/>
              </w:rPr>
            </w:pPr>
            <w:r w:rsidRPr="0081646F">
              <w:rPr>
                <w:rFonts w:ascii="Times New Roman" w:hAnsi="Times New Roman" w:cs="Times New Roman"/>
                <w:sz w:val="24"/>
                <w:szCs w:val="24"/>
              </w:rPr>
              <w:t>Составляют диалог и записывают его, подчёркивая глаголы неопределённой формы по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 дополняют вывод о неопределенной форме глагола.</w:t>
            </w:r>
          </w:p>
          <w:p w:rsidR="00A14D3E" w:rsidRPr="0081646F" w:rsidRDefault="00A14D3E" w:rsidP="0081646F">
            <w:pPr>
              <w:spacing w:after="0" w:line="240" w:lineRule="auto"/>
              <w:ind w:right="-113"/>
              <w:rPr>
                <w:rFonts w:ascii="Times New Roman" w:hAnsi="Times New Roman" w:cs="Times New Roman"/>
                <w:b/>
                <w:color w:val="000000"/>
                <w:sz w:val="24"/>
                <w:szCs w:val="24"/>
              </w:rPr>
            </w:pPr>
            <w:r w:rsidRPr="0081646F">
              <w:rPr>
                <w:rFonts w:ascii="Times New Roman" w:hAnsi="Times New Roman" w:cs="Times New Roman"/>
                <w:color w:val="000000"/>
                <w:sz w:val="24"/>
                <w:szCs w:val="24"/>
              </w:rPr>
              <w:t>Записывают словосочетания по образцу, подчёркивают</w:t>
            </w:r>
            <w:r w:rsidRPr="0081646F">
              <w:rPr>
                <w:rFonts w:ascii="Times New Roman" w:hAnsi="Times New Roman" w:cs="Times New Roman"/>
                <w:b/>
                <w:color w:val="FF0000"/>
                <w:sz w:val="24"/>
                <w:szCs w:val="24"/>
              </w:rPr>
              <w:t xml:space="preserve"> </w:t>
            </w:r>
            <w:r w:rsidRPr="0081646F">
              <w:rPr>
                <w:rFonts w:ascii="Times New Roman" w:hAnsi="Times New Roman" w:cs="Times New Roman"/>
                <w:b/>
                <w:color w:val="000000"/>
                <w:sz w:val="24"/>
                <w:szCs w:val="24"/>
              </w:rPr>
              <w:t xml:space="preserve">ь </w:t>
            </w:r>
            <w:r w:rsidRPr="0081646F">
              <w:rPr>
                <w:rFonts w:ascii="Times New Roman" w:hAnsi="Times New Roman" w:cs="Times New Roman"/>
                <w:color w:val="000000"/>
                <w:sz w:val="24"/>
                <w:szCs w:val="24"/>
              </w:rPr>
              <w:t xml:space="preserve">перед </w:t>
            </w:r>
            <w:r w:rsidRPr="0081646F">
              <w:rPr>
                <w:rFonts w:ascii="Times New Roman" w:hAnsi="Times New Roman" w:cs="Times New Roman"/>
                <w:b/>
                <w:color w:val="000000"/>
                <w:sz w:val="24"/>
                <w:szCs w:val="24"/>
              </w:rPr>
              <w:t>–ся.</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Ставят вопросы: «Что делать? Что сделать?» к глаголам в неопределенной форме.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Пишут стихотворение по памяти, подчёркивая в словах известные орфограммы.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Объясняют правописание глаголов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в неопределённой форме.</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диалог и записывают его, подчёркивая глаголы неопределённой формы</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89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Изменение глаголов по временам и числам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Изменение глаголов по временам и числам.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«квитанция»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Распределяют словосочетания по темам, используя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глаголы.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«квитанция»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текст, устно определяя, в каком времени употребляются глаголы в каждой части текста.</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глаголы, ставят к ним вопросы.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Зачитывают словосочетания,</w:t>
            </w:r>
            <w:r w:rsidRPr="0081646F">
              <w:rPr>
                <w:rFonts w:ascii="Times New Roman" w:hAnsi="Times New Roman" w:cs="Times New Roman"/>
                <w:sz w:val="24"/>
                <w:szCs w:val="24"/>
              </w:rPr>
              <w:br/>
              <w:t xml:space="preserve">Ставят глаголы в указанном времени и записывают их по столбикам.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«квитанция»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90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 глаголами 1-го лица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Определение изменения глаголов настоящего и будущего времени по лицам.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Определение 1-го лица глагола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кто совершает действия, подставляя к глаголам местоимения. Записывают словосочетания и подчёркивают глаголы.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глаголы к рисунку в учебнике, составляют и записывают с ними распространённые предложения по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правила.</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данные распространённые предложения.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Находят в предложениях главные члены.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Делают данные предложения нераспространёнными и записывают их, опираясь на образец в учебнике.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Указывают лицо местоимений и подчёркивают глаголы.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Выписывают из текста выделенные местоимения вместе с глаголами, указывая лицо местоимений и подчёркивая глаголы.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Выбирают глаголы к рисунку, составляют и записывают с ними распространённые предложения </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91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глаголам 1-го лица</w:t>
            </w: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ставить вопросы к глаголам 1-го лица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вопросы к глаголам 1-го лица, опираясь на образец.</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нераспространённые предложения, ставя вопросы от подлежащего к сказуемому.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народную прибаутку, вставляя по порядку названия дней недели.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 и глаголы 1-го лица по наглядной и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 и повторяют его, опираясь на краткую запись.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нераспространённые предложения, ставя вопросы от подлежащего к сказуемому.</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Списывают народную прибаутку, вставляя по порядку названия дней недели.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Подчёркивают местоимения и глаголы 1-го лица.</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Ставят вопросы к глаголам 1-го лица, выписывают местоимения и глаголы</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92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Употребление глаголов в 1-м лице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постановку глаголов в нужной форме, опираясь на вопросы</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ставя глаголы в нужной форме, опираясь на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раскрывая скобки и ставя глаголы в нужной форме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ставя глаголы в нужной форме, опираясь на вопросы.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текст, раскрывая скобки и ставя глаголы в нужной форме.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Подчёркивают глаголы, указывают их род и число.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текст от 1-го лица единственного числа, подчёркивают в каждом предложении подлежащее и сказуемое.</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93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 глаголами 2-го лица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Определение 2-го лица глаголов</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 по наглядной и словесной инструкции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распространённые предложения из словосочетаний глаголов с местоимениями с помощью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Выписывают из предложений выделенные местоимения вместе с глаголами, указывают лицо местоимений, подчёркивают глаголы.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распространённые предложения из словосочетаний глаголов с местоимениями (не меняя форму глаголов).</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Выписывают из предложений местоимения с глаголами 2-го лица</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глаголам 2-го лица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ставить вопросы к глаголам 2-го лица</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из текста местоимения и глаголы вместе с вопросами.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Устно перечисляют, на какие вопросы отвечают глаголы 2-го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местоимения и глаголы 2-го лица, ставят вопросы от местоимений к глаголам по словесной инструкции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 повторяют его, опираясь на краткую запись.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Выписывают из текста местоимения и глаголы вместе с вопросами.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Устно перечисляют, на какие вопросы отвечают глаголы 2-го лица.</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нераспространённые предложения, ставят вопросы от подлежащего к сказуемому.</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Распространяют предложения второстепенными членами, опираясь на рисунок в учебнике.</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местоимения и глаголы 2-го лица, ставят вопросы от местоимений к глаголам</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Правописание глаголов 2-го лица единственного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Формирование умения употреблять глаголы 2-го лица единственного числа в устной и письменной речи.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писать букву </w:t>
            </w:r>
            <w:r w:rsidRPr="0081646F">
              <w:rPr>
                <w:rFonts w:ascii="Times New Roman" w:hAnsi="Times New Roman" w:cs="Times New Roman"/>
                <w:b/>
                <w:sz w:val="24"/>
                <w:szCs w:val="24"/>
              </w:rPr>
              <w:t xml:space="preserve">Ь </w:t>
            </w:r>
            <w:r w:rsidRPr="0081646F">
              <w:rPr>
                <w:rFonts w:ascii="Times New Roman" w:hAnsi="Times New Roman" w:cs="Times New Roman"/>
                <w:sz w:val="24"/>
                <w:szCs w:val="24"/>
              </w:rPr>
              <w:t>в глаголах 2-го лица единственного числа. Знакомство со словарным словом «дисциплина»</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и выписывают глаголы 2-го лица единственного числа по наглядной и словесной инструкции учителя. Подчёркивают </w:t>
            </w:r>
            <w:r w:rsidRPr="0081646F">
              <w:rPr>
                <w:rFonts w:ascii="Times New Roman" w:hAnsi="Times New Roman" w:cs="Times New Roman"/>
                <w:b/>
                <w:sz w:val="24"/>
                <w:szCs w:val="24"/>
              </w:rPr>
              <w:t>–шь, -шься</w:t>
            </w:r>
            <w:r w:rsidRPr="0081646F">
              <w:rPr>
                <w:rFonts w:ascii="Times New Roman" w:hAnsi="Times New Roman" w:cs="Times New Roman"/>
                <w:sz w:val="24"/>
                <w:szCs w:val="24"/>
              </w:rPr>
              <w:t xml:space="preserve"> у глаголов 2-го лица единственного числа.</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«дисциплина»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Выписывают из текста глаголы 2-го лица единственного числа.</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Пишут букву </w:t>
            </w:r>
            <w:r w:rsidRPr="0081646F">
              <w:rPr>
                <w:rFonts w:ascii="Times New Roman" w:hAnsi="Times New Roman" w:cs="Times New Roman"/>
                <w:b/>
                <w:color w:val="000000"/>
                <w:sz w:val="24"/>
                <w:szCs w:val="24"/>
              </w:rPr>
              <w:t xml:space="preserve">Ь </w:t>
            </w:r>
            <w:r w:rsidRPr="0081646F">
              <w:rPr>
                <w:rFonts w:ascii="Times New Roman" w:hAnsi="Times New Roman" w:cs="Times New Roman"/>
                <w:color w:val="000000"/>
                <w:sz w:val="24"/>
                <w:szCs w:val="24"/>
              </w:rPr>
              <w:t xml:space="preserve">в глаголах 2-го лица единственного числа после </w:t>
            </w:r>
            <w:r w:rsidRPr="0081646F">
              <w:rPr>
                <w:rFonts w:ascii="Times New Roman" w:hAnsi="Times New Roman" w:cs="Times New Roman"/>
                <w:b/>
                <w:color w:val="000000"/>
                <w:sz w:val="24"/>
                <w:szCs w:val="24"/>
              </w:rPr>
              <w:t>Ш.</w:t>
            </w:r>
            <w:r w:rsidRPr="0081646F">
              <w:rPr>
                <w:rFonts w:ascii="Times New Roman" w:hAnsi="Times New Roman" w:cs="Times New Roman"/>
                <w:color w:val="000000"/>
                <w:sz w:val="24"/>
                <w:szCs w:val="24"/>
              </w:rPr>
              <w:t xml:space="preserve">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Составляют и записывают словосочетания по образцу, подчёркивают </w:t>
            </w:r>
            <w:r w:rsidRPr="0081646F">
              <w:rPr>
                <w:rFonts w:ascii="Times New Roman" w:hAnsi="Times New Roman" w:cs="Times New Roman"/>
                <w:b/>
                <w:color w:val="000000"/>
                <w:sz w:val="24"/>
                <w:szCs w:val="24"/>
              </w:rPr>
              <w:t>–шь, -шься</w:t>
            </w:r>
            <w:r w:rsidRPr="0081646F">
              <w:rPr>
                <w:rFonts w:ascii="Times New Roman" w:hAnsi="Times New Roman" w:cs="Times New Roman"/>
                <w:color w:val="000000"/>
                <w:sz w:val="24"/>
                <w:szCs w:val="24"/>
              </w:rPr>
              <w:t xml:space="preserve"> у глаголов 2-го лица единственного числа.</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«дисциплина»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словосочетания и предложения с данным словарным словом и записывают их.</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диалог, вставляя и объясняя пропущенные орфограммы</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Употребление глаголов во 2-м лице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употребление глаголов во 2-м лице в устной и письменной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раскрывают скобки, ставят глаголы в нужной форме, опираясь на образец и словесную инструкцию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ставя глаголы вместо вопросов с помощью учителя</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раскрывают скобки, ставят глаголы в нужной форме, опираясь на образец.</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предложения, ставя глаголы вместо вопросов.</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Заменяют в тексте местоимение «</w:t>
            </w:r>
            <w:r w:rsidRPr="0081646F">
              <w:rPr>
                <w:rFonts w:ascii="Times New Roman" w:hAnsi="Times New Roman" w:cs="Times New Roman"/>
                <w:b/>
                <w:sz w:val="24"/>
                <w:szCs w:val="24"/>
              </w:rPr>
              <w:t xml:space="preserve">вы» </w:t>
            </w:r>
            <w:r w:rsidRPr="0081646F">
              <w:rPr>
                <w:rFonts w:ascii="Times New Roman" w:hAnsi="Times New Roman" w:cs="Times New Roman"/>
                <w:sz w:val="24"/>
                <w:szCs w:val="24"/>
              </w:rPr>
              <w:t>местоимением «</w:t>
            </w:r>
            <w:r w:rsidRPr="0081646F">
              <w:rPr>
                <w:rFonts w:ascii="Times New Roman" w:hAnsi="Times New Roman" w:cs="Times New Roman"/>
                <w:b/>
                <w:sz w:val="24"/>
                <w:szCs w:val="24"/>
              </w:rPr>
              <w:t>ты»</w:t>
            </w:r>
            <w:r w:rsidRPr="0081646F">
              <w:rPr>
                <w:rFonts w:ascii="Times New Roman" w:hAnsi="Times New Roman" w:cs="Times New Roman"/>
                <w:sz w:val="24"/>
                <w:szCs w:val="24"/>
              </w:rPr>
              <w:t>, записывают получившийся текст, объясняют правописание глаголов 2-го лица единственного числа</w:t>
            </w:r>
          </w:p>
        </w:tc>
      </w:tr>
      <w:tr w:rsidR="00A14D3E" w:rsidTr="0081646F">
        <w:trPr>
          <w:trHeight w:val="840"/>
        </w:trPr>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 глаголами 3-го лица</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Определение 3-го лица глаголов</w:t>
            </w:r>
          </w:p>
          <w:p w:rsidR="00A14D3E" w:rsidRPr="0081646F" w:rsidRDefault="00A14D3E" w:rsidP="0081646F">
            <w:pPr>
              <w:spacing w:after="0" w:line="240" w:lineRule="auto"/>
              <w:rPr>
                <w:rFonts w:ascii="Times New Roman" w:hAnsi="Times New Roman" w:cs="Times New Roman"/>
                <w:sz w:val="24"/>
                <w:szCs w:val="24"/>
              </w:rPr>
            </w:pP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Определяют, кто совершает действия, используя подстановку к глаголам местоимений.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глаголы с местоимениями.</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Находят и подчёркивают глаголы с помощью учителя</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Выписывают выделенные местоимения вместе с глаголами, указывают лицо местоимений, подчёркивают глаголы, определяют, кто выполняет указанные действия.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глаголы с местоимениями.</w:t>
            </w:r>
          </w:p>
          <w:p w:rsidR="00A14D3E" w:rsidRPr="0081646F" w:rsidRDefault="00A14D3E" w:rsidP="0081646F">
            <w:pPr>
              <w:spacing w:after="0" w:line="240" w:lineRule="auto"/>
              <w:ind w:right="-113"/>
              <w:rPr>
                <w:rFonts w:ascii="Times New Roman" w:hAnsi="Times New Roman" w:cs="Times New Roman"/>
                <w:color w:val="FF0000"/>
                <w:sz w:val="24"/>
                <w:szCs w:val="24"/>
              </w:rPr>
            </w:pPr>
            <w:r w:rsidRPr="0081646F">
              <w:rPr>
                <w:rFonts w:ascii="Times New Roman" w:hAnsi="Times New Roman" w:cs="Times New Roman"/>
                <w:sz w:val="24"/>
                <w:szCs w:val="24"/>
              </w:rPr>
              <w:t>Составляют и записывают распространённые предложения с глаголами 3-го лица</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глаголам 3-го лица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ставить вопросы к глаголам 3-го лица.</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Знакомство со словарным словом «клиент»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нераспространённые предложения, ставят вопросы от подлежащего к сказуемому.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вопросы к глаголам 3-го лица по словесной инструкции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«клиент»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 и повторяют его, опираясь на краткую запись.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нераспространённые предложения, ставят вопросы от подлежащего к сказуемому.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к глаголам 3-го лица.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глаголы 3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«клиент»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99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Употребление глаголов в 3-м лице единственного и множественного числа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Выполнение упражнений на употребление глаголов в 3-м лице в устной и письменной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раскрывая скобки.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глаголы в нужной форме, опираясь на вопросы,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раскрывая скобки </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раскрывая скобки.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Ставят глаголы в нужной форме, опираясь на вопросы.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раскрывая скобки.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глаголы 3-го лица, указывают число.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вопросы к предложениям, подчёркивают глаголы, указывают их лицо и число.</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Правописание глаголов, которые заканчиваются на </w:t>
            </w:r>
            <w:r w:rsidRPr="0081646F">
              <w:rPr>
                <w:rFonts w:ascii="Times New Roman" w:hAnsi="Times New Roman" w:cs="Times New Roman"/>
                <w:b/>
                <w:sz w:val="28"/>
                <w:szCs w:val="28"/>
              </w:rPr>
              <w:t>–тся</w:t>
            </w:r>
            <w:r w:rsidRPr="0081646F">
              <w:rPr>
                <w:rFonts w:ascii="Times New Roman" w:hAnsi="Times New Roman" w:cs="Times New Roman"/>
                <w:sz w:val="24"/>
                <w:szCs w:val="24"/>
              </w:rPr>
              <w:t xml:space="preserve"> и </w:t>
            </w:r>
            <w:r w:rsidRPr="0081646F">
              <w:rPr>
                <w:rFonts w:ascii="Times New Roman" w:hAnsi="Times New Roman" w:cs="Times New Roman"/>
                <w:b/>
                <w:sz w:val="28"/>
                <w:szCs w:val="28"/>
              </w:rPr>
              <w:t>-ться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Различение глаголов на -</w:t>
            </w:r>
            <w:r w:rsidRPr="0081646F">
              <w:rPr>
                <w:rFonts w:ascii="Times New Roman" w:hAnsi="Times New Roman" w:cs="Times New Roman"/>
                <w:b/>
                <w:sz w:val="24"/>
                <w:szCs w:val="24"/>
              </w:rPr>
              <w:t xml:space="preserve"> тся</w:t>
            </w:r>
            <w:r w:rsidRPr="0081646F">
              <w:rPr>
                <w:rFonts w:ascii="Times New Roman" w:hAnsi="Times New Roman" w:cs="Times New Roman"/>
                <w:color w:val="000000"/>
                <w:sz w:val="24"/>
                <w:szCs w:val="24"/>
              </w:rPr>
              <w:t xml:space="preserve"> и –</w:t>
            </w:r>
            <w:r w:rsidRPr="0081646F">
              <w:rPr>
                <w:rFonts w:ascii="Times New Roman" w:hAnsi="Times New Roman" w:cs="Times New Roman"/>
                <w:b/>
                <w:sz w:val="24"/>
                <w:szCs w:val="24"/>
              </w:rPr>
              <w:t xml:space="preserve"> ться</w:t>
            </w:r>
            <w:r w:rsidRPr="0081646F">
              <w:rPr>
                <w:rFonts w:ascii="Times New Roman" w:hAnsi="Times New Roman" w:cs="Times New Roman"/>
                <w:color w:val="000000"/>
                <w:sz w:val="24"/>
                <w:szCs w:val="24"/>
              </w:rPr>
              <w:t xml:space="preserve">.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Тренировочные упражнения на  написание глаголов, оканчивающихся на -</w:t>
            </w:r>
            <w:r w:rsidRPr="0081646F">
              <w:rPr>
                <w:rFonts w:ascii="Times New Roman" w:hAnsi="Times New Roman" w:cs="Times New Roman"/>
                <w:b/>
                <w:sz w:val="24"/>
                <w:szCs w:val="24"/>
              </w:rPr>
              <w:t xml:space="preserve"> тся</w:t>
            </w:r>
            <w:r w:rsidRPr="0081646F">
              <w:rPr>
                <w:rFonts w:ascii="Times New Roman" w:hAnsi="Times New Roman" w:cs="Times New Roman"/>
                <w:color w:val="000000"/>
                <w:sz w:val="24"/>
                <w:szCs w:val="24"/>
              </w:rPr>
              <w:t xml:space="preserve"> и -</w:t>
            </w:r>
            <w:r w:rsidRPr="0081646F">
              <w:rPr>
                <w:rFonts w:ascii="Times New Roman" w:hAnsi="Times New Roman" w:cs="Times New Roman"/>
                <w:b/>
                <w:sz w:val="24"/>
                <w:szCs w:val="24"/>
              </w:rPr>
              <w:t xml:space="preserve"> ться</w:t>
            </w:r>
            <w:r w:rsidRPr="0081646F">
              <w:rPr>
                <w:rFonts w:ascii="Times New Roman" w:hAnsi="Times New Roman" w:cs="Times New Roman"/>
                <w:color w:val="000000"/>
                <w:sz w:val="24"/>
                <w:szCs w:val="24"/>
              </w:rPr>
              <w:t xml:space="preserve"> </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Ставят вопросы от выделенных слов к глаголам. Подчёркивают глаголы. Подчёркивают в глаголах –</w:t>
            </w:r>
            <w:r w:rsidRPr="0081646F">
              <w:rPr>
                <w:rFonts w:ascii="Times New Roman" w:hAnsi="Times New Roman" w:cs="Times New Roman"/>
                <w:b/>
                <w:sz w:val="24"/>
                <w:szCs w:val="24"/>
              </w:rPr>
              <w:t xml:space="preserve"> тся</w:t>
            </w:r>
            <w:r w:rsidRPr="0081646F">
              <w:rPr>
                <w:rFonts w:ascii="Times New Roman" w:hAnsi="Times New Roman" w:cs="Times New Roman"/>
                <w:sz w:val="24"/>
                <w:szCs w:val="24"/>
              </w:rPr>
              <w:t xml:space="preserve"> и </w:t>
            </w:r>
            <w:r w:rsidRPr="0081646F">
              <w:rPr>
                <w:rFonts w:ascii="Times New Roman" w:hAnsi="Times New Roman" w:cs="Times New Roman"/>
                <w:b/>
                <w:sz w:val="24"/>
                <w:szCs w:val="24"/>
              </w:rPr>
              <w:t>– ться.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color w:val="000000"/>
                <w:sz w:val="24"/>
                <w:szCs w:val="24"/>
              </w:rPr>
              <w:t>Записывают текст под диктовку, комментируя орфограммы в словах</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color w:val="000000"/>
                <w:sz w:val="24"/>
                <w:szCs w:val="24"/>
              </w:rPr>
              <w:t>Различают глаголы на -</w:t>
            </w:r>
            <w:r w:rsidRPr="0081646F">
              <w:rPr>
                <w:rFonts w:ascii="Times New Roman" w:hAnsi="Times New Roman" w:cs="Times New Roman"/>
                <w:b/>
                <w:sz w:val="24"/>
                <w:szCs w:val="24"/>
              </w:rPr>
              <w:t xml:space="preserve"> тся</w:t>
            </w:r>
            <w:r w:rsidRPr="0081646F">
              <w:rPr>
                <w:rFonts w:ascii="Times New Roman" w:hAnsi="Times New Roman" w:cs="Times New Roman"/>
                <w:color w:val="000000"/>
                <w:sz w:val="24"/>
                <w:szCs w:val="24"/>
              </w:rPr>
              <w:t xml:space="preserve"> и –</w:t>
            </w:r>
            <w:r w:rsidRPr="0081646F">
              <w:rPr>
                <w:rFonts w:ascii="Times New Roman" w:hAnsi="Times New Roman" w:cs="Times New Roman"/>
                <w:b/>
                <w:sz w:val="24"/>
                <w:szCs w:val="24"/>
              </w:rPr>
              <w:t xml:space="preserve"> ться.</w:t>
            </w:r>
          </w:p>
          <w:p w:rsidR="00A14D3E" w:rsidRPr="0081646F" w:rsidRDefault="00A14D3E" w:rsidP="0081646F">
            <w:pPr>
              <w:spacing w:after="0" w:line="240" w:lineRule="auto"/>
              <w:rPr>
                <w:rFonts w:ascii="Times New Roman" w:hAnsi="Times New Roman" w:cs="Times New Roman"/>
                <w:b/>
                <w:sz w:val="24"/>
                <w:szCs w:val="24"/>
              </w:rPr>
            </w:pPr>
            <w:r w:rsidRPr="0081646F">
              <w:rPr>
                <w:rFonts w:ascii="Times New Roman" w:hAnsi="Times New Roman" w:cs="Times New Roman"/>
                <w:sz w:val="24"/>
                <w:szCs w:val="24"/>
              </w:rPr>
              <w:t>Списывают предложения, ставя</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где, надо</w:t>
            </w:r>
            <w:r w:rsidRPr="0081646F">
              <w:rPr>
                <w:rFonts w:ascii="Times New Roman" w:hAnsi="Times New Roman" w:cs="Times New Roman"/>
                <w:b/>
                <w:sz w:val="24"/>
                <w:szCs w:val="24"/>
              </w:rPr>
              <w:t xml:space="preserve">, ь </w:t>
            </w:r>
            <w:r w:rsidRPr="0081646F">
              <w:rPr>
                <w:rFonts w:ascii="Times New Roman" w:hAnsi="Times New Roman" w:cs="Times New Roman"/>
                <w:sz w:val="24"/>
                <w:szCs w:val="24"/>
              </w:rPr>
              <w:t>в глаголах.</w:t>
            </w:r>
            <w:r w:rsidRPr="0081646F">
              <w:rPr>
                <w:rFonts w:ascii="Times New Roman" w:hAnsi="Times New Roman" w:cs="Times New Roman"/>
                <w:b/>
                <w:sz w:val="24"/>
                <w:szCs w:val="24"/>
              </w:rPr>
              <w:t xml:space="preserve">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Записывают текст под диктовку, комментируя орфограммы в словах </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Различение глаголов по лицам и числам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по определению лица и числа глаголов.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«патриот»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глаголы, подставляя к ним местоимения по словесной инструкции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Выбирают глаголы к определённой теме. Подчёркивают глаголы.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«патриот»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глаголы, подставляя к ним местоимения.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Указывают лицо и число глаголов.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Выписывают глаголы по лицам, указывая их число.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«патриот»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Глагол.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знаний. Контрольные вопросы и задания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Повторение изученного по теме: «Глагол».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Выявление пробелов в знаниях обучающихся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Изменяют форму глаголов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данным глаголам близкие по значению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Отвечают  на вопросы по изученной теме на доступном материале.    </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Применяют правила на письме с опорой на наглядность</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на какие вопросы отвечают глаголы 1-го, 2-го и 3-го лица.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Объясняют правописание </w:t>
            </w:r>
            <w:r w:rsidRPr="0081646F">
              <w:rPr>
                <w:rFonts w:ascii="Times New Roman" w:hAnsi="Times New Roman" w:cs="Times New Roman"/>
                <w:b/>
                <w:sz w:val="24"/>
                <w:szCs w:val="24"/>
              </w:rPr>
              <w:t xml:space="preserve">Ь </w:t>
            </w:r>
            <w:r w:rsidRPr="0081646F">
              <w:rPr>
                <w:rFonts w:ascii="Times New Roman" w:hAnsi="Times New Roman" w:cs="Times New Roman"/>
                <w:sz w:val="24"/>
                <w:szCs w:val="24"/>
              </w:rPr>
              <w:t>в глаголах.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Изменяют форму глаголов.</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данным глаголам близкие по значению и записывают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Вставляют в словосочетания подходящие по смыслу глаголы,  комментируя орфограммы в словах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Деловое письмо. Написание расписки</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Развитие умения формулировать свои мысли, письменно излагать прочитанный и услышанный текст</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 понятием «Расписка».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расписку с опорой на план либо по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 понятием «Расписка».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расписку по образцу в рабочей тетради.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Устраняют ошибки, допущенные автором при оформлении расписки в рабочей тетради.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Формулируют свои мысли, письменно излагая прочитанный и услышанный текст</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104</w:t>
            </w:r>
          </w:p>
        </w:tc>
        <w:tc>
          <w:tcPr>
            <w:tcW w:w="2712"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Изложение рассказа по коллективно составленному плану (с включением в изложение имен прилагательных)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Развитие умения письменно излагать прочитанный и услышанный текст</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 xml:space="preserve">Пишут небольшое по объёму изложение после предварительного обсуждения (отработки) всех компонентов текста, используя план </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Воспроизводят текст.</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рассказ на заданную тему с опорой на наблюдения.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Правильно оформляют его на письме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color w:val="000000"/>
                <w:sz w:val="24"/>
                <w:szCs w:val="24"/>
              </w:rPr>
            </w:pPr>
            <w:r w:rsidRPr="0081646F">
              <w:rPr>
                <w:rFonts w:ascii="Times New Roman" w:hAnsi="Times New Roman" w:cs="Times New Roman"/>
                <w:color w:val="000000"/>
                <w:sz w:val="24"/>
                <w:szCs w:val="24"/>
              </w:rPr>
              <w:t>105</w:t>
            </w:r>
          </w:p>
        </w:tc>
        <w:tc>
          <w:tcPr>
            <w:tcW w:w="2712"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Самостоятельная работа  по теме: «Глагол» </w:t>
            </w:r>
          </w:p>
        </w:tc>
        <w:tc>
          <w:tcPr>
            <w:tcW w:w="548" w:type="dxa"/>
          </w:tcPr>
          <w:p w:rsidR="00A14D3E" w:rsidRPr="0081646F" w:rsidRDefault="00A14D3E" w:rsidP="0081646F">
            <w:pPr>
              <w:spacing w:after="0" w:line="240" w:lineRule="auto"/>
              <w:jc w:val="center"/>
              <w:rPr>
                <w:rFonts w:ascii="Times New Roman" w:hAnsi="Times New Roman" w:cs="Times New Roman"/>
                <w:color w:val="000000"/>
                <w:sz w:val="24"/>
                <w:szCs w:val="24"/>
              </w:rPr>
            </w:pPr>
            <w:r w:rsidRPr="0081646F">
              <w:rPr>
                <w:rFonts w:ascii="Times New Roman" w:hAnsi="Times New Roman" w:cs="Times New Roman"/>
                <w:color w:val="000000"/>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sz w:val="24"/>
                <w:szCs w:val="24"/>
              </w:rPr>
              <w:t>Закрепление знаний, полученных на уроках русского языка</w:t>
            </w:r>
          </w:p>
        </w:tc>
        <w:tc>
          <w:tcPr>
            <w:tcW w:w="3260" w:type="dxa"/>
          </w:tcPr>
          <w:p w:rsidR="00A14D3E" w:rsidRPr="0081646F" w:rsidRDefault="00A14D3E" w:rsidP="0081646F">
            <w:pPr>
              <w:spacing w:after="0" w:line="240" w:lineRule="auto"/>
              <w:ind w:right="-103"/>
              <w:rPr>
                <w:rFonts w:ascii="Times New Roman" w:hAnsi="Times New Roman" w:cs="Times New Roman"/>
                <w:color w:val="FF0000"/>
                <w:sz w:val="24"/>
                <w:szCs w:val="24"/>
              </w:rPr>
            </w:pPr>
            <w:r w:rsidRPr="0081646F">
              <w:rPr>
                <w:rFonts w:ascii="Times New Roman" w:hAnsi="Times New Roman" w:cs="Times New Roman"/>
                <w:sz w:val="24"/>
                <w:szCs w:val="24"/>
              </w:rPr>
              <w:t>Выполняют самостоятельную работу, применяя изученные правила на письме по словесной инструкции учителя и на доступном материале</w:t>
            </w:r>
          </w:p>
        </w:tc>
        <w:tc>
          <w:tcPr>
            <w:tcW w:w="3686"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Выполняют самостоятельную работу, применяя изученные правила на письме</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106</w:t>
            </w:r>
          </w:p>
        </w:tc>
        <w:tc>
          <w:tcPr>
            <w:tcW w:w="2712"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Работа над ошибками самостоятельной работы  по теме: «Глагол».</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Словарный диктант</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Работа над ошибками самостоятельной  работы по теме: «Глагол».</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Повторение правил правописания.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словарного диктанта</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 xml:space="preserve">Работают над ошибками контрольной работы  на основе готового или коллективно составленного алгоритма. </w:t>
            </w:r>
          </w:p>
          <w:p w:rsidR="00A14D3E" w:rsidRPr="0081646F" w:rsidRDefault="00A14D3E" w:rsidP="0081646F">
            <w:pPr>
              <w:spacing w:after="0" w:line="240" w:lineRule="auto"/>
              <w:ind w:right="-103"/>
              <w:rPr>
                <w:rFonts w:ascii="Times New Roman" w:hAnsi="Times New Roman" w:cs="Times New Roman"/>
                <w:color w:val="FF0000"/>
                <w:sz w:val="24"/>
                <w:szCs w:val="24"/>
              </w:rPr>
            </w:pPr>
            <w:r w:rsidRPr="0081646F">
              <w:rPr>
                <w:rFonts w:ascii="Times New Roman" w:hAnsi="Times New Roman" w:cs="Times New Roman"/>
                <w:sz w:val="24"/>
                <w:szCs w:val="24"/>
              </w:rPr>
              <w:t>Пишут словарный диктант</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Работают над ошибками контрольной работы.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Применяют правила правописания.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словарный диктант</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8"/>
                <w:szCs w:val="28"/>
              </w:rPr>
            </w:pPr>
          </w:p>
        </w:tc>
        <w:tc>
          <w:tcPr>
            <w:tcW w:w="13325" w:type="dxa"/>
            <w:gridSpan w:val="5"/>
          </w:tcPr>
          <w:p w:rsidR="00A14D3E" w:rsidRPr="0081646F" w:rsidRDefault="00A14D3E" w:rsidP="0081646F">
            <w:pPr>
              <w:spacing w:after="0" w:line="240" w:lineRule="auto"/>
              <w:jc w:val="center"/>
              <w:rPr>
                <w:rFonts w:ascii="Times New Roman" w:hAnsi="Times New Roman" w:cs="Times New Roman"/>
                <w:b/>
                <w:sz w:val="24"/>
                <w:szCs w:val="24"/>
              </w:rPr>
            </w:pPr>
          </w:p>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Наречие – 13часов</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Наречие как часть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Представление о наречии как части речи.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ставить вопросы от глагола к наречию</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Соотносят слова с определенными грамматическими  категориями по словесной инструкции учителя.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Определяют, на какие вопросы отвечают наречия.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стихотворение, подчёркивают глаголы и наречия с помощью учителя</w:t>
            </w:r>
          </w:p>
        </w:tc>
        <w:tc>
          <w:tcPr>
            <w:tcW w:w="3686" w:type="dxa"/>
          </w:tcPr>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Читают правило.</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Определяют наречие  как часть речи.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Выписывают из текста глаголы вместе с наречиями, подчёркивая обе части речи. </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Ставят вопросы от глагола к наречию.</w:t>
            </w:r>
          </w:p>
          <w:p w:rsidR="00A14D3E" w:rsidRPr="0081646F" w:rsidRDefault="00A14D3E" w:rsidP="0081646F">
            <w:pPr>
              <w:spacing w:after="0" w:line="240" w:lineRule="auto"/>
              <w:ind w:right="-113"/>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стихотворение, подчёркивают глаголы и наречия</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Наречие – неизменяемая часть речи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доказывать, что наречие – неизменяемая часть слова.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«неожиданно»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определяя, из каких частей речи они состоят по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«неожиданно»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Указывают, что наречие – неизменяемая часть слова.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определяя, из каких частей речи они состоят.</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Указывают в них лицо и число глаголов, подчёркивая наречия.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Подчёркивают сочетания глаголов с наречиями.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«неожиданно»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rPr>
          <w:trHeight w:val="419"/>
        </w:trPr>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109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Значение наречий в речи</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определять, какое значение имеют наречия для описания действий</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Списывают текст.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наречия в тексте и подчёркивают 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 вопросам учителя определяют значение наречия в тексте</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Определяют, какое значение имеют наречия для описания действий.</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предложения  по рисунку из учебника, подчёркивая в них глаголы и наречия.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Письменно отвечают на вопросы, выбирая для ответов нужные наречия</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Образование наречий от прилагательных</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Подбор к прилагательным однокоренных наречий.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Работа с диалогом</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диалог, подбирая нужные ответы.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Образуют однокоренные наречия от прилагательных по словесной инструкции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к именам прилагательным однокоренные наречия.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диалог, подбирая нужные ответы.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сочетания наречий с глаголами, определяют, от каких имён прилагательных образованы наречия</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Наречия, противоположные и близкие по значению</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употреблять наречия близких и противоположных по значению в устной и письменной речи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текст.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 словесной инструкции  учителя находят, записывают и подчёркивают наречия, противоположные по значению.</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заменяя выделенные наречия близкими по значению наречиями, данными в рамке с помощью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наречия, противоположные и близкие по значению, и составляют из них пары.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Подбирают глаголы к наречиям и записывают словосочетания.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противоположные по значению наречия.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заменяя выделенные наречия близкими по значению наречиями, данными в рамке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Наречия, отвечающие на вопрос «Как</w:t>
            </w:r>
            <w:r w:rsidRPr="0081646F">
              <w:rPr>
                <w:rFonts w:ascii="Times New Roman" w:hAnsi="Times New Roman" w:cs="Times New Roman"/>
                <w:i/>
                <w:sz w:val="24"/>
                <w:szCs w:val="24"/>
              </w:rPr>
              <w:t>?</w:t>
            </w:r>
            <w:r w:rsidRPr="0081646F">
              <w:rPr>
                <w:rFonts w:ascii="Times New Roman" w:hAnsi="Times New Roman" w:cs="Times New Roman"/>
                <w:sz w:val="24"/>
                <w:szCs w:val="24"/>
              </w:rPr>
              <w:t>»</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ставить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Как</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от глагола к наречиям.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«память»</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Исключают лишнее наречие из каждого ряда, опираясь на вопросы учителя.</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«память» и его значением.</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ind w:right="-103"/>
              <w:rPr>
                <w:rFonts w:ascii="Times New Roman" w:hAnsi="Times New Roman" w:cs="Times New Roman"/>
                <w:color w:val="FF0000"/>
                <w:sz w:val="24"/>
                <w:szCs w:val="24"/>
              </w:rPr>
            </w:pPr>
            <w:r w:rsidRPr="0081646F">
              <w:rPr>
                <w:rFonts w:ascii="Times New Roman" w:hAnsi="Times New Roman" w:cs="Times New Roman"/>
                <w:sz w:val="24"/>
                <w:szCs w:val="24"/>
              </w:rPr>
              <w:t>с помощью учителя и записывают их</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Умеют ставить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Как</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от глагола к наречиям. </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«память» и его значением, указывая в слове орфограмму, которую следует запомнить.</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Наречия, отвечающие на вопрос «Где?»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Формирование умения ставить вопрос «Где?</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от глагола к наречиям</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 xml:space="preserve">Записывают глаголы с наречиями, ставят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Где?</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 xml:space="preserve"> от глагола к наречиям, используя алгоритм и словесную инструкцию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Подбирают наречия к глаголам</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Дописывают словосочетания данными в учебнике наречиями, ставят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Где?</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от глагола к наречиям.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Заменяют выделенные слова наречиями и записывают их парами.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Подчёркивают выделенные выражения и наречия, которые их заменили.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наречия к глаголам</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Наречия, отвечающие на вопрос «Когда?</w:t>
            </w:r>
            <w:r w:rsidRPr="0081646F">
              <w:rPr>
                <w:rFonts w:ascii="Times New Roman" w:hAnsi="Times New Roman" w:cs="Times New Roman"/>
                <w:i/>
                <w:sz w:val="24"/>
                <w:szCs w:val="24"/>
              </w:rPr>
              <w:t>»</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ставить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Когда?</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от глагола к наречиям.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Замена выделенных слов  данными наречиями</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Выбирают  один заголовок из нескольких предложенных, соответствующих теме текста.</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Находят в предложениях глаголы, к которым относятся выделенные наречия по словесной инструкции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 xml:space="preserve">Перечисляют наречия, которые отвечают на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Когда?</w:t>
            </w:r>
            <w:r w:rsidRPr="0081646F">
              <w:rPr>
                <w:rFonts w:ascii="Times New Roman" w:hAnsi="Times New Roman" w:cs="Times New Roman"/>
                <w:b/>
                <w:sz w:val="24"/>
                <w:szCs w:val="24"/>
              </w:rPr>
              <w:t xml:space="preserve">»  </w:t>
            </w: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Выбирают заголовок к тексту.</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Находят в предложениях глаголы, к которым относятся выделенные наречия.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Выписывают словосочетания с наречиями, ставят вопрос </w:t>
            </w:r>
            <w:r w:rsidRPr="0081646F">
              <w:rPr>
                <w:rFonts w:ascii="Times New Roman" w:hAnsi="Times New Roman" w:cs="Times New Roman"/>
                <w:b/>
                <w:sz w:val="24"/>
                <w:szCs w:val="24"/>
              </w:rPr>
              <w:t>«</w:t>
            </w:r>
            <w:r w:rsidRPr="0081646F">
              <w:rPr>
                <w:rFonts w:ascii="Times New Roman" w:hAnsi="Times New Roman" w:cs="Times New Roman"/>
                <w:sz w:val="24"/>
                <w:szCs w:val="24"/>
              </w:rPr>
              <w:t>Когда?</w:t>
            </w:r>
            <w:r w:rsidRPr="0081646F">
              <w:rPr>
                <w:rFonts w:ascii="Times New Roman" w:hAnsi="Times New Roman" w:cs="Times New Roman"/>
                <w:b/>
                <w:sz w:val="24"/>
                <w:szCs w:val="24"/>
              </w:rPr>
              <w:t>»</w:t>
            </w:r>
            <w:r w:rsidRPr="0081646F">
              <w:rPr>
                <w:rFonts w:ascii="Times New Roman" w:hAnsi="Times New Roman" w:cs="Times New Roman"/>
                <w:sz w:val="24"/>
                <w:szCs w:val="24"/>
              </w:rPr>
              <w:t xml:space="preserve"> от глагола к наречиям, подчёркивают наречия.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Заменяют выделенные слова наречиями и записывают их.</w:t>
            </w:r>
          </w:p>
          <w:p w:rsidR="00A14D3E" w:rsidRPr="0081646F" w:rsidRDefault="00A14D3E" w:rsidP="0081646F">
            <w:pPr>
              <w:spacing w:after="0" w:line="240" w:lineRule="auto"/>
              <w:ind w:right="-113"/>
              <w:rPr>
                <w:rFonts w:ascii="Times New Roman" w:hAnsi="Times New Roman" w:cs="Times New Roman"/>
                <w:color w:val="FF0000"/>
                <w:sz w:val="24"/>
                <w:szCs w:val="24"/>
              </w:rPr>
            </w:pPr>
            <w:r w:rsidRPr="0081646F">
              <w:rPr>
                <w:rFonts w:ascii="Times New Roman" w:hAnsi="Times New Roman" w:cs="Times New Roman"/>
                <w:sz w:val="24"/>
                <w:szCs w:val="24"/>
              </w:rPr>
              <w:t>Записывают текст, ставя наречия вместо вопросов, подчёркивают сочетания наречий с глаголами</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Наречия, отвечающие на вопросы: «Куда? Откуда?»</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Формирование умения ставить вопросы </w:t>
            </w:r>
            <w:r w:rsidRPr="0081646F">
              <w:rPr>
                <w:rFonts w:ascii="Times New Roman" w:hAnsi="Times New Roman" w:cs="Times New Roman"/>
                <w:b/>
                <w:sz w:val="24"/>
                <w:szCs w:val="24"/>
              </w:rPr>
              <w:t>«</w:t>
            </w:r>
            <w:r w:rsidRPr="0081646F">
              <w:rPr>
                <w:rFonts w:ascii="Times New Roman" w:hAnsi="Times New Roman" w:cs="Times New Roman"/>
                <w:sz w:val="24"/>
                <w:szCs w:val="24"/>
              </w:rPr>
              <w:t>Куда? Откуда?»</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от глагола к наречиям</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 xml:space="preserve">Списывают предложения. Подчёркивают наречия, отвечающие на вопросы </w:t>
            </w:r>
            <w:r w:rsidRPr="0081646F">
              <w:rPr>
                <w:rFonts w:ascii="Times New Roman" w:hAnsi="Times New Roman" w:cs="Times New Roman"/>
                <w:b/>
                <w:sz w:val="24"/>
                <w:szCs w:val="24"/>
              </w:rPr>
              <w:t>«</w:t>
            </w:r>
            <w:r w:rsidRPr="0081646F">
              <w:rPr>
                <w:rFonts w:ascii="Times New Roman" w:hAnsi="Times New Roman" w:cs="Times New Roman"/>
                <w:sz w:val="24"/>
                <w:szCs w:val="24"/>
              </w:rPr>
              <w:t>Куда? Откуда?»</w:t>
            </w:r>
            <w:r w:rsidRPr="0081646F">
              <w:rPr>
                <w:rFonts w:ascii="Times New Roman" w:hAnsi="Times New Roman" w:cs="Times New Roman"/>
                <w:b/>
                <w:i/>
                <w:sz w:val="24"/>
                <w:szCs w:val="24"/>
              </w:rPr>
              <w:t xml:space="preserve"> </w:t>
            </w:r>
            <w:r w:rsidRPr="0081646F">
              <w:rPr>
                <w:rFonts w:ascii="Times New Roman" w:hAnsi="Times New Roman" w:cs="Times New Roman"/>
                <w:i/>
                <w:sz w:val="24"/>
                <w:szCs w:val="24"/>
              </w:rPr>
              <w:t xml:space="preserve"> </w:t>
            </w:r>
            <w:r w:rsidRPr="0081646F">
              <w:rPr>
                <w:rFonts w:ascii="Times New Roman" w:hAnsi="Times New Roman" w:cs="Times New Roman"/>
                <w:sz w:val="24"/>
                <w:szCs w:val="24"/>
              </w:rPr>
              <w:t>по словесной инструкции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A14D3E" w:rsidRPr="0081646F" w:rsidRDefault="00A14D3E" w:rsidP="0081646F">
            <w:pPr>
              <w:spacing w:after="0" w:line="240" w:lineRule="auto"/>
              <w:ind w:right="-103"/>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словосочетания.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 xml:space="preserve">Ставят вопросы </w:t>
            </w:r>
            <w:r w:rsidRPr="0081646F">
              <w:rPr>
                <w:rFonts w:ascii="Times New Roman" w:hAnsi="Times New Roman" w:cs="Times New Roman"/>
                <w:b/>
                <w:sz w:val="24"/>
                <w:szCs w:val="24"/>
              </w:rPr>
              <w:t>«</w:t>
            </w:r>
            <w:r w:rsidRPr="0081646F">
              <w:rPr>
                <w:rFonts w:ascii="Times New Roman" w:hAnsi="Times New Roman" w:cs="Times New Roman"/>
                <w:sz w:val="24"/>
                <w:szCs w:val="24"/>
              </w:rPr>
              <w:t>Куда? Откуда?»</w:t>
            </w:r>
            <w:r w:rsidRPr="0081646F">
              <w:rPr>
                <w:rFonts w:ascii="Times New Roman" w:hAnsi="Times New Roman" w:cs="Times New Roman"/>
                <w:b/>
                <w:sz w:val="24"/>
                <w:szCs w:val="24"/>
              </w:rPr>
              <w:t xml:space="preserve"> </w:t>
            </w:r>
            <w:r w:rsidRPr="0081646F">
              <w:rPr>
                <w:rFonts w:ascii="Times New Roman" w:hAnsi="Times New Roman" w:cs="Times New Roman"/>
                <w:sz w:val="24"/>
                <w:szCs w:val="24"/>
              </w:rPr>
              <w:t>от глагола к наречиям.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словосочетания под вопросами.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Выбирают подходящие по смыслу к рисунку в учебнике словосочетания и составляют с ними предложения.</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Подбирают подходящие по смыслу глаголы к наречиям и записывают их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Постановка вопросов к наречиям</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Выполнение упражнений на постановку вопросов от глаголов к наречиям.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Запись пересказа, с исправлением ошибок </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Ставят вопросы от глагола к наречиям, используя алгоритм и помощь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Читают текст, выписывают из каждого предложения словосочетания с наречиями</w:t>
            </w:r>
          </w:p>
          <w:p w:rsidR="00A14D3E" w:rsidRPr="0081646F" w:rsidRDefault="00A14D3E" w:rsidP="0081646F">
            <w:pPr>
              <w:spacing w:after="0" w:line="240" w:lineRule="auto"/>
              <w:ind w:right="-103"/>
              <w:rPr>
                <w:rFonts w:ascii="Times New Roman" w:hAnsi="Times New Roman" w:cs="Times New Roman"/>
                <w:sz w:val="24"/>
                <w:szCs w:val="24"/>
              </w:rPr>
            </w:pPr>
          </w:p>
        </w:tc>
        <w:tc>
          <w:tcPr>
            <w:tcW w:w="3686" w:type="dxa"/>
          </w:tcPr>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словосочетания, ставя вопросы от глагола к наречиям.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Списывают загадки, подчёркивают сочетания наречий с выделенными глаголами, ставят вопросы от глаголов к наречиям.</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Читают текст, выписывают из каждого предложения словосочетания с наречиями.</w:t>
            </w:r>
          </w:p>
          <w:p w:rsidR="00A14D3E" w:rsidRPr="0081646F" w:rsidRDefault="00A14D3E" w:rsidP="0081646F">
            <w:pPr>
              <w:spacing w:after="0" w:line="240" w:lineRule="auto"/>
              <w:ind w:right="-113"/>
              <w:rPr>
                <w:rFonts w:ascii="Times New Roman" w:hAnsi="Times New Roman" w:cs="Times New Roman"/>
                <w:sz w:val="24"/>
                <w:szCs w:val="24"/>
              </w:rPr>
            </w:pPr>
            <w:r w:rsidRPr="0081646F">
              <w:rPr>
                <w:rFonts w:ascii="Times New Roman" w:hAnsi="Times New Roman" w:cs="Times New Roman"/>
                <w:sz w:val="24"/>
                <w:szCs w:val="24"/>
              </w:rPr>
              <w:t>Записывают пересказ, сверяя его с текстом в учебнике и исправляя ошибки</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Подбор наречий с опорой на вопросы</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упражнений на подбор к данным глаголам наречий с опорой на вопросы</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Читают словосочетания, подбирают данные в рамке наречия, опираясь на вопрос и помощь учителя.</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Записывают глаголы с наречиями.</w:t>
            </w:r>
          </w:p>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Записывают текст, подбирая к выделенным глаголам наречия</w:t>
            </w:r>
          </w:p>
          <w:p w:rsidR="00A14D3E" w:rsidRPr="0081646F" w:rsidRDefault="00A14D3E" w:rsidP="0081646F">
            <w:pPr>
              <w:spacing w:after="0" w:line="240" w:lineRule="auto"/>
              <w:ind w:right="-103"/>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словосочетания, подбирают данные в рамке наречия, опираясь на вопрос.</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глаголы с наречиями.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подбирая к выделенным глаголам наречия.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вопросы к тексту.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упражнения на подбор к данным глаголам наречий с опорой на вопросы</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118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Наречие, закрепление знаний. Контрольные вопросы и задания.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Проверочная работа по теме: «Наречие»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Объяснение изученных орфограмм.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 Демонстрация усвоенных знаний.</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Выполнение проверочной работы по теме: «Наречие», применяя полученные знания</w:t>
            </w:r>
          </w:p>
        </w:tc>
        <w:tc>
          <w:tcPr>
            <w:tcW w:w="3260" w:type="dxa"/>
          </w:tcPr>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Ставят вопросы от глаголов к наречиям.</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и записывают словосочетания глаголов с наречиями по наглядной и словесной инструкции учителя.</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Подчёркивают наречия</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Отвечают  на вопросы по изученной теме на доступном материале.</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Применяют правила на письме с опорой на наглядность.</w:t>
            </w:r>
          </w:p>
          <w:p w:rsidR="00A14D3E" w:rsidRPr="0081646F" w:rsidRDefault="00A14D3E" w:rsidP="0081646F">
            <w:pPr>
              <w:spacing w:after="0" w:line="240" w:lineRule="auto"/>
              <w:ind w:right="-103"/>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Выполняют проверочную работу, применяя полученные знания на доступном материале</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и записывают словосочетания глаголов с наречиями.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Подчёркивают наречия.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предложения, ставя, где надо, запятые между однородными членами предложения.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Ставят вопросы от глаголов к наречиям.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ставя вместо точек наречия.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Подбирают к глаголам противоположные по смыслу наречия.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Выполняют проверочную работу, применяя полученные знания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119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Сочинение по картине А.К. Саврасова «Грачи прилетели»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Развитие связной речи обучающихся.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Написание сочинения по данному началу и словосочетаниям</w:t>
            </w:r>
          </w:p>
        </w:tc>
        <w:tc>
          <w:tcPr>
            <w:tcW w:w="3260" w:type="dxa"/>
          </w:tcPr>
          <w:p w:rsidR="00A14D3E" w:rsidRPr="0081646F" w:rsidRDefault="00A14D3E" w:rsidP="0081646F">
            <w:pPr>
              <w:spacing w:after="0" w:line="240" w:lineRule="auto"/>
              <w:ind w:right="-103"/>
              <w:rPr>
                <w:rFonts w:ascii="Times New Roman" w:hAnsi="Times New Roman" w:cs="Times New Roman"/>
                <w:sz w:val="24"/>
                <w:szCs w:val="24"/>
              </w:rPr>
            </w:pPr>
            <w:r w:rsidRPr="0081646F">
              <w:rPr>
                <w:rFonts w:ascii="Times New Roman" w:hAnsi="Times New Roman" w:cs="Times New Roman"/>
                <w:sz w:val="24"/>
                <w:szCs w:val="24"/>
              </w:rPr>
              <w:t>Составляют и пишут небольшие по объему сочинения по данному началу и словосочетаниям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Пишут сочинение по данному началу и предложенным словосочетаниям</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p>
        </w:tc>
        <w:tc>
          <w:tcPr>
            <w:tcW w:w="13325" w:type="dxa"/>
            <w:gridSpan w:val="5"/>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Предложение. Текст – 10 часов</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120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Простое предложение с однородными членами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Закрепление умения составлять схемы простых предложений с однородными членами.  Объяснение постановки запятых при однородных членах предложения.  Написание стихотворения по памяти</w:t>
            </w:r>
            <w:r w:rsidRPr="0081646F">
              <w:rPr>
                <w:rFonts w:ascii="Times New Roman" w:hAnsi="Times New Roman" w:cs="Times New Roman"/>
                <w:color w:val="FF0000"/>
                <w:sz w:val="24"/>
                <w:szCs w:val="24"/>
              </w:rPr>
              <w:t xml:space="preserve"> </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схемы простых предложений с однородными членами с опорой на наглядность и словесную инструкцию учителя.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 при однородных членах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стихотворение по памяти</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схемы простых предложений с однородными членами.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 при однородных членах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стихотворение по памяти</w:t>
            </w:r>
          </w:p>
        </w:tc>
      </w:tr>
      <w:tr w:rsidR="00A14D3E" w:rsidTr="0081646F">
        <w:tc>
          <w:tcPr>
            <w:tcW w:w="70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121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Распространение предложений однородными членами</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Выполнение упражнений по подбору однородных членов предложения к данным словам, опираясь на вопрос. Закрепление умения составлять схему однородных членов предложения.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Объяснение постановки запятых между однородными членами предложения</w:t>
            </w:r>
            <w:r w:rsidRPr="0081646F">
              <w:rPr>
                <w:rFonts w:ascii="Times New Roman" w:hAnsi="Times New Roman" w:cs="Times New Roman"/>
                <w:color w:val="FF0000"/>
                <w:sz w:val="24"/>
                <w:szCs w:val="24"/>
              </w:rPr>
              <w:t xml:space="preserve"> </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упражнения по подбору однородных членов предложения к данным словам, опираясь на вопрос и с опорой на образец.  Составляют схему однородных членов предложения с опорой на образец.</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Объясняют постановку запятых между однородными членами предложения с помощью учителя</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Выполняют  упражнения по подбору однородных членов предложения к данным словам, опираясь на вопрос.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схему однородных членов предложения.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 между однородными членами предложения</w:t>
            </w:r>
          </w:p>
        </w:tc>
      </w:tr>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122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Сложное предложение без союзов</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Нахождение главных членов в сложном предложении.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Знакомство со словарным словом «станция»</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главные члены в сложном предложении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Знакомятся со словарным словом «станция»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 помощью учителя и записывают их</w:t>
            </w:r>
          </w:p>
          <w:p w:rsidR="00A14D3E" w:rsidRPr="0081646F" w:rsidRDefault="00A14D3E" w:rsidP="0081646F">
            <w:pPr>
              <w:spacing w:after="0" w:line="240" w:lineRule="auto"/>
              <w:rPr>
                <w:rFonts w:ascii="Times New Roman" w:hAnsi="Times New Roman" w:cs="Times New Roman"/>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подчёркивают главные члены в первом предложении.</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текст, вставляя пропущенные орфограммы.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сложное предложение.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Находят  и подчёркивают главные члены в сложном предложении.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«станция»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 и записывают их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123</w:t>
            </w:r>
          </w:p>
        </w:tc>
        <w:tc>
          <w:tcPr>
            <w:tcW w:w="2712" w:type="dxa"/>
          </w:tcPr>
          <w:p w:rsidR="00A14D3E" w:rsidRPr="0081646F" w:rsidRDefault="00A14D3E" w:rsidP="0081646F">
            <w:pPr>
              <w:spacing w:after="0" w:line="240" w:lineRule="auto"/>
              <w:rPr>
                <w:rFonts w:ascii="Times New Roman" w:hAnsi="Times New Roman" w:cs="Times New Roman"/>
                <w:b/>
                <w:sz w:val="28"/>
                <w:szCs w:val="28"/>
              </w:rPr>
            </w:pPr>
            <w:r w:rsidRPr="0081646F">
              <w:rPr>
                <w:rFonts w:ascii="Times New Roman" w:hAnsi="Times New Roman" w:cs="Times New Roman"/>
                <w:sz w:val="24"/>
                <w:szCs w:val="24"/>
              </w:rPr>
              <w:t>Сложные предложения с союзами «</w:t>
            </w:r>
            <w:r w:rsidRPr="0081646F">
              <w:rPr>
                <w:rFonts w:ascii="Times New Roman" w:hAnsi="Times New Roman" w:cs="Times New Roman"/>
                <w:b/>
                <w:sz w:val="24"/>
                <w:szCs w:val="24"/>
              </w:rPr>
              <w:t>и, а, но»</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Составление схемы сложного предложения с союзами «</w:t>
            </w:r>
            <w:r w:rsidRPr="0081646F">
              <w:rPr>
                <w:rFonts w:ascii="Times New Roman" w:hAnsi="Times New Roman" w:cs="Times New Roman"/>
                <w:b/>
                <w:sz w:val="24"/>
                <w:szCs w:val="24"/>
              </w:rPr>
              <w:t>и, а, но»</w:t>
            </w:r>
            <w:r w:rsidRPr="0081646F">
              <w:rPr>
                <w:rFonts w:ascii="Times New Roman" w:hAnsi="Times New Roman" w:cs="Times New Roman"/>
                <w:sz w:val="24"/>
                <w:szCs w:val="24"/>
              </w:rPr>
              <w:t xml:space="preserve">.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Расширение представлений о  выделении частей сложного предложения при письме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сложные предложения, подчёркивают главные члены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Озаглавливают текст, списывают его, находят сложные предложения и объясняют постановку запятых в них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правило.</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сложные предложения, подчёркивают главные члены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текст, списывают его, ставят запятые и подходящие по смыслу союзы между частями сложного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Озаглавливают текст, списывают его, находят сложные предложения и объясняют постановку запятых в них.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схему сложного предложения с союзами «</w:t>
            </w:r>
            <w:r w:rsidRPr="0081646F">
              <w:rPr>
                <w:rFonts w:ascii="Times New Roman" w:hAnsi="Times New Roman" w:cs="Times New Roman"/>
                <w:b/>
                <w:sz w:val="24"/>
                <w:szCs w:val="24"/>
              </w:rPr>
              <w:t>и, а, но»</w:t>
            </w:r>
            <w:r w:rsidRPr="0081646F">
              <w:rPr>
                <w:rFonts w:ascii="Times New Roman" w:hAnsi="Times New Roman" w:cs="Times New Roman"/>
                <w:sz w:val="24"/>
                <w:szCs w:val="24"/>
              </w:rPr>
              <w:t>.</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Выделяют части сложного предложения при письме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Составление сложных предложений с союзами </w:t>
            </w:r>
            <w:r w:rsidRPr="0081646F">
              <w:rPr>
                <w:rFonts w:ascii="Times New Roman" w:hAnsi="Times New Roman" w:cs="Times New Roman"/>
                <w:b/>
                <w:sz w:val="24"/>
                <w:szCs w:val="24"/>
              </w:rPr>
              <w:t>«и, а, но»</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Упражнения на составление сложных предложений с союзами </w:t>
            </w:r>
            <w:r w:rsidRPr="0081646F">
              <w:rPr>
                <w:rFonts w:ascii="Times New Roman" w:hAnsi="Times New Roman" w:cs="Times New Roman"/>
                <w:b/>
                <w:sz w:val="24"/>
                <w:szCs w:val="24"/>
              </w:rPr>
              <w:t>«и, а, но»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Составляют сложные предложения с союзами </w:t>
            </w:r>
            <w:r w:rsidRPr="0081646F">
              <w:rPr>
                <w:rFonts w:ascii="Times New Roman" w:hAnsi="Times New Roman" w:cs="Times New Roman"/>
                <w:b/>
                <w:sz w:val="24"/>
                <w:szCs w:val="24"/>
              </w:rPr>
              <w:t>«и, а, но»</w:t>
            </w:r>
            <w:r w:rsidRPr="0081646F">
              <w:rPr>
                <w:rFonts w:ascii="Times New Roman" w:hAnsi="Times New Roman" w:cs="Times New Roman"/>
                <w:sz w:val="24"/>
                <w:szCs w:val="24"/>
              </w:rPr>
              <w:t xml:space="preserve">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сложные предложения, записывают их, подчёркивают союзы, которые соединяют части сложных предложений.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Объясняют постановку запятых.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и записывают сложные предложения по рисункам на темы басен И.А. Крылова.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Соединяют части сложных предложений с помощью союзов </w:t>
            </w:r>
            <w:r w:rsidRPr="0081646F">
              <w:rPr>
                <w:rFonts w:ascii="Times New Roman" w:hAnsi="Times New Roman" w:cs="Times New Roman"/>
                <w:b/>
                <w:sz w:val="24"/>
                <w:szCs w:val="24"/>
              </w:rPr>
              <w:t>«и, а, но»</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Сравнение простых и сложных предложений</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Упражнения на различение  простых и сложных предложений.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Работа с диалогом.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Написание стихотворения по памяти</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Различают простые и сложные  предложения, опираясь на образец и схему.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подчёркивают в них главные члены – подлежащее и сказуемое.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Различают простые и сложные  предложения</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 xml:space="preserve">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предложения, подчёркивают в них главные члены – подлежащее и сказуемое.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Списывают стихотворение, определяют, сколько в нём предложений.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Различают простые и сложные  предложения.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Записывают диалог без слов автора, дополняют ответ другими сведениями, составляют и записывают сложное предложение.  </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Пишут стихотворение по памяти</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Распространение простых и сложных предложений</w:t>
            </w: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Упражнения по распространению предложений.</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Запись текста нераспространёнными предложениями, соблюдая красную строку, сохраняя запятые</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и записывают текст.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нераспространёнными предложениями</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Читают и записывают текст.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в тексте нераспространённые предложения – простое и сложное, распространяют их с помощью вопросов «Какие? Какой? Куда?»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запятые и объясняют их постановку.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рассказ по рисунку в учебнике, озаглавливают его и записывают.</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Подчёркивают главные члены в сложном предложении, чертят его схему.</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Записывают  текст нераспространёнными предложениями, соблюдая красную строку, сохраняя запятые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127</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Предложение. Закрепление знаний. Контрольные вопросы и задания</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Объяснение изученных орфограмм.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Демонстрация  усвоенных знаний.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Знакомство со словарным словом «информация»</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находя в нём предложения с однородными членами и сложное предложение по словесной инструкции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 xml:space="preserve">Отвечают  на вопросы по изученной теме на доступном материале.  </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Применяют правила на письме с опорой на наглядность. Знакомятся со словарным словом «информация» и его значением.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Составляют словосочетания и предложения с данным словарным словом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 помощью учителя и записывают их</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 диктовку, комментируя по очереди орфограммы в словах и знаки препинания.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находя в нём предложения с однородными членами и сложное предложение.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Объясняют постановку запятых.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Вставляют в предложения подходящие по смыслу обращения, объясняя расстановку знаков препинания.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Знакомятся со</w:t>
            </w:r>
            <w:r w:rsidRPr="0081646F">
              <w:rPr>
                <w:rFonts w:ascii="Times New Roman" w:hAnsi="Times New Roman" w:cs="Times New Roman"/>
                <w:color w:val="FF0000"/>
                <w:sz w:val="24"/>
                <w:szCs w:val="24"/>
              </w:rPr>
              <w:t xml:space="preserve"> </w:t>
            </w:r>
            <w:r w:rsidRPr="0081646F">
              <w:rPr>
                <w:rFonts w:ascii="Times New Roman" w:hAnsi="Times New Roman" w:cs="Times New Roman"/>
                <w:sz w:val="24"/>
                <w:szCs w:val="24"/>
              </w:rPr>
              <w:t>словарным  словом «информация» и его значением, указывая в слове орфограмму, которую следует запомнить.</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словосочетания и предложения с данным словарным словом и записывают их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128</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Контрольный диктант (итоговый)</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диктанта на слух.</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грамматических заданий.</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Проверка работы самостоятельно</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контрольное списывание текста диктанта с дифференцированным грамматическим заданием</w:t>
            </w:r>
          </w:p>
          <w:p w:rsidR="00A14D3E" w:rsidRPr="0081646F" w:rsidRDefault="00A14D3E" w:rsidP="0081646F">
            <w:pPr>
              <w:spacing w:after="0" w:line="240" w:lineRule="auto"/>
              <w:rPr>
                <w:rFonts w:ascii="Times New Roman" w:hAnsi="Times New Roman" w:cs="Times New Roman"/>
                <w:color w:val="FF0000"/>
                <w:sz w:val="24"/>
                <w:szCs w:val="24"/>
              </w:rPr>
            </w:pP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Записывают текст под диктовку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грамматические задания по изученной теме.</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Осуществляют самоконтроль</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129</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Работа над ошибками диктанта</w:t>
            </w:r>
          </w:p>
          <w:p w:rsidR="00A14D3E" w:rsidRPr="0081646F" w:rsidRDefault="00A14D3E" w:rsidP="0081646F">
            <w:pPr>
              <w:spacing w:after="0" w:line="240" w:lineRule="auto"/>
              <w:rPr>
                <w:rFonts w:ascii="Times New Roman" w:hAnsi="Times New Roman" w:cs="Times New Roman"/>
                <w:sz w:val="24"/>
                <w:szCs w:val="24"/>
              </w:rPr>
            </w:pP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Разбор ошибок контрольной работы.</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Запись слов, в которых допущены ошибки, объяснение правильного написания слова, подбор проверочного слова.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Подчёркивание орфограмм.</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Повторение проверяемых и непроверяемых написаний гласных и согласных в словах</w:t>
            </w:r>
          </w:p>
        </w:tc>
        <w:tc>
          <w:tcPr>
            <w:tcW w:w="3260"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типичные и индивидуальные ошибки в тексте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работу над ошибками по наглядной и словесной инструкции учителя.</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 xml:space="preserve"> </w:t>
            </w:r>
          </w:p>
        </w:tc>
        <w:tc>
          <w:tcPr>
            <w:tcW w:w="3686"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Разбирают типичные и индивидуальные ошибки диктанта.</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Находят ошибки в своей работе.</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Выполняют в тетради работу над ошибками, допущенными в тексте (графическое выделение, подбор проверочных слов), самостоятельно (с применением памятки)</w:t>
            </w:r>
          </w:p>
        </w:tc>
      </w:tr>
      <w:tr w:rsidR="00A14D3E" w:rsidTr="0081646F">
        <w:tc>
          <w:tcPr>
            <w:tcW w:w="14034" w:type="dxa"/>
            <w:gridSpan w:val="6"/>
          </w:tcPr>
          <w:p w:rsidR="00A14D3E" w:rsidRPr="0081646F" w:rsidRDefault="00A14D3E" w:rsidP="0081646F">
            <w:pPr>
              <w:spacing w:after="0" w:line="240" w:lineRule="auto"/>
              <w:jc w:val="center"/>
              <w:rPr>
                <w:rFonts w:ascii="Times New Roman" w:hAnsi="Times New Roman" w:cs="Times New Roman"/>
                <w:b/>
                <w:sz w:val="24"/>
                <w:szCs w:val="24"/>
              </w:rPr>
            </w:pPr>
            <w:r w:rsidRPr="0081646F">
              <w:rPr>
                <w:rFonts w:ascii="Times New Roman" w:hAnsi="Times New Roman" w:cs="Times New Roman"/>
                <w:b/>
                <w:sz w:val="24"/>
                <w:szCs w:val="24"/>
              </w:rPr>
              <w:t xml:space="preserve">Повторение – 7часов </w:t>
            </w:r>
          </w:p>
          <w:p w:rsidR="00A14D3E" w:rsidRPr="0081646F" w:rsidRDefault="00A14D3E" w:rsidP="0081646F">
            <w:pPr>
              <w:spacing w:after="0" w:line="240" w:lineRule="auto"/>
              <w:jc w:val="center"/>
              <w:rPr>
                <w:rFonts w:ascii="Times New Roman" w:hAnsi="Times New Roman" w:cs="Times New Roman"/>
                <w:b/>
                <w:sz w:val="24"/>
                <w:szCs w:val="24"/>
              </w:rPr>
            </w:pP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130</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Состав слова</w:t>
            </w:r>
          </w:p>
        </w:tc>
        <w:tc>
          <w:tcPr>
            <w:tcW w:w="548" w:type="dxa"/>
          </w:tcPr>
          <w:p w:rsidR="00A14D3E" w:rsidRPr="0081646F" w:rsidRDefault="00A14D3E" w:rsidP="0081646F">
            <w:pPr>
              <w:spacing w:after="0" w:line="240" w:lineRule="auto"/>
              <w:jc w:val="center"/>
              <w:rPr>
                <w:rFonts w:ascii="Times New Roman" w:hAnsi="Times New Roman" w:cs="Times New Roman"/>
                <w:sz w:val="28"/>
                <w:szCs w:val="28"/>
              </w:rPr>
            </w:pPr>
            <w:r w:rsidRPr="0081646F">
              <w:rPr>
                <w:rFonts w:ascii="Times New Roman" w:hAnsi="Times New Roman" w:cs="Times New Roman"/>
                <w:sz w:val="28"/>
                <w:szCs w:val="28"/>
              </w:rPr>
              <w:t>1</w:t>
            </w:r>
          </w:p>
        </w:tc>
        <w:tc>
          <w:tcPr>
            <w:tcW w:w="3119"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Повторение порядка разбора слова по составу.</w:t>
            </w:r>
          </w:p>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Выполнение упражнения на повторение пройденного материала</w:t>
            </w:r>
          </w:p>
        </w:tc>
        <w:tc>
          <w:tcPr>
            <w:tcW w:w="3260"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Выполняют упражнения на повторение пройденного материала с помощью опорных таблиц, плакатов по теме: «Состав слова»</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схемы слов в рамке, подбирают примеры к схемам.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 диктовку, комментируя по очереди орфограммы в словах.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Пересказывают текст по плану, записывают пересказ, сверяя его с текстом.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Разбирают слова по составу.</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Выполняют упражнения на повторение пройденного материала</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131</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Имя существительное</w:t>
            </w:r>
          </w:p>
        </w:tc>
        <w:tc>
          <w:tcPr>
            <w:tcW w:w="548" w:type="dxa"/>
          </w:tcPr>
          <w:p w:rsidR="00A14D3E" w:rsidRPr="0081646F" w:rsidRDefault="00A14D3E" w:rsidP="0081646F">
            <w:pPr>
              <w:spacing w:after="0" w:line="240" w:lineRule="auto"/>
              <w:jc w:val="center"/>
              <w:rPr>
                <w:rFonts w:ascii="Times New Roman" w:hAnsi="Times New Roman" w:cs="Times New Roman"/>
                <w:sz w:val="28"/>
                <w:szCs w:val="28"/>
              </w:rPr>
            </w:pPr>
            <w:r w:rsidRPr="0081646F">
              <w:rPr>
                <w:rFonts w:ascii="Times New Roman" w:hAnsi="Times New Roman" w:cs="Times New Roman"/>
                <w:sz w:val="28"/>
                <w:szCs w:val="28"/>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Повторение основных грамматических признаков имени существительного: род, число, падеж</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Выписывают в тетрадь имена существительные из карточки.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 диктовку, комментируя по очереди орфограммы в словах с помощью учителя.</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Определяют грамматические признаки имени существительного с помощью учителя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запись в рамке, подбирают проверочные слова к именам существительным с пропущенными безударными окончаниями.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 диктовку, комментируя по очереди орфограммы в словах.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пересказ текста по плану.</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Выполняют морфологический разбор имен существительных</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132</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Имя прилагательное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Повторение основных грамматических признаков имени прилагательного: род, число, падеж</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 с помощью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Подчёркивают имена прилагательные.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Определяют грамматические признаки имени прилагательного с помощью учителя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запись в рамке, объясняют, как проверить безударные окончания имён прилагательных.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текст, подбирая к выделенным именам существительным подходящие по смыслу имена прилагательные.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Подчёркивают имена прилагательные.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Записывают пересказ текста по плану, сверяя его с текстом в учебнике.</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Определяют грамматические признаки имени прилагательного.</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Выполняют морфологический разбор имен прилагательных</w:t>
            </w:r>
          </w:p>
        </w:tc>
      </w:tr>
    </w:tbl>
    <w:p w:rsidR="00A14D3E" w:rsidRDefault="00A14D3E">
      <w:r>
        <w:br w:type="page"/>
      </w:r>
    </w:p>
    <w:tbl>
      <w:tblPr>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09"/>
        <w:gridCol w:w="2712"/>
        <w:gridCol w:w="548"/>
        <w:gridCol w:w="3119"/>
        <w:gridCol w:w="3260"/>
        <w:gridCol w:w="3686"/>
      </w:tblGrid>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133</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Местоимение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Обобщение полученных знаний по теме: Местоимение</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запись в рамке и перечисляют личные местоимения.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Заменяют имена существительные  местоимениями в словосочетаниях с помощью учителя.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стихотворение, подчёркивают местоимения, указывают их лицо, число, падеж</w:t>
            </w:r>
            <w:r w:rsidRPr="0081646F">
              <w:rPr>
                <w:rFonts w:ascii="Times New Roman" w:hAnsi="Times New Roman" w:cs="Times New Roman"/>
                <w:sz w:val="24"/>
                <w:szCs w:val="24"/>
              </w:rPr>
              <w:t xml:space="preserve"> по наглядной и словесной инструкции учителя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Рассматривают запись в рамке и перечисляют личные местоимения.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Заменяют имена существительные  местоимениями в словосочетаниях.</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стихотворение, подчёркивают местоимения, указывают их лицо, число, падеж.</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Списывают текст, раскрывая скобки, и подчёркивают в словах все известные орфограммы, объясняют правописание.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134</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Глагол</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Обобщение полученных знаний по теме: Глагол</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Находят в тексте глаголы, объясняют их правописание, подчёркивают, опираясь на наглядную и словесную инструкцию учителя</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Объясняют правописание данных глаголов, опираясь на вопросы.</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Находят в тексте глаголы, объясняют их правописание, подчёркивают.</w:t>
            </w:r>
          </w:p>
          <w:p w:rsidR="00A14D3E" w:rsidRPr="0081646F" w:rsidRDefault="00A14D3E" w:rsidP="0081646F">
            <w:pPr>
              <w:spacing w:after="0" w:line="240" w:lineRule="auto"/>
              <w:rPr>
                <w:rFonts w:ascii="Times New Roman" w:hAnsi="Times New Roman" w:cs="Times New Roman"/>
                <w:b/>
                <w:color w:val="000000"/>
                <w:sz w:val="24"/>
                <w:szCs w:val="24"/>
              </w:rPr>
            </w:pPr>
            <w:r w:rsidRPr="0081646F">
              <w:rPr>
                <w:rFonts w:ascii="Times New Roman" w:hAnsi="Times New Roman" w:cs="Times New Roman"/>
                <w:color w:val="000000"/>
                <w:sz w:val="24"/>
                <w:szCs w:val="24"/>
              </w:rPr>
              <w:t xml:space="preserve">Выбирают словосочетания с глаголами и записывают их, ставя, где надо </w:t>
            </w:r>
            <w:r w:rsidRPr="0081646F">
              <w:rPr>
                <w:rFonts w:ascii="Times New Roman" w:hAnsi="Times New Roman" w:cs="Times New Roman"/>
                <w:b/>
                <w:color w:val="000000"/>
                <w:sz w:val="24"/>
                <w:szCs w:val="24"/>
              </w:rPr>
              <w:t>ь.</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color w:val="000000"/>
                <w:sz w:val="24"/>
                <w:szCs w:val="24"/>
              </w:rPr>
              <w:t>Записывают текст, подчёркивают глаголы, объясняя их правописание</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135</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Наречие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Обобщение полученных знаний по теме Наречие</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Ставят вопросы к наречиям, составляют с ними словосочетания при помощи учителя на доступном материале</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Объясняют, какая часть речи называется наречием.</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Ставят вопросы к наречиям, составляют с ними словосочетания.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Подбирают подходящие по смыслу наречия к глаголам.</w:t>
            </w:r>
          </w:p>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color w:val="000000"/>
                <w:sz w:val="24"/>
                <w:szCs w:val="24"/>
              </w:rPr>
              <w:t>Записывают пересказ текста по плану</w:t>
            </w:r>
          </w:p>
        </w:tc>
      </w:tr>
      <w:tr w:rsidR="00A14D3E" w:rsidTr="0081646F">
        <w:tc>
          <w:tcPr>
            <w:tcW w:w="709" w:type="dxa"/>
          </w:tcPr>
          <w:p w:rsidR="00A14D3E" w:rsidRPr="0081646F" w:rsidRDefault="00A14D3E" w:rsidP="0081646F">
            <w:pPr>
              <w:spacing w:after="0" w:line="240" w:lineRule="auto"/>
              <w:jc w:val="both"/>
              <w:rPr>
                <w:rFonts w:ascii="Times New Roman" w:hAnsi="Times New Roman" w:cs="Times New Roman"/>
                <w:sz w:val="24"/>
                <w:szCs w:val="24"/>
              </w:rPr>
            </w:pPr>
            <w:r w:rsidRPr="0081646F">
              <w:rPr>
                <w:rFonts w:ascii="Times New Roman" w:hAnsi="Times New Roman" w:cs="Times New Roman"/>
                <w:sz w:val="24"/>
                <w:szCs w:val="24"/>
              </w:rPr>
              <w:t>136</w:t>
            </w:r>
          </w:p>
        </w:tc>
        <w:tc>
          <w:tcPr>
            <w:tcW w:w="2712" w:type="dxa"/>
          </w:tcPr>
          <w:p w:rsidR="00A14D3E" w:rsidRPr="0081646F" w:rsidRDefault="00A14D3E" w:rsidP="0081646F">
            <w:pPr>
              <w:spacing w:after="0" w:line="240" w:lineRule="auto"/>
              <w:rPr>
                <w:rFonts w:ascii="Times New Roman" w:hAnsi="Times New Roman" w:cs="Times New Roman"/>
                <w:sz w:val="24"/>
                <w:szCs w:val="24"/>
              </w:rPr>
            </w:pPr>
            <w:r w:rsidRPr="0081646F">
              <w:rPr>
                <w:rFonts w:ascii="Times New Roman" w:hAnsi="Times New Roman" w:cs="Times New Roman"/>
                <w:sz w:val="24"/>
                <w:szCs w:val="24"/>
              </w:rPr>
              <w:t>Предложение</w:t>
            </w:r>
          </w:p>
        </w:tc>
        <w:tc>
          <w:tcPr>
            <w:tcW w:w="548" w:type="dxa"/>
          </w:tcPr>
          <w:p w:rsidR="00A14D3E" w:rsidRPr="0081646F" w:rsidRDefault="00A14D3E" w:rsidP="0081646F">
            <w:pPr>
              <w:spacing w:after="0" w:line="240" w:lineRule="auto"/>
              <w:jc w:val="center"/>
              <w:rPr>
                <w:rFonts w:ascii="Times New Roman" w:hAnsi="Times New Roman" w:cs="Times New Roman"/>
                <w:sz w:val="24"/>
                <w:szCs w:val="24"/>
              </w:rPr>
            </w:pPr>
            <w:r w:rsidRPr="0081646F">
              <w:rPr>
                <w:rFonts w:ascii="Times New Roman" w:hAnsi="Times New Roman" w:cs="Times New Roman"/>
                <w:sz w:val="24"/>
                <w:szCs w:val="24"/>
              </w:rPr>
              <w:t>1</w:t>
            </w:r>
          </w:p>
        </w:tc>
        <w:tc>
          <w:tcPr>
            <w:tcW w:w="3119" w:type="dxa"/>
          </w:tcPr>
          <w:p w:rsidR="00A14D3E" w:rsidRPr="0081646F" w:rsidRDefault="00A14D3E" w:rsidP="0081646F">
            <w:pPr>
              <w:spacing w:after="0" w:line="240" w:lineRule="auto"/>
              <w:rPr>
                <w:rFonts w:ascii="Times New Roman" w:hAnsi="Times New Roman" w:cs="Times New Roman"/>
                <w:color w:val="FF0000"/>
                <w:sz w:val="24"/>
                <w:szCs w:val="24"/>
              </w:rPr>
            </w:pPr>
            <w:r w:rsidRPr="0081646F">
              <w:rPr>
                <w:rFonts w:ascii="Times New Roman" w:hAnsi="Times New Roman" w:cs="Times New Roman"/>
                <w:sz w:val="24"/>
                <w:szCs w:val="24"/>
              </w:rPr>
              <w:t>Составление простых и сложных предложений, предложений с однородными членами без союзов, с союзами «и, а, но</w:t>
            </w:r>
            <w:r w:rsidRPr="0081646F">
              <w:rPr>
                <w:rFonts w:ascii="Times New Roman" w:hAnsi="Times New Roman" w:cs="Times New Roman"/>
                <w:b/>
                <w:color w:val="000000"/>
                <w:sz w:val="24"/>
                <w:szCs w:val="24"/>
              </w:rPr>
              <w:t>»</w:t>
            </w:r>
          </w:p>
        </w:tc>
        <w:tc>
          <w:tcPr>
            <w:tcW w:w="3260"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Распространяют части сложных предложений второстепенными членами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при помощи учителя на доступном материале</w:t>
            </w:r>
          </w:p>
        </w:tc>
        <w:tc>
          <w:tcPr>
            <w:tcW w:w="3686" w:type="dxa"/>
          </w:tcPr>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Определяют, к каким схемам подходят предложения.</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Распространяют части сложных предложений второстепенными членами.</w:t>
            </w:r>
          </w:p>
          <w:p w:rsidR="00A14D3E" w:rsidRPr="0081646F" w:rsidRDefault="00A14D3E" w:rsidP="0081646F">
            <w:pPr>
              <w:spacing w:after="0" w:line="240" w:lineRule="auto"/>
              <w:rPr>
                <w:rFonts w:ascii="Times New Roman" w:hAnsi="Times New Roman" w:cs="Times New Roman"/>
                <w:color w:val="000000"/>
                <w:sz w:val="24"/>
                <w:szCs w:val="24"/>
              </w:rPr>
            </w:pPr>
            <w:r w:rsidRPr="0081646F">
              <w:rPr>
                <w:rFonts w:ascii="Times New Roman" w:hAnsi="Times New Roman" w:cs="Times New Roman"/>
                <w:color w:val="000000"/>
                <w:sz w:val="24"/>
                <w:szCs w:val="24"/>
              </w:rPr>
              <w:t>Составляют предложения, используя данные фрагменты</w:t>
            </w:r>
          </w:p>
          <w:p w:rsidR="00A14D3E" w:rsidRPr="0081646F" w:rsidRDefault="00A14D3E" w:rsidP="0081646F">
            <w:pPr>
              <w:spacing w:after="0" w:line="240" w:lineRule="auto"/>
              <w:rPr>
                <w:rFonts w:ascii="Times New Roman" w:hAnsi="Times New Roman" w:cs="Times New Roman"/>
                <w:color w:val="FF0000"/>
                <w:sz w:val="24"/>
                <w:szCs w:val="24"/>
              </w:rPr>
            </w:pPr>
          </w:p>
        </w:tc>
      </w:tr>
    </w:tbl>
    <w:p w:rsidR="00A14D3E" w:rsidRDefault="00A14D3E" w:rsidP="0092273A">
      <w:pPr>
        <w:rPr>
          <w:b/>
          <w:sz w:val="28"/>
          <w:szCs w:val="28"/>
          <w:u w:val="single"/>
        </w:rPr>
      </w:pPr>
    </w:p>
    <w:sectPr w:rsidR="00A14D3E" w:rsidSect="0092273A">
      <w:pgSz w:w="16840" w:h="11910" w:orient="landscape"/>
      <w:pgMar w:top="1134" w:right="1418" w:bottom="1701" w:left="1418" w:header="708" w:footer="708"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D3E" w:rsidRDefault="00A14D3E">
      <w:pPr>
        <w:spacing w:after="0" w:line="240" w:lineRule="auto"/>
      </w:pPr>
      <w:r>
        <w:separator/>
      </w:r>
    </w:p>
  </w:endnote>
  <w:endnote w:type="continuationSeparator" w:id="0">
    <w:p w:rsidR="00A14D3E" w:rsidRDefault="00A14D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3E" w:rsidRDefault="00A14D3E">
    <w:pPr>
      <w:tabs>
        <w:tab w:val="center" w:pos="4677"/>
        <w:tab w:val="right" w:pos="9355"/>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7</w:t>
    </w:r>
    <w:r>
      <w:rPr>
        <w:color w:val="000000"/>
      </w:rPr>
      <w:fldChar w:fldCharType="end"/>
    </w:r>
  </w:p>
  <w:p w:rsidR="00A14D3E" w:rsidRDefault="00A14D3E">
    <w:pPr>
      <w:tabs>
        <w:tab w:val="center" w:pos="4677"/>
        <w:tab w:val="right" w:pos="9355"/>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D3E" w:rsidRDefault="00A14D3E">
      <w:pPr>
        <w:spacing w:after="0" w:line="240" w:lineRule="auto"/>
      </w:pPr>
      <w:r>
        <w:separator/>
      </w:r>
    </w:p>
  </w:footnote>
  <w:footnote w:type="continuationSeparator" w:id="0">
    <w:p w:rsidR="00A14D3E" w:rsidRDefault="00A14D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E3BA1"/>
    <w:multiLevelType w:val="multilevel"/>
    <w:tmpl w:val="B5AAABB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nsid w:val="09872E85"/>
    <w:multiLevelType w:val="multilevel"/>
    <w:tmpl w:val="172684E8"/>
    <w:lvl w:ilvl="0">
      <w:start w:val="2"/>
      <w:numFmt w:val="upperRoman"/>
      <w:lvlText w:val="%1."/>
      <w:lvlJc w:val="righ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
    <w:nsid w:val="09F40233"/>
    <w:multiLevelType w:val="multilevel"/>
    <w:tmpl w:val="F09E94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
    <w:nsid w:val="1F7C0875"/>
    <w:multiLevelType w:val="hybridMultilevel"/>
    <w:tmpl w:val="4990916C"/>
    <w:lvl w:ilvl="0" w:tplc="04190013">
      <w:start w:val="1"/>
      <w:numFmt w:val="upperRoman"/>
      <w:lvlText w:val="%1."/>
      <w:lvlJc w:val="righ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
    <w:nsid w:val="2008120C"/>
    <w:multiLevelType w:val="hybridMultilevel"/>
    <w:tmpl w:val="F0324B28"/>
    <w:lvl w:ilvl="0" w:tplc="C8DE6F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48E1A1F"/>
    <w:multiLevelType w:val="hybridMultilevel"/>
    <w:tmpl w:val="40F2DBF2"/>
    <w:lvl w:ilvl="0" w:tplc="C8DE6FB6">
      <w:start w:val="1"/>
      <w:numFmt w:val="bullet"/>
      <w:lvlText w:val=""/>
      <w:lvlJc w:val="left"/>
      <w:pPr>
        <w:ind w:left="1800" w:hanging="1440"/>
      </w:pPr>
      <w:rPr>
        <w:rFonts w:ascii="Symbol" w:hAnsi="Symbol" w:hint="default"/>
        <w:b w:val="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2AFB0C64"/>
    <w:multiLevelType w:val="multilevel"/>
    <w:tmpl w:val="123CF44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nsid w:val="39886261"/>
    <w:multiLevelType w:val="multilevel"/>
    <w:tmpl w:val="1ECE14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
    <w:nsid w:val="47CF1166"/>
    <w:multiLevelType w:val="hybridMultilevel"/>
    <w:tmpl w:val="CE9499FE"/>
    <w:lvl w:ilvl="0" w:tplc="2F567AC2">
      <w:start w:val="3"/>
      <w:numFmt w:val="bullet"/>
      <w:lvlText w:val="·"/>
      <w:lvlJc w:val="left"/>
      <w:pPr>
        <w:ind w:left="1080" w:hanging="720"/>
      </w:pPr>
      <w:rPr>
        <w:rFonts w:ascii="Calibri" w:eastAsia="Times New Roman" w:hAnsi="Calibri" w:hint="default"/>
        <w:b w:val="0"/>
        <w:sz w:val="22"/>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8A220E0"/>
    <w:multiLevelType w:val="multilevel"/>
    <w:tmpl w:val="CA9667AC"/>
    <w:lvl w:ilvl="0">
      <w:start w:val="4"/>
      <w:numFmt w:val="upperRoman"/>
      <w:lvlText w:val="%1."/>
      <w:lvlJc w:val="righ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0">
    <w:nsid w:val="4A5F750C"/>
    <w:multiLevelType w:val="hybridMultilevel"/>
    <w:tmpl w:val="5884112E"/>
    <w:lvl w:ilvl="0" w:tplc="738423DC">
      <w:start w:val="3"/>
      <w:numFmt w:val="upperRoman"/>
      <w:lvlText w:val="%1."/>
      <w:lvlJc w:val="righ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4E000FD9"/>
    <w:multiLevelType w:val="hybridMultilevel"/>
    <w:tmpl w:val="911EBC6A"/>
    <w:lvl w:ilvl="0" w:tplc="3B14F04E">
      <w:start w:val="3"/>
      <w:numFmt w:val="bullet"/>
      <w:lvlText w:val="·"/>
      <w:lvlJc w:val="left"/>
      <w:pPr>
        <w:ind w:left="1800" w:hanging="144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9F757E"/>
    <w:multiLevelType w:val="multilevel"/>
    <w:tmpl w:val="4086C7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
    <w:nsid w:val="5EEC4145"/>
    <w:multiLevelType w:val="multilevel"/>
    <w:tmpl w:val="12884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4">
    <w:nsid w:val="602C493F"/>
    <w:multiLevelType w:val="multilevel"/>
    <w:tmpl w:val="6732543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5">
    <w:nsid w:val="63614739"/>
    <w:multiLevelType w:val="multilevel"/>
    <w:tmpl w:val="36469966"/>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6">
    <w:nsid w:val="6570386E"/>
    <w:multiLevelType w:val="hybridMultilevel"/>
    <w:tmpl w:val="3DEAB608"/>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EA51090"/>
    <w:multiLevelType w:val="multilevel"/>
    <w:tmpl w:val="7248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8">
    <w:nsid w:val="715A51D0"/>
    <w:multiLevelType w:val="multilevel"/>
    <w:tmpl w:val="BE22CF3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nsid w:val="741479E5"/>
    <w:multiLevelType w:val="multilevel"/>
    <w:tmpl w:val="84F2D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0">
    <w:nsid w:val="7F2C7CF6"/>
    <w:multiLevelType w:val="multilevel"/>
    <w:tmpl w:val="599C424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20"/>
  </w:num>
  <w:num w:numId="2">
    <w:abstractNumId w:val="14"/>
  </w:num>
  <w:num w:numId="3">
    <w:abstractNumId w:val="0"/>
  </w:num>
  <w:num w:numId="4">
    <w:abstractNumId w:val="6"/>
  </w:num>
  <w:num w:numId="5">
    <w:abstractNumId w:val="1"/>
  </w:num>
  <w:num w:numId="6">
    <w:abstractNumId w:val="15"/>
  </w:num>
  <w:num w:numId="7">
    <w:abstractNumId w:val="18"/>
  </w:num>
  <w:num w:numId="8">
    <w:abstractNumId w:val="9"/>
  </w:num>
  <w:num w:numId="9">
    <w:abstractNumId w:val="13"/>
  </w:num>
  <w:num w:numId="10">
    <w:abstractNumId w:val="7"/>
  </w:num>
  <w:num w:numId="11">
    <w:abstractNumId w:val="4"/>
  </w:num>
  <w:num w:numId="12">
    <w:abstractNumId w:val="8"/>
  </w:num>
  <w:num w:numId="13">
    <w:abstractNumId w:val="17"/>
  </w:num>
  <w:num w:numId="14">
    <w:abstractNumId w:val="12"/>
  </w:num>
  <w:num w:numId="15">
    <w:abstractNumId w:val="11"/>
  </w:num>
  <w:num w:numId="16">
    <w:abstractNumId w:val="5"/>
  </w:num>
  <w:num w:numId="17">
    <w:abstractNumId w:val="19"/>
  </w:num>
  <w:num w:numId="18">
    <w:abstractNumId w:val="2"/>
  </w:num>
  <w:num w:numId="19">
    <w:abstractNumId w:val="16"/>
  </w:num>
  <w:num w:numId="20">
    <w:abstractNumId w:val="3"/>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459A"/>
    <w:rsid w:val="00044400"/>
    <w:rsid w:val="00103E55"/>
    <w:rsid w:val="00210CE3"/>
    <w:rsid w:val="00224C6E"/>
    <w:rsid w:val="002B348B"/>
    <w:rsid w:val="00321930"/>
    <w:rsid w:val="00331812"/>
    <w:rsid w:val="00352FD6"/>
    <w:rsid w:val="007E6ADD"/>
    <w:rsid w:val="0081646F"/>
    <w:rsid w:val="0092273A"/>
    <w:rsid w:val="00A14D3E"/>
    <w:rsid w:val="00A60A77"/>
    <w:rsid w:val="00BC0075"/>
    <w:rsid w:val="00CC12C4"/>
    <w:rsid w:val="00D3459A"/>
    <w:rsid w:val="00D879E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9"/>
    <w:qFormat/>
    <w:pPr>
      <w:keepNext/>
      <w:spacing w:after="0" w:line="240" w:lineRule="auto"/>
      <w:ind w:firstLine="54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9"/>
    <w:qFormat/>
    <w:rsid w:val="00210CE3"/>
    <w:pPr>
      <w:keepNext/>
      <w:keepLines/>
      <w:spacing w:before="280" w:after="80"/>
      <w:outlineLvl w:val="2"/>
    </w:pPr>
    <w:rPr>
      <w:b/>
      <w:sz w:val="28"/>
      <w:szCs w:val="28"/>
    </w:rPr>
  </w:style>
  <w:style w:type="paragraph" w:styleId="Heading4">
    <w:name w:val="heading 4"/>
    <w:basedOn w:val="Normal"/>
    <w:next w:val="Normal"/>
    <w:link w:val="Heading4Char"/>
    <w:uiPriority w:val="99"/>
    <w:qFormat/>
    <w:rsid w:val="00210CE3"/>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210CE3"/>
    <w:pPr>
      <w:keepNext/>
      <w:keepLines/>
      <w:spacing w:before="220" w:after="40"/>
      <w:outlineLvl w:val="4"/>
    </w:pPr>
    <w:rPr>
      <w:b/>
    </w:rPr>
  </w:style>
  <w:style w:type="paragraph" w:styleId="Heading6">
    <w:name w:val="heading 6"/>
    <w:basedOn w:val="Normal"/>
    <w:next w:val="Normal"/>
    <w:link w:val="Heading6Char"/>
    <w:uiPriority w:val="99"/>
    <w:qFormat/>
    <w:rsid w:val="00210CE3"/>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color w:val="365F91"/>
      <w:sz w:val="32"/>
      <w:szCs w:val="32"/>
    </w:rPr>
  </w:style>
  <w:style w:type="character" w:customStyle="1" w:styleId="Heading2Char">
    <w:name w:val="Heading 2 Char"/>
    <w:basedOn w:val="DefaultParagraphFont"/>
    <w:link w:val="Heading2"/>
    <w:uiPriority w:val="99"/>
    <w:locked/>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A906F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906F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A906F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A906F0"/>
    <w:rPr>
      <w:rFonts w:asciiTheme="minorHAnsi" w:eastAsiaTheme="minorEastAsia" w:hAnsiTheme="minorHAnsi" w:cstheme="minorBidi"/>
      <w:b/>
      <w:bCs/>
    </w:rPr>
  </w:style>
  <w:style w:type="table" w:customStyle="1" w:styleId="TableNormal1">
    <w:name w:val="Table Normal1"/>
    <w:uiPriority w:val="99"/>
    <w:rsid w:val="00210CE3"/>
    <w:pPr>
      <w:spacing w:after="200" w:line="276" w:lineRule="auto"/>
    </w:pPr>
    <w:tblPr>
      <w:tblCellMar>
        <w:top w:w="0" w:type="dxa"/>
        <w:left w:w="0" w:type="dxa"/>
        <w:bottom w:w="0" w:type="dxa"/>
        <w:right w:w="0" w:type="dxa"/>
      </w:tblCellMar>
    </w:tblPr>
  </w:style>
  <w:style w:type="paragraph" w:styleId="Title">
    <w:name w:val="Title"/>
    <w:basedOn w:val="Normal"/>
    <w:next w:val="Normal"/>
    <w:link w:val="TitleChar"/>
    <w:uiPriority w:val="99"/>
    <w:qFormat/>
    <w:rsid w:val="00210CE3"/>
    <w:pPr>
      <w:keepNext/>
      <w:keepLines/>
      <w:spacing w:before="480" w:after="120"/>
    </w:pPr>
    <w:rPr>
      <w:b/>
      <w:sz w:val="72"/>
      <w:szCs w:val="72"/>
    </w:rPr>
  </w:style>
  <w:style w:type="character" w:customStyle="1" w:styleId="TitleChar">
    <w:name w:val="Title Char"/>
    <w:basedOn w:val="DefaultParagraphFont"/>
    <w:link w:val="Title"/>
    <w:uiPriority w:val="10"/>
    <w:rsid w:val="00A906F0"/>
    <w:rPr>
      <w:rFonts w:asciiTheme="majorHAnsi" w:eastAsiaTheme="majorEastAsia" w:hAnsiTheme="majorHAnsi" w:cstheme="majorBidi"/>
      <w:b/>
      <w:bCs/>
      <w:kern w:val="28"/>
      <w:sz w:val="32"/>
      <w:szCs w:val="32"/>
    </w:rPr>
  </w:style>
  <w:style w:type="paragraph" w:styleId="ListParagraph">
    <w:name w:val="List Paragraph"/>
    <w:basedOn w:val="Normal"/>
    <w:uiPriority w:val="99"/>
    <w:qFormat/>
    <w:pPr>
      <w:ind w:left="720"/>
      <w:contextualSpacing/>
    </w:p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99"/>
    <w:qFormat/>
    <w:pPr>
      <w:suppressAutoHyphens/>
    </w:pPr>
    <w:rPr>
      <w:lang w:eastAsia="ar-SA"/>
    </w:rPr>
  </w:style>
  <w:style w:type="character" w:customStyle="1" w:styleId="NoSpacingChar">
    <w:name w:val="No Spacing Char"/>
    <w:link w:val="NoSpacing"/>
    <w:uiPriority w:val="99"/>
    <w:locked/>
    <w:rPr>
      <w:sz w:val="22"/>
      <w:lang w:eastAsia="ar-SA" w:bidi="ar-SA"/>
    </w:rPr>
  </w:style>
  <w:style w:type="paragraph" w:customStyle="1" w:styleId="1">
    <w:name w:val="Абзац списка1"/>
    <w:basedOn w:val="Normal"/>
    <w:uiPriority w:val="99"/>
    <w:pPr>
      <w:ind w:left="720"/>
      <w:contextualSpacing/>
    </w:pPr>
    <w:rPr>
      <w:rFonts w:eastAsia="Times New Roman" w:cs="Times New Roman"/>
    </w:rPr>
  </w:style>
  <w:style w:type="paragraph" w:styleId="BodyText">
    <w:name w:val="Body Text"/>
    <w:basedOn w:val="Normal"/>
    <w:link w:val="BodyTextChar"/>
    <w:uiPriority w:val="99"/>
    <w:pPr>
      <w:widowControl w:val="0"/>
      <w:autoSpaceDE w:val="0"/>
      <w:autoSpaceDN w:val="0"/>
      <w:spacing w:after="0" w:line="240" w:lineRule="auto"/>
      <w:ind w:left="682" w:firstLine="707"/>
      <w:jc w:val="both"/>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locked/>
    <w:rPr>
      <w:rFonts w:ascii="Times New Roman" w:hAnsi="Times New Roman" w:cs="Times New Roman"/>
      <w:sz w:val="28"/>
      <w:szCs w:val="28"/>
    </w:rPr>
  </w:style>
  <w:style w:type="paragraph" w:customStyle="1" w:styleId="c3">
    <w:name w:val="c3"/>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DefaultParagraphFont"/>
    <w:uiPriority w:val="99"/>
    <w:rPr>
      <w:rFonts w:cs="Times New Roman"/>
    </w:rPr>
  </w:style>
  <w:style w:type="character" w:customStyle="1" w:styleId="c0">
    <w:name w:val="c0"/>
    <w:basedOn w:val="DefaultParagraphFont"/>
    <w:uiPriority w:val="99"/>
    <w:rPr>
      <w:rFonts w:cs="Times New Roman"/>
    </w:rPr>
  </w:style>
  <w:style w:type="character" w:customStyle="1" w:styleId="FontStyle13">
    <w:name w:val="Font Style13"/>
    <w:uiPriority w:val="99"/>
    <w:rPr>
      <w:rFonts w:ascii="Arial Narrow" w:hAnsi="Arial Narrow"/>
      <w:sz w:val="28"/>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rPr>
      <w:rFonts w:cs="Times New Roman"/>
      <w:color w:val="0000FF"/>
      <w:u w:val="single"/>
    </w:rPr>
  </w:style>
  <w:style w:type="paragraph" w:styleId="Header">
    <w:name w:val="header"/>
    <w:basedOn w:val="Normal"/>
    <w:link w:val="HeaderChar"/>
    <w:uiPriority w:val="99"/>
    <w:pPr>
      <w:tabs>
        <w:tab w:val="center" w:pos="4677"/>
        <w:tab w:val="right" w:pos="9355"/>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pPr>
      <w:tabs>
        <w:tab w:val="center" w:pos="4677"/>
        <w:tab w:val="right" w:pos="9355"/>
      </w:tabs>
      <w:spacing w:after="0" w:line="240" w:lineRule="auto"/>
    </w:pPr>
  </w:style>
  <w:style w:type="character" w:customStyle="1" w:styleId="FooterChar">
    <w:name w:val="Footer Char"/>
    <w:basedOn w:val="DefaultParagraphFont"/>
    <w:link w:val="Footer"/>
    <w:uiPriority w:val="99"/>
    <w:locked/>
    <w:rPr>
      <w:rFonts w:cs="Times New Roman"/>
    </w:rPr>
  </w:style>
  <w:style w:type="character" w:customStyle="1" w:styleId="a">
    <w:name w:val="Основной текст_"/>
    <w:link w:val="10"/>
    <w:uiPriority w:val="99"/>
    <w:locked/>
    <w:rPr>
      <w:sz w:val="23"/>
      <w:shd w:val="clear" w:color="auto" w:fill="FFFFFF"/>
    </w:rPr>
  </w:style>
  <w:style w:type="paragraph" w:customStyle="1" w:styleId="10">
    <w:name w:val="Основной текст1"/>
    <w:basedOn w:val="Normal"/>
    <w:link w:val="a"/>
    <w:uiPriority w:val="99"/>
    <w:pPr>
      <w:shd w:val="clear" w:color="auto" w:fill="FFFFFF"/>
      <w:spacing w:after="0" w:line="278" w:lineRule="exact"/>
      <w:jc w:val="right"/>
    </w:pPr>
    <w:rPr>
      <w:rFonts w:cs="Times New Roman"/>
      <w:sz w:val="23"/>
      <w:szCs w:val="20"/>
      <w:shd w:val="clear" w:color="auto" w:fill="FFFFFF"/>
      <w:lang w:eastAsia="ja-JP"/>
    </w:rPr>
  </w:style>
  <w:style w:type="paragraph" w:customStyle="1" w:styleId="2">
    <w:name w:val="Абзац списка2"/>
    <w:basedOn w:val="Normal"/>
    <w:uiPriority w:val="99"/>
    <w:pPr>
      <w:ind w:left="720"/>
      <w:contextualSpacing/>
    </w:pPr>
    <w:rPr>
      <w:rFonts w:eastAsia="Times New Roman" w:cs="Times New Roman"/>
      <w:lang w:eastAsia="en-US"/>
    </w:rPr>
  </w:style>
  <w:style w:type="character" w:customStyle="1" w:styleId="FontStyle15">
    <w:name w:val="Font Style15"/>
    <w:uiPriority w:val="99"/>
    <w:rPr>
      <w:rFonts w:ascii="Times New Roman" w:hAnsi="Times New Roman"/>
      <w:sz w:val="24"/>
    </w:rPr>
  </w:style>
  <w:style w:type="paragraph" w:customStyle="1" w:styleId="Style1">
    <w:name w:val="Style1"/>
    <w:basedOn w:val="Normal"/>
    <w:uiPriority w:val="99"/>
    <w:pPr>
      <w:widowControl w:val="0"/>
      <w:autoSpaceDE w:val="0"/>
      <w:autoSpaceDN w:val="0"/>
      <w:adjustRightInd w:val="0"/>
      <w:spacing w:after="0" w:line="418" w:lineRule="exact"/>
      <w:ind w:firstLine="634"/>
    </w:pPr>
    <w:rPr>
      <w:rFonts w:ascii="Times New Roman" w:hAnsi="Times New Roman" w:cs="Times New Roman"/>
      <w:sz w:val="24"/>
      <w:szCs w:val="24"/>
    </w:rPr>
  </w:style>
  <w:style w:type="paragraph" w:customStyle="1" w:styleId="Style3">
    <w:name w:val="Style3"/>
    <w:basedOn w:val="Normal"/>
    <w:uiPriority w:val="99"/>
    <w:pPr>
      <w:widowControl w:val="0"/>
      <w:autoSpaceDE w:val="0"/>
      <w:autoSpaceDN w:val="0"/>
      <w:adjustRightInd w:val="0"/>
      <w:spacing w:after="0" w:line="240" w:lineRule="auto"/>
    </w:pPr>
    <w:rPr>
      <w:rFonts w:ascii="Times New Roman" w:hAnsi="Times New Roman" w:cs="Times New Roman"/>
      <w:sz w:val="24"/>
      <w:szCs w:val="24"/>
    </w:rPr>
  </w:style>
  <w:style w:type="paragraph" w:styleId="TOCHeading">
    <w:name w:val="TOC Heading"/>
    <w:basedOn w:val="Heading1"/>
    <w:next w:val="Normal"/>
    <w:uiPriority w:val="99"/>
    <w:qFormat/>
    <w:pPr>
      <w:spacing w:line="259" w:lineRule="auto"/>
      <w:outlineLvl w:val="9"/>
    </w:pPr>
  </w:style>
  <w:style w:type="paragraph" w:styleId="TOC1">
    <w:name w:val="toc 1"/>
    <w:basedOn w:val="Normal"/>
    <w:next w:val="Normal"/>
    <w:autoRedefine/>
    <w:uiPriority w:val="99"/>
    <w:rsid w:val="00044400"/>
    <w:pPr>
      <w:tabs>
        <w:tab w:val="left" w:pos="426"/>
        <w:tab w:val="right" w:leader="dot" w:pos="9064"/>
      </w:tabs>
      <w:spacing w:after="100"/>
      <w:jc w:val="both"/>
    </w:pPr>
  </w:style>
  <w:style w:type="paragraph" w:styleId="TOC2">
    <w:name w:val="toc 2"/>
    <w:basedOn w:val="Normal"/>
    <w:next w:val="Normal"/>
    <w:autoRedefine/>
    <w:uiPriority w:val="99"/>
    <w:pPr>
      <w:spacing w:after="100"/>
      <w:ind w:left="220"/>
    </w:pPr>
  </w:style>
  <w:style w:type="paragraph" w:styleId="Subtitle">
    <w:name w:val="Subtitle"/>
    <w:basedOn w:val="Normal"/>
    <w:next w:val="Normal"/>
    <w:link w:val="SubtitleChar"/>
    <w:uiPriority w:val="99"/>
    <w:qFormat/>
    <w:rsid w:val="00210CE3"/>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11"/>
    <w:rsid w:val="00A906F0"/>
    <w:rPr>
      <w:rFonts w:asciiTheme="majorHAnsi" w:eastAsiaTheme="majorEastAsia" w:hAnsiTheme="majorHAnsi" w:cstheme="majorBidi"/>
      <w:sz w:val="24"/>
      <w:szCs w:val="24"/>
    </w:rPr>
  </w:style>
  <w:style w:type="table" w:customStyle="1" w:styleId="a0">
    <w:name w:val="Стиль"/>
    <w:basedOn w:val="TableNormal1"/>
    <w:uiPriority w:val="99"/>
    <w:rsid w:val="00210CE3"/>
    <w:tblPr>
      <w:tblStyleRowBandSize w:val="1"/>
      <w:tblStyleColBandSize w:val="1"/>
      <w:tblCellMar>
        <w:top w:w="0" w:type="dxa"/>
        <w:left w:w="115" w:type="dxa"/>
        <w:bottom w:w="0" w:type="dxa"/>
        <w:right w:w="115" w:type="dxa"/>
      </w:tblCellMar>
    </w:tblPr>
  </w:style>
  <w:style w:type="table" w:customStyle="1" w:styleId="23">
    <w:name w:val="Стиль23"/>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22">
    <w:name w:val="Стиль22"/>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21">
    <w:name w:val="Стиль21"/>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20">
    <w:name w:val="Стиль20"/>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9">
    <w:name w:val="Стиль19"/>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8">
    <w:name w:val="Стиль18"/>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7">
    <w:name w:val="Стиль17"/>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6">
    <w:name w:val="Стиль16"/>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5">
    <w:name w:val="Стиль15"/>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4">
    <w:name w:val="Стиль14"/>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3">
    <w:name w:val="Стиль13"/>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2">
    <w:name w:val="Стиль12"/>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1">
    <w:name w:val="Стиль11"/>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00">
    <w:name w:val="Стиль10"/>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9">
    <w:name w:val="Стиль9"/>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8">
    <w:name w:val="Стиль8"/>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7">
    <w:name w:val="Стиль7"/>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6">
    <w:name w:val="Стиль6"/>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5">
    <w:name w:val="Стиль5"/>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4">
    <w:name w:val="Стиль4"/>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24">
    <w:name w:val="Стиль2"/>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 w:type="table" w:customStyle="1" w:styleId="1a">
    <w:name w:val="Стиль1"/>
    <w:basedOn w:val="TableNormal1"/>
    <w:uiPriority w:val="99"/>
    <w:rsid w:val="00210CE3"/>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63162837">
      <w:marLeft w:val="0"/>
      <w:marRight w:val="0"/>
      <w:marTop w:val="0"/>
      <w:marBottom w:val="0"/>
      <w:divBdr>
        <w:top w:val="none" w:sz="0" w:space="0" w:color="auto"/>
        <w:left w:val="none" w:sz="0" w:space="0" w:color="auto"/>
        <w:bottom w:val="none" w:sz="0" w:space="0" w:color="auto"/>
        <w:right w:val="none" w:sz="0" w:space="0" w:color="auto"/>
      </w:divBdr>
    </w:div>
    <w:div w:id="116316283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lck.ru/33NMkR"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26</TotalTime>
  <Pages>78</Pages>
  <Words>16805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cp:lastModifiedBy>
  <cp:revision>7</cp:revision>
  <dcterms:created xsi:type="dcterms:W3CDTF">2023-05-23T21:22:00Z</dcterms:created>
  <dcterms:modified xsi:type="dcterms:W3CDTF">2023-09-15T19:55:00Z</dcterms:modified>
</cp:coreProperties>
</file>