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3A6" w:rsidRDefault="001203A6">
      <w:pPr>
        <w:jc w:val="both"/>
        <w:rPr>
          <w:sz w:val="28"/>
          <w:szCs w:val="28"/>
        </w:rPr>
      </w:pPr>
      <w:r w:rsidRPr="00352FD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138pt">
            <v:imagedata r:id="rId7" o:title="" cropbottom="51239f"/>
          </v:shape>
        </w:pict>
      </w:r>
    </w:p>
    <w:p w:rsidR="001203A6" w:rsidRDefault="001203A6">
      <w:pPr>
        <w:jc w:val="both"/>
        <w:rPr>
          <w:sz w:val="28"/>
          <w:szCs w:val="28"/>
        </w:rPr>
      </w:pPr>
    </w:p>
    <w:p w:rsidR="001203A6" w:rsidRDefault="001203A6">
      <w:pPr>
        <w:jc w:val="both"/>
        <w:rPr>
          <w:sz w:val="28"/>
          <w:szCs w:val="28"/>
        </w:rPr>
      </w:pPr>
    </w:p>
    <w:p w:rsidR="001203A6" w:rsidRDefault="001203A6">
      <w:pPr>
        <w:jc w:val="both"/>
        <w:rPr>
          <w:sz w:val="28"/>
          <w:szCs w:val="28"/>
        </w:rPr>
      </w:pPr>
    </w:p>
    <w:p w:rsidR="001203A6" w:rsidRDefault="001203A6">
      <w:pPr>
        <w:jc w:val="both"/>
        <w:rPr>
          <w:sz w:val="28"/>
          <w:szCs w:val="28"/>
        </w:rPr>
      </w:pPr>
    </w:p>
    <w:p w:rsidR="001203A6" w:rsidRDefault="001203A6">
      <w:pPr>
        <w:jc w:val="both"/>
        <w:rPr>
          <w:sz w:val="28"/>
          <w:szCs w:val="28"/>
        </w:rPr>
      </w:pPr>
    </w:p>
    <w:p w:rsidR="001203A6" w:rsidRDefault="001203A6">
      <w:pPr>
        <w:jc w:val="both"/>
        <w:rPr>
          <w:sz w:val="22"/>
          <w:szCs w:val="22"/>
        </w:rPr>
      </w:pPr>
    </w:p>
    <w:p w:rsidR="001203A6" w:rsidRDefault="001203A6" w:rsidP="00CB411A">
      <w:pPr>
        <w:spacing w:before="240"/>
        <w:jc w:val="center"/>
        <w:rPr>
          <w:b/>
          <w:sz w:val="36"/>
          <w:szCs w:val="36"/>
        </w:rPr>
      </w:pPr>
      <w:bookmarkStart w:id="0" w:name="_Hlk143880448"/>
      <w:r>
        <w:rPr>
          <w:b/>
          <w:sz w:val="36"/>
          <w:szCs w:val="36"/>
        </w:rPr>
        <w:t>Рабочая программа общего образования</w:t>
      </w:r>
      <w:r>
        <w:rPr>
          <w:b/>
          <w:sz w:val="36"/>
          <w:szCs w:val="36"/>
        </w:rPr>
        <w:br/>
        <w:t xml:space="preserve">обучающихся с умственной отсталостью </w:t>
      </w:r>
      <w:r>
        <w:rPr>
          <w:b/>
          <w:sz w:val="36"/>
          <w:szCs w:val="36"/>
        </w:rPr>
        <w:br/>
        <w:t>(интеллектуальными нарушениями)</w:t>
      </w:r>
    </w:p>
    <w:p w:rsidR="001203A6" w:rsidRDefault="001203A6" w:rsidP="00CB411A">
      <w:pPr>
        <w:spacing w:before="240" w:line="360" w:lineRule="auto"/>
        <w:jc w:val="center"/>
        <w:rPr>
          <w:b/>
          <w:color w:val="000000"/>
          <w:sz w:val="32"/>
          <w:szCs w:val="32"/>
        </w:rPr>
      </w:pPr>
      <w:r>
        <w:rPr>
          <w:b/>
          <w:sz w:val="32"/>
          <w:szCs w:val="32"/>
        </w:rPr>
        <w:t>вариант 1</w:t>
      </w:r>
    </w:p>
    <w:p w:rsidR="001203A6" w:rsidRDefault="001203A6" w:rsidP="00CB411A">
      <w:pPr>
        <w:spacing w:before="240"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«Профильный труд» («Столярное дело»)</w:t>
      </w:r>
    </w:p>
    <w:p w:rsidR="001203A6" w:rsidRDefault="001203A6" w:rsidP="00CB411A">
      <w:pPr>
        <w:spacing w:before="240"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(для 5 класса)</w:t>
      </w:r>
      <w:bookmarkEnd w:id="0"/>
    </w:p>
    <w:p w:rsidR="001203A6" w:rsidRDefault="001203A6">
      <w:pPr>
        <w:jc w:val="both"/>
        <w:rPr>
          <w:sz w:val="36"/>
          <w:szCs w:val="36"/>
        </w:rPr>
      </w:pPr>
    </w:p>
    <w:p w:rsidR="001203A6" w:rsidRDefault="001203A6">
      <w:pPr>
        <w:jc w:val="both"/>
        <w:rPr>
          <w:sz w:val="28"/>
          <w:szCs w:val="28"/>
        </w:rPr>
      </w:pPr>
    </w:p>
    <w:p w:rsidR="001203A6" w:rsidRDefault="001203A6">
      <w:pPr>
        <w:jc w:val="both"/>
        <w:rPr>
          <w:sz w:val="28"/>
          <w:szCs w:val="28"/>
        </w:rPr>
      </w:pPr>
    </w:p>
    <w:p w:rsidR="001203A6" w:rsidRDefault="001203A6">
      <w:pPr>
        <w:jc w:val="both"/>
        <w:rPr>
          <w:sz w:val="28"/>
          <w:szCs w:val="28"/>
        </w:rPr>
      </w:pPr>
    </w:p>
    <w:p w:rsidR="001203A6" w:rsidRDefault="001203A6">
      <w:pPr>
        <w:jc w:val="both"/>
        <w:rPr>
          <w:sz w:val="28"/>
          <w:szCs w:val="28"/>
        </w:rPr>
      </w:pPr>
    </w:p>
    <w:p w:rsidR="001203A6" w:rsidRDefault="001203A6">
      <w:pPr>
        <w:jc w:val="both"/>
        <w:rPr>
          <w:sz w:val="28"/>
          <w:szCs w:val="28"/>
        </w:rPr>
      </w:pPr>
    </w:p>
    <w:p w:rsidR="001203A6" w:rsidRDefault="001203A6">
      <w:pPr>
        <w:jc w:val="both"/>
        <w:rPr>
          <w:sz w:val="28"/>
          <w:szCs w:val="28"/>
        </w:rPr>
      </w:pPr>
    </w:p>
    <w:p w:rsidR="001203A6" w:rsidRDefault="001203A6">
      <w:pPr>
        <w:jc w:val="both"/>
        <w:rPr>
          <w:sz w:val="28"/>
          <w:szCs w:val="28"/>
        </w:rPr>
      </w:pPr>
    </w:p>
    <w:p w:rsidR="001203A6" w:rsidRDefault="001203A6">
      <w:pPr>
        <w:jc w:val="both"/>
        <w:rPr>
          <w:sz w:val="28"/>
          <w:szCs w:val="28"/>
        </w:rPr>
      </w:pPr>
    </w:p>
    <w:p w:rsidR="001203A6" w:rsidRDefault="001203A6">
      <w:pPr>
        <w:jc w:val="both"/>
        <w:rPr>
          <w:sz w:val="28"/>
          <w:szCs w:val="28"/>
        </w:rPr>
      </w:pPr>
    </w:p>
    <w:p w:rsidR="001203A6" w:rsidRDefault="001203A6">
      <w:pPr>
        <w:jc w:val="both"/>
        <w:rPr>
          <w:sz w:val="28"/>
          <w:szCs w:val="28"/>
        </w:rPr>
      </w:pPr>
    </w:p>
    <w:p w:rsidR="001203A6" w:rsidRDefault="001203A6">
      <w:pPr>
        <w:jc w:val="both"/>
        <w:rPr>
          <w:sz w:val="28"/>
          <w:szCs w:val="28"/>
        </w:rPr>
      </w:pPr>
    </w:p>
    <w:p w:rsidR="001203A6" w:rsidRDefault="001203A6">
      <w:pPr>
        <w:jc w:val="both"/>
        <w:rPr>
          <w:sz w:val="28"/>
          <w:szCs w:val="28"/>
        </w:rPr>
      </w:pPr>
    </w:p>
    <w:p w:rsidR="001203A6" w:rsidRDefault="001203A6">
      <w:pPr>
        <w:jc w:val="center"/>
        <w:rPr>
          <w:sz w:val="28"/>
          <w:szCs w:val="28"/>
        </w:rPr>
      </w:pPr>
      <w:r>
        <w:rPr>
          <w:sz w:val="28"/>
          <w:szCs w:val="28"/>
        </w:rPr>
        <w:t>Вожега</w:t>
      </w:r>
      <w:r>
        <w:rPr>
          <w:sz w:val="28"/>
          <w:szCs w:val="28"/>
        </w:rPr>
        <w:br/>
        <w:t>2023</w:t>
      </w:r>
    </w:p>
    <w:p w:rsidR="001203A6" w:rsidRDefault="001203A6" w:rsidP="00CB411A">
      <w:pPr>
        <w:pStyle w:val="TOCHeading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CB411A">
        <w:rPr>
          <w:rFonts w:ascii="Times New Roman" w:hAnsi="Times New Roman"/>
          <w:b/>
          <w:bCs/>
          <w:color w:val="auto"/>
          <w:sz w:val="28"/>
          <w:szCs w:val="28"/>
        </w:rPr>
        <w:t>ОГЛАВЛЕНИЕ</w:t>
      </w:r>
    </w:p>
    <w:p w:rsidR="001203A6" w:rsidRPr="00CB411A" w:rsidRDefault="001203A6" w:rsidP="00CB411A"/>
    <w:p w:rsidR="001203A6" w:rsidRPr="00CB411A" w:rsidRDefault="001203A6" w:rsidP="00CB411A"/>
    <w:p w:rsidR="001203A6" w:rsidRPr="00CB411A" w:rsidRDefault="001203A6" w:rsidP="00CB411A">
      <w:pPr>
        <w:pStyle w:val="TOC1"/>
        <w:spacing w:line="360" w:lineRule="auto"/>
        <w:rPr>
          <w:rFonts w:ascii="Calibri" w:hAnsi="Calibri"/>
          <w:noProof/>
          <w:kern w:val="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44130809" w:history="1">
        <w:r w:rsidRPr="00CB411A">
          <w:rPr>
            <w:rStyle w:val="Hyperlink"/>
            <w:noProof/>
            <w:sz w:val="28"/>
            <w:szCs w:val="28"/>
          </w:rPr>
          <w:t>I.</w:t>
        </w:r>
        <w:r w:rsidRPr="00CB411A">
          <w:rPr>
            <w:rFonts w:ascii="Calibri" w:hAnsi="Calibri"/>
            <w:noProof/>
            <w:kern w:val="2"/>
          </w:rPr>
          <w:tab/>
        </w:r>
        <w:r w:rsidRPr="00CB411A">
          <w:rPr>
            <w:rStyle w:val="Hyperlink"/>
            <w:noProof/>
            <w:sz w:val="28"/>
            <w:szCs w:val="28"/>
          </w:rPr>
          <w:t>ПОЯСНИТЕЛЬНАЯ ЗАПИСКА</w:t>
        </w:r>
        <w:r w:rsidRPr="00CB411A">
          <w:rPr>
            <w:noProof/>
            <w:webHidden/>
            <w:sz w:val="28"/>
            <w:szCs w:val="28"/>
          </w:rPr>
          <w:tab/>
        </w:r>
        <w:r w:rsidRPr="00CB411A">
          <w:rPr>
            <w:noProof/>
            <w:webHidden/>
            <w:sz w:val="28"/>
            <w:szCs w:val="28"/>
          </w:rPr>
          <w:fldChar w:fldCharType="begin"/>
        </w:r>
        <w:r w:rsidRPr="00CB411A">
          <w:rPr>
            <w:noProof/>
            <w:webHidden/>
            <w:sz w:val="28"/>
            <w:szCs w:val="28"/>
          </w:rPr>
          <w:instrText xml:space="preserve"> PAGEREF _Toc144130809 \h </w:instrText>
        </w:r>
        <w:r w:rsidRPr="00CB411A">
          <w:rPr>
            <w:noProof/>
            <w:webHidden/>
            <w:sz w:val="28"/>
            <w:szCs w:val="28"/>
          </w:rPr>
        </w:r>
        <w:r w:rsidRPr="00CB411A">
          <w:rPr>
            <w:noProof/>
            <w:webHidden/>
            <w:sz w:val="28"/>
            <w:szCs w:val="28"/>
          </w:rPr>
          <w:fldChar w:fldCharType="separate"/>
        </w:r>
        <w:r w:rsidRPr="00CB411A">
          <w:rPr>
            <w:noProof/>
            <w:webHidden/>
            <w:sz w:val="28"/>
            <w:szCs w:val="28"/>
          </w:rPr>
          <w:t>3</w:t>
        </w:r>
        <w:r w:rsidRPr="00CB411A">
          <w:rPr>
            <w:noProof/>
            <w:webHidden/>
            <w:sz w:val="28"/>
            <w:szCs w:val="28"/>
          </w:rPr>
          <w:fldChar w:fldCharType="end"/>
        </w:r>
      </w:hyperlink>
    </w:p>
    <w:p w:rsidR="001203A6" w:rsidRPr="00CB411A" w:rsidRDefault="001203A6" w:rsidP="00CB411A">
      <w:pPr>
        <w:pStyle w:val="TOC1"/>
        <w:spacing w:line="360" w:lineRule="auto"/>
        <w:rPr>
          <w:rFonts w:ascii="Calibri" w:hAnsi="Calibri"/>
          <w:noProof/>
          <w:kern w:val="2"/>
        </w:rPr>
      </w:pPr>
      <w:hyperlink w:anchor="_Toc144130810" w:history="1">
        <w:r w:rsidRPr="00CB411A">
          <w:rPr>
            <w:rStyle w:val="Hyperlink"/>
            <w:noProof/>
            <w:sz w:val="28"/>
            <w:szCs w:val="28"/>
          </w:rPr>
          <w:t>II.</w:t>
        </w:r>
        <w:r w:rsidRPr="00CB411A">
          <w:rPr>
            <w:rFonts w:ascii="Calibri" w:hAnsi="Calibri"/>
            <w:noProof/>
            <w:kern w:val="2"/>
          </w:rPr>
          <w:tab/>
        </w:r>
        <w:r w:rsidRPr="00CB411A">
          <w:rPr>
            <w:rStyle w:val="Hyperlink"/>
            <w:noProof/>
            <w:sz w:val="28"/>
            <w:szCs w:val="28"/>
          </w:rPr>
          <w:t>СОДЕРЖАНИЕ ОБУЧЕНИЯ</w:t>
        </w:r>
        <w:r w:rsidRPr="00CB411A">
          <w:rPr>
            <w:noProof/>
            <w:webHidden/>
            <w:sz w:val="28"/>
            <w:szCs w:val="28"/>
          </w:rPr>
          <w:tab/>
        </w:r>
        <w:r w:rsidRPr="00CB411A">
          <w:rPr>
            <w:noProof/>
            <w:webHidden/>
            <w:sz w:val="28"/>
            <w:szCs w:val="28"/>
          </w:rPr>
          <w:fldChar w:fldCharType="begin"/>
        </w:r>
        <w:r w:rsidRPr="00CB411A">
          <w:rPr>
            <w:noProof/>
            <w:webHidden/>
            <w:sz w:val="28"/>
            <w:szCs w:val="28"/>
          </w:rPr>
          <w:instrText xml:space="preserve"> PAGEREF _Toc144130810 \h </w:instrText>
        </w:r>
        <w:r w:rsidRPr="00CB411A">
          <w:rPr>
            <w:noProof/>
            <w:webHidden/>
            <w:sz w:val="28"/>
            <w:szCs w:val="28"/>
          </w:rPr>
        </w:r>
        <w:r w:rsidRPr="00CB411A">
          <w:rPr>
            <w:noProof/>
            <w:webHidden/>
            <w:sz w:val="28"/>
            <w:szCs w:val="28"/>
          </w:rPr>
          <w:fldChar w:fldCharType="separate"/>
        </w:r>
        <w:r w:rsidRPr="00CB411A">
          <w:rPr>
            <w:noProof/>
            <w:webHidden/>
            <w:sz w:val="28"/>
            <w:szCs w:val="28"/>
          </w:rPr>
          <w:t>7</w:t>
        </w:r>
        <w:r w:rsidRPr="00CB411A">
          <w:rPr>
            <w:noProof/>
            <w:webHidden/>
            <w:sz w:val="28"/>
            <w:szCs w:val="28"/>
          </w:rPr>
          <w:fldChar w:fldCharType="end"/>
        </w:r>
      </w:hyperlink>
    </w:p>
    <w:p w:rsidR="001203A6" w:rsidRPr="00CB411A" w:rsidRDefault="001203A6" w:rsidP="00CB411A">
      <w:pPr>
        <w:pStyle w:val="TOC2"/>
        <w:tabs>
          <w:tab w:val="left" w:pos="426"/>
          <w:tab w:val="left" w:pos="880"/>
          <w:tab w:val="right" w:leader="dot" w:pos="9060"/>
        </w:tabs>
        <w:spacing w:line="360" w:lineRule="auto"/>
        <w:ind w:left="0"/>
        <w:rPr>
          <w:rFonts w:ascii="Calibri" w:hAnsi="Calibri"/>
          <w:noProof/>
          <w:kern w:val="2"/>
        </w:rPr>
      </w:pPr>
      <w:hyperlink w:anchor="_Toc144130811" w:history="1">
        <w:r w:rsidRPr="00CB411A">
          <w:rPr>
            <w:rStyle w:val="Hyperlink"/>
            <w:noProof/>
            <w:sz w:val="28"/>
            <w:szCs w:val="28"/>
          </w:rPr>
          <w:t>III.</w:t>
        </w:r>
        <w:r w:rsidRPr="00CB411A">
          <w:rPr>
            <w:rFonts w:ascii="Calibri" w:hAnsi="Calibri"/>
            <w:noProof/>
            <w:kern w:val="2"/>
          </w:rPr>
          <w:tab/>
        </w:r>
        <w:r w:rsidRPr="00CB411A">
          <w:rPr>
            <w:rStyle w:val="Hyperlink"/>
            <w:noProof/>
            <w:sz w:val="28"/>
            <w:szCs w:val="28"/>
          </w:rPr>
          <w:t>ПЛАНИРУЕМЫЕ РЕЗУЛЬТАТЫ</w:t>
        </w:r>
        <w:r w:rsidRPr="00CB411A">
          <w:rPr>
            <w:noProof/>
            <w:webHidden/>
            <w:sz w:val="28"/>
            <w:szCs w:val="28"/>
          </w:rPr>
          <w:tab/>
        </w:r>
        <w:r w:rsidRPr="00CB411A">
          <w:rPr>
            <w:noProof/>
            <w:webHidden/>
            <w:sz w:val="28"/>
            <w:szCs w:val="28"/>
          </w:rPr>
          <w:fldChar w:fldCharType="begin"/>
        </w:r>
        <w:r w:rsidRPr="00CB411A">
          <w:rPr>
            <w:noProof/>
            <w:webHidden/>
            <w:sz w:val="28"/>
            <w:szCs w:val="28"/>
          </w:rPr>
          <w:instrText xml:space="preserve"> PAGEREF _Toc144130811 \h </w:instrText>
        </w:r>
        <w:r w:rsidRPr="00CB411A">
          <w:rPr>
            <w:noProof/>
            <w:webHidden/>
            <w:sz w:val="28"/>
            <w:szCs w:val="28"/>
          </w:rPr>
        </w:r>
        <w:r w:rsidRPr="00CB411A">
          <w:rPr>
            <w:noProof/>
            <w:webHidden/>
            <w:sz w:val="28"/>
            <w:szCs w:val="28"/>
          </w:rPr>
          <w:fldChar w:fldCharType="separate"/>
        </w:r>
        <w:r w:rsidRPr="00CB411A">
          <w:rPr>
            <w:noProof/>
            <w:webHidden/>
            <w:sz w:val="28"/>
            <w:szCs w:val="28"/>
          </w:rPr>
          <w:t>9</w:t>
        </w:r>
        <w:r w:rsidRPr="00CB411A">
          <w:rPr>
            <w:noProof/>
            <w:webHidden/>
            <w:sz w:val="28"/>
            <w:szCs w:val="28"/>
          </w:rPr>
          <w:fldChar w:fldCharType="end"/>
        </w:r>
      </w:hyperlink>
    </w:p>
    <w:p w:rsidR="001203A6" w:rsidRDefault="001203A6" w:rsidP="00CB411A">
      <w:pPr>
        <w:pStyle w:val="TOC1"/>
        <w:spacing w:line="360" w:lineRule="auto"/>
        <w:rPr>
          <w:rFonts w:ascii="Calibri" w:hAnsi="Calibri"/>
          <w:noProof/>
          <w:kern w:val="2"/>
          <w:sz w:val="22"/>
          <w:szCs w:val="22"/>
        </w:rPr>
      </w:pPr>
      <w:hyperlink w:anchor="_Toc144130812" w:history="1">
        <w:r w:rsidRPr="00CB411A">
          <w:rPr>
            <w:rStyle w:val="Hyperlink"/>
            <w:noProof/>
            <w:sz w:val="28"/>
            <w:szCs w:val="28"/>
          </w:rPr>
          <w:t>IV.</w:t>
        </w:r>
        <w:r w:rsidRPr="00CB411A">
          <w:rPr>
            <w:rFonts w:ascii="Calibri" w:hAnsi="Calibri"/>
            <w:noProof/>
            <w:kern w:val="2"/>
          </w:rPr>
          <w:tab/>
        </w:r>
        <w:r w:rsidRPr="00CB411A">
          <w:rPr>
            <w:rStyle w:val="Hyperlink"/>
            <w:noProof/>
            <w:sz w:val="28"/>
            <w:szCs w:val="28"/>
          </w:rPr>
          <w:t>ТЕМАТИЧЕСКОЕ ПЛАНИРОВАНИЕ</w:t>
        </w:r>
        <w:r w:rsidRPr="00CB411A">
          <w:rPr>
            <w:noProof/>
            <w:webHidden/>
            <w:sz w:val="28"/>
            <w:szCs w:val="28"/>
          </w:rPr>
          <w:tab/>
        </w:r>
        <w:r w:rsidRPr="00CB411A">
          <w:rPr>
            <w:noProof/>
            <w:webHidden/>
            <w:sz w:val="28"/>
            <w:szCs w:val="28"/>
          </w:rPr>
          <w:fldChar w:fldCharType="begin"/>
        </w:r>
        <w:r w:rsidRPr="00CB411A">
          <w:rPr>
            <w:noProof/>
            <w:webHidden/>
            <w:sz w:val="28"/>
            <w:szCs w:val="28"/>
          </w:rPr>
          <w:instrText xml:space="preserve"> PAGEREF _Toc144130812 \h </w:instrText>
        </w:r>
        <w:r w:rsidRPr="00CB411A">
          <w:rPr>
            <w:noProof/>
            <w:webHidden/>
            <w:sz w:val="28"/>
            <w:szCs w:val="28"/>
          </w:rPr>
        </w:r>
        <w:r w:rsidRPr="00CB411A">
          <w:rPr>
            <w:noProof/>
            <w:webHidden/>
            <w:sz w:val="28"/>
            <w:szCs w:val="28"/>
          </w:rPr>
          <w:fldChar w:fldCharType="separate"/>
        </w:r>
        <w:r w:rsidRPr="00CB411A">
          <w:rPr>
            <w:noProof/>
            <w:webHidden/>
            <w:sz w:val="28"/>
            <w:szCs w:val="28"/>
          </w:rPr>
          <w:t>13</w:t>
        </w:r>
        <w:r w:rsidRPr="00CB411A">
          <w:rPr>
            <w:noProof/>
            <w:webHidden/>
            <w:sz w:val="28"/>
            <w:szCs w:val="28"/>
          </w:rPr>
          <w:fldChar w:fldCharType="end"/>
        </w:r>
      </w:hyperlink>
    </w:p>
    <w:p w:rsidR="001203A6" w:rsidRDefault="001203A6">
      <w:r>
        <w:fldChar w:fldCharType="end"/>
      </w:r>
    </w:p>
    <w:p w:rsidR="001203A6" w:rsidRDefault="001203A6">
      <w:pPr>
        <w:jc w:val="both"/>
        <w:rPr>
          <w:sz w:val="28"/>
          <w:szCs w:val="28"/>
        </w:rPr>
      </w:pPr>
    </w:p>
    <w:p w:rsidR="001203A6" w:rsidRDefault="001203A6">
      <w:pPr>
        <w:spacing w:line="360" w:lineRule="auto"/>
        <w:jc w:val="center"/>
        <w:rPr>
          <w:b/>
        </w:rPr>
      </w:pPr>
      <w:r>
        <w:br w:type="page"/>
      </w:r>
    </w:p>
    <w:p w:rsidR="001203A6" w:rsidRDefault="001203A6" w:rsidP="004D3F6C">
      <w:pPr>
        <w:pStyle w:val="Heading1"/>
        <w:numPr>
          <w:ilvl w:val="0"/>
          <w:numId w:val="12"/>
        </w:numPr>
        <w:jc w:val="center"/>
        <w:rPr>
          <w:sz w:val="28"/>
          <w:szCs w:val="28"/>
        </w:rPr>
      </w:pPr>
      <w:bookmarkStart w:id="1" w:name="_heading=h.2et92p0" w:colFirst="0" w:colLast="0"/>
      <w:bookmarkStart w:id="2" w:name="_Toc144130809"/>
      <w:bookmarkEnd w:id="1"/>
      <w:r>
        <w:rPr>
          <w:sz w:val="28"/>
          <w:szCs w:val="28"/>
        </w:rPr>
        <w:t>ПОЯСНИТЕЛЬНАЯ ЗАПИСКА</w:t>
      </w:r>
      <w:bookmarkEnd w:id="2"/>
    </w:p>
    <w:p w:rsidR="001203A6" w:rsidRDefault="001203A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по учебному предмету «Профильный труд» («Столярное дело») 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 (далее ФАООП УО вариант 1), утвержденной приказом Министерства просвещения России от 24.11.2022г. № 1026 (</w:t>
      </w:r>
      <w:hyperlink r:id="rId8">
        <w:r>
          <w:rPr>
            <w:color w:val="000080"/>
            <w:sz w:val="28"/>
            <w:szCs w:val="28"/>
            <w:highlight w:val="white"/>
            <w:u w:val="single"/>
          </w:rPr>
          <w:t>https://clck.ru/33NMkR</w:t>
        </w:r>
      </w:hyperlink>
      <w:r>
        <w:rPr>
          <w:sz w:val="28"/>
          <w:szCs w:val="28"/>
        </w:rPr>
        <w:t xml:space="preserve">). </w:t>
      </w:r>
    </w:p>
    <w:p w:rsidR="001203A6" w:rsidRDefault="001203A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АООП УО (вариант 1) адресована обучающимся с легкой умственной отсталостью (интеллектуальными нарушениями) с учетом реализации их особых образовательных потребностей, а также индивидуальных особенностей и возможностей.</w:t>
      </w:r>
    </w:p>
    <w:p w:rsidR="001203A6" w:rsidRDefault="001203A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Учебный предмет</w:t>
      </w:r>
      <w:r>
        <w:rPr>
          <w:b/>
          <w:color w:val="000000"/>
          <w:sz w:val="28"/>
          <w:szCs w:val="28"/>
        </w:rPr>
        <w:t xml:space="preserve"> «</w:t>
      </w:r>
      <w:r>
        <w:rPr>
          <w:color w:val="000000"/>
          <w:sz w:val="28"/>
          <w:szCs w:val="28"/>
        </w:rPr>
        <w:t>Профильный труд» («Столярное дело»)  относится к предметной области «Технология» и является обязательной частью учебного плана.  Рабочая программа по учебному предмету «Профильный труд» («Столярное дело»)  в 5 классе в соответствии с учебным планом рассчитана на 34 учебные недели и составляет 206 часов в год (6 часов в неделю).</w:t>
      </w:r>
    </w:p>
    <w:p w:rsidR="001203A6" w:rsidRDefault="001203A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Адаптированная основная общеобразовательная программа определяет цель и задачи учебного предмета «Профильный труд» </w:t>
      </w:r>
      <w:r>
        <w:rPr>
          <w:color w:val="000000"/>
          <w:sz w:val="28"/>
          <w:szCs w:val="28"/>
        </w:rPr>
        <w:t>(«Столярное дело»)</w:t>
      </w:r>
      <w:r>
        <w:rPr>
          <w:sz w:val="28"/>
          <w:szCs w:val="28"/>
        </w:rPr>
        <w:t>.</w:t>
      </w:r>
    </w:p>
    <w:p w:rsidR="001203A6" w:rsidRDefault="001203A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Цель обучения – всестороннее развитие личности обучающихся с умственной отсталостью (интеллектуальными нарушениям) среднего возраста в процессе формирования их трудовой культуры. </w:t>
      </w:r>
    </w:p>
    <w:p w:rsidR="001203A6" w:rsidRDefault="001203A6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Задачи обучения:</w:t>
      </w:r>
    </w:p>
    <w:p w:rsidR="001203A6" w:rsidRDefault="001203A6">
      <w:pPr>
        <w:numPr>
          <w:ilvl w:val="0"/>
          <w:numId w:val="8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bookmarkStart w:id="3" w:name="_heading=h.30j0zll" w:colFirst="0" w:colLast="0"/>
      <w:bookmarkEnd w:id="3"/>
      <w:r>
        <w:rPr>
          <w:color w:val="000000"/>
          <w:sz w:val="28"/>
          <w:szCs w:val="28"/>
        </w:rPr>
        <w:t>развитие социально ценных качеств личности (потребности в труде, трудолюбия, уважения к людям труда, общественной активности);</w:t>
      </w:r>
    </w:p>
    <w:p w:rsidR="001203A6" w:rsidRDefault="001203A6">
      <w:pPr>
        <w:numPr>
          <w:ilvl w:val="0"/>
          <w:numId w:val="8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обучение обязательному общественно полезному, производительному труду; подготовка обучающихся к выполнению необходимых и доступных видов труда дома, в семье и по месту жительства;</w:t>
      </w:r>
    </w:p>
    <w:p w:rsidR="001203A6" w:rsidRDefault="001203A6">
      <w:pPr>
        <w:numPr>
          <w:ilvl w:val="0"/>
          <w:numId w:val="8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расширение знаний о материальной культуре как продукте творческой предметно-преобразующей деятельности человека;</w:t>
      </w:r>
    </w:p>
    <w:p w:rsidR="001203A6" w:rsidRDefault="001203A6">
      <w:pPr>
        <w:numPr>
          <w:ilvl w:val="0"/>
          <w:numId w:val="8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расширение культурного кругозора, обогащение знаний о культурно-исторических традициях в мире вещей;</w:t>
      </w:r>
    </w:p>
    <w:p w:rsidR="001203A6" w:rsidRDefault="001203A6">
      <w:pPr>
        <w:numPr>
          <w:ilvl w:val="0"/>
          <w:numId w:val="8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расширение знаний о материалах и их свойствах, технологиях использования;</w:t>
      </w:r>
    </w:p>
    <w:p w:rsidR="001203A6" w:rsidRDefault="001203A6">
      <w:pPr>
        <w:numPr>
          <w:ilvl w:val="0"/>
          <w:numId w:val="8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ознакомление с ролью человека-труженика и его местом на современном производстве;</w:t>
      </w:r>
    </w:p>
    <w:p w:rsidR="001203A6" w:rsidRDefault="001203A6">
      <w:pPr>
        <w:numPr>
          <w:ilvl w:val="0"/>
          <w:numId w:val="8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ознакомление с массовыми рабочими профессиями, формирование устойчивых интересов к определенным видам труда, побуждение к сознательному выбору профессии и получение первоначальной профильной трудовой подготовки;</w:t>
      </w:r>
    </w:p>
    <w:p w:rsidR="001203A6" w:rsidRDefault="001203A6">
      <w:pPr>
        <w:numPr>
          <w:ilvl w:val="0"/>
          <w:numId w:val="8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представлений о производстве, структуре производственного процесса, деятельности производственного предприятия, содержании и условиях труда по массовым профессиям, с которыми связаны профили трудового обучения в образовательной организации;</w:t>
      </w:r>
    </w:p>
    <w:p w:rsidR="001203A6" w:rsidRDefault="001203A6">
      <w:pPr>
        <w:numPr>
          <w:ilvl w:val="0"/>
          <w:numId w:val="8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учебно-производственных мастерских в соответствии с физическими возможностями и состоянием здоровья обучающихся;</w:t>
      </w:r>
    </w:p>
    <w:p w:rsidR="001203A6" w:rsidRDefault="001203A6">
      <w:pPr>
        <w:numPr>
          <w:ilvl w:val="0"/>
          <w:numId w:val="8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трудовых навыков и умений, технических, технологических, конструкторских и первоначальных экономических знаний, необходимых для участия в общественно полезном, производительном труде;</w:t>
      </w:r>
    </w:p>
    <w:p w:rsidR="001203A6" w:rsidRDefault="001203A6">
      <w:pPr>
        <w:numPr>
          <w:ilvl w:val="0"/>
          <w:numId w:val="8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знаний о научной организации труда и рабочего места, планировании трудовой деятельности;</w:t>
      </w:r>
    </w:p>
    <w:p w:rsidR="001203A6" w:rsidRDefault="001203A6">
      <w:pPr>
        <w:numPr>
          <w:ilvl w:val="0"/>
          <w:numId w:val="8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совершенствование практических умений и навыков использования различных материалов в предметно-преобразующей деятельности;</w:t>
      </w:r>
    </w:p>
    <w:p w:rsidR="001203A6" w:rsidRDefault="001203A6">
      <w:pPr>
        <w:numPr>
          <w:ilvl w:val="0"/>
          <w:numId w:val="8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коррекция и развитие познавательных психических процессов (восприятия, памяти, воображения, мышления, речи);</w:t>
      </w:r>
    </w:p>
    <w:p w:rsidR="001203A6" w:rsidRDefault="001203A6">
      <w:pPr>
        <w:numPr>
          <w:ilvl w:val="0"/>
          <w:numId w:val="8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коррекция и развитие умственной деятельности (анализ, синтез, сравнение, классификация, обобщение);</w:t>
      </w:r>
    </w:p>
    <w:p w:rsidR="001203A6" w:rsidRDefault="001203A6">
      <w:pPr>
        <w:numPr>
          <w:ilvl w:val="0"/>
          <w:numId w:val="8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коррекция и развитие сенсомоторных процессов в процессе формирование практических умений;</w:t>
      </w:r>
    </w:p>
    <w:p w:rsidR="001203A6" w:rsidRDefault="001203A6">
      <w:pPr>
        <w:numPr>
          <w:ilvl w:val="0"/>
          <w:numId w:val="8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 регулятивной функции деятельности (включающей целеполагание, планирование, контроль и оценку действий и результатов деятельности в соответствии с поставленной целью);</w:t>
      </w:r>
    </w:p>
    <w:p w:rsidR="001203A6" w:rsidRDefault="001203A6">
      <w:pPr>
        <w:numPr>
          <w:ilvl w:val="0"/>
          <w:numId w:val="8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информационной грамотности, умения работать с различными источниками информации;</w:t>
      </w:r>
    </w:p>
    <w:p w:rsidR="001203A6" w:rsidRDefault="001203A6">
      <w:pPr>
        <w:numPr>
          <w:ilvl w:val="0"/>
          <w:numId w:val="8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0"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коммуникативной культуры, развитие активности, целенаправленности, инициативности.</w:t>
      </w:r>
    </w:p>
    <w:p w:rsidR="001203A6" w:rsidRDefault="001203A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по учебному предмету «Профильный труд» («Столярное дело») в 5 классе определяет следующие задачи:</w:t>
      </w:r>
    </w:p>
    <w:p w:rsidR="001203A6" w:rsidRDefault="001203A6">
      <w:pPr>
        <w:numPr>
          <w:ilvl w:val="0"/>
          <w:numId w:val="10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формирование знаний о санитарно - гигиенических требованиях к рабочим местам; оборудовании рабочих мест и правил работы за ними; </w:t>
      </w:r>
    </w:p>
    <w:p w:rsidR="001203A6" w:rsidRDefault="001203A6">
      <w:pPr>
        <w:numPr>
          <w:ilvl w:val="0"/>
          <w:numId w:val="10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знаний о пиломатериалы: виды, использование, названия;</w:t>
      </w:r>
    </w:p>
    <w:p w:rsidR="001203A6" w:rsidRDefault="001203A6">
      <w:pPr>
        <w:numPr>
          <w:ilvl w:val="0"/>
          <w:numId w:val="10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знаний о дереве: основные части;</w:t>
      </w:r>
    </w:p>
    <w:p w:rsidR="001203A6" w:rsidRDefault="001203A6">
      <w:pPr>
        <w:numPr>
          <w:ilvl w:val="0"/>
          <w:numId w:val="10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знаний о правилах техники безопасности при работе ручным столярным инструментом;</w:t>
      </w:r>
    </w:p>
    <w:p w:rsidR="001203A6" w:rsidRDefault="001203A6">
      <w:pPr>
        <w:numPr>
          <w:ilvl w:val="0"/>
          <w:numId w:val="10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знаний о правилах техники безопасности при работе на сверлильном станке;</w:t>
      </w:r>
    </w:p>
    <w:p w:rsidR="001203A6" w:rsidRDefault="001203A6">
      <w:pPr>
        <w:numPr>
          <w:ilvl w:val="0"/>
          <w:numId w:val="10"/>
        </w:numPr>
        <w:spacing w:line="360" w:lineRule="auto"/>
        <w:ind w:left="0" w:firstLine="426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формирование знаний о техническом рисунке, эскизе и чертеж; назначение, выполнение простейших чертежей, обозначение размеров;</w:t>
      </w:r>
    </w:p>
    <w:p w:rsidR="001203A6" w:rsidRDefault="001203A6">
      <w:pPr>
        <w:numPr>
          <w:ilvl w:val="0"/>
          <w:numId w:val="10"/>
        </w:numPr>
        <w:spacing w:line="360" w:lineRule="auto"/>
        <w:ind w:left="0" w:firstLine="426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формирование знаний об устройстве и применении столярных инструментов и приспособлений;</w:t>
      </w:r>
    </w:p>
    <w:p w:rsidR="001203A6" w:rsidRDefault="001203A6">
      <w:pPr>
        <w:numPr>
          <w:ilvl w:val="0"/>
          <w:numId w:val="10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умений работать ручным столярным инструментом;</w:t>
      </w:r>
    </w:p>
    <w:p w:rsidR="001203A6" w:rsidRDefault="001203A6">
      <w:pPr>
        <w:numPr>
          <w:ilvl w:val="0"/>
          <w:numId w:val="10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умений читать простейшие чертежи;</w:t>
      </w:r>
    </w:p>
    <w:p w:rsidR="001203A6" w:rsidRDefault="001203A6">
      <w:pPr>
        <w:numPr>
          <w:ilvl w:val="0"/>
          <w:numId w:val="10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умений делать разметку столярным угольником и линейкой;</w:t>
      </w:r>
    </w:p>
    <w:p w:rsidR="001203A6" w:rsidRDefault="001203A6">
      <w:pPr>
        <w:numPr>
          <w:ilvl w:val="0"/>
          <w:numId w:val="10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умений выполнять простые столярные соединения.</w:t>
      </w:r>
    </w:p>
    <w:p w:rsidR="001203A6" w:rsidRPr="002071D7" w:rsidRDefault="001203A6" w:rsidP="004D3F6C">
      <w:pPr>
        <w:spacing w:before="240" w:after="240"/>
        <w:jc w:val="center"/>
        <w:rPr>
          <w:b/>
          <w:bCs/>
          <w:sz w:val="28"/>
          <w:szCs w:val="28"/>
        </w:rPr>
      </w:pPr>
    </w:p>
    <w:p w:rsidR="001203A6" w:rsidRDefault="001203A6" w:rsidP="004D3F6C">
      <w:pPr>
        <w:spacing w:line="360" w:lineRule="auto"/>
        <w:jc w:val="both"/>
        <w:rPr>
          <w:color w:val="000000"/>
          <w:sz w:val="28"/>
          <w:szCs w:val="28"/>
        </w:rPr>
      </w:pPr>
    </w:p>
    <w:p w:rsidR="001203A6" w:rsidRDefault="001203A6">
      <w:pPr>
        <w:spacing w:line="360" w:lineRule="auto"/>
        <w:ind w:left="720" w:firstLine="709"/>
        <w:jc w:val="both"/>
        <w:rPr>
          <w:b/>
          <w:color w:val="000000"/>
          <w:sz w:val="28"/>
          <w:szCs w:val="28"/>
        </w:rPr>
      </w:pPr>
      <w:r>
        <w:br w:type="page"/>
      </w:r>
    </w:p>
    <w:p w:rsidR="001203A6" w:rsidRDefault="001203A6" w:rsidP="004D3F6C">
      <w:pPr>
        <w:pStyle w:val="Heading1"/>
        <w:numPr>
          <w:ilvl w:val="0"/>
          <w:numId w:val="11"/>
        </w:numPr>
        <w:jc w:val="center"/>
        <w:rPr>
          <w:sz w:val="28"/>
          <w:szCs w:val="28"/>
        </w:rPr>
      </w:pPr>
      <w:bookmarkStart w:id="4" w:name="_heading=h.tyjcwt" w:colFirst="0" w:colLast="0"/>
      <w:bookmarkStart w:id="5" w:name="_Toc144130810"/>
      <w:bookmarkEnd w:id="4"/>
      <w:r>
        <w:rPr>
          <w:sz w:val="28"/>
          <w:szCs w:val="28"/>
        </w:rPr>
        <w:t>СОДЕРЖАНИЕ ОБУЧЕНИЯ</w:t>
      </w:r>
      <w:bookmarkEnd w:id="5"/>
    </w:p>
    <w:p w:rsidR="001203A6" w:rsidRDefault="001203A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Обучение профильному труду в 5 классе носит практическую направленность и тесно связано с другими учебными предметами, жизнью, готовит обучающихся к овладению профессионально-трудовыми знаниями и навыками. </w:t>
      </w:r>
    </w:p>
    <w:p w:rsidR="001203A6" w:rsidRDefault="001203A6">
      <w:pPr>
        <w:spacing w:line="360" w:lineRule="auto"/>
        <w:ind w:firstLine="709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>В 5 классе обучающиеся  знакомятся:</w:t>
      </w:r>
    </w:p>
    <w:p w:rsidR="001203A6" w:rsidRDefault="001203A6">
      <w:pPr>
        <w:numPr>
          <w:ilvl w:val="0"/>
          <w:numId w:val="1"/>
        </w:numPr>
        <w:spacing w:line="360" w:lineRule="auto"/>
        <w:ind w:left="0" w:firstLine="426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>с названием наиболее распространенных пород древесины;</w:t>
      </w:r>
    </w:p>
    <w:p w:rsidR="001203A6" w:rsidRDefault="001203A6">
      <w:pPr>
        <w:numPr>
          <w:ilvl w:val="0"/>
          <w:numId w:val="1"/>
        </w:numPr>
        <w:spacing w:line="360" w:lineRule="auto"/>
        <w:ind w:left="0" w:firstLine="426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 xml:space="preserve">с основными частями дерева; </w:t>
      </w:r>
    </w:p>
    <w:p w:rsidR="001203A6" w:rsidRDefault="001203A6">
      <w:pPr>
        <w:numPr>
          <w:ilvl w:val="0"/>
          <w:numId w:val="1"/>
        </w:numPr>
        <w:spacing w:line="360" w:lineRule="auto"/>
        <w:ind w:left="0" w:firstLine="426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>с названием пиломатериалов и их использованием;</w:t>
      </w:r>
    </w:p>
    <w:p w:rsidR="001203A6" w:rsidRDefault="001203A6">
      <w:pPr>
        <w:numPr>
          <w:ilvl w:val="0"/>
          <w:numId w:val="1"/>
        </w:numPr>
        <w:spacing w:line="360" w:lineRule="auto"/>
        <w:ind w:left="0" w:firstLine="426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 xml:space="preserve">с устройством сверлильного станка; </w:t>
      </w:r>
    </w:p>
    <w:p w:rsidR="001203A6" w:rsidRDefault="001203A6">
      <w:pPr>
        <w:numPr>
          <w:ilvl w:val="0"/>
          <w:numId w:val="1"/>
        </w:numPr>
        <w:spacing w:line="360" w:lineRule="auto"/>
        <w:ind w:left="0" w:firstLine="426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>с названием основных инструментов для пиления;</w:t>
      </w:r>
    </w:p>
    <w:p w:rsidR="001203A6" w:rsidRDefault="001203A6">
      <w:pPr>
        <w:numPr>
          <w:ilvl w:val="0"/>
          <w:numId w:val="1"/>
        </w:numPr>
        <w:spacing w:line="360" w:lineRule="auto"/>
        <w:ind w:left="0" w:firstLine="426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 xml:space="preserve"> с названием основных инструментов для разметки; </w:t>
      </w:r>
    </w:p>
    <w:p w:rsidR="001203A6" w:rsidRDefault="001203A6">
      <w:pPr>
        <w:numPr>
          <w:ilvl w:val="0"/>
          <w:numId w:val="1"/>
        </w:numPr>
        <w:spacing w:line="360" w:lineRule="auto"/>
        <w:ind w:left="0" w:firstLine="426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 xml:space="preserve">с изготовлением простейших игрушек из древесного материала; </w:t>
      </w:r>
    </w:p>
    <w:p w:rsidR="001203A6" w:rsidRDefault="001203A6">
      <w:pPr>
        <w:numPr>
          <w:ilvl w:val="0"/>
          <w:numId w:val="1"/>
        </w:numPr>
        <w:spacing w:line="360" w:lineRule="auto"/>
        <w:ind w:left="0" w:firstLine="426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 xml:space="preserve">с элементами выжигания по дереву; </w:t>
      </w:r>
    </w:p>
    <w:p w:rsidR="001203A6" w:rsidRDefault="001203A6">
      <w:pPr>
        <w:numPr>
          <w:ilvl w:val="0"/>
          <w:numId w:val="1"/>
        </w:numPr>
        <w:spacing w:line="360" w:lineRule="auto"/>
        <w:ind w:left="0" w:firstLine="426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>с видами соединения деталей.</w:t>
      </w:r>
    </w:p>
    <w:p w:rsidR="001203A6" w:rsidRDefault="001203A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учебного материала осуществляется концентрически, что позволяет обеспечить постепенный переход от исключительно практического изучения профильного труда к практико-теоретическому изучению, с обязательным учётом значимости усваиваемых знаний и умений формирования жизненных компетенций.</w:t>
      </w:r>
    </w:p>
    <w:p w:rsidR="001203A6" w:rsidRDefault="001203A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Программа по профильному труду включает теоретические и практические занятия. При составлении программы учтены принципы повторяемости пройденного материала и постепенного ввода нового. </w:t>
      </w:r>
    </w:p>
    <w:p w:rsidR="001203A6" w:rsidRDefault="001203A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Преподавание профильного труда базируется на знаниях, получаемых обучающимися на уроках математики, естествознания, истории и других предметов. Данная программа предусматривает обязательное обсуждение характеристик изделия, продумывание плана предстоящей работы, оценку сделанного. Большое внимание уделяется технике безопасности.</w:t>
      </w:r>
    </w:p>
    <w:p w:rsidR="001203A6" w:rsidRDefault="001203A6">
      <w:pPr>
        <w:spacing w:line="360" w:lineRule="auto"/>
        <w:jc w:val="both"/>
      </w:pPr>
    </w:p>
    <w:p w:rsidR="001203A6" w:rsidRDefault="001203A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Содержание разделов</w:t>
      </w:r>
    </w:p>
    <w:tbl>
      <w:tblPr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46"/>
        <w:gridCol w:w="5478"/>
        <w:gridCol w:w="1042"/>
        <w:gridCol w:w="1701"/>
      </w:tblGrid>
      <w:tr w:rsidR="001203A6" w:rsidRPr="00CB411A" w:rsidTr="00B7667F">
        <w:trPr>
          <w:trHeight w:val="1166"/>
        </w:trPr>
        <w:tc>
          <w:tcPr>
            <w:tcW w:w="846" w:type="dxa"/>
          </w:tcPr>
          <w:p w:rsidR="001203A6" w:rsidRPr="00CB411A" w:rsidRDefault="001203A6" w:rsidP="00B7667F">
            <w:pPr>
              <w:tabs>
                <w:tab w:val="left" w:pos="29"/>
              </w:tabs>
              <w:spacing w:line="360" w:lineRule="auto"/>
              <w:ind w:right="-16"/>
              <w:jc w:val="center"/>
            </w:pPr>
            <w:r w:rsidRPr="00CB411A">
              <w:t xml:space="preserve">№ </w:t>
            </w:r>
          </w:p>
        </w:tc>
        <w:tc>
          <w:tcPr>
            <w:tcW w:w="5478" w:type="dxa"/>
          </w:tcPr>
          <w:p w:rsidR="001203A6" w:rsidRPr="00CB411A" w:rsidRDefault="001203A6" w:rsidP="00B7667F">
            <w:pPr>
              <w:spacing w:line="360" w:lineRule="auto"/>
              <w:jc w:val="both"/>
            </w:pPr>
            <w:r w:rsidRPr="00CB411A">
              <w:t>Название темы</w:t>
            </w:r>
          </w:p>
        </w:tc>
        <w:tc>
          <w:tcPr>
            <w:tcW w:w="1042" w:type="dxa"/>
          </w:tcPr>
          <w:p w:rsidR="001203A6" w:rsidRPr="00CB411A" w:rsidRDefault="001203A6" w:rsidP="00B7667F">
            <w:pPr>
              <w:spacing w:line="360" w:lineRule="auto"/>
              <w:jc w:val="center"/>
            </w:pPr>
            <w:r w:rsidRPr="00CB411A">
              <w:t xml:space="preserve">Кол-во </w:t>
            </w:r>
            <w:r w:rsidRPr="00CB411A">
              <w:br/>
              <w:t>часов</w:t>
            </w:r>
          </w:p>
        </w:tc>
        <w:tc>
          <w:tcPr>
            <w:tcW w:w="1701" w:type="dxa"/>
          </w:tcPr>
          <w:p w:rsidR="001203A6" w:rsidRPr="00CB411A" w:rsidRDefault="001203A6" w:rsidP="00B7667F">
            <w:pPr>
              <w:spacing w:line="360" w:lineRule="auto"/>
              <w:jc w:val="center"/>
            </w:pPr>
            <w:r w:rsidRPr="00CB411A">
              <w:t xml:space="preserve">Контрольные </w:t>
            </w:r>
            <w:r w:rsidRPr="00CB411A">
              <w:br/>
              <w:t xml:space="preserve">работы, </w:t>
            </w:r>
            <w:r w:rsidRPr="00CB411A">
              <w:br/>
              <w:t>тесты</w:t>
            </w:r>
          </w:p>
        </w:tc>
      </w:tr>
      <w:tr w:rsidR="001203A6" w:rsidRPr="00CB411A" w:rsidTr="00B7667F">
        <w:trPr>
          <w:trHeight w:val="564"/>
        </w:trPr>
        <w:tc>
          <w:tcPr>
            <w:tcW w:w="846" w:type="dxa"/>
          </w:tcPr>
          <w:p w:rsidR="001203A6" w:rsidRPr="00CB411A" w:rsidRDefault="001203A6" w:rsidP="00B7667F">
            <w:pPr>
              <w:numPr>
                <w:ilvl w:val="0"/>
                <w:numId w:val="2"/>
              </w:numPr>
              <w:tabs>
                <w:tab w:val="left" w:pos="29"/>
              </w:tabs>
              <w:spacing w:line="360" w:lineRule="auto"/>
              <w:ind w:right="-16"/>
              <w:jc w:val="center"/>
            </w:pPr>
          </w:p>
        </w:tc>
        <w:tc>
          <w:tcPr>
            <w:tcW w:w="5478" w:type="dxa"/>
            <w:vAlign w:val="center"/>
          </w:tcPr>
          <w:p w:rsidR="001203A6" w:rsidRPr="00CB411A" w:rsidRDefault="001203A6" w:rsidP="00B7667F">
            <w:pPr>
              <w:spacing w:line="360" w:lineRule="auto"/>
              <w:ind w:left="122"/>
            </w:pPr>
            <w:r w:rsidRPr="00CB411A">
              <w:t xml:space="preserve">Промышленная заготовка древесины </w:t>
            </w:r>
          </w:p>
        </w:tc>
        <w:tc>
          <w:tcPr>
            <w:tcW w:w="1042" w:type="dxa"/>
          </w:tcPr>
          <w:p w:rsidR="001203A6" w:rsidRPr="00CB411A" w:rsidRDefault="001203A6" w:rsidP="00B7667F">
            <w:pPr>
              <w:spacing w:line="360" w:lineRule="auto"/>
              <w:jc w:val="center"/>
            </w:pPr>
            <w:r w:rsidRPr="00CB411A">
              <w:t>6</w:t>
            </w:r>
          </w:p>
        </w:tc>
        <w:tc>
          <w:tcPr>
            <w:tcW w:w="1701" w:type="dxa"/>
          </w:tcPr>
          <w:p w:rsidR="001203A6" w:rsidRPr="00CB411A" w:rsidRDefault="001203A6" w:rsidP="00B7667F">
            <w:pPr>
              <w:spacing w:line="360" w:lineRule="auto"/>
              <w:jc w:val="center"/>
            </w:pPr>
          </w:p>
        </w:tc>
      </w:tr>
      <w:tr w:rsidR="001203A6" w:rsidRPr="00CB411A" w:rsidTr="00B7667F">
        <w:trPr>
          <w:trHeight w:val="564"/>
        </w:trPr>
        <w:tc>
          <w:tcPr>
            <w:tcW w:w="846" w:type="dxa"/>
          </w:tcPr>
          <w:p w:rsidR="001203A6" w:rsidRPr="00CB411A" w:rsidRDefault="001203A6" w:rsidP="00B7667F">
            <w:pPr>
              <w:numPr>
                <w:ilvl w:val="0"/>
                <w:numId w:val="2"/>
              </w:numPr>
              <w:tabs>
                <w:tab w:val="left" w:pos="29"/>
              </w:tabs>
              <w:spacing w:line="360" w:lineRule="auto"/>
              <w:ind w:right="-16"/>
              <w:jc w:val="center"/>
            </w:pPr>
          </w:p>
        </w:tc>
        <w:tc>
          <w:tcPr>
            <w:tcW w:w="5478" w:type="dxa"/>
            <w:vAlign w:val="center"/>
          </w:tcPr>
          <w:p w:rsidR="001203A6" w:rsidRPr="00CB411A" w:rsidRDefault="001203A6" w:rsidP="00B7667F">
            <w:pPr>
              <w:spacing w:line="360" w:lineRule="auto"/>
              <w:ind w:left="122"/>
            </w:pPr>
            <w:r w:rsidRPr="00CB411A">
              <w:t xml:space="preserve">Пиление столярное ножовкой </w:t>
            </w:r>
          </w:p>
        </w:tc>
        <w:tc>
          <w:tcPr>
            <w:tcW w:w="1042" w:type="dxa"/>
          </w:tcPr>
          <w:p w:rsidR="001203A6" w:rsidRPr="00CB411A" w:rsidRDefault="001203A6" w:rsidP="00B7667F">
            <w:pPr>
              <w:spacing w:line="360" w:lineRule="auto"/>
              <w:jc w:val="center"/>
            </w:pPr>
            <w:r w:rsidRPr="00CB411A">
              <w:t>12</w:t>
            </w:r>
          </w:p>
        </w:tc>
        <w:tc>
          <w:tcPr>
            <w:tcW w:w="1701" w:type="dxa"/>
          </w:tcPr>
          <w:p w:rsidR="001203A6" w:rsidRPr="00CB411A" w:rsidRDefault="001203A6" w:rsidP="00B7667F">
            <w:pPr>
              <w:spacing w:line="360" w:lineRule="auto"/>
              <w:jc w:val="center"/>
            </w:pPr>
            <w:r w:rsidRPr="00CB411A">
              <w:t>1</w:t>
            </w:r>
          </w:p>
        </w:tc>
      </w:tr>
      <w:tr w:rsidR="001203A6" w:rsidRPr="00CB411A" w:rsidTr="00B7667F">
        <w:trPr>
          <w:trHeight w:val="497"/>
        </w:trPr>
        <w:tc>
          <w:tcPr>
            <w:tcW w:w="846" w:type="dxa"/>
          </w:tcPr>
          <w:p w:rsidR="001203A6" w:rsidRPr="00CB411A" w:rsidRDefault="001203A6" w:rsidP="00B7667F">
            <w:pPr>
              <w:numPr>
                <w:ilvl w:val="0"/>
                <w:numId w:val="2"/>
              </w:numPr>
              <w:tabs>
                <w:tab w:val="left" w:pos="29"/>
              </w:tabs>
              <w:spacing w:line="360" w:lineRule="auto"/>
              <w:ind w:right="-16"/>
              <w:jc w:val="center"/>
            </w:pPr>
          </w:p>
        </w:tc>
        <w:tc>
          <w:tcPr>
            <w:tcW w:w="5478" w:type="dxa"/>
          </w:tcPr>
          <w:p w:rsidR="001203A6" w:rsidRPr="00CB411A" w:rsidRDefault="001203A6" w:rsidP="00B7667F">
            <w:pPr>
              <w:spacing w:line="360" w:lineRule="auto"/>
              <w:ind w:left="122"/>
            </w:pPr>
            <w:r w:rsidRPr="00CB411A">
              <w:t xml:space="preserve">Изготовление игрушки из древесного материала </w:t>
            </w:r>
          </w:p>
        </w:tc>
        <w:tc>
          <w:tcPr>
            <w:tcW w:w="1042" w:type="dxa"/>
          </w:tcPr>
          <w:p w:rsidR="001203A6" w:rsidRPr="00CB411A" w:rsidRDefault="001203A6" w:rsidP="00B7667F">
            <w:pPr>
              <w:spacing w:line="360" w:lineRule="auto"/>
              <w:jc w:val="center"/>
            </w:pPr>
            <w:r w:rsidRPr="00CB411A">
              <w:t>20</w:t>
            </w:r>
          </w:p>
        </w:tc>
        <w:tc>
          <w:tcPr>
            <w:tcW w:w="1701" w:type="dxa"/>
          </w:tcPr>
          <w:p w:rsidR="001203A6" w:rsidRPr="00CB411A" w:rsidRDefault="001203A6" w:rsidP="00B7667F">
            <w:pPr>
              <w:spacing w:line="360" w:lineRule="auto"/>
              <w:jc w:val="center"/>
            </w:pPr>
          </w:p>
        </w:tc>
      </w:tr>
      <w:tr w:rsidR="001203A6" w:rsidRPr="00CB411A" w:rsidTr="00B7667F">
        <w:trPr>
          <w:trHeight w:val="689"/>
        </w:trPr>
        <w:tc>
          <w:tcPr>
            <w:tcW w:w="846" w:type="dxa"/>
          </w:tcPr>
          <w:p w:rsidR="001203A6" w:rsidRPr="00CB411A" w:rsidRDefault="001203A6" w:rsidP="00B7667F">
            <w:pPr>
              <w:numPr>
                <w:ilvl w:val="0"/>
                <w:numId w:val="2"/>
              </w:numPr>
              <w:tabs>
                <w:tab w:val="left" w:pos="29"/>
              </w:tabs>
              <w:spacing w:line="360" w:lineRule="auto"/>
              <w:ind w:right="-16"/>
              <w:jc w:val="center"/>
            </w:pPr>
          </w:p>
        </w:tc>
        <w:tc>
          <w:tcPr>
            <w:tcW w:w="5478" w:type="dxa"/>
          </w:tcPr>
          <w:p w:rsidR="001203A6" w:rsidRPr="00CB411A" w:rsidRDefault="001203A6" w:rsidP="00B7667F">
            <w:pPr>
              <w:ind w:left="122"/>
            </w:pPr>
            <w:r w:rsidRPr="00CB411A">
              <w:t xml:space="preserve">Самостоятельная работа. Изготовление изделия из фанеры </w:t>
            </w:r>
          </w:p>
        </w:tc>
        <w:tc>
          <w:tcPr>
            <w:tcW w:w="1042" w:type="dxa"/>
          </w:tcPr>
          <w:p w:rsidR="001203A6" w:rsidRPr="00CB411A" w:rsidRDefault="001203A6" w:rsidP="00B7667F">
            <w:pPr>
              <w:spacing w:line="360" w:lineRule="auto"/>
              <w:jc w:val="center"/>
            </w:pPr>
            <w:r w:rsidRPr="00CB411A">
              <w:t>18</w:t>
            </w:r>
          </w:p>
        </w:tc>
        <w:tc>
          <w:tcPr>
            <w:tcW w:w="1701" w:type="dxa"/>
          </w:tcPr>
          <w:p w:rsidR="001203A6" w:rsidRPr="00CB411A" w:rsidRDefault="001203A6" w:rsidP="00B7667F">
            <w:pPr>
              <w:spacing w:line="360" w:lineRule="auto"/>
              <w:jc w:val="center"/>
            </w:pPr>
            <w:r w:rsidRPr="00CB411A">
              <w:t>1</w:t>
            </w:r>
          </w:p>
        </w:tc>
      </w:tr>
      <w:tr w:rsidR="001203A6" w:rsidRPr="00CB411A" w:rsidTr="00B7667F">
        <w:trPr>
          <w:trHeight w:val="699"/>
        </w:trPr>
        <w:tc>
          <w:tcPr>
            <w:tcW w:w="846" w:type="dxa"/>
          </w:tcPr>
          <w:p w:rsidR="001203A6" w:rsidRPr="00CB411A" w:rsidRDefault="001203A6" w:rsidP="00B7667F">
            <w:pPr>
              <w:numPr>
                <w:ilvl w:val="0"/>
                <w:numId w:val="2"/>
              </w:numPr>
              <w:tabs>
                <w:tab w:val="left" w:pos="29"/>
              </w:tabs>
              <w:spacing w:line="360" w:lineRule="auto"/>
              <w:ind w:right="-16"/>
              <w:jc w:val="center"/>
            </w:pPr>
          </w:p>
        </w:tc>
        <w:tc>
          <w:tcPr>
            <w:tcW w:w="5478" w:type="dxa"/>
          </w:tcPr>
          <w:p w:rsidR="001203A6" w:rsidRPr="00CB411A" w:rsidRDefault="001203A6" w:rsidP="00B7667F">
            <w:pPr>
              <w:ind w:left="122"/>
            </w:pPr>
            <w:r w:rsidRPr="00CB411A">
              <w:t>Сверление отверстий на станке. Изготовление подставки под карандаши</w:t>
            </w:r>
          </w:p>
        </w:tc>
        <w:tc>
          <w:tcPr>
            <w:tcW w:w="1042" w:type="dxa"/>
          </w:tcPr>
          <w:p w:rsidR="001203A6" w:rsidRPr="00CB411A" w:rsidRDefault="001203A6" w:rsidP="00B7667F">
            <w:pPr>
              <w:spacing w:line="360" w:lineRule="auto"/>
              <w:jc w:val="center"/>
            </w:pPr>
            <w:r w:rsidRPr="00CB411A">
              <w:t>10</w:t>
            </w:r>
          </w:p>
        </w:tc>
        <w:tc>
          <w:tcPr>
            <w:tcW w:w="1701" w:type="dxa"/>
          </w:tcPr>
          <w:p w:rsidR="001203A6" w:rsidRPr="00CB411A" w:rsidRDefault="001203A6" w:rsidP="00B7667F">
            <w:pPr>
              <w:spacing w:line="360" w:lineRule="auto"/>
              <w:jc w:val="center"/>
            </w:pPr>
          </w:p>
        </w:tc>
      </w:tr>
      <w:tr w:rsidR="001203A6" w:rsidRPr="00CB411A" w:rsidTr="00B7667F">
        <w:trPr>
          <w:trHeight w:val="686"/>
        </w:trPr>
        <w:tc>
          <w:tcPr>
            <w:tcW w:w="846" w:type="dxa"/>
          </w:tcPr>
          <w:p w:rsidR="001203A6" w:rsidRPr="00CB411A" w:rsidRDefault="001203A6" w:rsidP="00B7667F">
            <w:pPr>
              <w:numPr>
                <w:ilvl w:val="0"/>
                <w:numId w:val="2"/>
              </w:numPr>
              <w:tabs>
                <w:tab w:val="left" w:pos="29"/>
              </w:tabs>
              <w:spacing w:line="360" w:lineRule="auto"/>
              <w:ind w:right="-16"/>
              <w:jc w:val="center"/>
            </w:pPr>
          </w:p>
        </w:tc>
        <w:tc>
          <w:tcPr>
            <w:tcW w:w="5478" w:type="dxa"/>
          </w:tcPr>
          <w:p w:rsidR="001203A6" w:rsidRPr="00CB411A" w:rsidRDefault="001203A6" w:rsidP="00B7667F">
            <w:pPr>
              <w:ind w:left="122"/>
            </w:pPr>
            <w:r w:rsidRPr="00CB411A">
              <w:t>Изготовление игрушки из древесного материала. Гоночный автомобиль</w:t>
            </w:r>
          </w:p>
        </w:tc>
        <w:tc>
          <w:tcPr>
            <w:tcW w:w="1042" w:type="dxa"/>
          </w:tcPr>
          <w:p w:rsidR="001203A6" w:rsidRPr="00CB411A" w:rsidRDefault="001203A6" w:rsidP="00B7667F">
            <w:pPr>
              <w:spacing w:line="360" w:lineRule="auto"/>
              <w:jc w:val="center"/>
            </w:pPr>
            <w:r w:rsidRPr="00CB411A">
              <w:t>20</w:t>
            </w:r>
          </w:p>
        </w:tc>
        <w:tc>
          <w:tcPr>
            <w:tcW w:w="1701" w:type="dxa"/>
          </w:tcPr>
          <w:p w:rsidR="001203A6" w:rsidRPr="00CB411A" w:rsidRDefault="001203A6" w:rsidP="00B7667F">
            <w:pPr>
              <w:spacing w:line="360" w:lineRule="auto"/>
              <w:jc w:val="center"/>
            </w:pPr>
            <w:r w:rsidRPr="00CB411A">
              <w:t>1</w:t>
            </w:r>
          </w:p>
        </w:tc>
      </w:tr>
      <w:tr w:rsidR="001203A6" w:rsidRPr="00CB411A" w:rsidTr="00B7667F">
        <w:trPr>
          <w:trHeight w:val="564"/>
        </w:trPr>
        <w:tc>
          <w:tcPr>
            <w:tcW w:w="846" w:type="dxa"/>
          </w:tcPr>
          <w:p w:rsidR="001203A6" w:rsidRPr="00CB411A" w:rsidRDefault="001203A6" w:rsidP="00B7667F">
            <w:pPr>
              <w:numPr>
                <w:ilvl w:val="0"/>
                <w:numId w:val="2"/>
              </w:numPr>
              <w:tabs>
                <w:tab w:val="left" w:pos="29"/>
              </w:tabs>
              <w:spacing w:line="360" w:lineRule="auto"/>
              <w:ind w:right="-16"/>
              <w:jc w:val="center"/>
            </w:pPr>
          </w:p>
        </w:tc>
        <w:tc>
          <w:tcPr>
            <w:tcW w:w="5478" w:type="dxa"/>
          </w:tcPr>
          <w:p w:rsidR="001203A6" w:rsidRPr="00CB411A" w:rsidRDefault="001203A6" w:rsidP="00B7667F">
            <w:pPr>
              <w:spacing w:line="360" w:lineRule="auto"/>
              <w:ind w:left="122"/>
            </w:pPr>
            <w:r w:rsidRPr="00CB411A">
              <w:t>Выжигание. Подставка под карандаши</w:t>
            </w:r>
          </w:p>
        </w:tc>
        <w:tc>
          <w:tcPr>
            <w:tcW w:w="1042" w:type="dxa"/>
          </w:tcPr>
          <w:p w:rsidR="001203A6" w:rsidRPr="00CB411A" w:rsidRDefault="001203A6" w:rsidP="00B7667F">
            <w:pPr>
              <w:spacing w:line="360" w:lineRule="auto"/>
              <w:jc w:val="center"/>
            </w:pPr>
            <w:r w:rsidRPr="00CB411A">
              <w:t>12</w:t>
            </w:r>
          </w:p>
        </w:tc>
        <w:tc>
          <w:tcPr>
            <w:tcW w:w="1701" w:type="dxa"/>
          </w:tcPr>
          <w:p w:rsidR="001203A6" w:rsidRPr="00CB411A" w:rsidRDefault="001203A6" w:rsidP="00B7667F">
            <w:pPr>
              <w:spacing w:line="360" w:lineRule="auto"/>
              <w:jc w:val="center"/>
            </w:pPr>
            <w:r w:rsidRPr="00CB411A">
              <w:t>1</w:t>
            </w:r>
          </w:p>
        </w:tc>
      </w:tr>
      <w:tr w:rsidR="001203A6" w:rsidRPr="00CB411A" w:rsidTr="00B7667F">
        <w:trPr>
          <w:trHeight w:val="539"/>
        </w:trPr>
        <w:tc>
          <w:tcPr>
            <w:tcW w:w="846" w:type="dxa"/>
          </w:tcPr>
          <w:p w:rsidR="001203A6" w:rsidRPr="00CB411A" w:rsidRDefault="001203A6" w:rsidP="00B7667F">
            <w:pPr>
              <w:numPr>
                <w:ilvl w:val="0"/>
                <w:numId w:val="2"/>
              </w:numPr>
              <w:tabs>
                <w:tab w:val="left" w:pos="29"/>
              </w:tabs>
              <w:spacing w:line="360" w:lineRule="auto"/>
              <w:ind w:right="-16"/>
              <w:jc w:val="center"/>
            </w:pPr>
          </w:p>
        </w:tc>
        <w:tc>
          <w:tcPr>
            <w:tcW w:w="5478" w:type="dxa"/>
          </w:tcPr>
          <w:p w:rsidR="001203A6" w:rsidRPr="00CB411A" w:rsidRDefault="001203A6" w:rsidP="00B7667F">
            <w:pPr>
              <w:spacing w:line="360" w:lineRule="auto"/>
              <w:ind w:left="122"/>
            </w:pPr>
            <w:r w:rsidRPr="00CB411A">
              <w:t xml:space="preserve">Пиление лучковой пилой </w:t>
            </w:r>
          </w:p>
        </w:tc>
        <w:tc>
          <w:tcPr>
            <w:tcW w:w="1042" w:type="dxa"/>
          </w:tcPr>
          <w:p w:rsidR="001203A6" w:rsidRPr="00CB411A" w:rsidRDefault="001203A6" w:rsidP="00B7667F">
            <w:pPr>
              <w:spacing w:line="360" w:lineRule="auto"/>
              <w:jc w:val="center"/>
            </w:pPr>
            <w:r w:rsidRPr="00CB411A">
              <w:t>8</w:t>
            </w:r>
          </w:p>
        </w:tc>
        <w:tc>
          <w:tcPr>
            <w:tcW w:w="1701" w:type="dxa"/>
          </w:tcPr>
          <w:p w:rsidR="001203A6" w:rsidRPr="00CB411A" w:rsidRDefault="001203A6" w:rsidP="00B7667F">
            <w:pPr>
              <w:spacing w:line="360" w:lineRule="auto"/>
              <w:jc w:val="center"/>
            </w:pPr>
          </w:p>
        </w:tc>
      </w:tr>
      <w:tr w:rsidR="001203A6" w:rsidRPr="00CB411A" w:rsidTr="00B7667F">
        <w:trPr>
          <w:trHeight w:val="564"/>
        </w:trPr>
        <w:tc>
          <w:tcPr>
            <w:tcW w:w="846" w:type="dxa"/>
          </w:tcPr>
          <w:p w:rsidR="001203A6" w:rsidRPr="00CB411A" w:rsidRDefault="001203A6" w:rsidP="00B7667F">
            <w:pPr>
              <w:numPr>
                <w:ilvl w:val="0"/>
                <w:numId w:val="2"/>
              </w:numPr>
              <w:tabs>
                <w:tab w:val="left" w:pos="29"/>
              </w:tabs>
              <w:spacing w:line="360" w:lineRule="auto"/>
              <w:ind w:right="-16"/>
              <w:jc w:val="center"/>
            </w:pPr>
          </w:p>
        </w:tc>
        <w:tc>
          <w:tcPr>
            <w:tcW w:w="5478" w:type="dxa"/>
          </w:tcPr>
          <w:p w:rsidR="001203A6" w:rsidRPr="00CB411A" w:rsidRDefault="001203A6" w:rsidP="00B7667F">
            <w:pPr>
              <w:spacing w:line="360" w:lineRule="auto"/>
              <w:ind w:left="122"/>
            </w:pPr>
            <w:r w:rsidRPr="00CB411A">
              <w:t xml:space="preserve">Строгание рубанком </w:t>
            </w:r>
          </w:p>
        </w:tc>
        <w:tc>
          <w:tcPr>
            <w:tcW w:w="1042" w:type="dxa"/>
          </w:tcPr>
          <w:p w:rsidR="001203A6" w:rsidRPr="00CB411A" w:rsidRDefault="001203A6" w:rsidP="00B7667F">
            <w:pPr>
              <w:spacing w:line="360" w:lineRule="auto"/>
              <w:jc w:val="center"/>
            </w:pPr>
            <w:r w:rsidRPr="00CB411A">
              <w:t>14</w:t>
            </w:r>
          </w:p>
        </w:tc>
        <w:tc>
          <w:tcPr>
            <w:tcW w:w="1701" w:type="dxa"/>
          </w:tcPr>
          <w:p w:rsidR="001203A6" w:rsidRPr="00CB411A" w:rsidRDefault="001203A6" w:rsidP="00B7667F">
            <w:pPr>
              <w:spacing w:line="360" w:lineRule="auto"/>
              <w:jc w:val="center"/>
            </w:pPr>
          </w:p>
        </w:tc>
      </w:tr>
      <w:tr w:rsidR="001203A6" w:rsidRPr="00CB411A" w:rsidTr="00B7667F">
        <w:trPr>
          <w:trHeight w:val="564"/>
        </w:trPr>
        <w:tc>
          <w:tcPr>
            <w:tcW w:w="846" w:type="dxa"/>
          </w:tcPr>
          <w:p w:rsidR="001203A6" w:rsidRPr="00CB411A" w:rsidRDefault="001203A6" w:rsidP="00B7667F">
            <w:pPr>
              <w:numPr>
                <w:ilvl w:val="0"/>
                <w:numId w:val="2"/>
              </w:numPr>
              <w:tabs>
                <w:tab w:val="left" w:pos="29"/>
              </w:tabs>
              <w:spacing w:line="360" w:lineRule="auto"/>
              <w:ind w:right="-16"/>
              <w:jc w:val="center"/>
            </w:pPr>
          </w:p>
        </w:tc>
        <w:tc>
          <w:tcPr>
            <w:tcW w:w="5478" w:type="dxa"/>
          </w:tcPr>
          <w:p w:rsidR="001203A6" w:rsidRPr="00CB411A" w:rsidRDefault="001203A6" w:rsidP="00B7667F">
            <w:pPr>
              <w:spacing w:line="360" w:lineRule="auto"/>
              <w:ind w:left="122"/>
            </w:pPr>
            <w:r w:rsidRPr="00CB411A">
              <w:t xml:space="preserve">Соединение деталей шурупами </w:t>
            </w:r>
          </w:p>
        </w:tc>
        <w:tc>
          <w:tcPr>
            <w:tcW w:w="1042" w:type="dxa"/>
          </w:tcPr>
          <w:p w:rsidR="001203A6" w:rsidRPr="00CB411A" w:rsidRDefault="001203A6" w:rsidP="00B7667F">
            <w:pPr>
              <w:spacing w:line="360" w:lineRule="auto"/>
              <w:jc w:val="center"/>
            </w:pPr>
            <w:r w:rsidRPr="00CB411A">
              <w:t>16</w:t>
            </w:r>
          </w:p>
        </w:tc>
        <w:tc>
          <w:tcPr>
            <w:tcW w:w="1701" w:type="dxa"/>
          </w:tcPr>
          <w:p w:rsidR="001203A6" w:rsidRPr="00CB411A" w:rsidRDefault="001203A6" w:rsidP="00B7667F">
            <w:pPr>
              <w:spacing w:line="360" w:lineRule="auto"/>
              <w:jc w:val="center"/>
            </w:pPr>
            <w:r w:rsidRPr="00CB411A">
              <w:t>1</w:t>
            </w:r>
          </w:p>
        </w:tc>
      </w:tr>
      <w:tr w:rsidR="001203A6" w:rsidRPr="00CB411A" w:rsidTr="00B7667F">
        <w:trPr>
          <w:trHeight w:val="523"/>
        </w:trPr>
        <w:tc>
          <w:tcPr>
            <w:tcW w:w="846" w:type="dxa"/>
          </w:tcPr>
          <w:p w:rsidR="001203A6" w:rsidRPr="00CB411A" w:rsidRDefault="001203A6" w:rsidP="00B7667F">
            <w:pPr>
              <w:numPr>
                <w:ilvl w:val="0"/>
                <w:numId w:val="2"/>
              </w:numPr>
              <w:tabs>
                <w:tab w:val="left" w:pos="29"/>
              </w:tabs>
              <w:spacing w:line="360" w:lineRule="auto"/>
              <w:ind w:right="-16"/>
              <w:jc w:val="center"/>
            </w:pPr>
          </w:p>
        </w:tc>
        <w:tc>
          <w:tcPr>
            <w:tcW w:w="5478" w:type="dxa"/>
          </w:tcPr>
          <w:p w:rsidR="001203A6" w:rsidRPr="00CB411A" w:rsidRDefault="001203A6" w:rsidP="00B7667F">
            <w:pPr>
              <w:spacing w:line="360" w:lineRule="auto"/>
              <w:ind w:left="122"/>
            </w:pPr>
            <w:r w:rsidRPr="00CB411A">
              <w:t xml:space="preserve">Самостоятельная работа. Изготовление шкатулки </w:t>
            </w:r>
          </w:p>
        </w:tc>
        <w:tc>
          <w:tcPr>
            <w:tcW w:w="1042" w:type="dxa"/>
          </w:tcPr>
          <w:p w:rsidR="001203A6" w:rsidRPr="00CB411A" w:rsidRDefault="001203A6" w:rsidP="00B7667F">
            <w:pPr>
              <w:spacing w:line="360" w:lineRule="auto"/>
              <w:jc w:val="center"/>
            </w:pPr>
            <w:r w:rsidRPr="00CB411A">
              <w:t>18</w:t>
            </w:r>
          </w:p>
        </w:tc>
        <w:tc>
          <w:tcPr>
            <w:tcW w:w="1701" w:type="dxa"/>
          </w:tcPr>
          <w:p w:rsidR="001203A6" w:rsidRPr="00CB411A" w:rsidRDefault="001203A6" w:rsidP="00B7667F">
            <w:pPr>
              <w:spacing w:line="360" w:lineRule="auto"/>
              <w:jc w:val="center"/>
            </w:pPr>
          </w:p>
        </w:tc>
      </w:tr>
      <w:tr w:rsidR="001203A6" w:rsidRPr="00CB411A" w:rsidTr="00B7667F">
        <w:trPr>
          <w:trHeight w:val="564"/>
        </w:trPr>
        <w:tc>
          <w:tcPr>
            <w:tcW w:w="846" w:type="dxa"/>
          </w:tcPr>
          <w:p w:rsidR="001203A6" w:rsidRPr="00CB411A" w:rsidRDefault="001203A6" w:rsidP="00B7667F">
            <w:pPr>
              <w:numPr>
                <w:ilvl w:val="0"/>
                <w:numId w:val="2"/>
              </w:numPr>
              <w:tabs>
                <w:tab w:val="left" w:pos="29"/>
              </w:tabs>
              <w:spacing w:line="360" w:lineRule="auto"/>
              <w:ind w:right="-16"/>
              <w:jc w:val="center"/>
            </w:pPr>
          </w:p>
        </w:tc>
        <w:tc>
          <w:tcPr>
            <w:tcW w:w="5478" w:type="dxa"/>
          </w:tcPr>
          <w:p w:rsidR="001203A6" w:rsidRPr="00CB411A" w:rsidRDefault="001203A6" w:rsidP="00B7667F">
            <w:pPr>
              <w:spacing w:line="360" w:lineRule="auto"/>
              <w:ind w:left="122"/>
            </w:pPr>
            <w:r w:rsidRPr="00CB411A">
              <w:t xml:space="preserve">Изготовление кухонной утвари </w:t>
            </w:r>
          </w:p>
        </w:tc>
        <w:tc>
          <w:tcPr>
            <w:tcW w:w="1042" w:type="dxa"/>
          </w:tcPr>
          <w:p w:rsidR="001203A6" w:rsidRPr="00CB411A" w:rsidRDefault="001203A6" w:rsidP="00B7667F">
            <w:pPr>
              <w:spacing w:line="360" w:lineRule="auto"/>
              <w:jc w:val="center"/>
            </w:pPr>
            <w:r w:rsidRPr="00CB411A">
              <w:t>20</w:t>
            </w:r>
          </w:p>
        </w:tc>
        <w:tc>
          <w:tcPr>
            <w:tcW w:w="1701" w:type="dxa"/>
          </w:tcPr>
          <w:p w:rsidR="001203A6" w:rsidRPr="00CB411A" w:rsidRDefault="001203A6" w:rsidP="00B7667F">
            <w:pPr>
              <w:spacing w:line="360" w:lineRule="auto"/>
              <w:jc w:val="center"/>
            </w:pPr>
          </w:p>
        </w:tc>
      </w:tr>
      <w:tr w:rsidR="001203A6" w:rsidRPr="00CB411A" w:rsidTr="00B7667F">
        <w:trPr>
          <w:trHeight w:val="564"/>
        </w:trPr>
        <w:tc>
          <w:tcPr>
            <w:tcW w:w="846" w:type="dxa"/>
          </w:tcPr>
          <w:p w:rsidR="001203A6" w:rsidRPr="00CB411A" w:rsidRDefault="001203A6" w:rsidP="00B7667F">
            <w:pPr>
              <w:numPr>
                <w:ilvl w:val="0"/>
                <w:numId w:val="2"/>
              </w:numPr>
              <w:tabs>
                <w:tab w:val="left" w:pos="29"/>
              </w:tabs>
              <w:spacing w:line="360" w:lineRule="auto"/>
              <w:ind w:right="-16"/>
              <w:jc w:val="center"/>
            </w:pPr>
          </w:p>
        </w:tc>
        <w:tc>
          <w:tcPr>
            <w:tcW w:w="5478" w:type="dxa"/>
          </w:tcPr>
          <w:p w:rsidR="001203A6" w:rsidRPr="00CB411A" w:rsidRDefault="001203A6" w:rsidP="00B7667F">
            <w:pPr>
              <w:spacing w:line="360" w:lineRule="auto"/>
              <w:ind w:left="122"/>
            </w:pPr>
            <w:r w:rsidRPr="00CB411A">
              <w:t xml:space="preserve">Соединение рейки с бруском врезкой </w:t>
            </w:r>
          </w:p>
        </w:tc>
        <w:tc>
          <w:tcPr>
            <w:tcW w:w="1042" w:type="dxa"/>
          </w:tcPr>
          <w:p w:rsidR="001203A6" w:rsidRPr="00CB411A" w:rsidRDefault="001203A6" w:rsidP="00B7667F">
            <w:pPr>
              <w:spacing w:line="360" w:lineRule="auto"/>
              <w:jc w:val="center"/>
            </w:pPr>
            <w:r w:rsidRPr="00CB411A">
              <w:t>26</w:t>
            </w:r>
          </w:p>
        </w:tc>
        <w:tc>
          <w:tcPr>
            <w:tcW w:w="1701" w:type="dxa"/>
          </w:tcPr>
          <w:p w:rsidR="001203A6" w:rsidRPr="00CB411A" w:rsidRDefault="001203A6" w:rsidP="00B7667F">
            <w:pPr>
              <w:spacing w:line="360" w:lineRule="auto"/>
              <w:jc w:val="center"/>
            </w:pPr>
          </w:p>
        </w:tc>
      </w:tr>
      <w:tr w:rsidR="001203A6" w:rsidRPr="00CB411A" w:rsidTr="00B7667F">
        <w:trPr>
          <w:trHeight w:val="564"/>
        </w:trPr>
        <w:tc>
          <w:tcPr>
            <w:tcW w:w="846" w:type="dxa"/>
          </w:tcPr>
          <w:p w:rsidR="001203A6" w:rsidRPr="00CB411A" w:rsidRDefault="001203A6" w:rsidP="00B7667F">
            <w:pPr>
              <w:numPr>
                <w:ilvl w:val="0"/>
                <w:numId w:val="2"/>
              </w:numPr>
              <w:tabs>
                <w:tab w:val="left" w:pos="29"/>
              </w:tabs>
              <w:spacing w:line="360" w:lineRule="auto"/>
              <w:ind w:right="-16"/>
              <w:jc w:val="center"/>
            </w:pPr>
          </w:p>
        </w:tc>
        <w:tc>
          <w:tcPr>
            <w:tcW w:w="5478" w:type="dxa"/>
          </w:tcPr>
          <w:p w:rsidR="001203A6" w:rsidRPr="00CB411A" w:rsidRDefault="001203A6" w:rsidP="00B7667F">
            <w:pPr>
              <w:spacing w:line="360" w:lineRule="auto"/>
              <w:ind w:left="122"/>
            </w:pPr>
            <w:r w:rsidRPr="00CB411A">
              <w:t>Практическое повторение</w:t>
            </w:r>
          </w:p>
        </w:tc>
        <w:tc>
          <w:tcPr>
            <w:tcW w:w="1042" w:type="dxa"/>
          </w:tcPr>
          <w:p w:rsidR="001203A6" w:rsidRPr="00CB411A" w:rsidRDefault="001203A6" w:rsidP="00B7667F">
            <w:pPr>
              <w:spacing w:line="360" w:lineRule="auto"/>
              <w:jc w:val="center"/>
            </w:pPr>
            <w:r w:rsidRPr="00CB411A">
              <w:t>12</w:t>
            </w:r>
          </w:p>
        </w:tc>
        <w:tc>
          <w:tcPr>
            <w:tcW w:w="1701" w:type="dxa"/>
          </w:tcPr>
          <w:p w:rsidR="001203A6" w:rsidRPr="00CB411A" w:rsidRDefault="001203A6" w:rsidP="00B7667F">
            <w:pPr>
              <w:spacing w:line="360" w:lineRule="auto"/>
              <w:jc w:val="center"/>
            </w:pPr>
            <w:r w:rsidRPr="00CB411A">
              <w:t>1</w:t>
            </w:r>
          </w:p>
        </w:tc>
      </w:tr>
      <w:tr w:rsidR="001203A6" w:rsidRPr="00CB411A" w:rsidTr="00B7667F">
        <w:trPr>
          <w:trHeight w:val="539"/>
        </w:trPr>
        <w:tc>
          <w:tcPr>
            <w:tcW w:w="846" w:type="dxa"/>
          </w:tcPr>
          <w:p w:rsidR="001203A6" w:rsidRPr="00CB411A" w:rsidRDefault="001203A6" w:rsidP="00B7667F">
            <w:pPr>
              <w:tabs>
                <w:tab w:val="left" w:pos="29"/>
              </w:tabs>
              <w:spacing w:line="360" w:lineRule="auto"/>
              <w:ind w:left="360" w:right="-16"/>
              <w:jc w:val="center"/>
            </w:pPr>
          </w:p>
        </w:tc>
        <w:tc>
          <w:tcPr>
            <w:tcW w:w="5478" w:type="dxa"/>
          </w:tcPr>
          <w:p w:rsidR="001203A6" w:rsidRPr="00B7667F" w:rsidRDefault="001203A6" w:rsidP="00B7667F">
            <w:pPr>
              <w:spacing w:line="360" w:lineRule="auto"/>
              <w:ind w:left="122"/>
              <w:jc w:val="right"/>
              <w:rPr>
                <w:b/>
              </w:rPr>
            </w:pPr>
            <w:r w:rsidRPr="00B7667F">
              <w:rPr>
                <w:b/>
              </w:rPr>
              <w:t>Итого:</w:t>
            </w:r>
          </w:p>
        </w:tc>
        <w:tc>
          <w:tcPr>
            <w:tcW w:w="1042" w:type="dxa"/>
          </w:tcPr>
          <w:p w:rsidR="001203A6" w:rsidRPr="00B7667F" w:rsidRDefault="001203A6" w:rsidP="00B7667F">
            <w:pPr>
              <w:spacing w:line="360" w:lineRule="auto"/>
              <w:jc w:val="center"/>
              <w:rPr>
                <w:b/>
              </w:rPr>
            </w:pPr>
            <w:r w:rsidRPr="00B7667F">
              <w:rPr>
                <w:b/>
              </w:rPr>
              <w:t>206</w:t>
            </w:r>
          </w:p>
        </w:tc>
        <w:tc>
          <w:tcPr>
            <w:tcW w:w="1701" w:type="dxa"/>
          </w:tcPr>
          <w:p w:rsidR="001203A6" w:rsidRPr="00B7667F" w:rsidRDefault="001203A6" w:rsidP="00B7667F">
            <w:pPr>
              <w:spacing w:line="360" w:lineRule="auto"/>
              <w:jc w:val="center"/>
              <w:rPr>
                <w:b/>
              </w:rPr>
            </w:pPr>
            <w:r w:rsidRPr="00B7667F">
              <w:rPr>
                <w:b/>
              </w:rPr>
              <w:t>6</w:t>
            </w:r>
          </w:p>
        </w:tc>
      </w:tr>
    </w:tbl>
    <w:p w:rsidR="001203A6" w:rsidRDefault="001203A6">
      <w:pPr>
        <w:spacing w:line="360" w:lineRule="auto"/>
        <w:jc w:val="both"/>
      </w:pPr>
      <w:r>
        <w:t xml:space="preserve"> </w:t>
      </w:r>
    </w:p>
    <w:p w:rsidR="001203A6" w:rsidRDefault="001203A6">
      <w:pPr>
        <w:spacing w:line="360" w:lineRule="auto"/>
        <w:jc w:val="both"/>
      </w:pPr>
      <w:r>
        <w:t xml:space="preserve"> </w:t>
      </w:r>
      <w:r>
        <w:br w:type="page"/>
      </w:r>
    </w:p>
    <w:p w:rsidR="001203A6" w:rsidRPr="00CB411A" w:rsidRDefault="001203A6" w:rsidP="00CB411A">
      <w:pPr>
        <w:pStyle w:val="Heading2"/>
        <w:numPr>
          <w:ilvl w:val="0"/>
          <w:numId w:val="18"/>
        </w:numPr>
        <w:jc w:val="center"/>
        <w:rPr>
          <w:sz w:val="28"/>
          <w:szCs w:val="28"/>
        </w:rPr>
      </w:pPr>
      <w:bookmarkStart w:id="6" w:name="_Toc144130811"/>
      <w:bookmarkStart w:id="7" w:name="_Hlk138962750"/>
      <w:bookmarkStart w:id="8" w:name="_Hlk138961499"/>
      <w:bookmarkStart w:id="9" w:name="_Hlk138967155"/>
      <w:r w:rsidRPr="00CB411A">
        <w:rPr>
          <w:sz w:val="28"/>
          <w:szCs w:val="28"/>
        </w:rPr>
        <w:t>ПЛАНИРУЕМЫЕ РЕЗУЛЬТАТЫ</w:t>
      </w:r>
      <w:bookmarkEnd w:id="6"/>
    </w:p>
    <w:p w:rsidR="001203A6" w:rsidRDefault="001203A6" w:rsidP="00CB411A">
      <w:pPr>
        <w:pStyle w:val="NoSpacing"/>
        <w:spacing w:before="240" w:line="360" w:lineRule="auto"/>
        <w:ind w:firstLine="709"/>
        <w:jc w:val="both"/>
        <w:rPr>
          <w:b/>
          <w:sz w:val="28"/>
          <w:szCs w:val="28"/>
        </w:rPr>
      </w:pPr>
      <w:bookmarkStart w:id="10" w:name="_Hlk138962780"/>
      <w:bookmarkEnd w:id="7"/>
      <w:r w:rsidRPr="002071D7">
        <w:rPr>
          <w:b/>
          <w:sz w:val="28"/>
          <w:szCs w:val="28"/>
        </w:rPr>
        <w:t>Личностные:</w:t>
      </w:r>
    </w:p>
    <w:p w:rsidR="001203A6" w:rsidRPr="004D3F6C" w:rsidRDefault="001203A6" w:rsidP="00CB411A">
      <w:pPr>
        <w:pStyle w:val="NormalWeb"/>
        <w:numPr>
          <w:ilvl w:val="0"/>
          <w:numId w:val="14"/>
        </w:numPr>
        <w:spacing w:before="0" w:beforeAutospacing="0" w:after="0" w:afterAutospacing="0" w:line="360" w:lineRule="auto"/>
        <w:ind w:left="0" w:firstLine="426"/>
        <w:jc w:val="both"/>
        <w:rPr>
          <w:sz w:val="28"/>
          <w:szCs w:val="28"/>
        </w:rPr>
      </w:pPr>
      <w:r w:rsidRPr="004D3F6C">
        <w:rPr>
          <w:sz w:val="28"/>
          <w:szCs w:val="28"/>
        </w:rPr>
        <w:t>сформированность начальных представлений о собственных возможностях;</w:t>
      </w:r>
    </w:p>
    <w:p w:rsidR="001203A6" w:rsidRPr="004D3F6C" w:rsidRDefault="001203A6" w:rsidP="00CB411A">
      <w:pPr>
        <w:pStyle w:val="NormalWeb"/>
        <w:numPr>
          <w:ilvl w:val="0"/>
          <w:numId w:val="14"/>
        </w:numPr>
        <w:spacing w:before="0" w:beforeAutospacing="0" w:after="0" w:afterAutospacing="0" w:line="360" w:lineRule="auto"/>
        <w:ind w:left="0" w:firstLine="426"/>
        <w:jc w:val="both"/>
        <w:rPr>
          <w:sz w:val="28"/>
          <w:szCs w:val="28"/>
        </w:rPr>
      </w:pPr>
      <w:r w:rsidRPr="004D3F6C">
        <w:rPr>
          <w:sz w:val="28"/>
          <w:szCs w:val="28"/>
        </w:rPr>
        <w:t>овладение начальными трудовыми навыками, используемыми в повседневной жизни;</w:t>
      </w:r>
    </w:p>
    <w:p w:rsidR="001203A6" w:rsidRPr="004D3F6C" w:rsidRDefault="001203A6" w:rsidP="00CB411A">
      <w:pPr>
        <w:pStyle w:val="NormalWeb"/>
        <w:numPr>
          <w:ilvl w:val="0"/>
          <w:numId w:val="14"/>
        </w:numPr>
        <w:spacing w:before="0" w:beforeAutospacing="0" w:after="0" w:afterAutospacing="0" w:line="360" w:lineRule="auto"/>
        <w:ind w:left="0" w:firstLine="426"/>
        <w:jc w:val="both"/>
        <w:rPr>
          <w:sz w:val="28"/>
          <w:szCs w:val="28"/>
        </w:rPr>
      </w:pPr>
      <w:r w:rsidRPr="004D3F6C">
        <w:rPr>
          <w:sz w:val="28"/>
          <w:szCs w:val="28"/>
        </w:rPr>
        <w:t>владение начальными навыками коммуникации и принятыми нормами социального взаимодействия;</w:t>
      </w:r>
    </w:p>
    <w:p w:rsidR="001203A6" w:rsidRPr="004D3F6C" w:rsidRDefault="001203A6" w:rsidP="00CB411A">
      <w:pPr>
        <w:pStyle w:val="NormalWeb"/>
        <w:numPr>
          <w:ilvl w:val="0"/>
          <w:numId w:val="14"/>
        </w:numPr>
        <w:spacing w:before="0" w:beforeAutospacing="0" w:after="0" w:afterAutospacing="0" w:line="360" w:lineRule="auto"/>
        <w:ind w:left="0" w:firstLine="426"/>
        <w:jc w:val="both"/>
        <w:rPr>
          <w:sz w:val="28"/>
          <w:szCs w:val="28"/>
        </w:rPr>
      </w:pPr>
      <w:r w:rsidRPr="004D3F6C">
        <w:rPr>
          <w:sz w:val="28"/>
          <w:szCs w:val="28"/>
        </w:rPr>
        <w:t>сформированность  начальных навыков сотрудничества с взрослыми и сверстниками на уроках профильного труда;</w:t>
      </w:r>
    </w:p>
    <w:p w:rsidR="001203A6" w:rsidRPr="004D3F6C" w:rsidRDefault="001203A6" w:rsidP="00CB411A">
      <w:pPr>
        <w:pStyle w:val="NormalWeb"/>
        <w:numPr>
          <w:ilvl w:val="0"/>
          <w:numId w:val="14"/>
        </w:numPr>
        <w:spacing w:before="0" w:beforeAutospacing="0" w:after="0" w:afterAutospacing="0" w:line="360" w:lineRule="auto"/>
        <w:ind w:left="0" w:firstLine="426"/>
        <w:jc w:val="both"/>
        <w:rPr>
          <w:sz w:val="28"/>
          <w:szCs w:val="28"/>
        </w:rPr>
      </w:pPr>
      <w:r w:rsidRPr="004D3F6C">
        <w:rPr>
          <w:sz w:val="28"/>
          <w:szCs w:val="28"/>
        </w:rPr>
        <w:t>воспитание эстетических потребностей, ценностей и чувств;</w:t>
      </w:r>
    </w:p>
    <w:p w:rsidR="001203A6" w:rsidRPr="004D3F6C" w:rsidRDefault="001203A6" w:rsidP="00CB411A">
      <w:pPr>
        <w:pStyle w:val="NormalWeb"/>
        <w:numPr>
          <w:ilvl w:val="0"/>
          <w:numId w:val="14"/>
        </w:numPr>
        <w:spacing w:before="0" w:beforeAutospacing="0" w:after="0" w:afterAutospacing="0" w:line="360" w:lineRule="auto"/>
        <w:ind w:left="0" w:firstLine="426"/>
        <w:jc w:val="both"/>
        <w:rPr>
          <w:sz w:val="28"/>
          <w:szCs w:val="28"/>
        </w:rPr>
      </w:pPr>
      <w:r w:rsidRPr="004D3F6C">
        <w:rPr>
          <w:sz w:val="28"/>
          <w:szCs w:val="28"/>
        </w:rPr>
        <w:t>сформированность установки на   бережное отношение к материальным  ценностям.</w:t>
      </w:r>
    </w:p>
    <w:p w:rsidR="001203A6" w:rsidRDefault="001203A6" w:rsidP="00CB411A">
      <w:pPr>
        <w:spacing w:before="240"/>
        <w:ind w:left="709"/>
        <w:rPr>
          <w:b/>
          <w:sz w:val="28"/>
          <w:szCs w:val="28"/>
        </w:rPr>
      </w:pPr>
      <w:bookmarkStart w:id="11" w:name="_Hlk138961830"/>
      <w:bookmarkEnd w:id="8"/>
      <w:bookmarkEnd w:id="10"/>
      <w:r>
        <w:rPr>
          <w:b/>
          <w:bCs/>
          <w:sz w:val="28"/>
          <w:szCs w:val="28"/>
        </w:rPr>
        <w:t>Предметные:</w:t>
      </w:r>
    </w:p>
    <w:p w:rsidR="001203A6" w:rsidRDefault="001203A6" w:rsidP="00CB411A">
      <w:pPr>
        <w:tabs>
          <w:tab w:val="left" w:pos="284"/>
          <w:tab w:val="left" w:pos="426"/>
        </w:tabs>
        <w:spacing w:before="240" w:line="360" w:lineRule="auto"/>
        <w:ind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Минимальный уровень: </w:t>
      </w:r>
    </w:p>
    <w:p w:rsidR="001203A6" w:rsidRDefault="001203A6" w:rsidP="00CB411A">
      <w:pPr>
        <w:numPr>
          <w:ilvl w:val="0"/>
          <w:numId w:val="3"/>
        </w:numPr>
        <w:spacing w:line="360" w:lineRule="auto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A"/>
          <w:sz w:val="28"/>
          <w:szCs w:val="28"/>
        </w:rPr>
        <w:t>знать правила техники безопасности;</w:t>
      </w:r>
    </w:p>
    <w:p w:rsidR="001203A6" w:rsidRDefault="001203A6" w:rsidP="00CB411A">
      <w:pPr>
        <w:numPr>
          <w:ilvl w:val="0"/>
          <w:numId w:val="3"/>
        </w:numPr>
        <w:spacing w:line="360" w:lineRule="auto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A"/>
          <w:sz w:val="28"/>
          <w:szCs w:val="28"/>
        </w:rPr>
        <w:t>понимать значимость организации школьного рабочего места, обеспечивающего внутреннюю дисциплину;</w:t>
      </w:r>
    </w:p>
    <w:p w:rsidR="001203A6" w:rsidRDefault="001203A6" w:rsidP="00CB411A">
      <w:pPr>
        <w:numPr>
          <w:ilvl w:val="0"/>
          <w:numId w:val="3"/>
        </w:numPr>
        <w:spacing w:line="360" w:lineRule="auto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A"/>
          <w:sz w:val="28"/>
          <w:szCs w:val="28"/>
        </w:rPr>
        <w:t>знать названия некоторых материалов изделий, которые из них изготавливаются и применяются в быту;</w:t>
      </w:r>
    </w:p>
    <w:p w:rsidR="001203A6" w:rsidRDefault="001203A6" w:rsidP="00CB411A">
      <w:pPr>
        <w:numPr>
          <w:ilvl w:val="0"/>
          <w:numId w:val="3"/>
        </w:numPr>
        <w:spacing w:line="360" w:lineRule="auto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A"/>
          <w:sz w:val="28"/>
          <w:szCs w:val="28"/>
        </w:rPr>
        <w:t>иметь представления об основных свойствах используемых материалов;</w:t>
      </w:r>
    </w:p>
    <w:p w:rsidR="001203A6" w:rsidRDefault="001203A6" w:rsidP="00CB411A">
      <w:pPr>
        <w:numPr>
          <w:ilvl w:val="0"/>
          <w:numId w:val="3"/>
        </w:numPr>
        <w:spacing w:line="360" w:lineRule="auto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A"/>
          <w:sz w:val="28"/>
          <w:szCs w:val="28"/>
        </w:rPr>
        <w:t>знать правила хранения материалов и санитарно-гигиенических требований при работе с производственными материалами;</w:t>
      </w:r>
    </w:p>
    <w:p w:rsidR="001203A6" w:rsidRDefault="001203A6" w:rsidP="00CB411A">
      <w:pPr>
        <w:numPr>
          <w:ilvl w:val="0"/>
          <w:numId w:val="3"/>
        </w:numPr>
        <w:spacing w:line="360" w:lineRule="auto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A"/>
          <w:sz w:val="28"/>
          <w:szCs w:val="28"/>
        </w:rPr>
        <w:t>уметь отобрать (с помощью учителя) материалы и инструменты, необходим</w:t>
      </w:r>
      <w:r>
        <w:rPr>
          <w:color w:val="000000"/>
          <w:sz w:val="28"/>
          <w:szCs w:val="28"/>
        </w:rPr>
        <w:t>ые</w:t>
      </w:r>
      <w:r>
        <w:rPr>
          <w:color w:val="00000A"/>
          <w:sz w:val="28"/>
          <w:szCs w:val="28"/>
        </w:rPr>
        <w:t xml:space="preserve"> для работы;</w:t>
      </w:r>
    </w:p>
    <w:p w:rsidR="001203A6" w:rsidRDefault="001203A6" w:rsidP="00CB411A">
      <w:pPr>
        <w:numPr>
          <w:ilvl w:val="0"/>
          <w:numId w:val="3"/>
        </w:numPr>
        <w:spacing w:line="360" w:lineRule="auto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A"/>
          <w:sz w:val="28"/>
          <w:szCs w:val="28"/>
        </w:rPr>
        <w:t>иметь представления о принципах действия, общем устройстве верстака, столярного угольника, столярной ножовки, рашпиля, драчевого напильник</w:t>
      </w:r>
      <w:r>
        <w:rPr>
          <w:color w:val="00B0F0"/>
          <w:sz w:val="28"/>
          <w:szCs w:val="28"/>
        </w:rPr>
        <w:t>а</w:t>
      </w:r>
      <w:r>
        <w:rPr>
          <w:color w:val="00000A"/>
          <w:sz w:val="28"/>
          <w:szCs w:val="28"/>
        </w:rPr>
        <w:t>, шлифовальной шкурки, электровыжигателя, ручной дрели, коловорота, шила, рубанка, лучковой пилы, лобзика, сверлильного станка;</w:t>
      </w:r>
    </w:p>
    <w:p w:rsidR="001203A6" w:rsidRDefault="001203A6" w:rsidP="00CB411A">
      <w:pPr>
        <w:numPr>
          <w:ilvl w:val="0"/>
          <w:numId w:val="3"/>
        </w:numPr>
        <w:spacing w:line="360" w:lineRule="auto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A"/>
          <w:sz w:val="28"/>
          <w:szCs w:val="28"/>
        </w:rPr>
        <w:t>читать (с помощью учителя) технологическ</w:t>
      </w:r>
      <w:r>
        <w:rPr>
          <w:color w:val="000000"/>
          <w:sz w:val="28"/>
          <w:szCs w:val="28"/>
        </w:rPr>
        <w:t>ую</w:t>
      </w:r>
      <w:r>
        <w:rPr>
          <w:color w:val="00000A"/>
          <w:sz w:val="28"/>
          <w:szCs w:val="28"/>
        </w:rPr>
        <w:t xml:space="preserve"> карту, чертеж, используемые в процессе изготовления изделия;</w:t>
      </w:r>
    </w:p>
    <w:p w:rsidR="001203A6" w:rsidRDefault="001203A6" w:rsidP="00CB411A">
      <w:pPr>
        <w:numPr>
          <w:ilvl w:val="0"/>
          <w:numId w:val="3"/>
        </w:numPr>
        <w:spacing w:after="160" w:line="360" w:lineRule="auto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A"/>
          <w:sz w:val="28"/>
          <w:szCs w:val="28"/>
        </w:rPr>
        <w:t xml:space="preserve">соблюдать в процессе выполнения трудовых заданий порядок и </w:t>
      </w:r>
      <w:r>
        <w:rPr>
          <w:color w:val="000000"/>
          <w:sz w:val="28"/>
          <w:szCs w:val="28"/>
        </w:rPr>
        <w:t>аккуратность.</w:t>
      </w:r>
    </w:p>
    <w:p w:rsidR="001203A6" w:rsidRDefault="001203A6" w:rsidP="00CB411A">
      <w:pPr>
        <w:spacing w:line="360" w:lineRule="auto"/>
        <w:ind w:firstLine="709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>Достаточный уровень:</w:t>
      </w:r>
    </w:p>
    <w:p w:rsidR="001203A6" w:rsidRDefault="001203A6" w:rsidP="00CB411A">
      <w:pPr>
        <w:numPr>
          <w:ilvl w:val="0"/>
          <w:numId w:val="4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знать правила техники безопасности и соблюдать их;</w:t>
      </w:r>
    </w:p>
    <w:p w:rsidR="001203A6" w:rsidRDefault="001203A6" w:rsidP="00CB411A">
      <w:pPr>
        <w:numPr>
          <w:ilvl w:val="0"/>
          <w:numId w:val="4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понимать значимость организации школьного рабочего места, обеспечивающего внутреннюю дисциплину и  умение организовывать своё рабочее место;</w:t>
      </w:r>
    </w:p>
    <w:p w:rsidR="001203A6" w:rsidRDefault="001203A6" w:rsidP="00CB411A">
      <w:pPr>
        <w:numPr>
          <w:ilvl w:val="0"/>
          <w:numId w:val="4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производить самостоятельный отбор материала и инструментов, необходимых для работы;</w:t>
      </w:r>
    </w:p>
    <w:p w:rsidR="001203A6" w:rsidRDefault="001203A6" w:rsidP="00CB411A">
      <w:pPr>
        <w:numPr>
          <w:ilvl w:val="0"/>
          <w:numId w:val="4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определять возможности различных материалов, их целенаправленный выбор (с помощью учителя) в соответствии с физическими, декоративно-художественными и конструктивными свойствами в зависимости от задач предметно-практической деятельности;</w:t>
      </w:r>
    </w:p>
    <w:p w:rsidR="001203A6" w:rsidRDefault="001203A6" w:rsidP="00CB411A">
      <w:pPr>
        <w:numPr>
          <w:ilvl w:val="0"/>
          <w:numId w:val="4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экономно расходовать материалы;</w:t>
      </w:r>
    </w:p>
    <w:p w:rsidR="001203A6" w:rsidRDefault="001203A6" w:rsidP="00CB411A">
      <w:pPr>
        <w:numPr>
          <w:ilvl w:val="0"/>
          <w:numId w:val="4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планировать   предстоящую практическую работу;  </w:t>
      </w:r>
    </w:p>
    <w:p w:rsidR="001203A6" w:rsidRDefault="001203A6" w:rsidP="00CB411A">
      <w:pPr>
        <w:numPr>
          <w:ilvl w:val="0"/>
          <w:numId w:val="4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знать оптимальные и доступные технологические приемы ручной и машинной обработки столярных материалов в зависимости от их свойств и поставленных целей;</w:t>
      </w:r>
    </w:p>
    <w:p w:rsidR="001203A6" w:rsidRPr="004D3F6C" w:rsidRDefault="001203A6" w:rsidP="00CB411A">
      <w:pPr>
        <w:numPr>
          <w:ilvl w:val="0"/>
          <w:numId w:val="4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 w:rsidRPr="004D3F6C">
        <w:rPr>
          <w:color w:val="000000"/>
          <w:sz w:val="28"/>
          <w:szCs w:val="28"/>
        </w:rPr>
        <w:t>осуществлять текущий самоконтроль выполняемых практических действий и корректировку</w:t>
      </w:r>
      <w:r w:rsidRPr="004D3F6C">
        <w:rPr>
          <w:color w:val="FF0000"/>
          <w:sz w:val="28"/>
          <w:szCs w:val="28"/>
        </w:rPr>
        <w:t xml:space="preserve"> </w:t>
      </w:r>
      <w:r w:rsidRPr="004D3F6C">
        <w:rPr>
          <w:color w:val="000000"/>
          <w:sz w:val="28"/>
          <w:szCs w:val="28"/>
        </w:rPr>
        <w:t>хода практической работы;</w:t>
      </w:r>
    </w:p>
    <w:p w:rsidR="001203A6" w:rsidRPr="004D3F6C" w:rsidRDefault="001203A6" w:rsidP="00CB411A">
      <w:pPr>
        <w:numPr>
          <w:ilvl w:val="0"/>
          <w:numId w:val="4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 w:rsidRPr="004D3F6C">
        <w:rPr>
          <w:color w:val="000000"/>
          <w:sz w:val="28"/>
          <w:szCs w:val="28"/>
        </w:rPr>
        <w:t>уметь определять виды пиломатериалов, знать их свойства;</w:t>
      </w:r>
    </w:p>
    <w:p w:rsidR="001203A6" w:rsidRPr="004D3F6C" w:rsidRDefault="001203A6" w:rsidP="00CB411A">
      <w:pPr>
        <w:numPr>
          <w:ilvl w:val="0"/>
          <w:numId w:val="4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 w:rsidRPr="004D3F6C">
        <w:rPr>
          <w:color w:val="000000"/>
          <w:sz w:val="28"/>
          <w:szCs w:val="28"/>
        </w:rPr>
        <w:t>понимать общественную значимость своего труда, своих достижений в области трудовой деятельности.</w:t>
      </w:r>
    </w:p>
    <w:p w:rsidR="001203A6" w:rsidRPr="004D3F6C" w:rsidRDefault="001203A6" w:rsidP="00CB411A">
      <w:pPr>
        <w:spacing w:after="160" w:line="360" w:lineRule="auto"/>
        <w:ind w:firstLine="720"/>
        <w:jc w:val="both"/>
        <w:rPr>
          <w:color w:val="000000"/>
          <w:sz w:val="28"/>
          <w:szCs w:val="28"/>
        </w:rPr>
      </w:pPr>
      <w:r w:rsidRPr="004D3F6C">
        <w:rPr>
          <w:color w:val="000000"/>
          <w:sz w:val="28"/>
          <w:szCs w:val="28"/>
        </w:rPr>
        <w:t>Оценка предметных результатов осуществляется по итогам индивидуального и фронтального опроса обучающихся, выполнения самостоятельных работ (по темам уроков), контрольных работ (входных, текущих, промежуточных и итоговых) и тестовых заданий.   При оценке предметных результатов учитывается уровень самостоятельности обучающегося и особенности его развития.</w:t>
      </w:r>
    </w:p>
    <w:p w:rsidR="001203A6" w:rsidRPr="004D3F6C" w:rsidRDefault="001203A6" w:rsidP="00CB411A">
      <w:pPr>
        <w:pStyle w:val="BodyText"/>
        <w:spacing w:before="240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12" w:name="_Hlk138961962"/>
      <w:bookmarkEnd w:id="11"/>
      <w:r w:rsidRPr="004D3F6C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Система оценки достижени</w:t>
      </w: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й</w:t>
      </w:r>
    </w:p>
    <w:bookmarkEnd w:id="12"/>
    <w:p w:rsidR="001203A6" w:rsidRPr="004D3F6C" w:rsidRDefault="001203A6" w:rsidP="00CB411A">
      <w:pPr>
        <w:pStyle w:val="HTMLPreformatted"/>
        <w:shd w:val="clear" w:color="auto" w:fill="FFFFFF"/>
        <w:tabs>
          <w:tab w:val="clear" w:pos="8244"/>
          <w:tab w:val="clear" w:pos="9160"/>
          <w:tab w:val="left" w:pos="9498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F6C">
        <w:rPr>
          <w:rFonts w:ascii="Times New Roman" w:hAnsi="Times New Roman" w:cs="Times New Roman"/>
          <w:sz w:val="28"/>
          <w:szCs w:val="28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:rsidR="001203A6" w:rsidRPr="004D3F6C" w:rsidRDefault="001203A6" w:rsidP="00CB411A">
      <w:pPr>
        <w:pStyle w:val="ListParagraph"/>
        <w:numPr>
          <w:ilvl w:val="0"/>
          <w:numId w:val="16"/>
        </w:numPr>
        <w:shd w:val="clear" w:color="auto" w:fill="FFFFFF"/>
        <w:tabs>
          <w:tab w:val="left" w:pos="567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4D3F6C">
        <w:rPr>
          <w:rFonts w:ascii="Times New Roman" w:hAnsi="Times New Roman"/>
          <w:sz w:val="28"/>
          <w:szCs w:val="28"/>
        </w:rPr>
        <w:t xml:space="preserve">0 баллов - нет фиксируемой динамики; </w:t>
      </w:r>
    </w:p>
    <w:p w:rsidR="001203A6" w:rsidRPr="004D3F6C" w:rsidRDefault="001203A6" w:rsidP="00CB411A">
      <w:pPr>
        <w:pStyle w:val="ListParagraph"/>
        <w:numPr>
          <w:ilvl w:val="0"/>
          <w:numId w:val="16"/>
        </w:numPr>
        <w:shd w:val="clear" w:color="auto" w:fill="FFFFFF"/>
        <w:tabs>
          <w:tab w:val="left" w:pos="567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4D3F6C">
        <w:rPr>
          <w:rFonts w:ascii="Times New Roman" w:hAnsi="Times New Roman"/>
          <w:sz w:val="28"/>
          <w:szCs w:val="28"/>
        </w:rPr>
        <w:t xml:space="preserve">1 балл - минимальная динамика; </w:t>
      </w:r>
    </w:p>
    <w:p w:rsidR="001203A6" w:rsidRPr="004D3F6C" w:rsidRDefault="001203A6" w:rsidP="00CB411A">
      <w:pPr>
        <w:pStyle w:val="ListParagraph"/>
        <w:numPr>
          <w:ilvl w:val="0"/>
          <w:numId w:val="16"/>
        </w:numPr>
        <w:shd w:val="clear" w:color="auto" w:fill="FFFFFF"/>
        <w:tabs>
          <w:tab w:val="left" w:pos="567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4D3F6C">
        <w:rPr>
          <w:rFonts w:ascii="Times New Roman" w:hAnsi="Times New Roman"/>
          <w:sz w:val="28"/>
          <w:szCs w:val="28"/>
        </w:rPr>
        <w:t xml:space="preserve">2 балла - удовлетворительная динамика; </w:t>
      </w:r>
    </w:p>
    <w:p w:rsidR="001203A6" w:rsidRPr="004D3F6C" w:rsidRDefault="001203A6" w:rsidP="00CB411A">
      <w:pPr>
        <w:pStyle w:val="ListParagraph"/>
        <w:numPr>
          <w:ilvl w:val="0"/>
          <w:numId w:val="16"/>
        </w:numPr>
        <w:shd w:val="clear" w:color="auto" w:fill="FFFFFF"/>
        <w:tabs>
          <w:tab w:val="left" w:pos="567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4D3F6C">
        <w:rPr>
          <w:rFonts w:ascii="Times New Roman" w:hAnsi="Times New Roman"/>
          <w:sz w:val="28"/>
          <w:szCs w:val="28"/>
        </w:rPr>
        <w:t xml:space="preserve">3 балла - значительная динамика. </w:t>
      </w:r>
    </w:p>
    <w:p w:rsidR="001203A6" w:rsidRDefault="001203A6" w:rsidP="00CB411A">
      <w:pPr>
        <w:shd w:val="clear" w:color="auto" w:fill="FFFFFF"/>
        <w:spacing w:line="360" w:lineRule="auto"/>
        <w:jc w:val="center"/>
        <w:rPr>
          <w:i/>
          <w:color w:val="000000"/>
          <w:sz w:val="28"/>
          <w:szCs w:val="28"/>
        </w:rPr>
      </w:pPr>
      <w:bookmarkStart w:id="13" w:name="_heading=h.ha5t6xo5ig3n"/>
      <w:bookmarkEnd w:id="13"/>
      <w:bookmarkEnd w:id="9"/>
      <w:r>
        <w:rPr>
          <w:i/>
          <w:color w:val="000000"/>
          <w:sz w:val="28"/>
          <w:szCs w:val="28"/>
        </w:rPr>
        <w:t>Теоретическая часть:</w:t>
      </w:r>
    </w:p>
    <w:p w:rsidR="001203A6" w:rsidRDefault="001203A6" w:rsidP="00CB411A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Оценка «5»</w:t>
      </w:r>
      <w:r>
        <w:rPr>
          <w:color w:val="000000"/>
          <w:sz w:val="28"/>
          <w:szCs w:val="28"/>
        </w:rPr>
        <w:t> ставится, если:</w:t>
      </w:r>
    </w:p>
    <w:p w:rsidR="001203A6" w:rsidRDefault="001203A6" w:rsidP="00CB411A">
      <w:pPr>
        <w:numPr>
          <w:ilvl w:val="0"/>
          <w:numId w:val="5"/>
        </w:numPr>
        <w:shd w:val="clear" w:color="auto" w:fill="FFFFFF"/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теоретический материал усвоен в полном объёме;</w:t>
      </w:r>
    </w:p>
    <w:p w:rsidR="001203A6" w:rsidRDefault="001203A6" w:rsidP="00CB411A">
      <w:pPr>
        <w:numPr>
          <w:ilvl w:val="0"/>
          <w:numId w:val="5"/>
        </w:numPr>
        <w:shd w:val="clear" w:color="auto" w:fill="FFFFFF"/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изложен без существенных ошибок с применением профессиональной терминологии.</w:t>
      </w:r>
    </w:p>
    <w:p w:rsidR="001203A6" w:rsidRDefault="001203A6" w:rsidP="00CB411A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Оценка «4»</w:t>
      </w:r>
      <w:r>
        <w:rPr>
          <w:color w:val="000000"/>
          <w:sz w:val="28"/>
          <w:szCs w:val="28"/>
        </w:rPr>
        <w:t> ставится, если:</w:t>
      </w:r>
    </w:p>
    <w:p w:rsidR="001203A6" w:rsidRDefault="001203A6" w:rsidP="00CB411A">
      <w:pPr>
        <w:numPr>
          <w:ilvl w:val="0"/>
          <w:numId w:val="5"/>
        </w:numPr>
        <w:shd w:val="clear" w:color="auto" w:fill="FFFFFF"/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усвоении теоретического материала допущены незначительные пробелы, ошибки,</w:t>
      </w:r>
    </w:p>
    <w:p w:rsidR="001203A6" w:rsidRDefault="001203A6" w:rsidP="00CB411A">
      <w:pPr>
        <w:numPr>
          <w:ilvl w:val="0"/>
          <w:numId w:val="5"/>
        </w:numPr>
        <w:shd w:val="clear" w:color="auto" w:fill="FFFFFF"/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материал изложен неточно,</w:t>
      </w:r>
    </w:p>
    <w:p w:rsidR="001203A6" w:rsidRDefault="001203A6" w:rsidP="00CB411A">
      <w:pPr>
        <w:numPr>
          <w:ilvl w:val="0"/>
          <w:numId w:val="5"/>
        </w:numPr>
        <w:shd w:val="clear" w:color="auto" w:fill="FFFFFF"/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применялись дополнительные наводящие вопросы.</w:t>
      </w:r>
    </w:p>
    <w:p w:rsidR="001203A6" w:rsidRDefault="001203A6" w:rsidP="00CB411A">
      <w:pPr>
        <w:shd w:val="clear" w:color="auto" w:fill="FFFFFF"/>
        <w:spacing w:line="360" w:lineRule="auto"/>
        <w:ind w:left="426" w:firstLine="283"/>
        <w:jc w:val="both"/>
        <w:rPr>
          <w:color w:val="000000"/>
          <w:sz w:val="28"/>
          <w:szCs w:val="28"/>
        </w:rPr>
      </w:pPr>
      <w:bookmarkStart w:id="14" w:name="_heading=h.3znysh7" w:colFirst="0" w:colLast="0"/>
      <w:bookmarkEnd w:id="14"/>
      <w:r>
        <w:rPr>
          <w:i/>
          <w:color w:val="000000"/>
          <w:sz w:val="28"/>
          <w:szCs w:val="28"/>
        </w:rPr>
        <w:t>Оценка «3»</w:t>
      </w:r>
      <w:r>
        <w:rPr>
          <w:color w:val="000000"/>
          <w:sz w:val="28"/>
          <w:szCs w:val="28"/>
        </w:rPr>
        <w:t> ставится, если:</w:t>
      </w:r>
    </w:p>
    <w:p w:rsidR="001203A6" w:rsidRDefault="001203A6" w:rsidP="00CB411A">
      <w:pPr>
        <w:numPr>
          <w:ilvl w:val="0"/>
          <w:numId w:val="5"/>
        </w:numPr>
        <w:shd w:val="clear" w:color="auto" w:fill="FFFFFF"/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усвоении теоретического материала имеются существенные пробелы, </w:t>
      </w:r>
    </w:p>
    <w:p w:rsidR="001203A6" w:rsidRDefault="001203A6" w:rsidP="00CB411A">
      <w:pPr>
        <w:numPr>
          <w:ilvl w:val="0"/>
          <w:numId w:val="5"/>
        </w:numPr>
        <w:shd w:val="clear" w:color="auto" w:fill="FFFFFF"/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ответ не самостоятельный, </w:t>
      </w:r>
    </w:p>
    <w:p w:rsidR="001203A6" w:rsidRDefault="001203A6" w:rsidP="00CB411A">
      <w:pPr>
        <w:numPr>
          <w:ilvl w:val="0"/>
          <w:numId w:val="5"/>
        </w:numPr>
        <w:shd w:val="clear" w:color="auto" w:fill="FFFFFF"/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дополнительные наводящие вопросы.</w:t>
      </w:r>
    </w:p>
    <w:p w:rsidR="001203A6" w:rsidRDefault="001203A6" w:rsidP="00CB411A">
      <w:pPr>
        <w:shd w:val="clear" w:color="auto" w:fill="FFFFFF"/>
        <w:spacing w:line="360" w:lineRule="auto"/>
        <w:ind w:left="426" w:firstLine="283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Оценка «2»</w:t>
      </w:r>
      <w:r>
        <w:rPr>
          <w:color w:val="000000"/>
          <w:sz w:val="28"/>
          <w:szCs w:val="28"/>
        </w:rPr>
        <w:t> не ставится.</w:t>
      </w:r>
    </w:p>
    <w:p w:rsidR="001203A6" w:rsidRDefault="001203A6" w:rsidP="00CB411A">
      <w:pPr>
        <w:shd w:val="clear" w:color="auto" w:fill="FFFFFF"/>
        <w:spacing w:line="360" w:lineRule="auto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Практическая часть:</w:t>
      </w:r>
    </w:p>
    <w:p w:rsidR="001203A6" w:rsidRDefault="001203A6" w:rsidP="00CB411A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Оценка «5»</w:t>
      </w:r>
      <w:r>
        <w:rPr>
          <w:color w:val="000000"/>
          <w:sz w:val="28"/>
          <w:szCs w:val="28"/>
        </w:rPr>
        <w:t> ставится если:</w:t>
      </w:r>
    </w:p>
    <w:p w:rsidR="001203A6" w:rsidRDefault="001203A6" w:rsidP="00CB411A">
      <w:pPr>
        <w:numPr>
          <w:ilvl w:val="0"/>
          <w:numId w:val="6"/>
        </w:numPr>
        <w:shd w:val="clear" w:color="auto" w:fill="FFFFFF"/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качество выполненной работы полностью соответствует технологическим требованиям</w:t>
      </w:r>
    </w:p>
    <w:p w:rsidR="001203A6" w:rsidRDefault="001203A6" w:rsidP="00CB411A">
      <w:pPr>
        <w:numPr>
          <w:ilvl w:val="0"/>
          <w:numId w:val="6"/>
        </w:numPr>
        <w:shd w:val="clear" w:color="auto" w:fill="FFFFFF"/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работа выполнена самостоятельно.</w:t>
      </w:r>
    </w:p>
    <w:p w:rsidR="001203A6" w:rsidRDefault="001203A6" w:rsidP="00CB411A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Оценка «4»</w:t>
      </w:r>
      <w:r>
        <w:rPr>
          <w:color w:val="000000"/>
          <w:sz w:val="28"/>
          <w:szCs w:val="28"/>
        </w:rPr>
        <w:t> ставится если:</w:t>
      </w:r>
    </w:p>
    <w:p w:rsidR="001203A6" w:rsidRDefault="001203A6" w:rsidP="00CB411A">
      <w:pPr>
        <w:numPr>
          <w:ilvl w:val="0"/>
          <w:numId w:val="7"/>
        </w:numPr>
        <w:shd w:val="clear" w:color="auto" w:fill="FFFFFF"/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качеству выполненной работы имеются замечания;</w:t>
      </w:r>
    </w:p>
    <w:p w:rsidR="001203A6" w:rsidRDefault="001203A6" w:rsidP="00CB411A">
      <w:pPr>
        <w:numPr>
          <w:ilvl w:val="0"/>
          <w:numId w:val="7"/>
        </w:numPr>
        <w:shd w:val="clear" w:color="auto" w:fill="FFFFFF"/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качество частично не соответствует технологическим требованиям;</w:t>
      </w:r>
    </w:p>
    <w:p w:rsidR="001203A6" w:rsidRDefault="001203A6" w:rsidP="00CB411A">
      <w:pPr>
        <w:numPr>
          <w:ilvl w:val="0"/>
          <w:numId w:val="7"/>
        </w:numPr>
        <w:shd w:val="clear" w:color="auto" w:fill="FFFFFF"/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работа выполнена самостоятельно.</w:t>
      </w:r>
    </w:p>
    <w:p w:rsidR="001203A6" w:rsidRDefault="001203A6" w:rsidP="00CB411A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Оценка «3»</w:t>
      </w:r>
      <w:r>
        <w:rPr>
          <w:color w:val="000000"/>
          <w:sz w:val="28"/>
          <w:szCs w:val="28"/>
        </w:rPr>
        <w:t> ставится если:</w:t>
      </w:r>
    </w:p>
    <w:p w:rsidR="001203A6" w:rsidRDefault="001203A6" w:rsidP="00CB411A">
      <w:pPr>
        <w:numPr>
          <w:ilvl w:val="0"/>
          <w:numId w:val="9"/>
        </w:numPr>
        <w:shd w:val="clear" w:color="auto" w:fill="FFFFFF"/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качество выполненной работы не соответствует технологическим требованиям;</w:t>
      </w:r>
    </w:p>
    <w:p w:rsidR="001203A6" w:rsidRDefault="001203A6" w:rsidP="00CB411A">
      <w:pPr>
        <w:numPr>
          <w:ilvl w:val="0"/>
          <w:numId w:val="9"/>
        </w:numPr>
        <w:shd w:val="clear" w:color="auto" w:fill="FFFFFF"/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работа выполнена с помощью учителя.</w:t>
      </w:r>
    </w:p>
    <w:p w:rsidR="001203A6" w:rsidRDefault="001203A6" w:rsidP="00CB411A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Оценка «2»</w:t>
      </w:r>
      <w:r>
        <w:rPr>
          <w:color w:val="000000"/>
          <w:sz w:val="28"/>
          <w:szCs w:val="28"/>
        </w:rPr>
        <w:t> не ставится.</w:t>
      </w:r>
    </w:p>
    <w:p w:rsidR="001203A6" w:rsidRDefault="001203A6">
      <w:pPr>
        <w:spacing w:line="360" w:lineRule="auto"/>
        <w:jc w:val="both"/>
      </w:pPr>
    </w:p>
    <w:p w:rsidR="001203A6" w:rsidRDefault="001203A6">
      <w:pPr>
        <w:spacing w:line="360" w:lineRule="auto"/>
        <w:ind w:left="360"/>
        <w:jc w:val="both"/>
        <w:sectPr w:rsidR="001203A6" w:rsidSect="004D3F6C">
          <w:footerReference w:type="default" r:id="rId9"/>
          <w:pgSz w:w="11906" w:h="16838"/>
          <w:pgMar w:top="1134" w:right="1418" w:bottom="1701" w:left="1418" w:header="709" w:footer="709" w:gutter="0"/>
          <w:pgNumType w:start="1"/>
          <w:cols w:space="720"/>
          <w:titlePg/>
        </w:sectPr>
      </w:pPr>
      <w:r>
        <w:t xml:space="preserve"> </w:t>
      </w:r>
    </w:p>
    <w:p w:rsidR="001203A6" w:rsidRDefault="001203A6" w:rsidP="00CB411A">
      <w:pPr>
        <w:pStyle w:val="Heading1"/>
        <w:numPr>
          <w:ilvl w:val="0"/>
          <w:numId w:val="19"/>
        </w:numPr>
        <w:spacing w:before="0"/>
        <w:jc w:val="center"/>
        <w:rPr>
          <w:sz w:val="28"/>
          <w:szCs w:val="28"/>
        </w:rPr>
      </w:pPr>
      <w:bookmarkStart w:id="15" w:name="_heading=h.1fob9te" w:colFirst="0" w:colLast="0"/>
      <w:bookmarkStart w:id="16" w:name="_Toc144130812"/>
      <w:bookmarkEnd w:id="15"/>
      <w:r>
        <w:rPr>
          <w:sz w:val="28"/>
          <w:szCs w:val="28"/>
        </w:rPr>
        <w:t>ТЕМАТИЧЕСКОЕ ПЛАНИРОВАНИЕ</w:t>
      </w:r>
      <w:bookmarkEnd w:id="16"/>
    </w:p>
    <w:p w:rsidR="001203A6" w:rsidRDefault="001203A6">
      <w:pPr>
        <w:jc w:val="both"/>
        <w:rPr>
          <w:b/>
        </w:rPr>
      </w:pPr>
    </w:p>
    <w:tbl>
      <w:tblPr>
        <w:tblW w:w="138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04"/>
        <w:gridCol w:w="2693"/>
        <w:gridCol w:w="709"/>
        <w:gridCol w:w="3544"/>
        <w:gridCol w:w="3118"/>
        <w:gridCol w:w="3119"/>
      </w:tblGrid>
      <w:tr w:rsidR="001203A6" w:rsidRPr="00970168" w:rsidTr="00B7667F">
        <w:trPr>
          <w:trHeight w:val="276"/>
        </w:trPr>
        <w:tc>
          <w:tcPr>
            <w:tcW w:w="704" w:type="dxa"/>
            <w:vMerge w:val="restart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 xml:space="preserve">№ </w:t>
            </w:r>
          </w:p>
        </w:tc>
        <w:tc>
          <w:tcPr>
            <w:tcW w:w="2693" w:type="dxa"/>
            <w:vMerge w:val="restart"/>
          </w:tcPr>
          <w:p w:rsidR="001203A6" w:rsidRPr="00970168" w:rsidRDefault="001203A6" w:rsidP="00B7667F">
            <w:pPr>
              <w:ind w:right="180"/>
              <w:jc w:val="both"/>
            </w:pPr>
            <w:r w:rsidRPr="00970168">
              <w:t xml:space="preserve"> Тема урока</w:t>
            </w:r>
          </w:p>
        </w:tc>
        <w:tc>
          <w:tcPr>
            <w:tcW w:w="709" w:type="dxa"/>
            <w:vMerge w:val="restart"/>
            <w:textDirection w:val="btLr"/>
          </w:tcPr>
          <w:p w:rsidR="001203A6" w:rsidRPr="00970168" w:rsidRDefault="001203A6" w:rsidP="00B7667F">
            <w:pPr>
              <w:ind w:left="113" w:right="180"/>
              <w:jc w:val="center"/>
            </w:pPr>
            <w:r w:rsidRPr="00970168">
              <w:t xml:space="preserve">Кол-во </w:t>
            </w:r>
            <w:r w:rsidRPr="00970168">
              <w:br/>
              <w:t>часов</w:t>
            </w:r>
          </w:p>
        </w:tc>
        <w:tc>
          <w:tcPr>
            <w:tcW w:w="3544" w:type="dxa"/>
            <w:vMerge w:val="restart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Программное содержание</w:t>
            </w:r>
          </w:p>
        </w:tc>
        <w:tc>
          <w:tcPr>
            <w:tcW w:w="6237" w:type="dxa"/>
            <w:gridSpan w:val="2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Дифференциация видов деятельности</w:t>
            </w:r>
          </w:p>
        </w:tc>
      </w:tr>
      <w:tr w:rsidR="001203A6" w:rsidRPr="00970168" w:rsidTr="00B7667F">
        <w:trPr>
          <w:trHeight w:val="788"/>
        </w:trPr>
        <w:tc>
          <w:tcPr>
            <w:tcW w:w="704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2693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709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544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8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 xml:space="preserve">Минимальный </w:t>
            </w:r>
            <w:r w:rsidRPr="00970168">
              <w:br/>
              <w:t>уровень</w:t>
            </w:r>
          </w:p>
        </w:tc>
        <w:tc>
          <w:tcPr>
            <w:tcW w:w="311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 xml:space="preserve">Достаточный </w:t>
            </w:r>
            <w:r w:rsidRPr="00970168">
              <w:br/>
              <w:t>уровень</w:t>
            </w:r>
          </w:p>
        </w:tc>
      </w:tr>
      <w:tr w:rsidR="001203A6" w:rsidRPr="00970168" w:rsidTr="00B7667F">
        <w:trPr>
          <w:trHeight w:val="58"/>
        </w:trPr>
        <w:tc>
          <w:tcPr>
            <w:tcW w:w="13887" w:type="dxa"/>
            <w:gridSpan w:val="6"/>
          </w:tcPr>
          <w:p w:rsidR="001203A6" w:rsidRPr="00B7667F" w:rsidRDefault="001203A6" w:rsidP="00B7667F">
            <w:pPr>
              <w:ind w:right="180"/>
              <w:jc w:val="center"/>
              <w:rPr>
                <w:b/>
              </w:rPr>
            </w:pPr>
            <w:r w:rsidRPr="00B7667F">
              <w:rPr>
                <w:b/>
              </w:rPr>
              <w:t>Промышленная заготовка древесины</w:t>
            </w:r>
            <w:r w:rsidRPr="00970168">
              <w:t xml:space="preserve"> </w:t>
            </w:r>
            <w:r w:rsidRPr="00B7667F">
              <w:rPr>
                <w:b/>
              </w:rPr>
              <w:t>– 6 часов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shd w:val="clear" w:color="auto" w:fill="FFFFFF"/>
            </w:pPr>
            <w:r w:rsidRPr="00970168">
              <w:t xml:space="preserve">История возникновения  столярного дела. Значение столярного дела в жизни человека. </w:t>
            </w:r>
          </w:p>
          <w:p w:rsidR="001203A6" w:rsidRPr="00970168" w:rsidRDefault="001203A6" w:rsidP="00B7667F">
            <w:pPr>
              <w:shd w:val="clear" w:color="auto" w:fill="FFFFFF"/>
            </w:pPr>
            <w:r w:rsidRPr="00970168">
              <w:t>Правила поведения и техника безопасности в кабинете профильного труда</w:t>
            </w: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 w:val="restart"/>
          </w:tcPr>
          <w:p w:rsidR="001203A6" w:rsidRPr="00970168" w:rsidRDefault="001203A6">
            <w:r w:rsidRPr="00970168">
              <w:t xml:space="preserve">Просмотр видеофрагмента «История столярного дела». </w:t>
            </w:r>
          </w:p>
          <w:p w:rsidR="001203A6" w:rsidRPr="00970168" w:rsidRDefault="001203A6">
            <w:r w:rsidRPr="00970168">
              <w:t xml:space="preserve">Обсуждение и анализ увиденного. Выделение главного из видеоматериала. </w:t>
            </w:r>
          </w:p>
          <w:p w:rsidR="001203A6" w:rsidRPr="00970168" w:rsidRDefault="001203A6">
            <w:r w:rsidRPr="00970168">
              <w:t xml:space="preserve">Знакомство с задачами обучения и планом работы на год и четверть.   </w:t>
            </w:r>
          </w:p>
          <w:p w:rsidR="001203A6" w:rsidRPr="00970168" w:rsidRDefault="001203A6">
            <w:r w:rsidRPr="00970168">
              <w:t xml:space="preserve">Знакомство с инструктажем по технике безопасности. </w:t>
            </w:r>
          </w:p>
          <w:p w:rsidR="001203A6" w:rsidRPr="00970168" w:rsidRDefault="001203A6">
            <w:r w:rsidRPr="00970168">
              <w:t>Организация рабочего места. Подготовка рабочей формы, материалов и инструментов. Распределение рабочих мест</w:t>
            </w:r>
          </w:p>
        </w:tc>
        <w:tc>
          <w:tcPr>
            <w:tcW w:w="3118" w:type="dxa"/>
            <w:vMerge w:val="restart"/>
          </w:tcPr>
          <w:p w:rsidR="001203A6" w:rsidRPr="00970168" w:rsidRDefault="001203A6">
            <w:r w:rsidRPr="00970168">
              <w:t>Называют мастерскую, повторяют правила поведения в мастерской.</w:t>
            </w:r>
          </w:p>
          <w:p w:rsidR="001203A6" w:rsidRPr="00970168" w:rsidRDefault="001203A6">
            <w:r w:rsidRPr="00970168">
              <w:t>Умеют организовать рабочее место с помощью учителя.</w:t>
            </w:r>
          </w:p>
          <w:p w:rsidR="001203A6" w:rsidRPr="00970168" w:rsidRDefault="001203A6">
            <w:r w:rsidRPr="00970168">
              <w:t>Готовят рабочую форму, материалы, инструменты.</w:t>
            </w:r>
          </w:p>
          <w:p w:rsidR="001203A6" w:rsidRPr="00970168" w:rsidRDefault="001203A6">
            <w:r w:rsidRPr="00970168">
              <w:t>Распределяют рабочие места</w:t>
            </w:r>
          </w:p>
        </w:tc>
        <w:tc>
          <w:tcPr>
            <w:tcW w:w="3119" w:type="dxa"/>
            <w:vMerge w:val="restart"/>
          </w:tcPr>
          <w:p w:rsidR="001203A6" w:rsidRPr="00970168" w:rsidRDefault="001203A6">
            <w:r w:rsidRPr="00970168">
              <w:t>Знакомятся с задачами обучения в 5 классе, правилами поведения в мастерской, сведениями о профессии столяр.</w:t>
            </w:r>
          </w:p>
          <w:p w:rsidR="001203A6" w:rsidRPr="00970168" w:rsidRDefault="001203A6">
            <w:r w:rsidRPr="00970168">
              <w:t>Готовят рабочую форму, материалы, инструменты.</w:t>
            </w:r>
          </w:p>
          <w:p w:rsidR="001203A6" w:rsidRPr="00970168" w:rsidRDefault="001203A6">
            <w:r w:rsidRPr="00970168">
              <w:t>Умеют организовать рабочее место.</w:t>
            </w:r>
          </w:p>
          <w:p w:rsidR="001203A6" w:rsidRPr="00970168" w:rsidRDefault="001203A6">
            <w:r w:rsidRPr="00970168">
              <w:t>Распределяют рабочие места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2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shd w:val="clear" w:color="auto" w:fill="FFFFFF"/>
            </w:pPr>
            <w:r w:rsidRPr="00970168">
              <w:t xml:space="preserve">История возникновения  столярного дела. Значение столярного дела в жизни человека. </w:t>
            </w:r>
          </w:p>
          <w:p w:rsidR="001203A6" w:rsidRPr="00970168" w:rsidRDefault="001203A6" w:rsidP="00B7667F">
            <w:pPr>
              <w:shd w:val="clear" w:color="auto" w:fill="FFFFFF"/>
            </w:pPr>
            <w:r w:rsidRPr="00970168">
              <w:t>Правила поведения и техника безопасности в кабинете профильного труда</w:t>
            </w: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8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9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3.</w:t>
            </w:r>
          </w:p>
        </w:tc>
        <w:tc>
          <w:tcPr>
            <w:tcW w:w="2693" w:type="dxa"/>
          </w:tcPr>
          <w:p w:rsidR="001203A6" w:rsidRPr="00970168" w:rsidRDefault="001203A6" w:rsidP="00970168">
            <w:r w:rsidRPr="00970168">
              <w:t>Дерево: основные части. Древесина: виды.</w:t>
            </w: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  <w:p w:rsidR="001203A6" w:rsidRPr="00970168" w:rsidRDefault="001203A6" w:rsidP="00B7667F">
            <w:pPr>
              <w:ind w:right="180"/>
              <w:jc w:val="center"/>
            </w:pPr>
          </w:p>
          <w:p w:rsidR="001203A6" w:rsidRPr="00970168" w:rsidRDefault="001203A6" w:rsidP="00B7667F">
            <w:pPr>
              <w:ind w:right="180"/>
              <w:jc w:val="center"/>
            </w:pPr>
          </w:p>
          <w:p w:rsidR="001203A6" w:rsidRPr="00970168" w:rsidRDefault="001203A6" w:rsidP="00B7667F">
            <w:pPr>
              <w:ind w:right="180"/>
              <w:jc w:val="center"/>
            </w:pPr>
          </w:p>
          <w:p w:rsidR="001203A6" w:rsidRPr="00970168" w:rsidRDefault="001203A6" w:rsidP="00B7667F">
            <w:pPr>
              <w:ind w:right="180"/>
              <w:jc w:val="center"/>
            </w:pPr>
          </w:p>
        </w:tc>
        <w:tc>
          <w:tcPr>
            <w:tcW w:w="3544" w:type="dxa"/>
            <w:vMerge w:val="restart"/>
          </w:tcPr>
          <w:p w:rsidR="001203A6" w:rsidRPr="00970168" w:rsidRDefault="001203A6">
            <w:r w:rsidRPr="00970168">
              <w:t xml:space="preserve">Знакомство с деревом: основные части (крона, ствол, корень). </w:t>
            </w:r>
          </w:p>
          <w:p w:rsidR="001203A6" w:rsidRPr="00970168" w:rsidRDefault="001203A6">
            <w:r w:rsidRPr="00970168">
              <w:t xml:space="preserve">Знакомство с породами: хвойные, лиственные. </w:t>
            </w:r>
          </w:p>
          <w:p w:rsidR="001203A6" w:rsidRPr="00970168" w:rsidRDefault="001203A6">
            <w:r w:rsidRPr="00970168">
              <w:t xml:space="preserve">Выделение частей дерева. </w:t>
            </w:r>
          </w:p>
          <w:p w:rsidR="001203A6" w:rsidRPr="00970168" w:rsidRDefault="001203A6">
            <w:r w:rsidRPr="00970168">
              <w:t xml:space="preserve">Определение пород деревьев, используемые для работы. </w:t>
            </w:r>
          </w:p>
          <w:p w:rsidR="001203A6" w:rsidRPr="00970168" w:rsidRDefault="001203A6">
            <w:r w:rsidRPr="00970168">
              <w:t>Оформление видов древесины в тетради</w:t>
            </w:r>
          </w:p>
          <w:p w:rsidR="001203A6" w:rsidRPr="00970168" w:rsidRDefault="001203A6" w:rsidP="00B7667F">
            <w:pPr>
              <w:ind w:right="180"/>
            </w:pPr>
          </w:p>
        </w:tc>
        <w:tc>
          <w:tcPr>
            <w:tcW w:w="3118" w:type="dxa"/>
            <w:vMerge w:val="restart"/>
          </w:tcPr>
          <w:p w:rsidR="001203A6" w:rsidRPr="00970168" w:rsidRDefault="001203A6">
            <w:r w:rsidRPr="00970168">
              <w:t xml:space="preserve">Знакомятся с деревом: основные части (крона, ствол, корень). </w:t>
            </w:r>
          </w:p>
          <w:p w:rsidR="001203A6" w:rsidRPr="00970168" w:rsidRDefault="001203A6">
            <w:r w:rsidRPr="00970168">
              <w:t xml:space="preserve">Знакомятся с породами: хвойные, лиственные. </w:t>
            </w:r>
          </w:p>
          <w:p w:rsidR="001203A6" w:rsidRPr="00970168" w:rsidRDefault="001203A6">
            <w:r w:rsidRPr="00970168">
              <w:t xml:space="preserve">Выделяют частей дерева. </w:t>
            </w:r>
          </w:p>
          <w:p w:rsidR="001203A6" w:rsidRPr="00970168" w:rsidRDefault="001203A6">
            <w:r w:rsidRPr="00970168">
              <w:t>Определяют породы деревьев, используемые для работы с помощью учителя.</w:t>
            </w:r>
          </w:p>
          <w:p w:rsidR="001203A6" w:rsidRPr="00970168" w:rsidRDefault="001203A6">
            <w:r w:rsidRPr="00970168">
              <w:t>Оформляют виды древесины в тетради</w:t>
            </w:r>
          </w:p>
        </w:tc>
        <w:tc>
          <w:tcPr>
            <w:tcW w:w="3119" w:type="dxa"/>
            <w:vMerge w:val="restart"/>
          </w:tcPr>
          <w:p w:rsidR="001203A6" w:rsidRPr="00970168" w:rsidRDefault="001203A6">
            <w:r w:rsidRPr="00970168">
              <w:t xml:space="preserve">Знакомятся с деревом: основные части (крона, ствол, корень). </w:t>
            </w:r>
          </w:p>
          <w:p w:rsidR="001203A6" w:rsidRPr="00970168" w:rsidRDefault="001203A6">
            <w:r w:rsidRPr="00970168">
              <w:t xml:space="preserve">Знакомятся с породами: хвойные, лиственные. </w:t>
            </w:r>
          </w:p>
          <w:p w:rsidR="001203A6" w:rsidRPr="00970168" w:rsidRDefault="001203A6">
            <w:r w:rsidRPr="00970168">
              <w:t xml:space="preserve">Выделяют частей дерева. </w:t>
            </w:r>
          </w:p>
          <w:p w:rsidR="001203A6" w:rsidRPr="00970168" w:rsidRDefault="001203A6">
            <w:r w:rsidRPr="00970168">
              <w:t xml:space="preserve">Определяют породы деревьев, используемые для работы. </w:t>
            </w:r>
          </w:p>
          <w:p w:rsidR="001203A6" w:rsidRPr="00970168" w:rsidRDefault="001203A6">
            <w:r w:rsidRPr="00970168">
              <w:t>Оформляют виды древесины в тетради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4.</w:t>
            </w:r>
          </w:p>
        </w:tc>
        <w:tc>
          <w:tcPr>
            <w:tcW w:w="2693" w:type="dxa"/>
          </w:tcPr>
          <w:p w:rsidR="001203A6" w:rsidRPr="00970168" w:rsidRDefault="001203A6">
            <w:r w:rsidRPr="00970168">
              <w:t>Дерево: основные части. Древесина: виды.</w:t>
            </w:r>
          </w:p>
          <w:p w:rsidR="001203A6" w:rsidRPr="00B7667F" w:rsidRDefault="001203A6" w:rsidP="00B7667F">
            <w:pPr>
              <w:shd w:val="clear" w:color="auto" w:fill="FFFFFF"/>
              <w:ind w:firstLine="454"/>
              <w:rPr>
                <w:color w:val="000000"/>
                <w:highlight w:val="white"/>
              </w:rPr>
            </w:pPr>
          </w:p>
          <w:p w:rsidR="001203A6" w:rsidRPr="00970168" w:rsidRDefault="001203A6"/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8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9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5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shd w:val="clear" w:color="auto" w:fill="FFFFFF"/>
              <w:jc w:val="both"/>
            </w:pPr>
            <w:r w:rsidRPr="00970168">
              <w:t>Пиломатериалы: виды, использование.</w:t>
            </w:r>
          </w:p>
          <w:p w:rsidR="001203A6" w:rsidRPr="00970168" w:rsidRDefault="001203A6" w:rsidP="00B7667F">
            <w:pPr>
              <w:ind w:right="180"/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 w:val="restart"/>
          </w:tcPr>
          <w:p w:rsidR="001203A6" w:rsidRPr="00970168" w:rsidRDefault="001203A6">
            <w:r w:rsidRPr="00970168">
              <w:t xml:space="preserve">Знакомство с пиломатериалами: виды, использование. </w:t>
            </w:r>
          </w:p>
          <w:p w:rsidR="001203A6" w:rsidRPr="00970168" w:rsidRDefault="001203A6">
            <w:r w:rsidRPr="00970168">
              <w:t xml:space="preserve">Знакомство с доской: виды (обрезная, необрезная), размеры (ширина, толщина). </w:t>
            </w:r>
          </w:p>
          <w:p w:rsidR="001203A6" w:rsidRPr="00970168" w:rsidRDefault="001203A6">
            <w:r w:rsidRPr="00970168">
              <w:t xml:space="preserve">Знакомство с бруском: форма, грани, ребра, их взаиморасположение (под прямым углом), торец. </w:t>
            </w:r>
          </w:p>
          <w:p w:rsidR="001203A6" w:rsidRPr="00970168" w:rsidRDefault="001203A6">
            <w:r w:rsidRPr="00970168">
              <w:t xml:space="preserve">Определение видов пиломатериалов, определение граней. </w:t>
            </w:r>
          </w:p>
        </w:tc>
        <w:tc>
          <w:tcPr>
            <w:tcW w:w="3118" w:type="dxa"/>
            <w:vMerge w:val="restart"/>
          </w:tcPr>
          <w:p w:rsidR="001203A6" w:rsidRPr="00970168" w:rsidRDefault="001203A6">
            <w:r w:rsidRPr="00970168">
              <w:t xml:space="preserve">Знакомятся с пиломатериалами: виды, использование. </w:t>
            </w:r>
          </w:p>
          <w:p w:rsidR="001203A6" w:rsidRPr="00970168" w:rsidRDefault="001203A6">
            <w:r w:rsidRPr="00970168">
              <w:t xml:space="preserve">Знакомятся с доской: виды (обрезная, необрезная), размеры (ширина, толщина). </w:t>
            </w:r>
          </w:p>
          <w:p w:rsidR="001203A6" w:rsidRPr="00970168" w:rsidRDefault="001203A6">
            <w:r w:rsidRPr="00970168">
              <w:t xml:space="preserve">Знакомятся с бруском: форма, грани, ребра, их взаиморасположение (под прямым углом), торец. </w:t>
            </w:r>
          </w:p>
          <w:p w:rsidR="001203A6" w:rsidRPr="00970168" w:rsidRDefault="001203A6">
            <w:r w:rsidRPr="00970168">
              <w:t xml:space="preserve">Определяют виды пиломатериалов с помощью учителя, определяют грани </w:t>
            </w:r>
          </w:p>
        </w:tc>
        <w:tc>
          <w:tcPr>
            <w:tcW w:w="3119" w:type="dxa"/>
            <w:vMerge w:val="restart"/>
          </w:tcPr>
          <w:p w:rsidR="001203A6" w:rsidRPr="00970168" w:rsidRDefault="001203A6">
            <w:r w:rsidRPr="00970168">
              <w:t xml:space="preserve">Знакомятся с пиломатериалами: виды, использование. </w:t>
            </w:r>
          </w:p>
          <w:p w:rsidR="001203A6" w:rsidRPr="00970168" w:rsidRDefault="001203A6">
            <w:r w:rsidRPr="00970168">
              <w:t xml:space="preserve">Знакомятся с доской: виды (обрезная, необрезная), размеры (ширина, толщина). </w:t>
            </w:r>
          </w:p>
          <w:p w:rsidR="001203A6" w:rsidRPr="00970168" w:rsidRDefault="001203A6">
            <w:r w:rsidRPr="00970168">
              <w:t xml:space="preserve">Знакомятся с бруском: форма грани, ребра, их взаиморасположение (под прямым углом), торец. </w:t>
            </w:r>
          </w:p>
          <w:p w:rsidR="001203A6" w:rsidRPr="00970168" w:rsidRDefault="001203A6">
            <w:r w:rsidRPr="00970168">
              <w:t xml:space="preserve">Определяют виды пиломатериалов, определяют грани 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6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shd w:val="clear" w:color="auto" w:fill="FFFFFF"/>
              <w:jc w:val="both"/>
            </w:pPr>
            <w:r w:rsidRPr="00970168">
              <w:t>Пиломатериалы: виды, использование.</w:t>
            </w:r>
          </w:p>
          <w:p w:rsidR="001203A6" w:rsidRPr="00970168" w:rsidRDefault="001203A6" w:rsidP="00B7667F">
            <w:pPr>
              <w:shd w:val="clear" w:color="auto" w:fill="FFFFFF"/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8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9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</w:tr>
      <w:tr w:rsidR="001203A6" w:rsidRPr="00970168" w:rsidTr="00B7667F">
        <w:tc>
          <w:tcPr>
            <w:tcW w:w="13887" w:type="dxa"/>
            <w:gridSpan w:val="6"/>
          </w:tcPr>
          <w:p w:rsidR="001203A6" w:rsidRPr="00B7667F" w:rsidRDefault="001203A6" w:rsidP="00B7667F">
            <w:pPr>
              <w:ind w:right="180"/>
              <w:jc w:val="center"/>
              <w:rPr>
                <w:b/>
              </w:rPr>
            </w:pPr>
            <w:r w:rsidRPr="00B7667F">
              <w:rPr>
                <w:b/>
              </w:rPr>
              <w:t>Пиление столярное ножовкой -12 часов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7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 Столярные устройства и приспособления: виды   устройство, применение.  Техника безопасности при пилении</w:t>
            </w:r>
          </w:p>
          <w:p w:rsidR="001203A6" w:rsidRPr="00970168" w:rsidRDefault="001203A6" w:rsidP="00B7667F">
            <w:pPr>
              <w:jc w:val="both"/>
            </w:pPr>
          </w:p>
          <w:p w:rsidR="001203A6" w:rsidRPr="00970168" w:rsidRDefault="001203A6" w:rsidP="00B7667F">
            <w:pPr>
              <w:ind w:right="180"/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 w:val="restart"/>
          </w:tcPr>
          <w:p w:rsidR="001203A6" w:rsidRPr="00970168" w:rsidRDefault="001203A6">
            <w:r w:rsidRPr="00970168">
              <w:t xml:space="preserve">Знакомство со столярными устройствами и приспособлениями: виды (измерительная линейка, столярный угольник, столярная ножовка, стусло) устройство, применение. </w:t>
            </w:r>
          </w:p>
          <w:p w:rsidR="001203A6" w:rsidRPr="00970168" w:rsidRDefault="001203A6">
            <w:r w:rsidRPr="00970168">
              <w:t>Знакомство со столярной ножовкой.</w:t>
            </w:r>
          </w:p>
          <w:p w:rsidR="001203A6" w:rsidRPr="00970168" w:rsidRDefault="001203A6">
            <w:r w:rsidRPr="00970168">
              <w:t xml:space="preserve">Техника безопасности при пилении. Выбор пил для работы. </w:t>
            </w:r>
          </w:p>
          <w:p w:rsidR="001203A6" w:rsidRPr="00970168" w:rsidRDefault="001203A6">
            <w:r w:rsidRPr="00970168">
              <w:t>Определение ножовок для продольного и поперечного пиления</w:t>
            </w:r>
          </w:p>
          <w:p w:rsidR="001203A6" w:rsidRPr="00970168" w:rsidRDefault="001203A6" w:rsidP="00B7667F">
            <w:pPr>
              <w:ind w:right="180"/>
            </w:pPr>
          </w:p>
        </w:tc>
        <w:tc>
          <w:tcPr>
            <w:tcW w:w="3118" w:type="dxa"/>
            <w:vMerge w:val="restart"/>
          </w:tcPr>
          <w:p w:rsidR="001203A6" w:rsidRPr="00970168" w:rsidRDefault="001203A6">
            <w:r w:rsidRPr="00970168">
              <w:t xml:space="preserve">Знакомятся со столярными устройствами и приспособлениями: виды (измерительная линейка, столярный угольник, столярная ножовка, стусло) устройство, применение. </w:t>
            </w:r>
          </w:p>
          <w:p w:rsidR="001203A6" w:rsidRPr="00970168" w:rsidRDefault="001203A6">
            <w:r w:rsidRPr="00970168">
              <w:t>Знакомятся со столярной ножовкой.</w:t>
            </w:r>
          </w:p>
          <w:p w:rsidR="001203A6" w:rsidRPr="00970168" w:rsidRDefault="001203A6">
            <w:r w:rsidRPr="00970168">
              <w:t xml:space="preserve">Соблюдают технику безопасности при пилении. </w:t>
            </w:r>
          </w:p>
          <w:p w:rsidR="001203A6" w:rsidRPr="00970168" w:rsidRDefault="001203A6">
            <w:r w:rsidRPr="00970168">
              <w:t xml:space="preserve">Выбирают ножовку для работы. </w:t>
            </w:r>
          </w:p>
          <w:p w:rsidR="001203A6" w:rsidRPr="00970168" w:rsidRDefault="001203A6">
            <w:r w:rsidRPr="00970168">
              <w:t>Определяют ножовки для продольного и поперечного пиления с помощью учителя</w:t>
            </w:r>
          </w:p>
        </w:tc>
        <w:tc>
          <w:tcPr>
            <w:tcW w:w="3119" w:type="dxa"/>
            <w:vMerge w:val="restart"/>
          </w:tcPr>
          <w:p w:rsidR="001203A6" w:rsidRPr="00970168" w:rsidRDefault="001203A6">
            <w:r w:rsidRPr="00970168">
              <w:t xml:space="preserve">Знакомятся со столярными устройствами и приспособлениями: виды (измерительная линейка, столярный угольник, столярная ножовка, стусло) устройство, применение. </w:t>
            </w:r>
          </w:p>
          <w:p w:rsidR="001203A6" w:rsidRPr="00970168" w:rsidRDefault="001203A6">
            <w:r w:rsidRPr="00970168">
              <w:t>Знакомятся со столярной ножовкой.</w:t>
            </w:r>
          </w:p>
          <w:p w:rsidR="001203A6" w:rsidRPr="00970168" w:rsidRDefault="001203A6">
            <w:r w:rsidRPr="00970168">
              <w:t xml:space="preserve">Соблюдают технику безопасности при пилении. </w:t>
            </w:r>
          </w:p>
          <w:p w:rsidR="001203A6" w:rsidRPr="00970168" w:rsidRDefault="001203A6">
            <w:r w:rsidRPr="00970168">
              <w:t xml:space="preserve">Выбирают ножовку для работы. </w:t>
            </w:r>
          </w:p>
          <w:p w:rsidR="001203A6" w:rsidRPr="00970168" w:rsidRDefault="001203A6">
            <w:r w:rsidRPr="00970168">
              <w:t>Определяют ножовки для продольного и поперечного пиления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8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jc w:val="both"/>
            </w:pPr>
            <w:r w:rsidRPr="00970168">
              <w:t>Столярные устройства и приспособления: виды   устройство, применение.  Техника безопасности при пилении</w:t>
            </w:r>
          </w:p>
          <w:p w:rsidR="001203A6" w:rsidRPr="00970168" w:rsidRDefault="001203A6" w:rsidP="00B7667F">
            <w:pPr>
              <w:jc w:val="both"/>
            </w:pPr>
          </w:p>
          <w:p w:rsidR="001203A6" w:rsidRPr="00970168" w:rsidRDefault="001203A6" w:rsidP="00B7667F">
            <w:pPr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8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9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9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shd w:val="clear" w:color="auto" w:fill="FFFFFF"/>
              <w:jc w:val="both"/>
            </w:pPr>
            <w:r w:rsidRPr="00970168">
              <w:t>Пиление брусков, выстроганных по толщине и ширине</w:t>
            </w:r>
          </w:p>
          <w:p w:rsidR="001203A6" w:rsidRPr="00970168" w:rsidRDefault="001203A6" w:rsidP="00B7667F">
            <w:pPr>
              <w:shd w:val="clear" w:color="auto" w:fill="FFFFFF"/>
              <w:ind w:firstLine="454"/>
              <w:jc w:val="both"/>
            </w:pPr>
          </w:p>
          <w:p w:rsidR="001203A6" w:rsidRPr="00970168" w:rsidRDefault="001203A6" w:rsidP="00B7667F">
            <w:pPr>
              <w:ind w:right="180"/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</w:tcPr>
          <w:p w:rsidR="001203A6" w:rsidRPr="00970168" w:rsidRDefault="001203A6">
            <w:r w:rsidRPr="00970168">
              <w:t xml:space="preserve">Знакомство с назначением пиления. Пиление как основной процесс резания при обработке древесины. </w:t>
            </w:r>
          </w:p>
          <w:p w:rsidR="001203A6" w:rsidRPr="00970168" w:rsidRDefault="001203A6">
            <w:r w:rsidRPr="00970168">
              <w:t xml:space="preserve">Знакомство со столярным верстаком. </w:t>
            </w:r>
          </w:p>
          <w:p w:rsidR="001203A6" w:rsidRPr="00970168" w:rsidRDefault="001203A6">
            <w:r w:rsidRPr="00970168">
              <w:t>Формирование правильной хватки и рабочей позы при пилении.</w:t>
            </w:r>
          </w:p>
          <w:p w:rsidR="001203A6" w:rsidRPr="00970168" w:rsidRDefault="001203A6">
            <w:r w:rsidRPr="00970168">
              <w:t xml:space="preserve">Знакомство с правилами пиления заготовок по длине и ширине.     </w:t>
            </w:r>
          </w:p>
          <w:p w:rsidR="001203A6" w:rsidRPr="00970168" w:rsidRDefault="001203A6">
            <w:r w:rsidRPr="00970168">
              <w:t xml:space="preserve">Разметка и выпиливание бруска из доски по ширине и толщине. </w:t>
            </w:r>
          </w:p>
          <w:p w:rsidR="001203A6" w:rsidRPr="00970168" w:rsidRDefault="001203A6">
            <w:r w:rsidRPr="00970168">
              <w:t>Пиление деревянных брусков различного сечения</w:t>
            </w:r>
          </w:p>
        </w:tc>
        <w:tc>
          <w:tcPr>
            <w:tcW w:w="3118" w:type="dxa"/>
          </w:tcPr>
          <w:p w:rsidR="001203A6" w:rsidRPr="00970168" w:rsidRDefault="001203A6">
            <w:r w:rsidRPr="00970168">
              <w:t xml:space="preserve">Знакомятся с назначением пиления. </w:t>
            </w:r>
          </w:p>
          <w:p w:rsidR="001203A6" w:rsidRPr="00970168" w:rsidRDefault="001203A6">
            <w:r w:rsidRPr="00970168">
              <w:t xml:space="preserve">Знакомятся со столярным верстаком. </w:t>
            </w:r>
          </w:p>
          <w:p w:rsidR="001203A6" w:rsidRPr="00970168" w:rsidRDefault="001203A6">
            <w:r w:rsidRPr="00970168">
              <w:t>Формируют правильную хватку и рабочую позу при пилении.</w:t>
            </w:r>
          </w:p>
          <w:p w:rsidR="001203A6" w:rsidRPr="00970168" w:rsidRDefault="001203A6">
            <w:r w:rsidRPr="00970168">
              <w:t xml:space="preserve">Применяют правила пиления заготовок по длине и ширине.     </w:t>
            </w:r>
          </w:p>
          <w:p w:rsidR="001203A6" w:rsidRPr="00970168" w:rsidRDefault="001203A6">
            <w:r w:rsidRPr="00970168">
              <w:t xml:space="preserve">Размечают и выпиливают брусок из доски по ширине и толщине с помощью учителя. </w:t>
            </w:r>
          </w:p>
          <w:p w:rsidR="001203A6" w:rsidRPr="00970168" w:rsidRDefault="001203A6">
            <w:r w:rsidRPr="00970168">
              <w:t>Пилят деревянные бруски различного сечения</w:t>
            </w:r>
          </w:p>
        </w:tc>
        <w:tc>
          <w:tcPr>
            <w:tcW w:w="3119" w:type="dxa"/>
          </w:tcPr>
          <w:p w:rsidR="001203A6" w:rsidRPr="00970168" w:rsidRDefault="001203A6">
            <w:r w:rsidRPr="00970168">
              <w:t xml:space="preserve">Знакомятся с назначением пиления. </w:t>
            </w:r>
          </w:p>
          <w:p w:rsidR="001203A6" w:rsidRPr="00970168" w:rsidRDefault="001203A6">
            <w:r w:rsidRPr="00970168">
              <w:t xml:space="preserve">Пиление как основной процесс резания при обработке древесины. </w:t>
            </w:r>
          </w:p>
          <w:p w:rsidR="001203A6" w:rsidRPr="00970168" w:rsidRDefault="001203A6">
            <w:r w:rsidRPr="00970168">
              <w:t xml:space="preserve">Знакомятся со столярным верстаком. </w:t>
            </w:r>
          </w:p>
          <w:p w:rsidR="001203A6" w:rsidRPr="00970168" w:rsidRDefault="001203A6">
            <w:r w:rsidRPr="00970168">
              <w:t>Формируют правильную хватку и рабочую позу при пилении.</w:t>
            </w:r>
          </w:p>
          <w:p w:rsidR="001203A6" w:rsidRPr="00970168" w:rsidRDefault="001203A6">
            <w:r w:rsidRPr="00970168">
              <w:t xml:space="preserve">Применяют правила пиления заготовок по длине и ширине.     </w:t>
            </w:r>
          </w:p>
          <w:p w:rsidR="001203A6" w:rsidRPr="00970168" w:rsidRDefault="001203A6">
            <w:r w:rsidRPr="00970168">
              <w:t xml:space="preserve">Размечают и выпиливают брусок из доски по ширине и толщине. </w:t>
            </w:r>
          </w:p>
          <w:p w:rsidR="001203A6" w:rsidRPr="00970168" w:rsidRDefault="001203A6">
            <w:r w:rsidRPr="00970168">
              <w:t>Пилят деревянные бруски различного сечения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10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shd w:val="clear" w:color="auto" w:fill="FFFFFF"/>
              <w:jc w:val="both"/>
            </w:pPr>
            <w:r w:rsidRPr="00970168">
              <w:t>Пиление брусков, выстроганных по толщине и ширине</w:t>
            </w: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tcBorders>
              <w:top w:val="nil"/>
            </w:tcBorders>
          </w:tcPr>
          <w:p w:rsidR="001203A6" w:rsidRPr="00970168" w:rsidRDefault="001203A6">
            <w:r w:rsidRPr="00970168">
              <w:t xml:space="preserve">Знакомство с назначением пиления. Пиление как основной процесс резания при обработке древесины. </w:t>
            </w:r>
          </w:p>
          <w:p w:rsidR="001203A6" w:rsidRPr="00970168" w:rsidRDefault="001203A6">
            <w:r w:rsidRPr="00970168">
              <w:t xml:space="preserve">Знакомство со столярным верстаком. </w:t>
            </w:r>
          </w:p>
          <w:p w:rsidR="001203A6" w:rsidRPr="00970168" w:rsidRDefault="001203A6">
            <w:r w:rsidRPr="00970168">
              <w:t>Формирование правильной хватки и рабочей позы при пилении.</w:t>
            </w:r>
          </w:p>
          <w:p w:rsidR="001203A6" w:rsidRPr="00970168" w:rsidRDefault="001203A6">
            <w:r w:rsidRPr="00970168">
              <w:t xml:space="preserve">Знакомство с правилами пиления заготовок по длине и ширине.     </w:t>
            </w:r>
          </w:p>
          <w:p w:rsidR="001203A6" w:rsidRPr="00970168" w:rsidRDefault="001203A6">
            <w:r w:rsidRPr="00970168">
              <w:t xml:space="preserve">Разметка и выпиливание бруска из доски по ширине и толщине.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Пиление деревянных брусков различного сечения</w:t>
            </w:r>
          </w:p>
        </w:tc>
        <w:tc>
          <w:tcPr>
            <w:tcW w:w="3118" w:type="dxa"/>
            <w:tcBorders>
              <w:top w:val="nil"/>
            </w:tcBorders>
          </w:tcPr>
          <w:p w:rsidR="001203A6" w:rsidRPr="00970168" w:rsidRDefault="001203A6">
            <w:r w:rsidRPr="00970168">
              <w:t xml:space="preserve">Знакомятся с назначением пиления. </w:t>
            </w:r>
          </w:p>
          <w:p w:rsidR="001203A6" w:rsidRPr="00970168" w:rsidRDefault="001203A6">
            <w:r w:rsidRPr="00970168">
              <w:t xml:space="preserve">Знакомятся со столярным верстаком. </w:t>
            </w:r>
          </w:p>
          <w:p w:rsidR="001203A6" w:rsidRPr="00970168" w:rsidRDefault="001203A6">
            <w:r w:rsidRPr="00970168">
              <w:t>Формируют правильную хватку и рабочую позу при пилении.</w:t>
            </w:r>
          </w:p>
          <w:p w:rsidR="001203A6" w:rsidRPr="00970168" w:rsidRDefault="001203A6">
            <w:r w:rsidRPr="00970168">
              <w:t xml:space="preserve">Применяют правила пиления заготовок по длине и ширине.     </w:t>
            </w:r>
          </w:p>
          <w:p w:rsidR="001203A6" w:rsidRPr="00970168" w:rsidRDefault="001203A6">
            <w:r w:rsidRPr="00970168">
              <w:t xml:space="preserve">Размечают и выпиливают брусок из доски по ширине и толщине с помощью учителя.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Пилят деревянные бруски различного сечения</w:t>
            </w:r>
          </w:p>
        </w:tc>
        <w:tc>
          <w:tcPr>
            <w:tcW w:w="3119" w:type="dxa"/>
          </w:tcPr>
          <w:p w:rsidR="001203A6" w:rsidRPr="00970168" w:rsidRDefault="001203A6">
            <w:r w:rsidRPr="00970168">
              <w:t xml:space="preserve">Знакомятся с назначением пиления. </w:t>
            </w:r>
          </w:p>
          <w:p w:rsidR="001203A6" w:rsidRPr="00970168" w:rsidRDefault="001203A6">
            <w:r w:rsidRPr="00970168">
              <w:t xml:space="preserve">Пиление как основной процесс резания при обработке древесины. </w:t>
            </w:r>
          </w:p>
          <w:p w:rsidR="001203A6" w:rsidRPr="00970168" w:rsidRDefault="001203A6">
            <w:r w:rsidRPr="00970168">
              <w:t xml:space="preserve">Знакомятся со столярным верстаком. </w:t>
            </w:r>
          </w:p>
          <w:p w:rsidR="001203A6" w:rsidRPr="00970168" w:rsidRDefault="001203A6">
            <w:r w:rsidRPr="00970168">
              <w:t>Формируют правильную хватку и рабочую позу при пилении.</w:t>
            </w:r>
          </w:p>
          <w:p w:rsidR="001203A6" w:rsidRPr="00970168" w:rsidRDefault="001203A6">
            <w:r w:rsidRPr="00970168">
              <w:t xml:space="preserve">Применяют правила пиления заготовок по длине и ширине.     </w:t>
            </w:r>
          </w:p>
          <w:p w:rsidR="001203A6" w:rsidRPr="00970168" w:rsidRDefault="001203A6">
            <w:r w:rsidRPr="00970168">
              <w:t xml:space="preserve">Размечают и выпиливают брусок из доски по ширине и толщине.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Пилят деревянные бруски различного сечения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11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shd w:val="clear" w:color="auto" w:fill="FFFFFF"/>
              <w:jc w:val="both"/>
            </w:pPr>
            <w:r w:rsidRPr="00970168">
              <w:t>Пиление в стусле</w:t>
            </w:r>
          </w:p>
          <w:p w:rsidR="001203A6" w:rsidRPr="00970168" w:rsidRDefault="001203A6" w:rsidP="00B7667F">
            <w:pPr>
              <w:shd w:val="clear" w:color="auto" w:fill="FFFFFF"/>
              <w:ind w:firstLine="454"/>
              <w:jc w:val="both"/>
            </w:pPr>
          </w:p>
          <w:p w:rsidR="001203A6" w:rsidRPr="00970168" w:rsidRDefault="001203A6" w:rsidP="00B7667F">
            <w:pPr>
              <w:ind w:right="180"/>
              <w:jc w:val="both"/>
            </w:pPr>
          </w:p>
          <w:p w:rsidR="001203A6" w:rsidRPr="00970168" w:rsidRDefault="001203A6" w:rsidP="00B7667F">
            <w:pPr>
              <w:ind w:right="180"/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 w:val="restart"/>
          </w:tcPr>
          <w:p w:rsidR="001203A6" w:rsidRPr="00970168" w:rsidRDefault="001203A6">
            <w:r w:rsidRPr="00970168">
              <w:t xml:space="preserve">Знакомство с пилением вдоль и поперек волокон. </w:t>
            </w:r>
          </w:p>
          <w:p w:rsidR="001203A6" w:rsidRPr="00970168" w:rsidRDefault="001203A6">
            <w:r w:rsidRPr="00970168">
              <w:t xml:space="preserve">Знакомство с понятиями плоская поверхность, миллиметр, припуск на обработку. </w:t>
            </w:r>
          </w:p>
          <w:p w:rsidR="001203A6" w:rsidRPr="00970168" w:rsidRDefault="001203A6">
            <w:r w:rsidRPr="00970168">
              <w:t>Пиление в стусле под углом деталей, выстроганных по длине и ширине</w:t>
            </w:r>
          </w:p>
        </w:tc>
        <w:tc>
          <w:tcPr>
            <w:tcW w:w="3118" w:type="dxa"/>
            <w:vMerge w:val="restart"/>
          </w:tcPr>
          <w:p w:rsidR="001203A6" w:rsidRPr="00970168" w:rsidRDefault="001203A6">
            <w:r w:rsidRPr="00970168">
              <w:t xml:space="preserve">Знакомятся с пилением вдоль и поперек волокон. </w:t>
            </w:r>
          </w:p>
          <w:p w:rsidR="001203A6" w:rsidRPr="00970168" w:rsidRDefault="001203A6">
            <w:r w:rsidRPr="00970168">
              <w:t>Пилят в стусле под углом деталей, выстроганных по длине и ширине с помощью учителя</w:t>
            </w:r>
          </w:p>
        </w:tc>
        <w:tc>
          <w:tcPr>
            <w:tcW w:w="3119" w:type="dxa"/>
            <w:vMerge w:val="restart"/>
          </w:tcPr>
          <w:p w:rsidR="001203A6" w:rsidRPr="00970168" w:rsidRDefault="001203A6">
            <w:r w:rsidRPr="00970168">
              <w:t xml:space="preserve">Знакомятся с пилением вдоль и поперек волокон. </w:t>
            </w:r>
          </w:p>
          <w:p w:rsidR="001203A6" w:rsidRPr="00970168" w:rsidRDefault="001203A6">
            <w:r w:rsidRPr="00970168">
              <w:t xml:space="preserve">Знакомятся с понятиями плоская поверхность, миллиметр, припуск на обработку. </w:t>
            </w:r>
          </w:p>
          <w:p w:rsidR="001203A6" w:rsidRPr="00970168" w:rsidRDefault="001203A6">
            <w:r w:rsidRPr="00970168">
              <w:t>Пилят в стусле под углом деталей, выстроганных по длине и ширине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12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shd w:val="clear" w:color="auto" w:fill="FFFFFF"/>
              <w:jc w:val="both"/>
            </w:pPr>
            <w:r w:rsidRPr="00970168">
              <w:t>Пиление в стусле</w:t>
            </w:r>
          </w:p>
          <w:p w:rsidR="001203A6" w:rsidRPr="00970168" w:rsidRDefault="001203A6" w:rsidP="00B7667F">
            <w:pPr>
              <w:shd w:val="clear" w:color="auto" w:fill="FFFFFF"/>
              <w:ind w:firstLine="454"/>
              <w:jc w:val="both"/>
            </w:pPr>
          </w:p>
          <w:p w:rsidR="001203A6" w:rsidRPr="00970168" w:rsidRDefault="001203A6" w:rsidP="00B7667F">
            <w:pPr>
              <w:shd w:val="clear" w:color="auto" w:fill="FFFFFF"/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8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9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13</w:t>
            </w:r>
          </w:p>
        </w:tc>
        <w:tc>
          <w:tcPr>
            <w:tcW w:w="2693" w:type="dxa"/>
          </w:tcPr>
          <w:p w:rsidR="001203A6" w:rsidRPr="00B7667F" w:rsidRDefault="001203A6" w:rsidP="00B7667F">
            <w:pPr>
              <w:shd w:val="clear" w:color="auto" w:fill="FFFFFF"/>
              <w:jc w:val="both"/>
              <w:rPr>
                <w:color w:val="000000"/>
              </w:rPr>
            </w:pPr>
            <w:r w:rsidRPr="00B7667F">
              <w:rPr>
                <w:color w:val="000000"/>
              </w:rPr>
              <w:t>Пиление в стусле под углом</w:t>
            </w:r>
          </w:p>
          <w:p w:rsidR="001203A6" w:rsidRPr="00970168" w:rsidRDefault="001203A6" w:rsidP="00B7667F">
            <w:pPr>
              <w:ind w:right="180"/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</w:tcPr>
          <w:p w:rsidR="001203A6" w:rsidRPr="00970168" w:rsidRDefault="001203A6">
            <w:r w:rsidRPr="00970168">
              <w:t xml:space="preserve">Знакомство с миллиметром как основной мерой длины в столярном деле.   </w:t>
            </w:r>
          </w:p>
          <w:p w:rsidR="001203A6" w:rsidRPr="00970168" w:rsidRDefault="001203A6">
            <w:r w:rsidRPr="00970168">
              <w:t xml:space="preserve">Повторяют понятие припуск на обработку. </w:t>
            </w:r>
          </w:p>
          <w:p w:rsidR="001203A6" w:rsidRPr="00970168" w:rsidRDefault="001203A6">
            <w:r w:rsidRPr="00970168">
              <w:t>Знакомство с назначением, устройством стусла, правилами пользования и назначением.</w:t>
            </w:r>
          </w:p>
          <w:p w:rsidR="001203A6" w:rsidRPr="00970168" w:rsidRDefault="001203A6">
            <w:r w:rsidRPr="00970168">
              <w:t xml:space="preserve">Знакомство с видами брака при пилении. </w:t>
            </w:r>
          </w:p>
          <w:p w:rsidR="001203A6" w:rsidRPr="00970168" w:rsidRDefault="001203A6">
            <w:r w:rsidRPr="00B7667F">
              <w:rPr>
                <w:color w:val="000000"/>
              </w:rPr>
              <w:t>Пиление в стусле под углом</w:t>
            </w:r>
          </w:p>
        </w:tc>
        <w:tc>
          <w:tcPr>
            <w:tcW w:w="3118" w:type="dxa"/>
          </w:tcPr>
          <w:p w:rsidR="001203A6" w:rsidRPr="00970168" w:rsidRDefault="001203A6">
            <w:r w:rsidRPr="00970168">
              <w:t xml:space="preserve">Знакомятся с миллиметром как основной мерой длины в столярном деле.   </w:t>
            </w:r>
          </w:p>
          <w:p w:rsidR="001203A6" w:rsidRPr="00970168" w:rsidRDefault="001203A6">
            <w:r w:rsidRPr="00B7667F">
              <w:rPr>
                <w:color w:val="000000"/>
              </w:rPr>
              <w:t>Пилят в стусле под углом</w:t>
            </w:r>
          </w:p>
        </w:tc>
        <w:tc>
          <w:tcPr>
            <w:tcW w:w="3119" w:type="dxa"/>
          </w:tcPr>
          <w:p w:rsidR="001203A6" w:rsidRPr="00970168" w:rsidRDefault="001203A6">
            <w:r w:rsidRPr="00970168">
              <w:t xml:space="preserve">Знакомятся с миллиметром как основной мерой длины в столярном деле.   </w:t>
            </w:r>
          </w:p>
          <w:p w:rsidR="001203A6" w:rsidRPr="00970168" w:rsidRDefault="001203A6">
            <w:r w:rsidRPr="00970168">
              <w:t xml:space="preserve">Повторяют понятие припуск на обработку. </w:t>
            </w:r>
          </w:p>
          <w:p w:rsidR="001203A6" w:rsidRPr="00970168" w:rsidRDefault="001203A6">
            <w:r w:rsidRPr="00970168">
              <w:t>Знакомятся с назначением, устройством стусла, правилами пользования и назначением.</w:t>
            </w:r>
          </w:p>
          <w:p w:rsidR="001203A6" w:rsidRPr="00970168" w:rsidRDefault="001203A6">
            <w:r w:rsidRPr="00970168">
              <w:t xml:space="preserve">Знакомятся с видами брака при пилении. </w:t>
            </w:r>
          </w:p>
          <w:p w:rsidR="001203A6" w:rsidRPr="00970168" w:rsidRDefault="001203A6">
            <w:r w:rsidRPr="00B7667F">
              <w:rPr>
                <w:color w:val="000000"/>
              </w:rPr>
              <w:t>Пилят в стусле под углом</w:t>
            </w:r>
          </w:p>
        </w:tc>
      </w:tr>
    </w:tbl>
    <w:p w:rsidR="001203A6" w:rsidRDefault="001203A6">
      <w:r>
        <w:br w:type="page"/>
      </w:r>
    </w:p>
    <w:tbl>
      <w:tblPr>
        <w:tblW w:w="138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04"/>
        <w:gridCol w:w="2693"/>
        <w:gridCol w:w="709"/>
        <w:gridCol w:w="3544"/>
        <w:gridCol w:w="3118"/>
        <w:gridCol w:w="3119"/>
      </w:tblGrid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14</w:t>
            </w:r>
          </w:p>
        </w:tc>
        <w:tc>
          <w:tcPr>
            <w:tcW w:w="2693" w:type="dxa"/>
          </w:tcPr>
          <w:p w:rsidR="001203A6" w:rsidRPr="00B7667F" w:rsidRDefault="001203A6" w:rsidP="00B7667F">
            <w:pPr>
              <w:shd w:val="clear" w:color="auto" w:fill="FFFFFF"/>
              <w:jc w:val="both"/>
              <w:rPr>
                <w:color w:val="000000"/>
              </w:rPr>
            </w:pPr>
            <w:r w:rsidRPr="00B7667F">
              <w:rPr>
                <w:color w:val="000000"/>
              </w:rPr>
              <w:t>Пиление в стусле под углом</w:t>
            </w:r>
          </w:p>
          <w:p w:rsidR="001203A6" w:rsidRPr="00B7667F" w:rsidRDefault="001203A6" w:rsidP="00B7667F">
            <w:pPr>
              <w:shd w:val="clear" w:color="auto" w:fill="FFFFFF"/>
              <w:jc w:val="both"/>
              <w:rPr>
                <w:color w:val="000000"/>
              </w:rPr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</w:tcPr>
          <w:p w:rsidR="001203A6" w:rsidRPr="00970168" w:rsidRDefault="001203A6">
            <w:r w:rsidRPr="00970168">
              <w:t xml:space="preserve">Знакомство с миллиметром как основной мерой длины в столярном деле.   </w:t>
            </w:r>
          </w:p>
          <w:p w:rsidR="001203A6" w:rsidRPr="00970168" w:rsidRDefault="001203A6">
            <w:r w:rsidRPr="00970168">
              <w:t xml:space="preserve">Повторяют понятие припуск на обработку. </w:t>
            </w:r>
          </w:p>
          <w:p w:rsidR="001203A6" w:rsidRPr="00970168" w:rsidRDefault="001203A6">
            <w:r w:rsidRPr="00970168">
              <w:t>Знакомство с назначением, устройством стусла, правилами пользования и назначением.</w:t>
            </w:r>
          </w:p>
          <w:p w:rsidR="001203A6" w:rsidRPr="00970168" w:rsidRDefault="001203A6">
            <w:r w:rsidRPr="00970168">
              <w:t xml:space="preserve">Знакомство с видами брака при пилении. </w:t>
            </w:r>
          </w:p>
          <w:p w:rsidR="001203A6" w:rsidRPr="00970168" w:rsidRDefault="001203A6">
            <w:r w:rsidRPr="00B7667F">
              <w:rPr>
                <w:color w:val="000000"/>
              </w:rPr>
              <w:t>Пиление в стусле под углом</w:t>
            </w:r>
          </w:p>
        </w:tc>
        <w:tc>
          <w:tcPr>
            <w:tcW w:w="3118" w:type="dxa"/>
          </w:tcPr>
          <w:p w:rsidR="001203A6" w:rsidRPr="00970168" w:rsidRDefault="001203A6">
            <w:r w:rsidRPr="00970168">
              <w:t xml:space="preserve">Знакомятся с миллиметром как основной мерой длины в столярном деле.   </w:t>
            </w:r>
          </w:p>
          <w:p w:rsidR="001203A6" w:rsidRPr="00970168" w:rsidRDefault="001203A6">
            <w:r w:rsidRPr="00B7667F">
              <w:rPr>
                <w:color w:val="000000"/>
              </w:rPr>
              <w:t>Пилят в стусле под углом</w:t>
            </w:r>
          </w:p>
        </w:tc>
        <w:tc>
          <w:tcPr>
            <w:tcW w:w="3119" w:type="dxa"/>
          </w:tcPr>
          <w:p w:rsidR="001203A6" w:rsidRPr="00970168" w:rsidRDefault="001203A6">
            <w:r w:rsidRPr="00970168">
              <w:t xml:space="preserve">Знакомятся с миллиметром как основной мерой длины в столярном деле.   </w:t>
            </w:r>
          </w:p>
          <w:p w:rsidR="001203A6" w:rsidRPr="00970168" w:rsidRDefault="001203A6">
            <w:r w:rsidRPr="00970168">
              <w:t xml:space="preserve">Повторяют понятие припуск на обработку. </w:t>
            </w:r>
          </w:p>
          <w:p w:rsidR="001203A6" w:rsidRPr="00970168" w:rsidRDefault="001203A6">
            <w:r w:rsidRPr="00970168">
              <w:t>Знакомятся с назначением, устройством стусла, правилами пользования и назначением.</w:t>
            </w:r>
          </w:p>
          <w:p w:rsidR="001203A6" w:rsidRPr="00970168" w:rsidRDefault="001203A6">
            <w:r w:rsidRPr="00970168">
              <w:t xml:space="preserve">Знакомятся с видами брака при пилении. </w:t>
            </w:r>
          </w:p>
          <w:p w:rsidR="001203A6" w:rsidRPr="00970168" w:rsidRDefault="001203A6">
            <w:r w:rsidRPr="00B7667F">
              <w:rPr>
                <w:color w:val="000000"/>
              </w:rPr>
              <w:t>Пилят в стусле под углом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15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jc w:val="both"/>
            </w:pPr>
            <w:r w:rsidRPr="00970168">
              <w:t>Отделка изделия. Правила техники безопасности при работе шкуркой</w:t>
            </w:r>
          </w:p>
          <w:p w:rsidR="001203A6" w:rsidRPr="00970168" w:rsidRDefault="001203A6" w:rsidP="00B7667F">
            <w:pPr>
              <w:ind w:firstLine="454"/>
              <w:jc w:val="both"/>
            </w:pPr>
            <w:r w:rsidRPr="00970168">
              <w:t xml:space="preserve"> </w:t>
            </w:r>
          </w:p>
          <w:p w:rsidR="001203A6" w:rsidRPr="00970168" w:rsidRDefault="001203A6" w:rsidP="00B7667F">
            <w:pPr>
              <w:ind w:firstLine="454"/>
              <w:jc w:val="both"/>
            </w:pPr>
          </w:p>
          <w:p w:rsidR="001203A6" w:rsidRPr="00970168" w:rsidRDefault="001203A6" w:rsidP="00B7667F">
            <w:pPr>
              <w:shd w:val="clear" w:color="auto" w:fill="FFFFFF"/>
              <w:ind w:firstLine="454"/>
              <w:jc w:val="both"/>
            </w:pPr>
          </w:p>
          <w:p w:rsidR="001203A6" w:rsidRPr="00970168" w:rsidRDefault="001203A6" w:rsidP="00B7667F">
            <w:pPr>
              <w:shd w:val="clear" w:color="auto" w:fill="FFFFFF"/>
              <w:ind w:firstLine="454"/>
              <w:jc w:val="both"/>
            </w:pPr>
          </w:p>
          <w:p w:rsidR="001203A6" w:rsidRPr="00970168" w:rsidRDefault="001203A6" w:rsidP="00B7667F">
            <w:pPr>
              <w:shd w:val="clear" w:color="auto" w:fill="FFFFFF"/>
              <w:ind w:firstLine="454"/>
              <w:jc w:val="both"/>
            </w:pPr>
          </w:p>
          <w:p w:rsidR="001203A6" w:rsidRPr="00970168" w:rsidRDefault="001203A6" w:rsidP="00B7667F">
            <w:pPr>
              <w:ind w:right="180"/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 w:val="restart"/>
          </w:tcPr>
          <w:p w:rsidR="001203A6" w:rsidRPr="00970168" w:rsidRDefault="001203A6">
            <w:r w:rsidRPr="00970168">
              <w:t xml:space="preserve">Знакомство с контролем за правильностью размеров и формы детали с помощью линейки и угольника. </w:t>
            </w:r>
          </w:p>
          <w:p w:rsidR="001203A6" w:rsidRPr="00970168" w:rsidRDefault="001203A6">
            <w:r w:rsidRPr="00970168">
              <w:t>Знакомство с наждачной бумагой: виды, размеры, зернистость.</w:t>
            </w:r>
          </w:p>
          <w:p w:rsidR="001203A6" w:rsidRPr="00970168" w:rsidRDefault="001203A6">
            <w:r w:rsidRPr="00970168">
              <w:t xml:space="preserve">Знакомство с правилами шлифования торцов деталей шкуркой, шлифованием в «пакете». </w:t>
            </w:r>
          </w:p>
          <w:p w:rsidR="001203A6" w:rsidRPr="00970168" w:rsidRDefault="001203A6">
            <w:r w:rsidRPr="00970168">
              <w:t xml:space="preserve">Техника безопасности при работе с наждачной бумагой. </w:t>
            </w:r>
          </w:p>
          <w:p w:rsidR="001203A6" w:rsidRPr="00970168" w:rsidRDefault="001203A6">
            <w:r w:rsidRPr="00970168">
              <w:t xml:space="preserve">Подбор наждачной бумаги.  </w:t>
            </w:r>
          </w:p>
          <w:p w:rsidR="001203A6" w:rsidRPr="00970168" w:rsidRDefault="001203A6">
            <w:r w:rsidRPr="00970168">
              <w:t>Шлифование деревянных кубиков наждачной бумагой</w:t>
            </w:r>
          </w:p>
        </w:tc>
        <w:tc>
          <w:tcPr>
            <w:tcW w:w="3118" w:type="dxa"/>
            <w:vMerge w:val="restart"/>
          </w:tcPr>
          <w:p w:rsidR="001203A6" w:rsidRPr="00970168" w:rsidRDefault="001203A6">
            <w:r w:rsidRPr="00970168">
              <w:t xml:space="preserve">Знакомятся с контролем за правильностью размеров и формы детали с помощью линейки и угольника. </w:t>
            </w:r>
          </w:p>
          <w:p w:rsidR="001203A6" w:rsidRPr="00970168" w:rsidRDefault="001203A6">
            <w:r w:rsidRPr="00970168">
              <w:t>Знакомятся с наждачной бумагой: виды, размеры, зернистость.</w:t>
            </w:r>
          </w:p>
          <w:p w:rsidR="001203A6" w:rsidRPr="00970168" w:rsidRDefault="001203A6">
            <w:r w:rsidRPr="00970168">
              <w:t xml:space="preserve">Знакомятся с правилами шлифования торцов деталей шкуркой, шлифованием в «пакете». </w:t>
            </w:r>
          </w:p>
          <w:p w:rsidR="001203A6" w:rsidRPr="00970168" w:rsidRDefault="001203A6">
            <w:r w:rsidRPr="00970168">
              <w:t xml:space="preserve">Соблюдают технику безопасности при работе с наждачной бумагой. </w:t>
            </w:r>
          </w:p>
          <w:p w:rsidR="001203A6" w:rsidRPr="00970168" w:rsidRDefault="001203A6">
            <w:r w:rsidRPr="00970168">
              <w:t xml:space="preserve">Подбирают наждачную бумагу с помощью учителя.  </w:t>
            </w:r>
          </w:p>
          <w:p w:rsidR="001203A6" w:rsidRPr="00970168" w:rsidRDefault="001203A6">
            <w:r w:rsidRPr="00970168">
              <w:t>Шлифуют деревянные кубики наждачной бумагой</w:t>
            </w:r>
          </w:p>
        </w:tc>
        <w:tc>
          <w:tcPr>
            <w:tcW w:w="3119" w:type="dxa"/>
            <w:vMerge w:val="restart"/>
          </w:tcPr>
          <w:p w:rsidR="001203A6" w:rsidRPr="00970168" w:rsidRDefault="001203A6">
            <w:r w:rsidRPr="00970168">
              <w:t xml:space="preserve">Знакомятся с контролем за правильностью размеров и формы детали с помощью линейки и угольника. </w:t>
            </w:r>
          </w:p>
          <w:p w:rsidR="001203A6" w:rsidRPr="00970168" w:rsidRDefault="001203A6">
            <w:r w:rsidRPr="00970168">
              <w:t>Знакомятся с наждачной бумагой: виды, размеры, зернистость.</w:t>
            </w:r>
          </w:p>
          <w:p w:rsidR="001203A6" w:rsidRPr="00970168" w:rsidRDefault="001203A6">
            <w:r w:rsidRPr="00970168">
              <w:t xml:space="preserve">Знакомятся с правилами шлифования торцов деталей шкуркой, шлифованием в «пакете». </w:t>
            </w:r>
          </w:p>
          <w:p w:rsidR="001203A6" w:rsidRPr="00970168" w:rsidRDefault="001203A6">
            <w:r w:rsidRPr="00970168">
              <w:t xml:space="preserve">Соблюдают технику безопасности при работе с наждачной бумагой. </w:t>
            </w:r>
          </w:p>
          <w:p w:rsidR="001203A6" w:rsidRPr="00970168" w:rsidRDefault="001203A6">
            <w:r w:rsidRPr="00970168">
              <w:t xml:space="preserve">Подбирают наждачную бумагу.  </w:t>
            </w:r>
          </w:p>
          <w:p w:rsidR="001203A6" w:rsidRPr="00970168" w:rsidRDefault="001203A6">
            <w:r w:rsidRPr="00970168">
              <w:t xml:space="preserve">Шлифуют деревянные кубики наждачной бумагой  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16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8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9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</w:tr>
    </w:tbl>
    <w:p w:rsidR="001203A6" w:rsidRDefault="001203A6">
      <w:r>
        <w:br w:type="page"/>
      </w:r>
    </w:p>
    <w:tbl>
      <w:tblPr>
        <w:tblW w:w="138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04"/>
        <w:gridCol w:w="2693"/>
        <w:gridCol w:w="709"/>
        <w:gridCol w:w="3544"/>
        <w:gridCol w:w="3118"/>
        <w:gridCol w:w="3119"/>
      </w:tblGrid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17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shd w:val="clear" w:color="auto" w:fill="FFFFFF"/>
            </w:pPr>
            <w:r w:rsidRPr="00970168">
              <w:t>Контрольная работа</w:t>
            </w:r>
          </w:p>
          <w:p w:rsidR="001203A6" w:rsidRPr="00970168" w:rsidRDefault="001203A6" w:rsidP="00B7667F">
            <w:pPr>
              <w:shd w:val="clear" w:color="auto" w:fill="FFFFFF"/>
            </w:pPr>
            <w:r w:rsidRPr="00970168">
              <w:t>«Пиление в стусле по заданному размеру». Тест</w:t>
            </w:r>
          </w:p>
          <w:p w:rsidR="001203A6" w:rsidRPr="00970168" w:rsidRDefault="001203A6" w:rsidP="00B7667F">
            <w:pPr>
              <w:ind w:right="180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2</w:t>
            </w:r>
          </w:p>
        </w:tc>
        <w:tc>
          <w:tcPr>
            <w:tcW w:w="3544" w:type="dxa"/>
            <w:vMerge w:val="restart"/>
          </w:tcPr>
          <w:p w:rsidR="001203A6" w:rsidRPr="00970168" w:rsidRDefault="001203A6">
            <w:r w:rsidRPr="00970168">
              <w:t xml:space="preserve">Анализ объекта труда. </w:t>
            </w:r>
          </w:p>
          <w:p w:rsidR="001203A6" w:rsidRPr="00970168" w:rsidRDefault="001203A6">
            <w:r w:rsidRPr="00970168">
              <w:t xml:space="preserve">Повторение последовательности изготовления изделия. </w:t>
            </w:r>
          </w:p>
          <w:p w:rsidR="001203A6" w:rsidRPr="00970168" w:rsidRDefault="001203A6">
            <w:r w:rsidRPr="00970168">
              <w:t>Технологические требования к качеству пиления</w:t>
            </w:r>
          </w:p>
        </w:tc>
        <w:tc>
          <w:tcPr>
            <w:tcW w:w="3118" w:type="dxa"/>
            <w:vMerge w:val="restart"/>
          </w:tcPr>
          <w:p w:rsidR="001203A6" w:rsidRPr="00970168" w:rsidRDefault="001203A6">
            <w:r w:rsidRPr="00970168">
              <w:t xml:space="preserve">Анализируют объект труда. </w:t>
            </w:r>
          </w:p>
          <w:p w:rsidR="001203A6" w:rsidRPr="00970168" w:rsidRDefault="001203A6">
            <w:r w:rsidRPr="00970168">
              <w:t xml:space="preserve">Повторяют последовательность изготовления изделия. </w:t>
            </w:r>
          </w:p>
          <w:p w:rsidR="001203A6" w:rsidRPr="00970168" w:rsidRDefault="001203A6">
            <w:r w:rsidRPr="00970168">
              <w:t>Соблюдают технологические требования к качеству пиления</w:t>
            </w:r>
          </w:p>
        </w:tc>
        <w:tc>
          <w:tcPr>
            <w:tcW w:w="3119" w:type="dxa"/>
            <w:vMerge w:val="restart"/>
          </w:tcPr>
          <w:p w:rsidR="001203A6" w:rsidRPr="00970168" w:rsidRDefault="001203A6">
            <w:r w:rsidRPr="00970168">
              <w:t xml:space="preserve">Анализируют объект труда. </w:t>
            </w:r>
          </w:p>
          <w:p w:rsidR="001203A6" w:rsidRPr="00970168" w:rsidRDefault="001203A6">
            <w:r w:rsidRPr="00970168">
              <w:t xml:space="preserve">Повторяют последовательность изготовления изделия. </w:t>
            </w:r>
          </w:p>
          <w:p w:rsidR="001203A6" w:rsidRPr="00970168" w:rsidRDefault="001203A6">
            <w:r w:rsidRPr="00970168">
              <w:t>Соблюдают технологические требования к качеству пиления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18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shd w:val="clear" w:color="auto" w:fill="FFFFFF"/>
            </w:pPr>
            <w:r w:rsidRPr="00970168">
              <w:t>Контрольная работа</w:t>
            </w:r>
          </w:p>
          <w:p w:rsidR="001203A6" w:rsidRPr="00970168" w:rsidRDefault="001203A6" w:rsidP="00B7667F">
            <w:pPr>
              <w:shd w:val="clear" w:color="auto" w:fill="FFFFFF"/>
            </w:pPr>
            <w:r w:rsidRPr="00970168">
              <w:t>«Пиление в стусле по заданному размеру». Тест</w:t>
            </w: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</w:p>
        </w:tc>
        <w:tc>
          <w:tcPr>
            <w:tcW w:w="3544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8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9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</w:tr>
      <w:tr w:rsidR="001203A6" w:rsidRPr="00970168" w:rsidTr="00B7667F">
        <w:tc>
          <w:tcPr>
            <w:tcW w:w="13887" w:type="dxa"/>
            <w:gridSpan w:val="6"/>
          </w:tcPr>
          <w:p w:rsidR="001203A6" w:rsidRPr="00B7667F" w:rsidRDefault="001203A6" w:rsidP="00B7667F">
            <w:pPr>
              <w:ind w:right="180"/>
              <w:jc w:val="center"/>
              <w:rPr>
                <w:b/>
              </w:rPr>
            </w:pPr>
            <w:r w:rsidRPr="00B7667F">
              <w:rPr>
                <w:b/>
              </w:rPr>
              <w:t>Изготовление игрушки из древесного материала-20 часов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19</w:t>
            </w:r>
          </w:p>
        </w:tc>
        <w:tc>
          <w:tcPr>
            <w:tcW w:w="2693" w:type="dxa"/>
          </w:tcPr>
          <w:p w:rsidR="001203A6" w:rsidRPr="00B7667F" w:rsidRDefault="001203A6" w:rsidP="00B7667F">
            <w:pPr>
              <w:shd w:val="clear" w:color="auto" w:fill="FFFFFF"/>
              <w:jc w:val="both"/>
              <w:rPr>
                <w:b/>
              </w:rPr>
            </w:pPr>
            <w:r w:rsidRPr="00B7667F">
              <w:rPr>
                <w:b/>
              </w:rPr>
              <w:t xml:space="preserve">Изделие: игрушечный стол. </w:t>
            </w:r>
          </w:p>
          <w:p w:rsidR="001203A6" w:rsidRPr="00970168" w:rsidRDefault="001203A6" w:rsidP="00B7667F">
            <w:pPr>
              <w:shd w:val="clear" w:color="auto" w:fill="FFFFFF"/>
              <w:jc w:val="both"/>
            </w:pPr>
            <w:r w:rsidRPr="00970168">
              <w:t>Планирование работы. Технический рисунок изделия</w:t>
            </w:r>
          </w:p>
          <w:p w:rsidR="001203A6" w:rsidRPr="00970168" w:rsidRDefault="001203A6" w:rsidP="00B7667F">
            <w:pPr>
              <w:shd w:val="clear" w:color="auto" w:fill="FFFFFF"/>
              <w:ind w:firstLine="454"/>
              <w:jc w:val="both"/>
            </w:pPr>
            <w:r w:rsidRPr="00970168">
              <w:t xml:space="preserve"> </w:t>
            </w: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 w:val="restart"/>
          </w:tcPr>
          <w:p w:rsidR="001203A6" w:rsidRPr="00970168" w:rsidRDefault="001203A6">
            <w:r w:rsidRPr="00970168">
              <w:t xml:space="preserve">Знакомство с техническим рисунком детали изделия: назначение, выполнение, обозначение размеров. Рассмотрение образца изделия. </w:t>
            </w:r>
          </w:p>
          <w:p w:rsidR="001203A6" w:rsidRPr="00970168" w:rsidRDefault="001203A6">
            <w:r w:rsidRPr="00970168">
              <w:t>Анализ образца.</w:t>
            </w:r>
          </w:p>
          <w:p w:rsidR="001203A6" w:rsidRPr="00970168" w:rsidRDefault="001203A6">
            <w:r w:rsidRPr="00970168">
              <w:t>Составление плана работы в коллективной беседе.</w:t>
            </w:r>
          </w:p>
          <w:p w:rsidR="001203A6" w:rsidRPr="00970168" w:rsidRDefault="001203A6">
            <w:r w:rsidRPr="00970168">
              <w:t xml:space="preserve">Оформление плана обработки изделия в тетради </w:t>
            </w:r>
          </w:p>
        </w:tc>
        <w:tc>
          <w:tcPr>
            <w:tcW w:w="3118" w:type="dxa"/>
            <w:vMerge w:val="restart"/>
          </w:tcPr>
          <w:p w:rsidR="001203A6" w:rsidRPr="00970168" w:rsidRDefault="001203A6">
            <w:r w:rsidRPr="00970168">
              <w:t xml:space="preserve">Знакомятся с техническим рисунком детали изделия: назначение, выполнение, обозначение размеров. </w:t>
            </w:r>
          </w:p>
          <w:p w:rsidR="001203A6" w:rsidRPr="00970168" w:rsidRDefault="001203A6">
            <w:r w:rsidRPr="00970168">
              <w:t>Составляют план работы в коллективной беседе.</w:t>
            </w:r>
          </w:p>
          <w:p w:rsidR="001203A6" w:rsidRPr="00970168" w:rsidRDefault="001203A6">
            <w:r w:rsidRPr="00970168">
              <w:t xml:space="preserve">Оформляют план обработки изделия в тетради </w:t>
            </w:r>
          </w:p>
        </w:tc>
        <w:tc>
          <w:tcPr>
            <w:tcW w:w="3119" w:type="dxa"/>
            <w:vMerge w:val="restart"/>
          </w:tcPr>
          <w:p w:rsidR="001203A6" w:rsidRPr="00970168" w:rsidRDefault="001203A6">
            <w:r w:rsidRPr="00970168">
              <w:t xml:space="preserve">Знакомятся с техническим рисунком детали изделия: назначение, выполнение, обозначение размеров. Рассматривают образец изделия. </w:t>
            </w:r>
          </w:p>
          <w:p w:rsidR="001203A6" w:rsidRPr="00970168" w:rsidRDefault="001203A6">
            <w:r w:rsidRPr="00970168">
              <w:t>Анализируют образец.</w:t>
            </w:r>
          </w:p>
          <w:p w:rsidR="001203A6" w:rsidRPr="00970168" w:rsidRDefault="001203A6">
            <w:r w:rsidRPr="00970168">
              <w:t>Составляют план работы в коллективной беседе.</w:t>
            </w:r>
          </w:p>
          <w:p w:rsidR="001203A6" w:rsidRPr="00970168" w:rsidRDefault="001203A6">
            <w:r w:rsidRPr="00970168">
              <w:t xml:space="preserve">Оформляют план обработки изделия в тетради 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20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shd w:val="clear" w:color="auto" w:fill="FFFFFF"/>
              <w:jc w:val="both"/>
            </w:pPr>
            <w:r w:rsidRPr="00970168">
              <w:t>Планирование работы. Технический рисунок изделия</w:t>
            </w:r>
          </w:p>
          <w:p w:rsidR="001203A6" w:rsidRPr="00970168" w:rsidRDefault="001203A6" w:rsidP="00B7667F">
            <w:pPr>
              <w:shd w:val="clear" w:color="auto" w:fill="FFFFFF"/>
              <w:ind w:firstLine="454"/>
              <w:jc w:val="both"/>
            </w:pPr>
            <w:r w:rsidRPr="00970168">
              <w:t xml:space="preserve"> </w:t>
            </w:r>
          </w:p>
          <w:p w:rsidR="001203A6" w:rsidRPr="00B7667F" w:rsidRDefault="001203A6" w:rsidP="00B7667F">
            <w:pPr>
              <w:shd w:val="clear" w:color="auto" w:fill="FFFFFF"/>
              <w:jc w:val="both"/>
              <w:rPr>
                <w:b/>
              </w:rPr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8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9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21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shd w:val="clear" w:color="auto" w:fill="FFFFFF"/>
              <w:jc w:val="both"/>
            </w:pPr>
            <w:r w:rsidRPr="00970168">
              <w:t>Разметка и выпиливание деталей стола: ножки и столешницы</w:t>
            </w: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 w:val="restart"/>
          </w:tcPr>
          <w:p w:rsidR="001203A6" w:rsidRPr="00970168" w:rsidRDefault="001203A6">
            <w:r w:rsidRPr="00970168">
              <w:t xml:space="preserve">Знакомство с видами припусков на обработку в зависимости от вида ножовок. </w:t>
            </w:r>
          </w:p>
          <w:p w:rsidR="001203A6" w:rsidRPr="00970168" w:rsidRDefault="001203A6">
            <w:r w:rsidRPr="00970168">
              <w:t>Выбор заготовки с учетом припуска на обработку для изготовления ножки и столешницы.</w:t>
            </w:r>
          </w:p>
          <w:p w:rsidR="001203A6" w:rsidRPr="00970168" w:rsidRDefault="001203A6">
            <w:r w:rsidRPr="00970168">
              <w:t>Знакомство с правилами разметки.</w:t>
            </w:r>
          </w:p>
          <w:p w:rsidR="001203A6" w:rsidRPr="00970168" w:rsidRDefault="001203A6">
            <w:r w:rsidRPr="00970168">
              <w:t>Разметка деталей.</w:t>
            </w:r>
          </w:p>
          <w:p w:rsidR="001203A6" w:rsidRPr="00970168" w:rsidRDefault="001203A6">
            <w:r w:rsidRPr="00970168">
              <w:t>Распиливание заготовки, сохраняя разметочную линию</w:t>
            </w:r>
          </w:p>
        </w:tc>
        <w:tc>
          <w:tcPr>
            <w:tcW w:w="3118" w:type="dxa"/>
            <w:vMerge w:val="restart"/>
          </w:tcPr>
          <w:p w:rsidR="001203A6" w:rsidRPr="00970168" w:rsidRDefault="001203A6">
            <w:r w:rsidRPr="00970168">
              <w:t xml:space="preserve">Знакомятся с видами припусков на обработку в зависимости от вида ножовок. </w:t>
            </w:r>
          </w:p>
          <w:p w:rsidR="001203A6" w:rsidRPr="00970168" w:rsidRDefault="001203A6">
            <w:r w:rsidRPr="00970168">
              <w:t>Знакомятся с правилами разметки.</w:t>
            </w:r>
          </w:p>
          <w:p w:rsidR="001203A6" w:rsidRPr="00970168" w:rsidRDefault="001203A6">
            <w:r w:rsidRPr="00970168">
              <w:t>Размечают детали с помощью учителя.</w:t>
            </w:r>
          </w:p>
          <w:p w:rsidR="001203A6" w:rsidRPr="00970168" w:rsidRDefault="001203A6">
            <w:r w:rsidRPr="00970168">
              <w:t>Распиливают заготовки, сохраняя разметочную линию</w:t>
            </w:r>
          </w:p>
        </w:tc>
        <w:tc>
          <w:tcPr>
            <w:tcW w:w="3119" w:type="dxa"/>
            <w:vMerge w:val="restart"/>
          </w:tcPr>
          <w:p w:rsidR="001203A6" w:rsidRPr="00970168" w:rsidRDefault="001203A6">
            <w:r w:rsidRPr="00970168">
              <w:t xml:space="preserve">Знакомятся с видами припусков на обработку в зависимости от вида ножовок. </w:t>
            </w:r>
          </w:p>
          <w:p w:rsidR="001203A6" w:rsidRPr="00970168" w:rsidRDefault="001203A6">
            <w:r w:rsidRPr="00970168">
              <w:t>Выбирают заготовки с учетом припуска на обработку для изготовления ножки и столешницы.</w:t>
            </w:r>
          </w:p>
          <w:p w:rsidR="001203A6" w:rsidRPr="00970168" w:rsidRDefault="001203A6">
            <w:r w:rsidRPr="00970168">
              <w:t>Знакомятся с правилами разметки.</w:t>
            </w:r>
          </w:p>
          <w:p w:rsidR="001203A6" w:rsidRPr="00970168" w:rsidRDefault="001203A6">
            <w:r w:rsidRPr="00970168">
              <w:t>Размечают детали.</w:t>
            </w:r>
          </w:p>
          <w:p w:rsidR="001203A6" w:rsidRPr="00970168" w:rsidRDefault="001203A6">
            <w:r w:rsidRPr="00970168">
              <w:t>Распиливают заготовки, сохраняя разметочную линию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22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shd w:val="clear" w:color="auto" w:fill="FFFFFF"/>
            </w:pPr>
            <w:r w:rsidRPr="00970168">
              <w:t>Разметка и выпиливание деталей стола: ножки и столешницы</w:t>
            </w: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8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9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23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shd w:val="clear" w:color="auto" w:fill="FFFFFF"/>
            </w:pPr>
            <w:r w:rsidRPr="00970168">
              <w:t>Зачистка торцов, кромки, частей ножки и столешницы</w:t>
            </w:r>
          </w:p>
          <w:p w:rsidR="001203A6" w:rsidRPr="00970168" w:rsidRDefault="001203A6" w:rsidP="00B7667F">
            <w:pPr>
              <w:ind w:right="180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 w:val="restart"/>
          </w:tcPr>
          <w:p w:rsidR="001203A6" w:rsidRPr="00970168" w:rsidRDefault="001203A6">
            <w:r w:rsidRPr="00970168">
              <w:t>Повторение правил безопасной работы при работе с наждачной бумагой.</w:t>
            </w:r>
          </w:p>
          <w:p w:rsidR="001203A6" w:rsidRPr="00970168" w:rsidRDefault="001203A6">
            <w:r w:rsidRPr="00970168">
              <w:t>Подбор наждачной бумаги.</w:t>
            </w:r>
          </w:p>
          <w:p w:rsidR="001203A6" w:rsidRPr="00970168" w:rsidRDefault="001203A6">
            <w:r w:rsidRPr="00970168">
              <w:t>Зачистка торцов, кромки и шлифование</w:t>
            </w:r>
          </w:p>
        </w:tc>
        <w:tc>
          <w:tcPr>
            <w:tcW w:w="3118" w:type="dxa"/>
            <w:vMerge w:val="restart"/>
          </w:tcPr>
          <w:p w:rsidR="001203A6" w:rsidRPr="00970168" w:rsidRDefault="001203A6">
            <w:r w:rsidRPr="00970168">
              <w:t>Повторяют правила безопасной работы при работе с наждачной бумагой.</w:t>
            </w:r>
          </w:p>
          <w:p w:rsidR="001203A6" w:rsidRPr="00970168" w:rsidRDefault="001203A6">
            <w:r w:rsidRPr="00970168">
              <w:t>Подбирают наждачную бумагу.</w:t>
            </w:r>
          </w:p>
          <w:p w:rsidR="001203A6" w:rsidRPr="00970168" w:rsidRDefault="001203A6">
            <w:r w:rsidRPr="00970168">
              <w:t>Зачищают и шлифуют торцы и кромки</w:t>
            </w:r>
          </w:p>
        </w:tc>
        <w:tc>
          <w:tcPr>
            <w:tcW w:w="3119" w:type="dxa"/>
            <w:vMerge w:val="restart"/>
          </w:tcPr>
          <w:p w:rsidR="001203A6" w:rsidRPr="00970168" w:rsidRDefault="001203A6">
            <w:r w:rsidRPr="00970168">
              <w:t>Повторяют правила безопасной работы при работе с наждачной бумагой.</w:t>
            </w:r>
          </w:p>
          <w:p w:rsidR="001203A6" w:rsidRPr="00970168" w:rsidRDefault="001203A6">
            <w:r w:rsidRPr="00970168">
              <w:t>Подбирают наждачную бумагу.</w:t>
            </w:r>
          </w:p>
          <w:p w:rsidR="001203A6" w:rsidRPr="00970168" w:rsidRDefault="001203A6">
            <w:r w:rsidRPr="00970168">
              <w:t>Зачищают и шлифуют торцы и кромки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24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shd w:val="clear" w:color="auto" w:fill="FFFFFF"/>
            </w:pPr>
            <w:r w:rsidRPr="00970168">
              <w:t>Зачистка торцов, кромки, частей ножки и столешницы</w:t>
            </w: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8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9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25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shd w:val="clear" w:color="auto" w:fill="FFFFFF"/>
            </w:pPr>
            <w:r w:rsidRPr="00970168">
              <w:t>Закрепление деталей стола с помощью гвоздя</w:t>
            </w:r>
          </w:p>
          <w:p w:rsidR="001203A6" w:rsidRPr="00970168" w:rsidRDefault="001203A6" w:rsidP="00B7667F">
            <w:pPr>
              <w:ind w:right="180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</w:tcPr>
          <w:p w:rsidR="001203A6" w:rsidRPr="00970168" w:rsidRDefault="001203A6">
            <w:r w:rsidRPr="00970168">
              <w:t xml:space="preserve">Знакомство с шилом: назначение, пользование, правила безопасной работы. </w:t>
            </w:r>
          </w:p>
          <w:p w:rsidR="001203A6" w:rsidRPr="00970168" w:rsidRDefault="001203A6">
            <w:r w:rsidRPr="00970168">
              <w:t xml:space="preserve">Знакомство с видами гвоздей. </w:t>
            </w:r>
          </w:p>
          <w:p w:rsidR="001203A6" w:rsidRPr="00970168" w:rsidRDefault="001203A6">
            <w:r w:rsidRPr="00970168">
              <w:t xml:space="preserve">Знакомство с правилами техники безопасности при работе молотком. </w:t>
            </w:r>
          </w:p>
          <w:p w:rsidR="001203A6" w:rsidRPr="00970168" w:rsidRDefault="001203A6">
            <w:r w:rsidRPr="00970168">
              <w:t xml:space="preserve">Разметка деталей. </w:t>
            </w:r>
          </w:p>
          <w:p w:rsidR="001203A6" w:rsidRPr="00970168" w:rsidRDefault="001203A6">
            <w:r w:rsidRPr="00970168">
              <w:t>Закрепление детали ножки и столешницы с помощью гвоздя</w:t>
            </w:r>
          </w:p>
        </w:tc>
        <w:tc>
          <w:tcPr>
            <w:tcW w:w="3118" w:type="dxa"/>
          </w:tcPr>
          <w:p w:rsidR="001203A6" w:rsidRPr="00970168" w:rsidRDefault="001203A6">
            <w:r w:rsidRPr="00970168">
              <w:t xml:space="preserve">Знакомятся с шилом: назначение, пользование, правила безопасной работы. </w:t>
            </w:r>
          </w:p>
          <w:p w:rsidR="001203A6" w:rsidRPr="00970168" w:rsidRDefault="001203A6">
            <w:r w:rsidRPr="00970168">
              <w:t xml:space="preserve">Знакомятся с видами гвоздей. </w:t>
            </w:r>
          </w:p>
          <w:p w:rsidR="001203A6" w:rsidRPr="00970168" w:rsidRDefault="001203A6">
            <w:r w:rsidRPr="00970168">
              <w:t xml:space="preserve">Знакомятся с правилами техники безопасности при работе молотком. </w:t>
            </w:r>
          </w:p>
          <w:p w:rsidR="001203A6" w:rsidRPr="00970168" w:rsidRDefault="001203A6">
            <w:r w:rsidRPr="00970168">
              <w:t xml:space="preserve">Размечают детали с помощью учителя. </w:t>
            </w:r>
          </w:p>
          <w:p w:rsidR="001203A6" w:rsidRPr="00970168" w:rsidRDefault="001203A6">
            <w:r w:rsidRPr="00970168">
              <w:t>Закрепляют детали ножки и столешницы с помощью гвоздя</w:t>
            </w:r>
          </w:p>
        </w:tc>
        <w:tc>
          <w:tcPr>
            <w:tcW w:w="3119" w:type="dxa"/>
          </w:tcPr>
          <w:p w:rsidR="001203A6" w:rsidRPr="00970168" w:rsidRDefault="001203A6">
            <w:r w:rsidRPr="00970168">
              <w:t xml:space="preserve">Знакомятся с шилом: назначение, пользование, правила безопасной работы. </w:t>
            </w:r>
          </w:p>
          <w:p w:rsidR="001203A6" w:rsidRPr="00970168" w:rsidRDefault="001203A6">
            <w:r w:rsidRPr="00970168">
              <w:t xml:space="preserve">Знакомятся с видами гвоздей. </w:t>
            </w:r>
          </w:p>
          <w:p w:rsidR="001203A6" w:rsidRPr="00970168" w:rsidRDefault="001203A6">
            <w:r w:rsidRPr="00970168">
              <w:t xml:space="preserve">Знакомятся с правилами техники безопасности при работе молотком. </w:t>
            </w:r>
          </w:p>
          <w:p w:rsidR="001203A6" w:rsidRPr="00970168" w:rsidRDefault="001203A6">
            <w:r w:rsidRPr="00970168">
              <w:t xml:space="preserve">Размечают детали. </w:t>
            </w:r>
          </w:p>
          <w:p w:rsidR="001203A6" w:rsidRPr="00970168" w:rsidRDefault="001203A6">
            <w:r w:rsidRPr="00970168">
              <w:t>Закрепляют детали ножки и столешницы с помощью гвоздя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26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shd w:val="clear" w:color="auto" w:fill="FFFFFF"/>
            </w:pPr>
            <w:r w:rsidRPr="00970168">
              <w:t>Закрепление деталей стола с помощью гвоздя</w:t>
            </w:r>
          </w:p>
          <w:p w:rsidR="001203A6" w:rsidRPr="00970168" w:rsidRDefault="001203A6" w:rsidP="00B7667F">
            <w:pPr>
              <w:shd w:val="clear" w:color="auto" w:fill="FFFFFF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</w:tcPr>
          <w:p w:rsidR="001203A6" w:rsidRPr="00970168" w:rsidRDefault="001203A6">
            <w:r w:rsidRPr="00970168">
              <w:t xml:space="preserve">Знакомство с шилом: назначение, пользование, правила безопасной работы. </w:t>
            </w:r>
          </w:p>
          <w:p w:rsidR="001203A6" w:rsidRPr="00970168" w:rsidRDefault="001203A6">
            <w:r w:rsidRPr="00970168">
              <w:t xml:space="preserve">Знакомство с видами гвоздей. </w:t>
            </w:r>
          </w:p>
          <w:p w:rsidR="001203A6" w:rsidRPr="00970168" w:rsidRDefault="001203A6">
            <w:r w:rsidRPr="00970168">
              <w:t xml:space="preserve">Знакомство с правилами техники безопасности при работе молотком. </w:t>
            </w:r>
          </w:p>
          <w:p w:rsidR="001203A6" w:rsidRPr="00970168" w:rsidRDefault="001203A6">
            <w:r w:rsidRPr="00970168">
              <w:t xml:space="preserve">Разметка деталей. </w:t>
            </w:r>
          </w:p>
          <w:p w:rsidR="001203A6" w:rsidRPr="00970168" w:rsidRDefault="001203A6">
            <w:r w:rsidRPr="00970168">
              <w:t>Закрепление детали ножки и столешницы с помощью гвоздя</w:t>
            </w:r>
          </w:p>
        </w:tc>
        <w:tc>
          <w:tcPr>
            <w:tcW w:w="3118" w:type="dxa"/>
          </w:tcPr>
          <w:p w:rsidR="001203A6" w:rsidRPr="00970168" w:rsidRDefault="001203A6">
            <w:r w:rsidRPr="00970168">
              <w:t xml:space="preserve">Знакомятся с шилом: назначение, пользование, правила безопасной работы. </w:t>
            </w:r>
          </w:p>
          <w:p w:rsidR="001203A6" w:rsidRPr="00970168" w:rsidRDefault="001203A6">
            <w:r w:rsidRPr="00970168">
              <w:t xml:space="preserve">Знакомятся с видами гвоздей. </w:t>
            </w:r>
          </w:p>
          <w:p w:rsidR="001203A6" w:rsidRPr="00970168" w:rsidRDefault="001203A6">
            <w:r w:rsidRPr="00970168">
              <w:t xml:space="preserve">Знакомятся с правилами техники безопасности при работе молотком. </w:t>
            </w:r>
          </w:p>
          <w:p w:rsidR="001203A6" w:rsidRPr="00970168" w:rsidRDefault="001203A6">
            <w:r w:rsidRPr="00970168">
              <w:t xml:space="preserve">Размечают детали с помощью учителя. </w:t>
            </w:r>
          </w:p>
          <w:p w:rsidR="001203A6" w:rsidRPr="00970168" w:rsidRDefault="001203A6">
            <w:r w:rsidRPr="00970168">
              <w:t>Закрепляют детали ножки и столешницы с помощью гвоздя</w:t>
            </w:r>
          </w:p>
        </w:tc>
        <w:tc>
          <w:tcPr>
            <w:tcW w:w="3119" w:type="dxa"/>
          </w:tcPr>
          <w:p w:rsidR="001203A6" w:rsidRPr="00970168" w:rsidRDefault="001203A6">
            <w:r w:rsidRPr="00970168">
              <w:t xml:space="preserve">Знакомятся с шилом: назначение, пользование, правила безопасной работы. </w:t>
            </w:r>
          </w:p>
          <w:p w:rsidR="001203A6" w:rsidRPr="00970168" w:rsidRDefault="001203A6">
            <w:r w:rsidRPr="00970168">
              <w:t xml:space="preserve">Знакомятся с видами гвоздей. </w:t>
            </w:r>
          </w:p>
          <w:p w:rsidR="001203A6" w:rsidRPr="00970168" w:rsidRDefault="001203A6">
            <w:r w:rsidRPr="00970168">
              <w:t xml:space="preserve">Знакомятся с правилами техники безопасности при работе молотком. </w:t>
            </w:r>
          </w:p>
          <w:p w:rsidR="001203A6" w:rsidRPr="00970168" w:rsidRDefault="001203A6">
            <w:r w:rsidRPr="00970168">
              <w:t xml:space="preserve">Размечают детали. </w:t>
            </w:r>
          </w:p>
          <w:p w:rsidR="001203A6" w:rsidRPr="00970168" w:rsidRDefault="001203A6">
            <w:r w:rsidRPr="00970168">
              <w:t>Закрепляют детали ножки и столешницы с помощью гвоздя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27</w:t>
            </w:r>
          </w:p>
        </w:tc>
        <w:tc>
          <w:tcPr>
            <w:tcW w:w="2693" w:type="dxa"/>
          </w:tcPr>
          <w:p w:rsidR="001203A6" w:rsidRPr="00B7667F" w:rsidRDefault="001203A6" w:rsidP="00B7667F">
            <w:pPr>
              <w:shd w:val="clear" w:color="auto" w:fill="FFFFFF"/>
              <w:jc w:val="both"/>
              <w:rPr>
                <w:color w:val="000000"/>
              </w:rPr>
            </w:pPr>
            <w:r w:rsidRPr="00B7667F">
              <w:rPr>
                <w:color w:val="000000"/>
              </w:rPr>
              <w:t>Окончательная отделка игрушечного стола. Анализ выполненного изделия</w:t>
            </w:r>
          </w:p>
          <w:p w:rsidR="001203A6" w:rsidRPr="00B7667F" w:rsidRDefault="001203A6" w:rsidP="00B7667F">
            <w:pPr>
              <w:shd w:val="clear" w:color="auto" w:fill="FFFFFF"/>
              <w:ind w:firstLine="454"/>
              <w:jc w:val="both"/>
              <w:rPr>
                <w:color w:val="000000"/>
              </w:rPr>
            </w:pPr>
          </w:p>
          <w:p w:rsidR="001203A6" w:rsidRPr="00970168" w:rsidRDefault="001203A6" w:rsidP="00B7667F">
            <w:pPr>
              <w:ind w:right="180"/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</w:tcPr>
          <w:p w:rsidR="001203A6" w:rsidRPr="00970168" w:rsidRDefault="001203A6">
            <w:r w:rsidRPr="00970168">
              <w:t xml:space="preserve">Знакомство с окончательной отделкой изделия: виды красок. </w:t>
            </w:r>
          </w:p>
          <w:p w:rsidR="001203A6" w:rsidRPr="00970168" w:rsidRDefault="001203A6">
            <w:r w:rsidRPr="00970168">
              <w:t xml:space="preserve">Знакомство с контролем качества изделия. </w:t>
            </w:r>
          </w:p>
          <w:p w:rsidR="001203A6" w:rsidRPr="00970168" w:rsidRDefault="001203A6">
            <w:r w:rsidRPr="00970168">
              <w:t xml:space="preserve">Знакомство со способами исправления брака. </w:t>
            </w:r>
          </w:p>
          <w:p w:rsidR="001203A6" w:rsidRPr="00970168" w:rsidRDefault="001203A6">
            <w:r w:rsidRPr="00970168">
              <w:t>Знакомство с правилами нанесения краски на изделие.</w:t>
            </w:r>
          </w:p>
          <w:p w:rsidR="001203A6" w:rsidRPr="00970168" w:rsidRDefault="001203A6">
            <w:r w:rsidRPr="00970168">
              <w:t>Исправление брака.</w:t>
            </w:r>
          </w:p>
          <w:p w:rsidR="001203A6" w:rsidRPr="00970168" w:rsidRDefault="001203A6">
            <w:r w:rsidRPr="00970168">
              <w:t xml:space="preserve">Нанесение краски на изделие, анализ выполненной работы. </w:t>
            </w:r>
          </w:p>
          <w:p w:rsidR="001203A6" w:rsidRPr="00970168" w:rsidRDefault="001203A6">
            <w:r w:rsidRPr="00970168">
              <w:t>Анализ выполненного изделия</w:t>
            </w:r>
          </w:p>
        </w:tc>
        <w:tc>
          <w:tcPr>
            <w:tcW w:w="3118" w:type="dxa"/>
          </w:tcPr>
          <w:p w:rsidR="001203A6" w:rsidRPr="00970168" w:rsidRDefault="001203A6">
            <w:r w:rsidRPr="00970168">
              <w:t xml:space="preserve">Знакомятся с окончательной отделкой изделия: виды красок. </w:t>
            </w:r>
          </w:p>
          <w:p w:rsidR="001203A6" w:rsidRPr="00970168" w:rsidRDefault="001203A6">
            <w:r w:rsidRPr="00970168">
              <w:t>Знакомятся с правилами нанесения краски на изделие.</w:t>
            </w:r>
          </w:p>
          <w:p w:rsidR="001203A6" w:rsidRPr="00970168" w:rsidRDefault="001203A6">
            <w:r w:rsidRPr="00970168">
              <w:t xml:space="preserve">Наносят краски на изделие, анализируют выполненную работу. </w:t>
            </w:r>
          </w:p>
          <w:p w:rsidR="001203A6" w:rsidRPr="00970168" w:rsidRDefault="001203A6"/>
        </w:tc>
        <w:tc>
          <w:tcPr>
            <w:tcW w:w="3119" w:type="dxa"/>
          </w:tcPr>
          <w:p w:rsidR="001203A6" w:rsidRPr="00970168" w:rsidRDefault="001203A6">
            <w:r w:rsidRPr="00970168">
              <w:t xml:space="preserve">Знакомятся с окончательной отделкой изделия: виды красок. </w:t>
            </w:r>
          </w:p>
          <w:p w:rsidR="001203A6" w:rsidRPr="00970168" w:rsidRDefault="001203A6">
            <w:r w:rsidRPr="00970168">
              <w:t xml:space="preserve">Контролируют качество изделия. </w:t>
            </w:r>
          </w:p>
          <w:p w:rsidR="001203A6" w:rsidRPr="00970168" w:rsidRDefault="001203A6">
            <w:r w:rsidRPr="00970168">
              <w:t xml:space="preserve">Знакомятся со способами исправления брака. </w:t>
            </w:r>
          </w:p>
          <w:p w:rsidR="001203A6" w:rsidRPr="00970168" w:rsidRDefault="001203A6">
            <w:r w:rsidRPr="00970168">
              <w:t>Знакомятся с правилами нанесения краски на изделие.</w:t>
            </w:r>
          </w:p>
          <w:p w:rsidR="001203A6" w:rsidRPr="00970168" w:rsidRDefault="001203A6">
            <w:r w:rsidRPr="00970168">
              <w:t>Исправляют брак.</w:t>
            </w:r>
          </w:p>
          <w:p w:rsidR="001203A6" w:rsidRPr="00970168" w:rsidRDefault="001203A6">
            <w:r w:rsidRPr="00970168">
              <w:t xml:space="preserve">Наносят краски на изделие, анализируют выполненную работу. </w:t>
            </w:r>
          </w:p>
          <w:p w:rsidR="001203A6" w:rsidRPr="00970168" w:rsidRDefault="001203A6">
            <w:r w:rsidRPr="00970168">
              <w:t>Анализируют выполненное изделие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28</w:t>
            </w:r>
          </w:p>
        </w:tc>
        <w:tc>
          <w:tcPr>
            <w:tcW w:w="2693" w:type="dxa"/>
          </w:tcPr>
          <w:p w:rsidR="001203A6" w:rsidRPr="00B7667F" w:rsidRDefault="001203A6" w:rsidP="00B7667F">
            <w:pPr>
              <w:shd w:val="clear" w:color="auto" w:fill="FFFFFF"/>
              <w:jc w:val="both"/>
              <w:rPr>
                <w:color w:val="000000"/>
              </w:rPr>
            </w:pPr>
            <w:r w:rsidRPr="00B7667F">
              <w:rPr>
                <w:color w:val="000000"/>
              </w:rPr>
              <w:t>Окончательная отделка игрушечного стола. Анализ выполненного изделия</w:t>
            </w:r>
          </w:p>
          <w:p w:rsidR="001203A6" w:rsidRPr="00B7667F" w:rsidRDefault="001203A6" w:rsidP="00B7667F">
            <w:pPr>
              <w:shd w:val="clear" w:color="auto" w:fill="FFFFFF"/>
              <w:ind w:firstLine="454"/>
              <w:jc w:val="both"/>
              <w:rPr>
                <w:color w:val="000000"/>
              </w:rPr>
            </w:pPr>
          </w:p>
          <w:p w:rsidR="001203A6" w:rsidRPr="00B7667F" w:rsidRDefault="001203A6" w:rsidP="00B7667F">
            <w:pPr>
              <w:shd w:val="clear" w:color="auto" w:fill="FFFFFF"/>
              <w:jc w:val="both"/>
              <w:rPr>
                <w:color w:val="000000"/>
              </w:rPr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</w:tcPr>
          <w:p w:rsidR="001203A6" w:rsidRPr="00970168" w:rsidRDefault="001203A6">
            <w:r w:rsidRPr="00970168">
              <w:t xml:space="preserve">Знакомство с окончательной отделкой изделия: виды красок. </w:t>
            </w:r>
          </w:p>
          <w:p w:rsidR="001203A6" w:rsidRPr="00970168" w:rsidRDefault="001203A6">
            <w:r w:rsidRPr="00970168">
              <w:t xml:space="preserve">Знакомство с контролем качества изделия. </w:t>
            </w:r>
          </w:p>
          <w:p w:rsidR="001203A6" w:rsidRPr="00970168" w:rsidRDefault="001203A6">
            <w:r w:rsidRPr="00970168">
              <w:t xml:space="preserve">Знакомство со способами исправления брака. </w:t>
            </w:r>
          </w:p>
          <w:p w:rsidR="001203A6" w:rsidRPr="00970168" w:rsidRDefault="001203A6">
            <w:r w:rsidRPr="00970168">
              <w:t>Знакомство с правилами нанесения краски на изделие.</w:t>
            </w:r>
          </w:p>
          <w:p w:rsidR="001203A6" w:rsidRPr="00970168" w:rsidRDefault="001203A6">
            <w:r w:rsidRPr="00970168">
              <w:t>Исправление брака.</w:t>
            </w:r>
          </w:p>
          <w:p w:rsidR="001203A6" w:rsidRPr="00970168" w:rsidRDefault="001203A6">
            <w:r w:rsidRPr="00970168">
              <w:t xml:space="preserve">Нанесение краски на изделие, анализ выполненной работы.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Анализ выполненного изделия</w:t>
            </w:r>
          </w:p>
        </w:tc>
        <w:tc>
          <w:tcPr>
            <w:tcW w:w="3118" w:type="dxa"/>
          </w:tcPr>
          <w:p w:rsidR="001203A6" w:rsidRPr="00970168" w:rsidRDefault="001203A6">
            <w:r w:rsidRPr="00970168">
              <w:t xml:space="preserve">Знакомятся с окончательной отделкой изделия: виды красок. </w:t>
            </w:r>
          </w:p>
          <w:p w:rsidR="001203A6" w:rsidRPr="00970168" w:rsidRDefault="001203A6">
            <w:r w:rsidRPr="00970168">
              <w:t>Знакомятся с правилами нанесения краски на изделие.</w:t>
            </w:r>
          </w:p>
          <w:p w:rsidR="001203A6" w:rsidRPr="00970168" w:rsidRDefault="001203A6">
            <w:r w:rsidRPr="00970168">
              <w:t xml:space="preserve">Наносят краски на изделие, анализируют выполненную работу. </w:t>
            </w:r>
          </w:p>
          <w:p w:rsidR="001203A6" w:rsidRPr="00970168" w:rsidRDefault="001203A6" w:rsidP="00B7667F">
            <w:pPr>
              <w:jc w:val="both"/>
            </w:pPr>
          </w:p>
        </w:tc>
        <w:tc>
          <w:tcPr>
            <w:tcW w:w="3119" w:type="dxa"/>
          </w:tcPr>
          <w:p w:rsidR="001203A6" w:rsidRPr="00970168" w:rsidRDefault="001203A6">
            <w:r w:rsidRPr="00970168">
              <w:t xml:space="preserve">Знакомятся с окончательной отделкой изделия: виды красок. </w:t>
            </w:r>
          </w:p>
          <w:p w:rsidR="001203A6" w:rsidRPr="00970168" w:rsidRDefault="001203A6">
            <w:r w:rsidRPr="00970168">
              <w:t xml:space="preserve">Контролируют качество изделия. </w:t>
            </w:r>
          </w:p>
          <w:p w:rsidR="001203A6" w:rsidRPr="00970168" w:rsidRDefault="001203A6">
            <w:r w:rsidRPr="00970168">
              <w:t xml:space="preserve">Знакомятся со способами исправления брака. </w:t>
            </w:r>
          </w:p>
          <w:p w:rsidR="001203A6" w:rsidRPr="00970168" w:rsidRDefault="001203A6">
            <w:r w:rsidRPr="00970168">
              <w:t>Знакомятся с правилами нанесения краски на изделие.</w:t>
            </w:r>
          </w:p>
          <w:p w:rsidR="001203A6" w:rsidRPr="00970168" w:rsidRDefault="001203A6">
            <w:r w:rsidRPr="00970168">
              <w:t>Исправляют брак.</w:t>
            </w:r>
          </w:p>
          <w:p w:rsidR="001203A6" w:rsidRPr="00970168" w:rsidRDefault="001203A6">
            <w:r w:rsidRPr="00970168">
              <w:t xml:space="preserve">Наносят краски на изделие, анализируют выполненную работу.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Анализируют выполненное изделие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29</w:t>
            </w:r>
          </w:p>
        </w:tc>
        <w:tc>
          <w:tcPr>
            <w:tcW w:w="2693" w:type="dxa"/>
          </w:tcPr>
          <w:p w:rsidR="001203A6" w:rsidRPr="00B7667F" w:rsidRDefault="001203A6" w:rsidP="00B7667F">
            <w:pPr>
              <w:shd w:val="clear" w:color="auto" w:fill="FFFFFF"/>
              <w:jc w:val="both"/>
              <w:rPr>
                <w:bCs/>
              </w:rPr>
            </w:pPr>
            <w:r w:rsidRPr="00B7667F">
              <w:rPr>
                <w:bCs/>
              </w:rPr>
              <w:t xml:space="preserve">Изделие: игрушечный стул. </w:t>
            </w:r>
          </w:p>
          <w:p w:rsidR="001203A6" w:rsidRPr="00970168" w:rsidRDefault="001203A6" w:rsidP="00B7667F">
            <w:pPr>
              <w:shd w:val="clear" w:color="auto" w:fill="FFFFFF"/>
              <w:jc w:val="both"/>
            </w:pPr>
            <w:r w:rsidRPr="00970168">
              <w:t>Планирование работы. Технический рисунок игрушечного стула</w:t>
            </w:r>
          </w:p>
          <w:p w:rsidR="001203A6" w:rsidRPr="00970168" w:rsidRDefault="001203A6" w:rsidP="00B7667F">
            <w:pPr>
              <w:ind w:right="180"/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 w:val="restart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Знакомство с техническим рисунком детали изделия: назначение, выполнение, обозначение размеров.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Рассмотрение образца изделия.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Анализ образца.</w:t>
            </w:r>
          </w:p>
          <w:p w:rsidR="001203A6" w:rsidRPr="00970168" w:rsidRDefault="001203A6" w:rsidP="00B7667F">
            <w:pPr>
              <w:jc w:val="both"/>
            </w:pPr>
            <w:r w:rsidRPr="00970168">
              <w:t>Планирование работы в коллективной беседе.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Оформление плана обработки изделия в тетради </w:t>
            </w:r>
          </w:p>
        </w:tc>
        <w:tc>
          <w:tcPr>
            <w:tcW w:w="3118" w:type="dxa"/>
            <w:vMerge w:val="restart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Знакомятся с техническим рисунком детали изделия: назначение, выполнение, обозначение размеров.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Рассматривают образец изделия.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Планируют работу в коллективной беседе.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Оформляют план обработки изделия в тетради </w:t>
            </w:r>
          </w:p>
        </w:tc>
        <w:tc>
          <w:tcPr>
            <w:tcW w:w="3119" w:type="dxa"/>
            <w:vMerge w:val="restart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Знакомятся с техническим рисунком детали изделия: назначение, выполнение, обозначение размеров.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Рассматривают образец изделия.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Анализируют образец.</w:t>
            </w:r>
          </w:p>
          <w:p w:rsidR="001203A6" w:rsidRPr="00970168" w:rsidRDefault="001203A6" w:rsidP="00B7667F">
            <w:pPr>
              <w:jc w:val="both"/>
            </w:pPr>
            <w:r w:rsidRPr="00970168">
              <w:t>Планируют работу в коллективной беседе.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Оформляют план обработки изделия в тетради 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30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shd w:val="clear" w:color="auto" w:fill="FFFFFF"/>
              <w:jc w:val="both"/>
            </w:pPr>
            <w:r w:rsidRPr="00970168">
              <w:t>Планирование работы. Технический рисунок игрушечного стула</w:t>
            </w:r>
          </w:p>
          <w:p w:rsidR="001203A6" w:rsidRPr="00B7667F" w:rsidRDefault="001203A6" w:rsidP="00B7667F">
            <w:pPr>
              <w:shd w:val="clear" w:color="auto" w:fill="FFFFFF"/>
              <w:jc w:val="both"/>
              <w:rPr>
                <w:b/>
              </w:rPr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8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9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31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shd w:val="clear" w:color="auto" w:fill="FFFFFF"/>
              <w:jc w:val="both"/>
            </w:pPr>
            <w:r w:rsidRPr="00970168">
              <w:t>Разметка и выпиливание деталей стула: сиденья и спинки</w:t>
            </w:r>
          </w:p>
          <w:p w:rsidR="001203A6" w:rsidRPr="00970168" w:rsidRDefault="001203A6" w:rsidP="00B7667F">
            <w:pPr>
              <w:ind w:right="180"/>
              <w:jc w:val="both"/>
            </w:pPr>
            <w:r w:rsidRPr="00970168">
              <w:t xml:space="preserve"> </w:t>
            </w: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 w:val="restart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Повторение видов припусков на обработку в зависимости от вида ножовок.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Выбор заготовки с учетом припуска на обработку для изготовления сиденья и спинки.</w:t>
            </w:r>
          </w:p>
          <w:p w:rsidR="001203A6" w:rsidRPr="00970168" w:rsidRDefault="001203A6" w:rsidP="00B7667F">
            <w:pPr>
              <w:jc w:val="both"/>
            </w:pPr>
            <w:r w:rsidRPr="00970168">
              <w:t>Разметка деталей.</w:t>
            </w:r>
          </w:p>
          <w:p w:rsidR="001203A6" w:rsidRPr="00970168" w:rsidRDefault="001203A6" w:rsidP="00B7667F">
            <w:pPr>
              <w:jc w:val="both"/>
            </w:pPr>
            <w:r w:rsidRPr="00970168">
              <w:t>Распиливание заготовки</w:t>
            </w:r>
          </w:p>
        </w:tc>
        <w:tc>
          <w:tcPr>
            <w:tcW w:w="3118" w:type="dxa"/>
            <w:vMerge w:val="restart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Повторяют виды припусков на обработку в зависимости от вида ножовок.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Размечают детали с помощью учителя.</w:t>
            </w:r>
          </w:p>
          <w:p w:rsidR="001203A6" w:rsidRPr="00970168" w:rsidRDefault="001203A6" w:rsidP="00B7667F">
            <w:pPr>
              <w:jc w:val="both"/>
            </w:pPr>
            <w:r w:rsidRPr="00970168">
              <w:t>Распиливают заготовки</w:t>
            </w:r>
          </w:p>
        </w:tc>
        <w:tc>
          <w:tcPr>
            <w:tcW w:w="3119" w:type="dxa"/>
            <w:vMerge w:val="restart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Повторяют виды припусков на обработку в зависимости от вида ножовок.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Выбирают заготовки с учетом припуска на обработку для изготовления сиденья и спинки.</w:t>
            </w:r>
          </w:p>
          <w:p w:rsidR="001203A6" w:rsidRPr="00970168" w:rsidRDefault="001203A6" w:rsidP="00B7667F">
            <w:pPr>
              <w:jc w:val="both"/>
            </w:pPr>
            <w:r w:rsidRPr="00970168">
              <w:t>Размечают детали.</w:t>
            </w:r>
          </w:p>
          <w:p w:rsidR="001203A6" w:rsidRPr="00970168" w:rsidRDefault="001203A6" w:rsidP="00B7667F">
            <w:pPr>
              <w:jc w:val="both"/>
            </w:pPr>
            <w:r w:rsidRPr="00970168">
              <w:t>Распиливают заготовки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32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shd w:val="clear" w:color="auto" w:fill="FFFFFF"/>
              <w:jc w:val="both"/>
            </w:pPr>
            <w:r w:rsidRPr="00970168">
              <w:t>Разметка и выпиливание деталей стула: сиденья и спинки</w:t>
            </w: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8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9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</w:tr>
      <w:tr w:rsidR="001203A6" w:rsidRPr="00970168" w:rsidTr="00B7667F">
        <w:trPr>
          <w:trHeight w:val="847"/>
        </w:trPr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33</w:t>
            </w:r>
          </w:p>
        </w:tc>
        <w:tc>
          <w:tcPr>
            <w:tcW w:w="2693" w:type="dxa"/>
          </w:tcPr>
          <w:p w:rsidR="001203A6" w:rsidRPr="00B7667F" w:rsidRDefault="001203A6" w:rsidP="00B7667F">
            <w:pPr>
              <w:shd w:val="clear" w:color="auto" w:fill="FFFFFF"/>
              <w:jc w:val="both"/>
              <w:rPr>
                <w:color w:val="000000"/>
              </w:rPr>
            </w:pPr>
            <w:r w:rsidRPr="00B7667F">
              <w:rPr>
                <w:color w:val="000000"/>
              </w:rPr>
              <w:t>Зачистка торцов, кромки, частей ножки и спинки стула</w:t>
            </w:r>
          </w:p>
        </w:tc>
        <w:tc>
          <w:tcPr>
            <w:tcW w:w="709" w:type="dxa"/>
          </w:tcPr>
          <w:p w:rsidR="001203A6" w:rsidRPr="00970168" w:rsidRDefault="001203A6" w:rsidP="00B7667F">
            <w:pPr>
              <w:shd w:val="clear" w:color="auto" w:fill="FFFFFF"/>
              <w:tabs>
                <w:tab w:val="left" w:pos="318"/>
              </w:tabs>
            </w:pPr>
            <w:r w:rsidRPr="00970168">
              <w:t xml:space="preserve">    1</w:t>
            </w:r>
          </w:p>
          <w:p w:rsidR="001203A6" w:rsidRPr="00970168" w:rsidRDefault="001203A6"/>
        </w:tc>
        <w:tc>
          <w:tcPr>
            <w:tcW w:w="3544" w:type="dxa"/>
            <w:vMerge w:val="restart"/>
          </w:tcPr>
          <w:p w:rsidR="001203A6" w:rsidRPr="00970168" w:rsidRDefault="001203A6" w:rsidP="00B7667F">
            <w:pPr>
              <w:jc w:val="both"/>
            </w:pPr>
            <w:r w:rsidRPr="00970168">
              <w:t>Повторение правил безопасной работы при работе с наждачной бумагой.</w:t>
            </w:r>
          </w:p>
          <w:p w:rsidR="001203A6" w:rsidRPr="00970168" w:rsidRDefault="001203A6" w:rsidP="00B7667F">
            <w:pPr>
              <w:jc w:val="both"/>
            </w:pPr>
            <w:r w:rsidRPr="00970168">
              <w:t>Подбор наждачной бумаги.</w:t>
            </w:r>
          </w:p>
          <w:p w:rsidR="001203A6" w:rsidRPr="00970168" w:rsidRDefault="001203A6" w:rsidP="00B7667F">
            <w:pPr>
              <w:jc w:val="both"/>
            </w:pPr>
            <w:r w:rsidRPr="00970168">
              <w:t>Зачистка торцов, кромки и шлифование</w:t>
            </w:r>
          </w:p>
        </w:tc>
        <w:tc>
          <w:tcPr>
            <w:tcW w:w="3118" w:type="dxa"/>
            <w:vMerge w:val="restart"/>
          </w:tcPr>
          <w:p w:rsidR="001203A6" w:rsidRPr="00970168" w:rsidRDefault="001203A6" w:rsidP="00B7667F">
            <w:pPr>
              <w:jc w:val="both"/>
            </w:pPr>
            <w:r w:rsidRPr="00970168">
              <w:t>Повторяют правила безопасной работы при работе с наждачной бумагой.</w:t>
            </w:r>
          </w:p>
          <w:p w:rsidR="001203A6" w:rsidRPr="00970168" w:rsidRDefault="001203A6" w:rsidP="00B7667F">
            <w:pPr>
              <w:jc w:val="both"/>
            </w:pPr>
            <w:r w:rsidRPr="00970168">
              <w:t>Подбирают наждачную бумагу.</w:t>
            </w:r>
          </w:p>
          <w:p w:rsidR="001203A6" w:rsidRPr="00970168" w:rsidRDefault="001203A6" w:rsidP="00B7667F">
            <w:pPr>
              <w:ind w:right="180"/>
              <w:jc w:val="both"/>
            </w:pPr>
            <w:r w:rsidRPr="00970168">
              <w:t xml:space="preserve">Зачищают и шлифуют торцы и кромки </w:t>
            </w:r>
          </w:p>
        </w:tc>
        <w:tc>
          <w:tcPr>
            <w:tcW w:w="3119" w:type="dxa"/>
            <w:vMerge w:val="restart"/>
          </w:tcPr>
          <w:p w:rsidR="001203A6" w:rsidRPr="00970168" w:rsidRDefault="001203A6" w:rsidP="00B7667F">
            <w:pPr>
              <w:jc w:val="both"/>
            </w:pPr>
            <w:r w:rsidRPr="00970168">
              <w:t>Повторяют правила безопасной работы при работе с наждачной бумагой.</w:t>
            </w:r>
          </w:p>
          <w:p w:rsidR="001203A6" w:rsidRPr="00970168" w:rsidRDefault="001203A6" w:rsidP="00B7667F">
            <w:pPr>
              <w:jc w:val="both"/>
            </w:pPr>
            <w:r w:rsidRPr="00970168">
              <w:t>Подбирают наждачную бумагу.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Зачищают и шлифуют торцы и кромки 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34</w:t>
            </w:r>
          </w:p>
        </w:tc>
        <w:tc>
          <w:tcPr>
            <w:tcW w:w="2693" w:type="dxa"/>
          </w:tcPr>
          <w:p w:rsidR="001203A6" w:rsidRPr="00B7667F" w:rsidRDefault="001203A6" w:rsidP="00B7667F">
            <w:pPr>
              <w:shd w:val="clear" w:color="auto" w:fill="FFFFFF"/>
              <w:jc w:val="both"/>
              <w:rPr>
                <w:color w:val="000000"/>
              </w:rPr>
            </w:pPr>
            <w:r w:rsidRPr="00B7667F">
              <w:rPr>
                <w:color w:val="000000"/>
              </w:rPr>
              <w:t>Зачистка торцов, кромки, частей ножки и спинки стула</w:t>
            </w:r>
          </w:p>
        </w:tc>
        <w:tc>
          <w:tcPr>
            <w:tcW w:w="709" w:type="dxa"/>
          </w:tcPr>
          <w:p w:rsidR="001203A6" w:rsidRPr="00970168" w:rsidRDefault="001203A6" w:rsidP="00B7667F">
            <w:pPr>
              <w:shd w:val="clear" w:color="auto" w:fill="FFFFFF"/>
              <w:tabs>
                <w:tab w:val="left" w:pos="318"/>
              </w:tabs>
            </w:pPr>
            <w:r w:rsidRPr="00970168">
              <w:t xml:space="preserve">    1</w:t>
            </w:r>
          </w:p>
          <w:p w:rsidR="001203A6" w:rsidRPr="00970168" w:rsidRDefault="001203A6" w:rsidP="00B7667F">
            <w:pPr>
              <w:shd w:val="clear" w:color="auto" w:fill="FFFFFF"/>
              <w:ind w:firstLine="454"/>
              <w:jc w:val="center"/>
            </w:pPr>
          </w:p>
          <w:p w:rsidR="001203A6" w:rsidRPr="00970168" w:rsidRDefault="001203A6" w:rsidP="00B7667F">
            <w:pPr>
              <w:shd w:val="clear" w:color="auto" w:fill="FFFFFF"/>
            </w:pPr>
          </w:p>
        </w:tc>
        <w:tc>
          <w:tcPr>
            <w:tcW w:w="3544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8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9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35</w:t>
            </w:r>
          </w:p>
        </w:tc>
        <w:tc>
          <w:tcPr>
            <w:tcW w:w="2693" w:type="dxa"/>
          </w:tcPr>
          <w:p w:rsidR="001203A6" w:rsidRPr="00B7667F" w:rsidRDefault="001203A6" w:rsidP="00B7667F">
            <w:pPr>
              <w:shd w:val="clear" w:color="auto" w:fill="FFFFFF"/>
              <w:jc w:val="both"/>
              <w:rPr>
                <w:color w:val="000000"/>
              </w:rPr>
            </w:pPr>
            <w:r w:rsidRPr="00B7667F">
              <w:rPr>
                <w:color w:val="000000"/>
              </w:rPr>
              <w:t>Закрепление деталей стула с помощью гвоздей</w:t>
            </w:r>
          </w:p>
          <w:p w:rsidR="001203A6" w:rsidRPr="00970168" w:rsidRDefault="001203A6" w:rsidP="00B7667F">
            <w:pPr>
              <w:ind w:right="180"/>
              <w:jc w:val="both"/>
            </w:pPr>
            <w:r w:rsidRPr="00B7667F">
              <w:rPr>
                <w:color w:val="000000"/>
              </w:rPr>
              <w:t xml:space="preserve"> </w:t>
            </w: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</w:tcPr>
          <w:p w:rsidR="001203A6" w:rsidRPr="00970168" w:rsidRDefault="001203A6">
            <w:r w:rsidRPr="00970168">
              <w:t xml:space="preserve">Повторение видов гвоздей. </w:t>
            </w:r>
          </w:p>
          <w:p w:rsidR="001203A6" w:rsidRPr="00970168" w:rsidRDefault="001203A6">
            <w:r w:rsidRPr="00970168">
              <w:t xml:space="preserve">Повторение правил техники безопасности при работе молотком. </w:t>
            </w:r>
          </w:p>
          <w:p w:rsidR="001203A6" w:rsidRPr="00970168" w:rsidRDefault="001203A6">
            <w:r w:rsidRPr="00970168">
              <w:t xml:space="preserve">Разметка деталей. </w:t>
            </w:r>
          </w:p>
          <w:p w:rsidR="001203A6" w:rsidRPr="00970168" w:rsidRDefault="001203A6">
            <w:r w:rsidRPr="00970168">
              <w:t>Закрепление деталей стула с помощью гвоздя</w:t>
            </w:r>
          </w:p>
        </w:tc>
        <w:tc>
          <w:tcPr>
            <w:tcW w:w="3118" w:type="dxa"/>
          </w:tcPr>
          <w:p w:rsidR="001203A6" w:rsidRPr="00970168" w:rsidRDefault="001203A6">
            <w:r w:rsidRPr="00970168">
              <w:t xml:space="preserve">Повторяют виды гвоздей. </w:t>
            </w:r>
          </w:p>
          <w:p w:rsidR="001203A6" w:rsidRPr="00970168" w:rsidRDefault="001203A6">
            <w:r w:rsidRPr="00970168">
              <w:t xml:space="preserve">Повторяют правила техники безопасности при работе молотком. </w:t>
            </w:r>
          </w:p>
          <w:p w:rsidR="001203A6" w:rsidRPr="00970168" w:rsidRDefault="001203A6">
            <w:r w:rsidRPr="00970168">
              <w:t xml:space="preserve">Размечают детали с помощью учителя. </w:t>
            </w:r>
          </w:p>
          <w:p w:rsidR="001203A6" w:rsidRPr="00970168" w:rsidRDefault="001203A6">
            <w:r w:rsidRPr="00970168">
              <w:t>Закрепляют детали стула с помощью гвоздя</w:t>
            </w:r>
          </w:p>
        </w:tc>
        <w:tc>
          <w:tcPr>
            <w:tcW w:w="3119" w:type="dxa"/>
          </w:tcPr>
          <w:p w:rsidR="001203A6" w:rsidRPr="00970168" w:rsidRDefault="001203A6">
            <w:r w:rsidRPr="00970168">
              <w:t xml:space="preserve">Повторяют виды гвоздей. </w:t>
            </w:r>
          </w:p>
          <w:p w:rsidR="001203A6" w:rsidRPr="00970168" w:rsidRDefault="001203A6">
            <w:r w:rsidRPr="00970168">
              <w:t xml:space="preserve">Повторяют правила техники безопасности при работе молотком. </w:t>
            </w:r>
          </w:p>
          <w:p w:rsidR="001203A6" w:rsidRPr="00970168" w:rsidRDefault="001203A6">
            <w:r w:rsidRPr="00970168">
              <w:t xml:space="preserve">Размечают детали. </w:t>
            </w:r>
          </w:p>
          <w:p w:rsidR="001203A6" w:rsidRPr="00970168" w:rsidRDefault="001203A6">
            <w:r w:rsidRPr="00970168">
              <w:t>Закрепляют детали стула с помощью гвоздя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36</w:t>
            </w:r>
          </w:p>
        </w:tc>
        <w:tc>
          <w:tcPr>
            <w:tcW w:w="2693" w:type="dxa"/>
          </w:tcPr>
          <w:p w:rsidR="001203A6" w:rsidRPr="00B7667F" w:rsidRDefault="001203A6" w:rsidP="00B7667F">
            <w:pPr>
              <w:shd w:val="clear" w:color="auto" w:fill="FFFFFF"/>
              <w:jc w:val="both"/>
              <w:rPr>
                <w:color w:val="000000"/>
              </w:rPr>
            </w:pPr>
            <w:r w:rsidRPr="00B7667F">
              <w:rPr>
                <w:color w:val="000000"/>
              </w:rPr>
              <w:t>Закрепление деталей стула с помощью гвоздей</w:t>
            </w:r>
          </w:p>
          <w:p w:rsidR="001203A6" w:rsidRPr="00B7667F" w:rsidRDefault="001203A6" w:rsidP="00B7667F">
            <w:pPr>
              <w:shd w:val="clear" w:color="auto" w:fill="FFFFFF"/>
              <w:jc w:val="both"/>
              <w:rPr>
                <w:color w:val="000000"/>
              </w:rPr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</w:tcPr>
          <w:p w:rsidR="001203A6" w:rsidRPr="00970168" w:rsidRDefault="001203A6">
            <w:r w:rsidRPr="00970168">
              <w:t xml:space="preserve">Повторение видов гвоздей. </w:t>
            </w:r>
          </w:p>
          <w:p w:rsidR="001203A6" w:rsidRPr="00970168" w:rsidRDefault="001203A6">
            <w:r w:rsidRPr="00970168">
              <w:t xml:space="preserve">Повторение правил техники безопасности при работе молотком. </w:t>
            </w:r>
          </w:p>
          <w:p w:rsidR="001203A6" w:rsidRPr="00970168" w:rsidRDefault="001203A6">
            <w:r w:rsidRPr="00970168">
              <w:t xml:space="preserve">Разметка деталей. </w:t>
            </w:r>
          </w:p>
          <w:p w:rsidR="001203A6" w:rsidRPr="00970168" w:rsidRDefault="001203A6">
            <w:r w:rsidRPr="00970168">
              <w:t>Закрепление деталей стула с помощью гвоздя</w:t>
            </w:r>
          </w:p>
        </w:tc>
        <w:tc>
          <w:tcPr>
            <w:tcW w:w="3118" w:type="dxa"/>
          </w:tcPr>
          <w:p w:rsidR="001203A6" w:rsidRPr="00970168" w:rsidRDefault="001203A6">
            <w:r w:rsidRPr="00970168">
              <w:t xml:space="preserve">Повторяют виды гвоздей. </w:t>
            </w:r>
          </w:p>
          <w:p w:rsidR="001203A6" w:rsidRPr="00970168" w:rsidRDefault="001203A6">
            <w:r w:rsidRPr="00970168">
              <w:t xml:space="preserve">Повторяют правила техники безопасности при работе молотком. </w:t>
            </w:r>
          </w:p>
          <w:p w:rsidR="001203A6" w:rsidRPr="00970168" w:rsidRDefault="001203A6">
            <w:r w:rsidRPr="00970168">
              <w:t xml:space="preserve">Размечают детали с помощью учителя. </w:t>
            </w:r>
          </w:p>
          <w:p w:rsidR="001203A6" w:rsidRPr="00970168" w:rsidRDefault="001203A6">
            <w:r w:rsidRPr="00970168">
              <w:t>Закрепляют детали стула с помощью гвоздя</w:t>
            </w:r>
          </w:p>
        </w:tc>
        <w:tc>
          <w:tcPr>
            <w:tcW w:w="3119" w:type="dxa"/>
          </w:tcPr>
          <w:p w:rsidR="001203A6" w:rsidRPr="00970168" w:rsidRDefault="001203A6">
            <w:r w:rsidRPr="00970168">
              <w:t xml:space="preserve">Повторяют виды гвоздей. </w:t>
            </w:r>
          </w:p>
          <w:p w:rsidR="001203A6" w:rsidRPr="00970168" w:rsidRDefault="001203A6">
            <w:r w:rsidRPr="00970168">
              <w:t xml:space="preserve">Повторяют правила техники безопасности при работе молотком. </w:t>
            </w:r>
          </w:p>
          <w:p w:rsidR="001203A6" w:rsidRPr="00970168" w:rsidRDefault="001203A6">
            <w:r w:rsidRPr="00970168">
              <w:t xml:space="preserve">Размечают детали. </w:t>
            </w:r>
          </w:p>
          <w:p w:rsidR="001203A6" w:rsidRPr="00970168" w:rsidRDefault="001203A6">
            <w:r w:rsidRPr="00970168">
              <w:t>Закрепляют детали стула с помощью гвоздя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37</w:t>
            </w:r>
          </w:p>
        </w:tc>
        <w:tc>
          <w:tcPr>
            <w:tcW w:w="2693" w:type="dxa"/>
          </w:tcPr>
          <w:p w:rsidR="001203A6" w:rsidRPr="00B7667F" w:rsidRDefault="001203A6" w:rsidP="00B7667F">
            <w:pPr>
              <w:shd w:val="clear" w:color="auto" w:fill="FFFFFF"/>
              <w:jc w:val="both"/>
              <w:rPr>
                <w:color w:val="000000"/>
              </w:rPr>
            </w:pPr>
            <w:r w:rsidRPr="00B7667F">
              <w:rPr>
                <w:color w:val="000000"/>
              </w:rPr>
              <w:t>Окончательная отделка игрушечного стула. Анализ выполненного образца</w:t>
            </w:r>
          </w:p>
          <w:p w:rsidR="001203A6" w:rsidRPr="00B7667F" w:rsidRDefault="001203A6" w:rsidP="00B7667F">
            <w:pPr>
              <w:ind w:right="180"/>
              <w:jc w:val="both"/>
              <w:rPr>
                <w:color w:val="000000"/>
              </w:rPr>
            </w:pPr>
            <w:r w:rsidRPr="00B7667F">
              <w:rPr>
                <w:color w:val="000000"/>
              </w:rPr>
              <w:t xml:space="preserve"> </w:t>
            </w:r>
          </w:p>
          <w:p w:rsidR="001203A6" w:rsidRPr="00B7667F" w:rsidRDefault="001203A6" w:rsidP="00B7667F">
            <w:pPr>
              <w:ind w:right="180"/>
              <w:jc w:val="both"/>
              <w:rPr>
                <w:color w:val="000000"/>
              </w:rPr>
            </w:pPr>
          </w:p>
          <w:p w:rsidR="001203A6" w:rsidRPr="00970168" w:rsidRDefault="001203A6" w:rsidP="00B7667F">
            <w:pPr>
              <w:ind w:right="180"/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 w:val="restart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Повторение окончательной отделки изделия: виды красок.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Контроль качества изделия.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Повторение способов исправления брака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Повторение правил нанесения краски на изделие, анализа выполненной работы.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Исправление брака.</w:t>
            </w:r>
          </w:p>
          <w:p w:rsidR="001203A6" w:rsidRPr="00970168" w:rsidRDefault="001203A6" w:rsidP="00B7667F">
            <w:pPr>
              <w:jc w:val="both"/>
            </w:pPr>
            <w:r w:rsidRPr="00970168">
              <w:t>Нанесение краски на изделие.</w:t>
            </w:r>
          </w:p>
          <w:p w:rsidR="001203A6" w:rsidRPr="00970168" w:rsidRDefault="001203A6" w:rsidP="00B7667F">
            <w:pPr>
              <w:jc w:val="both"/>
            </w:pPr>
            <w:r w:rsidRPr="00970168">
              <w:t>Исправление брака.</w:t>
            </w:r>
          </w:p>
          <w:p w:rsidR="001203A6" w:rsidRPr="00970168" w:rsidRDefault="001203A6" w:rsidP="00B7667F">
            <w:pPr>
              <w:jc w:val="both"/>
            </w:pPr>
            <w:r w:rsidRPr="00970168">
              <w:t>Анализ выполненного изделия</w:t>
            </w:r>
          </w:p>
        </w:tc>
        <w:tc>
          <w:tcPr>
            <w:tcW w:w="3118" w:type="dxa"/>
            <w:vMerge w:val="restart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Повторяют окончательную отделку изделия: виды красок.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Повторяют правила нанесения краски на изделие, анализируют выполненную работу.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Наносят краску на изделие.</w:t>
            </w:r>
          </w:p>
          <w:p w:rsidR="001203A6" w:rsidRPr="00970168" w:rsidRDefault="001203A6" w:rsidP="00B7667F">
            <w:pPr>
              <w:jc w:val="both"/>
            </w:pPr>
            <w:r w:rsidRPr="00970168">
              <w:t>Исправляют брак.</w:t>
            </w:r>
          </w:p>
          <w:p w:rsidR="001203A6" w:rsidRPr="00970168" w:rsidRDefault="001203A6" w:rsidP="00B7667F">
            <w:pPr>
              <w:ind w:right="180"/>
              <w:jc w:val="both"/>
            </w:pPr>
            <w:r w:rsidRPr="00970168">
              <w:t>Анализируют выполненное изделие</w:t>
            </w:r>
          </w:p>
        </w:tc>
        <w:tc>
          <w:tcPr>
            <w:tcW w:w="3119" w:type="dxa"/>
            <w:vMerge w:val="restart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Повторяют окончательную отделку изделия: виды красок.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Контролируют качество изделия.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Повторяют способы исправления брака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Повторяют правила нанесения краски на изделие, анализируют выполненную работу.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Исправляют брак.</w:t>
            </w:r>
          </w:p>
          <w:p w:rsidR="001203A6" w:rsidRPr="00970168" w:rsidRDefault="001203A6" w:rsidP="00B7667F">
            <w:pPr>
              <w:jc w:val="both"/>
            </w:pPr>
            <w:r w:rsidRPr="00970168">
              <w:t>Наносят краску на изделие.</w:t>
            </w:r>
          </w:p>
          <w:p w:rsidR="001203A6" w:rsidRPr="00970168" w:rsidRDefault="001203A6" w:rsidP="00B7667F">
            <w:pPr>
              <w:jc w:val="both"/>
            </w:pPr>
            <w:r w:rsidRPr="00970168">
              <w:t>Исправляют брак.</w:t>
            </w:r>
          </w:p>
          <w:p w:rsidR="001203A6" w:rsidRPr="00970168" w:rsidRDefault="001203A6" w:rsidP="00B7667F">
            <w:pPr>
              <w:ind w:right="180"/>
              <w:jc w:val="both"/>
            </w:pPr>
            <w:r w:rsidRPr="00970168">
              <w:t>Анализируют выполненное изделие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38</w:t>
            </w:r>
          </w:p>
        </w:tc>
        <w:tc>
          <w:tcPr>
            <w:tcW w:w="2693" w:type="dxa"/>
          </w:tcPr>
          <w:p w:rsidR="001203A6" w:rsidRPr="00B7667F" w:rsidRDefault="001203A6" w:rsidP="00B7667F">
            <w:pPr>
              <w:shd w:val="clear" w:color="auto" w:fill="FFFFFF"/>
              <w:jc w:val="both"/>
              <w:rPr>
                <w:color w:val="000000"/>
              </w:rPr>
            </w:pPr>
            <w:r w:rsidRPr="00B7667F">
              <w:rPr>
                <w:color w:val="000000"/>
              </w:rPr>
              <w:t>Окончательная отделка игрушечного стула. Анализ выполненного образца</w:t>
            </w:r>
          </w:p>
          <w:p w:rsidR="001203A6" w:rsidRPr="00B7667F" w:rsidRDefault="001203A6" w:rsidP="00B7667F">
            <w:pPr>
              <w:shd w:val="clear" w:color="auto" w:fill="FFFFFF"/>
              <w:jc w:val="both"/>
              <w:rPr>
                <w:color w:val="000000"/>
              </w:rPr>
            </w:pPr>
            <w:r w:rsidRPr="00B7667F">
              <w:rPr>
                <w:color w:val="000000"/>
              </w:rPr>
              <w:t xml:space="preserve"> </w:t>
            </w: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8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9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</w:tr>
      <w:tr w:rsidR="001203A6" w:rsidRPr="00970168" w:rsidTr="00B7667F">
        <w:tc>
          <w:tcPr>
            <w:tcW w:w="13887" w:type="dxa"/>
            <w:gridSpan w:val="6"/>
          </w:tcPr>
          <w:p w:rsidR="001203A6" w:rsidRPr="00B7667F" w:rsidRDefault="001203A6" w:rsidP="00B7667F">
            <w:pPr>
              <w:ind w:right="180"/>
              <w:jc w:val="center"/>
              <w:rPr>
                <w:b/>
              </w:rPr>
            </w:pPr>
            <w:r w:rsidRPr="00B7667F">
              <w:rPr>
                <w:b/>
              </w:rPr>
              <w:t>Самостоятельная работа. Изготовление изделия из фанеры-18 часов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39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jc w:val="both"/>
            </w:pPr>
            <w:r w:rsidRPr="00970168">
              <w:t>Планирование работы. Технический рисунок изделия</w:t>
            </w:r>
          </w:p>
          <w:p w:rsidR="001203A6" w:rsidRPr="00970168" w:rsidRDefault="001203A6" w:rsidP="00B7667F">
            <w:pPr>
              <w:jc w:val="both"/>
            </w:pPr>
          </w:p>
          <w:p w:rsidR="001203A6" w:rsidRPr="00970168" w:rsidRDefault="001203A6" w:rsidP="00B7667F">
            <w:pPr>
              <w:ind w:right="180"/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Рассмотрение образца изделия.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Рассмотрение технического рисунка изделия.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Составление плана работы изделия в совместной беседе.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Подготовка материала.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Изготовление шаблонов.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Оформление в тетради плана работы</w:t>
            </w:r>
          </w:p>
        </w:tc>
        <w:tc>
          <w:tcPr>
            <w:tcW w:w="3118" w:type="dxa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Рассматривают образец изделия.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Составляют план работы изделия в совместной беседе.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Готовят материал с помощью учителя.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Изготавливают шаблоны.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Оформляют в тетради план работы</w:t>
            </w:r>
          </w:p>
        </w:tc>
        <w:tc>
          <w:tcPr>
            <w:tcW w:w="3119" w:type="dxa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Рассматривают образец изделия.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Рассматривают технический рисунок изделия.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Составляют план работы изделия в совместной беседе.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Готовят материал.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Изготавливают шаблоны.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Оформляют в тетради план работы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40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jc w:val="both"/>
            </w:pPr>
            <w:r w:rsidRPr="00970168">
              <w:t>Планирование работы. Технический рисунок изделия</w:t>
            </w:r>
          </w:p>
          <w:p w:rsidR="001203A6" w:rsidRPr="00970168" w:rsidRDefault="001203A6" w:rsidP="00B7667F">
            <w:pPr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</w:tcPr>
          <w:p w:rsidR="001203A6" w:rsidRPr="00970168" w:rsidRDefault="001203A6">
            <w:r w:rsidRPr="00970168">
              <w:t xml:space="preserve">Рассмотрение образца изделия. </w:t>
            </w:r>
          </w:p>
          <w:p w:rsidR="001203A6" w:rsidRPr="00970168" w:rsidRDefault="001203A6">
            <w:r w:rsidRPr="00970168">
              <w:t xml:space="preserve">Рассмотрение технического рисунка изделия. </w:t>
            </w:r>
          </w:p>
          <w:p w:rsidR="001203A6" w:rsidRPr="00970168" w:rsidRDefault="001203A6">
            <w:r w:rsidRPr="00970168">
              <w:t xml:space="preserve">Составление плана работы изделия в совместной беседе. </w:t>
            </w:r>
          </w:p>
          <w:p w:rsidR="001203A6" w:rsidRPr="00970168" w:rsidRDefault="001203A6">
            <w:r w:rsidRPr="00970168">
              <w:t xml:space="preserve">Подготовка материала. </w:t>
            </w:r>
          </w:p>
          <w:p w:rsidR="001203A6" w:rsidRPr="00970168" w:rsidRDefault="001203A6">
            <w:r w:rsidRPr="00970168">
              <w:t xml:space="preserve">Изготовление шаблонов. </w:t>
            </w:r>
          </w:p>
          <w:p w:rsidR="001203A6" w:rsidRPr="00970168" w:rsidRDefault="001203A6">
            <w:r w:rsidRPr="00970168">
              <w:t>Оформление в тетради плана работы</w:t>
            </w:r>
          </w:p>
        </w:tc>
        <w:tc>
          <w:tcPr>
            <w:tcW w:w="3118" w:type="dxa"/>
          </w:tcPr>
          <w:p w:rsidR="001203A6" w:rsidRPr="00970168" w:rsidRDefault="001203A6">
            <w:r w:rsidRPr="00970168">
              <w:t xml:space="preserve">Рассматривают образец изделия. </w:t>
            </w:r>
          </w:p>
          <w:p w:rsidR="001203A6" w:rsidRPr="00970168" w:rsidRDefault="001203A6">
            <w:r w:rsidRPr="00970168">
              <w:t xml:space="preserve">Составляют план работы изделия в совместной беседе. </w:t>
            </w:r>
          </w:p>
          <w:p w:rsidR="001203A6" w:rsidRPr="00970168" w:rsidRDefault="001203A6">
            <w:r w:rsidRPr="00970168">
              <w:t xml:space="preserve">Готовят материал с помощью учителя. </w:t>
            </w:r>
          </w:p>
          <w:p w:rsidR="001203A6" w:rsidRPr="00970168" w:rsidRDefault="001203A6">
            <w:r w:rsidRPr="00970168">
              <w:t xml:space="preserve">Изготавливают шаблоны. </w:t>
            </w:r>
          </w:p>
          <w:p w:rsidR="001203A6" w:rsidRPr="00970168" w:rsidRDefault="001203A6">
            <w:r w:rsidRPr="00970168">
              <w:t>Оформляют в тетради план работы</w:t>
            </w:r>
          </w:p>
        </w:tc>
        <w:tc>
          <w:tcPr>
            <w:tcW w:w="3119" w:type="dxa"/>
          </w:tcPr>
          <w:p w:rsidR="001203A6" w:rsidRPr="00970168" w:rsidRDefault="001203A6">
            <w:r w:rsidRPr="00970168">
              <w:t xml:space="preserve">Рассматривают образец изделия. </w:t>
            </w:r>
          </w:p>
          <w:p w:rsidR="001203A6" w:rsidRPr="00970168" w:rsidRDefault="001203A6">
            <w:r w:rsidRPr="00970168">
              <w:t xml:space="preserve">Рассматривают технический рисунок изделия. </w:t>
            </w:r>
          </w:p>
          <w:p w:rsidR="001203A6" w:rsidRPr="00970168" w:rsidRDefault="001203A6">
            <w:r w:rsidRPr="00970168">
              <w:t xml:space="preserve">Составляют план работы изделия в совместной беседе. </w:t>
            </w:r>
          </w:p>
          <w:p w:rsidR="001203A6" w:rsidRPr="00970168" w:rsidRDefault="001203A6">
            <w:r w:rsidRPr="00970168">
              <w:t xml:space="preserve">Готовят материал. </w:t>
            </w:r>
          </w:p>
          <w:p w:rsidR="001203A6" w:rsidRPr="00970168" w:rsidRDefault="001203A6">
            <w:r w:rsidRPr="00970168">
              <w:t xml:space="preserve">Изготавливают шаблоны. </w:t>
            </w:r>
          </w:p>
          <w:p w:rsidR="001203A6" w:rsidRPr="00970168" w:rsidRDefault="001203A6">
            <w:r w:rsidRPr="00970168">
              <w:t>Оформляют в тетради план работы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41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shd w:val="clear" w:color="auto" w:fill="FFFFFF"/>
              <w:jc w:val="both"/>
            </w:pPr>
            <w:r w:rsidRPr="00970168">
              <w:t xml:space="preserve">Лобзик </w:t>
            </w:r>
          </w:p>
          <w:p w:rsidR="001203A6" w:rsidRPr="00970168" w:rsidRDefault="001203A6" w:rsidP="00B7667F">
            <w:pPr>
              <w:shd w:val="clear" w:color="auto" w:fill="FFFFFF"/>
              <w:ind w:firstLine="454"/>
              <w:jc w:val="both"/>
            </w:pPr>
          </w:p>
          <w:p w:rsidR="001203A6" w:rsidRPr="00970168" w:rsidRDefault="001203A6" w:rsidP="00B7667F">
            <w:pPr>
              <w:ind w:right="180"/>
              <w:jc w:val="both"/>
            </w:pPr>
            <w:r w:rsidRPr="00970168">
              <w:t xml:space="preserve"> </w:t>
            </w:r>
          </w:p>
          <w:p w:rsidR="001203A6" w:rsidRPr="00970168" w:rsidRDefault="001203A6" w:rsidP="00B7667F">
            <w:pPr>
              <w:ind w:right="180"/>
              <w:jc w:val="both"/>
            </w:pPr>
          </w:p>
          <w:p w:rsidR="001203A6" w:rsidRPr="00970168" w:rsidRDefault="001203A6" w:rsidP="00B7667F">
            <w:pPr>
              <w:ind w:right="180"/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 w:val="restart"/>
          </w:tcPr>
          <w:p w:rsidR="001203A6" w:rsidRPr="00970168" w:rsidRDefault="001203A6">
            <w:r w:rsidRPr="00970168">
              <w:t xml:space="preserve">Знакомство с лобзиком: устройство, применение. </w:t>
            </w:r>
          </w:p>
          <w:p w:rsidR="001203A6" w:rsidRPr="00970168" w:rsidRDefault="001203A6">
            <w:r w:rsidRPr="00970168">
              <w:t xml:space="preserve">Знакомство с фанерой: строение, свойства. </w:t>
            </w:r>
          </w:p>
          <w:p w:rsidR="001203A6" w:rsidRPr="00970168" w:rsidRDefault="001203A6">
            <w:r w:rsidRPr="00970168">
              <w:t xml:space="preserve">Знакомство с техникой безопасности при работе лобзиком. </w:t>
            </w:r>
          </w:p>
          <w:p w:rsidR="001203A6" w:rsidRPr="00970168" w:rsidRDefault="001203A6">
            <w:r w:rsidRPr="00970168">
              <w:t>Крепление полотна в лобзике, определение вида полотна</w:t>
            </w:r>
          </w:p>
        </w:tc>
        <w:tc>
          <w:tcPr>
            <w:tcW w:w="3118" w:type="dxa"/>
            <w:vMerge w:val="restart"/>
          </w:tcPr>
          <w:p w:rsidR="001203A6" w:rsidRPr="00970168" w:rsidRDefault="001203A6">
            <w:r w:rsidRPr="00970168">
              <w:t xml:space="preserve">Знакомятся с лобзиком: устройство, применение. </w:t>
            </w:r>
          </w:p>
          <w:p w:rsidR="001203A6" w:rsidRPr="00970168" w:rsidRDefault="001203A6">
            <w:r w:rsidRPr="00970168">
              <w:t xml:space="preserve">Знакомятся с фанерой: строение, свойства. </w:t>
            </w:r>
          </w:p>
          <w:p w:rsidR="001203A6" w:rsidRPr="00970168" w:rsidRDefault="001203A6">
            <w:r w:rsidRPr="00970168">
              <w:t xml:space="preserve">Выполняют  технику безопасности при работе лобзиком. </w:t>
            </w:r>
          </w:p>
          <w:p w:rsidR="001203A6" w:rsidRPr="00970168" w:rsidRDefault="001203A6">
            <w:r w:rsidRPr="00970168">
              <w:t>Крепят полотно в лобзике, определяют вид полотна с помощью учителя</w:t>
            </w:r>
          </w:p>
        </w:tc>
        <w:tc>
          <w:tcPr>
            <w:tcW w:w="3119" w:type="dxa"/>
            <w:vMerge w:val="restart"/>
          </w:tcPr>
          <w:p w:rsidR="001203A6" w:rsidRPr="00970168" w:rsidRDefault="001203A6">
            <w:r w:rsidRPr="00970168">
              <w:t xml:space="preserve">Знакомятся с лобзиком: устройство, применение. </w:t>
            </w:r>
          </w:p>
          <w:p w:rsidR="001203A6" w:rsidRPr="00970168" w:rsidRDefault="001203A6">
            <w:r w:rsidRPr="00970168">
              <w:t xml:space="preserve">Знакомятся с фанерой: строение, свойства. </w:t>
            </w:r>
          </w:p>
          <w:p w:rsidR="001203A6" w:rsidRPr="00970168" w:rsidRDefault="001203A6">
            <w:r w:rsidRPr="00970168">
              <w:t xml:space="preserve">Выполняют  технику безопасности при работе лобзиком. </w:t>
            </w:r>
          </w:p>
          <w:p w:rsidR="001203A6" w:rsidRPr="00970168" w:rsidRDefault="001203A6">
            <w:r w:rsidRPr="00970168">
              <w:t>Крепят полотно в лобзике, определяют вид полотна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42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shd w:val="clear" w:color="auto" w:fill="FFFFFF"/>
              <w:jc w:val="both"/>
            </w:pPr>
            <w:r w:rsidRPr="00970168">
              <w:t xml:space="preserve">Лобзик </w:t>
            </w:r>
          </w:p>
          <w:p w:rsidR="001203A6" w:rsidRPr="00970168" w:rsidRDefault="001203A6" w:rsidP="00B7667F">
            <w:pPr>
              <w:shd w:val="clear" w:color="auto" w:fill="FFFFFF"/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8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9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43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shd w:val="clear" w:color="auto" w:fill="FFFFFF"/>
              <w:jc w:val="both"/>
            </w:pPr>
            <w:r w:rsidRPr="00970168">
              <w:t>Оборудование рабочего места для выпиливания</w:t>
            </w:r>
          </w:p>
          <w:p w:rsidR="001203A6" w:rsidRPr="00970168" w:rsidRDefault="001203A6" w:rsidP="00B7667F">
            <w:pPr>
              <w:shd w:val="clear" w:color="auto" w:fill="FFFFFF"/>
              <w:ind w:firstLine="454"/>
              <w:jc w:val="both"/>
            </w:pPr>
          </w:p>
          <w:p w:rsidR="001203A6" w:rsidRPr="00970168" w:rsidRDefault="001203A6" w:rsidP="00B7667F">
            <w:pPr>
              <w:shd w:val="clear" w:color="auto" w:fill="FFFFFF"/>
              <w:ind w:firstLine="454"/>
              <w:jc w:val="both"/>
            </w:pPr>
            <w:r w:rsidRPr="00970168">
              <w:t xml:space="preserve"> </w:t>
            </w: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 w:val="restart"/>
          </w:tcPr>
          <w:p w:rsidR="001203A6" w:rsidRPr="00970168" w:rsidRDefault="001203A6">
            <w:r w:rsidRPr="00970168">
              <w:t xml:space="preserve">Знакомство со столиком для выпиливания: устройство, применение, назначение. </w:t>
            </w:r>
          </w:p>
          <w:p w:rsidR="001203A6" w:rsidRPr="00970168" w:rsidRDefault="001203A6">
            <w:r w:rsidRPr="00970168">
              <w:t>Фиксация столика для выпиливания с помощью струбцины и в зажиме верстака</w:t>
            </w:r>
          </w:p>
          <w:p w:rsidR="001203A6" w:rsidRPr="00970168" w:rsidRDefault="001203A6" w:rsidP="00B7667F">
            <w:pPr>
              <w:ind w:right="180"/>
            </w:pPr>
            <w:r w:rsidRPr="00970168">
              <w:t xml:space="preserve"> </w:t>
            </w:r>
          </w:p>
        </w:tc>
        <w:tc>
          <w:tcPr>
            <w:tcW w:w="3118" w:type="dxa"/>
            <w:vMerge w:val="restart"/>
          </w:tcPr>
          <w:p w:rsidR="001203A6" w:rsidRPr="00970168" w:rsidRDefault="001203A6">
            <w:r w:rsidRPr="00970168">
              <w:t xml:space="preserve">Знакомятся со столиком для выпиливания: устройство, применение, назначение. </w:t>
            </w:r>
          </w:p>
          <w:p w:rsidR="001203A6" w:rsidRPr="00970168" w:rsidRDefault="001203A6">
            <w:r w:rsidRPr="00970168">
              <w:t>Фиксируют столик для выпиливания с помощью струбцины и в зажиме верстака с помощью учителя</w:t>
            </w:r>
          </w:p>
        </w:tc>
        <w:tc>
          <w:tcPr>
            <w:tcW w:w="3119" w:type="dxa"/>
            <w:vMerge w:val="restart"/>
          </w:tcPr>
          <w:p w:rsidR="001203A6" w:rsidRPr="00970168" w:rsidRDefault="001203A6">
            <w:r w:rsidRPr="00970168">
              <w:t xml:space="preserve">Знакомятся со столиком для выпиливания: устройство, применение, назначение. </w:t>
            </w:r>
          </w:p>
          <w:p w:rsidR="001203A6" w:rsidRPr="00970168" w:rsidRDefault="001203A6">
            <w:r w:rsidRPr="00970168">
              <w:t>Фиксируют столик для выпиливания с помощью струбцины и в зажиме верстака</w:t>
            </w:r>
          </w:p>
          <w:p w:rsidR="001203A6" w:rsidRPr="00970168" w:rsidRDefault="001203A6" w:rsidP="00B7667F">
            <w:pPr>
              <w:ind w:right="180"/>
            </w:pPr>
            <w:r w:rsidRPr="00970168">
              <w:t xml:space="preserve"> 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44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shd w:val="clear" w:color="auto" w:fill="FFFFFF"/>
              <w:jc w:val="both"/>
            </w:pPr>
            <w:r w:rsidRPr="00970168">
              <w:t>Оборудование рабочего места для выпиливания</w:t>
            </w: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8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9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45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shd w:val="clear" w:color="auto" w:fill="FFFFFF"/>
              <w:jc w:val="both"/>
            </w:pPr>
            <w:r w:rsidRPr="00970168">
              <w:t>Изготовление деталей из фанеры</w:t>
            </w: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 w:val="restart"/>
          </w:tcPr>
          <w:p w:rsidR="001203A6" w:rsidRPr="00970168" w:rsidRDefault="001203A6">
            <w:r w:rsidRPr="00970168">
              <w:t>Повторение правил изготовления шаблонов.</w:t>
            </w:r>
          </w:p>
          <w:p w:rsidR="001203A6" w:rsidRPr="00970168" w:rsidRDefault="001203A6">
            <w:r w:rsidRPr="00970168">
              <w:t>Формирование правильной хватки и рабочей позы при работе лобзиком.</w:t>
            </w:r>
          </w:p>
          <w:p w:rsidR="001203A6" w:rsidRPr="00970168" w:rsidRDefault="001203A6">
            <w:r w:rsidRPr="00970168">
              <w:t>Разметка парных деталей</w:t>
            </w:r>
          </w:p>
          <w:p w:rsidR="001203A6" w:rsidRPr="00970168" w:rsidRDefault="001203A6">
            <w:r w:rsidRPr="00970168">
              <w:t>Изготовление деталей.</w:t>
            </w:r>
          </w:p>
          <w:p w:rsidR="001203A6" w:rsidRPr="00970168" w:rsidRDefault="001203A6" w:rsidP="00B7667F">
            <w:pPr>
              <w:ind w:right="180"/>
            </w:pPr>
          </w:p>
        </w:tc>
        <w:tc>
          <w:tcPr>
            <w:tcW w:w="3118" w:type="dxa"/>
            <w:vMerge w:val="restart"/>
          </w:tcPr>
          <w:p w:rsidR="001203A6" w:rsidRPr="00970168" w:rsidRDefault="001203A6">
            <w:r w:rsidRPr="00970168">
              <w:t>Повторяют правила изготовления шаблонов.</w:t>
            </w:r>
          </w:p>
          <w:p w:rsidR="001203A6" w:rsidRPr="00970168" w:rsidRDefault="001203A6">
            <w:r w:rsidRPr="00970168">
              <w:t>Формируют правильную хватку и рабочую позу при работе лобзиком.</w:t>
            </w:r>
          </w:p>
          <w:p w:rsidR="001203A6" w:rsidRPr="00970168" w:rsidRDefault="001203A6">
            <w:r w:rsidRPr="00970168">
              <w:t xml:space="preserve">Размечают парные детали с помощью учителя. </w:t>
            </w:r>
          </w:p>
          <w:p w:rsidR="001203A6" w:rsidRPr="00970168" w:rsidRDefault="001203A6" w:rsidP="00B7667F">
            <w:pPr>
              <w:ind w:right="180"/>
            </w:pPr>
            <w:r w:rsidRPr="00970168">
              <w:t>Изготавливают детали</w:t>
            </w:r>
          </w:p>
        </w:tc>
        <w:tc>
          <w:tcPr>
            <w:tcW w:w="3119" w:type="dxa"/>
            <w:vMerge w:val="restart"/>
          </w:tcPr>
          <w:p w:rsidR="001203A6" w:rsidRPr="00970168" w:rsidRDefault="001203A6">
            <w:r w:rsidRPr="00970168">
              <w:t>Повторяют правила изготовления шаблонов.</w:t>
            </w:r>
          </w:p>
          <w:p w:rsidR="001203A6" w:rsidRPr="00970168" w:rsidRDefault="001203A6">
            <w:r w:rsidRPr="00970168">
              <w:t>Формируют правильную хватку и рабочую позу при работе лобзиком.</w:t>
            </w:r>
          </w:p>
          <w:p w:rsidR="001203A6" w:rsidRPr="00970168" w:rsidRDefault="001203A6">
            <w:r w:rsidRPr="00970168">
              <w:t xml:space="preserve">Размечают парные детали. </w:t>
            </w:r>
          </w:p>
          <w:p w:rsidR="001203A6" w:rsidRPr="00970168" w:rsidRDefault="001203A6">
            <w:r w:rsidRPr="00970168">
              <w:t>Изготавливают детали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46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shd w:val="clear" w:color="auto" w:fill="FFFFFF"/>
              <w:jc w:val="both"/>
            </w:pPr>
            <w:r w:rsidRPr="00970168">
              <w:t>Изготовление деталей из фанеры</w:t>
            </w: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8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9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47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shd w:val="clear" w:color="auto" w:fill="FFFFFF"/>
              <w:jc w:val="both"/>
            </w:pPr>
            <w:r w:rsidRPr="00970168">
              <w:t>Изготовление деталей из фанеры</w:t>
            </w: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8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9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48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shd w:val="clear" w:color="auto" w:fill="FFFFFF"/>
              <w:jc w:val="both"/>
            </w:pPr>
            <w:r w:rsidRPr="00970168">
              <w:t>Изготовление деталей из фанеры</w:t>
            </w: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8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9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49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shd w:val="clear" w:color="auto" w:fill="FFFFFF"/>
              <w:jc w:val="both"/>
            </w:pPr>
            <w:r w:rsidRPr="00970168">
              <w:t>Изготовление деталей из фанеры</w:t>
            </w: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8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9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50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shd w:val="clear" w:color="auto" w:fill="FFFFFF"/>
              <w:jc w:val="both"/>
            </w:pPr>
            <w:r w:rsidRPr="00970168">
              <w:t>Изготовление деталей из фанеры</w:t>
            </w: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8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9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51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shd w:val="clear" w:color="auto" w:fill="FFFFFF"/>
              <w:jc w:val="both"/>
            </w:pPr>
            <w:r w:rsidRPr="00970168">
              <w:t>Отделка изделия</w:t>
            </w:r>
          </w:p>
          <w:p w:rsidR="001203A6" w:rsidRPr="00970168" w:rsidRDefault="001203A6" w:rsidP="00B7667F">
            <w:pPr>
              <w:ind w:right="180"/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 w:val="restart"/>
          </w:tcPr>
          <w:p w:rsidR="001203A6" w:rsidRPr="00970168" w:rsidRDefault="001203A6">
            <w:r w:rsidRPr="00970168">
              <w:t>Знакомство с применением рашпиля, надфиля, наждачной бумаги при отработке фанеры.</w:t>
            </w:r>
          </w:p>
          <w:p w:rsidR="001203A6" w:rsidRPr="00970168" w:rsidRDefault="001203A6">
            <w:r w:rsidRPr="00970168">
              <w:t>Отделка выпиленных деталей из фанеры при помощи рашпиля, надфиля, наждачной бумаги</w:t>
            </w:r>
          </w:p>
        </w:tc>
        <w:tc>
          <w:tcPr>
            <w:tcW w:w="3118" w:type="dxa"/>
            <w:vMerge w:val="restart"/>
          </w:tcPr>
          <w:p w:rsidR="001203A6" w:rsidRPr="00970168" w:rsidRDefault="001203A6">
            <w:r w:rsidRPr="00970168">
              <w:t>Знакомятся с применением рашпиля, надфиля, наждачной бумаги при отработке фанеры.</w:t>
            </w:r>
          </w:p>
          <w:p w:rsidR="001203A6" w:rsidRPr="00970168" w:rsidRDefault="001203A6">
            <w:r w:rsidRPr="00970168">
              <w:t>Отделывают выпиленные детали из фанеры при помощи рашпиля, надфиля, наждачной бумаги с помощью учителя</w:t>
            </w:r>
          </w:p>
        </w:tc>
        <w:tc>
          <w:tcPr>
            <w:tcW w:w="3119" w:type="dxa"/>
            <w:vMerge w:val="restart"/>
          </w:tcPr>
          <w:p w:rsidR="001203A6" w:rsidRPr="00970168" w:rsidRDefault="001203A6">
            <w:r w:rsidRPr="00970168">
              <w:t>Знакомятся с применением рашпиля, надфиля, наждачной бумаги при отработке фанеры.</w:t>
            </w:r>
          </w:p>
          <w:p w:rsidR="001203A6" w:rsidRPr="00970168" w:rsidRDefault="001203A6">
            <w:r w:rsidRPr="00970168">
              <w:t>Отделывают выпиленные детали из фанеры при помощи рашпиля, надфиля, наждачной бумаги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52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shd w:val="clear" w:color="auto" w:fill="FFFFFF"/>
              <w:jc w:val="both"/>
            </w:pPr>
            <w:r w:rsidRPr="00970168">
              <w:t>Отделка изделия</w:t>
            </w:r>
          </w:p>
          <w:p w:rsidR="001203A6" w:rsidRPr="00970168" w:rsidRDefault="001203A6" w:rsidP="00B7667F">
            <w:pPr>
              <w:shd w:val="clear" w:color="auto" w:fill="FFFFFF"/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8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9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53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shd w:val="clear" w:color="auto" w:fill="FFFFFF"/>
              <w:jc w:val="both"/>
            </w:pPr>
            <w:r w:rsidRPr="00970168">
              <w:t>Сборка изделия.</w:t>
            </w:r>
          </w:p>
          <w:p w:rsidR="001203A6" w:rsidRPr="00970168" w:rsidRDefault="001203A6" w:rsidP="00B7667F">
            <w:pPr>
              <w:ind w:right="180"/>
              <w:jc w:val="both"/>
            </w:pPr>
          </w:p>
          <w:p w:rsidR="001203A6" w:rsidRPr="00970168" w:rsidRDefault="001203A6" w:rsidP="00B7667F">
            <w:pPr>
              <w:ind w:right="180"/>
              <w:jc w:val="both"/>
            </w:pPr>
          </w:p>
          <w:p w:rsidR="001203A6" w:rsidRPr="00970168" w:rsidRDefault="001203A6" w:rsidP="00B7667F">
            <w:pPr>
              <w:ind w:right="180"/>
              <w:jc w:val="both"/>
            </w:pPr>
          </w:p>
          <w:p w:rsidR="001203A6" w:rsidRPr="00970168" w:rsidRDefault="001203A6" w:rsidP="00B7667F">
            <w:pPr>
              <w:ind w:right="180"/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 w:val="restart"/>
          </w:tcPr>
          <w:p w:rsidR="001203A6" w:rsidRPr="00970168" w:rsidRDefault="001203A6">
            <w:r w:rsidRPr="00970168">
              <w:t>Знакомство с правилами сборки изделия из фанеры при помощи гвоздей.</w:t>
            </w:r>
          </w:p>
          <w:p w:rsidR="001203A6" w:rsidRPr="00970168" w:rsidRDefault="001203A6">
            <w:r w:rsidRPr="00970168">
              <w:t xml:space="preserve">Технологические требования к выполнению сборки.  </w:t>
            </w:r>
          </w:p>
          <w:p w:rsidR="001203A6" w:rsidRPr="00970168" w:rsidRDefault="001203A6">
            <w:r w:rsidRPr="00970168">
              <w:t xml:space="preserve">Работа с предметно-технологической картой.  </w:t>
            </w:r>
          </w:p>
          <w:p w:rsidR="001203A6" w:rsidRPr="00970168" w:rsidRDefault="001203A6">
            <w:r w:rsidRPr="00970168">
              <w:t>Сборка изделия.</w:t>
            </w:r>
          </w:p>
          <w:p w:rsidR="001203A6" w:rsidRPr="00970168" w:rsidRDefault="001203A6">
            <w:r w:rsidRPr="00970168">
              <w:t>Анализ выполненной работы</w:t>
            </w:r>
          </w:p>
        </w:tc>
        <w:tc>
          <w:tcPr>
            <w:tcW w:w="3118" w:type="dxa"/>
            <w:vMerge w:val="restart"/>
          </w:tcPr>
          <w:p w:rsidR="001203A6" w:rsidRPr="00970168" w:rsidRDefault="001203A6">
            <w:r w:rsidRPr="00970168">
              <w:t>Знакомятся с правилами сборки изделия из фанеры при помощи гвоздей.</w:t>
            </w:r>
          </w:p>
          <w:p w:rsidR="001203A6" w:rsidRPr="00970168" w:rsidRDefault="001203A6">
            <w:r w:rsidRPr="00970168">
              <w:t>Собирают изделие с помощью учителя.</w:t>
            </w:r>
          </w:p>
          <w:p w:rsidR="001203A6" w:rsidRPr="00970168" w:rsidRDefault="001203A6">
            <w:r w:rsidRPr="00970168">
              <w:t>Анализируют выполненную работу</w:t>
            </w:r>
          </w:p>
        </w:tc>
        <w:tc>
          <w:tcPr>
            <w:tcW w:w="3119" w:type="dxa"/>
            <w:vMerge w:val="restart"/>
          </w:tcPr>
          <w:p w:rsidR="001203A6" w:rsidRPr="00970168" w:rsidRDefault="001203A6">
            <w:r w:rsidRPr="00970168">
              <w:t>Знакомятся с правилами сборки изделия из фанеры при помощи гвоздей.</w:t>
            </w:r>
          </w:p>
          <w:p w:rsidR="001203A6" w:rsidRPr="00970168" w:rsidRDefault="001203A6">
            <w:r w:rsidRPr="00970168">
              <w:t xml:space="preserve">Соблюдают технологические требования к выполнению сборки.  </w:t>
            </w:r>
          </w:p>
          <w:p w:rsidR="001203A6" w:rsidRPr="00970168" w:rsidRDefault="001203A6">
            <w:r w:rsidRPr="00970168">
              <w:t xml:space="preserve">Работают с предметно-технологической картой.  </w:t>
            </w:r>
          </w:p>
          <w:p w:rsidR="001203A6" w:rsidRPr="00970168" w:rsidRDefault="001203A6">
            <w:r w:rsidRPr="00970168">
              <w:t>Собирают изделие.</w:t>
            </w:r>
          </w:p>
          <w:p w:rsidR="001203A6" w:rsidRPr="00970168" w:rsidRDefault="001203A6">
            <w:r w:rsidRPr="00970168">
              <w:t>Анализируют выполненную работу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54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shd w:val="clear" w:color="auto" w:fill="FFFFFF"/>
              <w:jc w:val="both"/>
            </w:pPr>
            <w:r w:rsidRPr="00970168">
              <w:t>Сборка изделия.</w:t>
            </w:r>
          </w:p>
          <w:p w:rsidR="001203A6" w:rsidRPr="00970168" w:rsidRDefault="001203A6" w:rsidP="00B7667F">
            <w:pPr>
              <w:shd w:val="clear" w:color="auto" w:fill="FFFFFF"/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8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9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55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shd w:val="clear" w:color="auto" w:fill="FFFFFF"/>
            </w:pPr>
            <w:r w:rsidRPr="00970168">
              <w:t xml:space="preserve">Контрольная работа «Изготовление детали прямоугольной формы». Тест </w:t>
            </w:r>
          </w:p>
          <w:p w:rsidR="001203A6" w:rsidRPr="00970168" w:rsidRDefault="001203A6" w:rsidP="00B7667F">
            <w:pPr>
              <w:shd w:val="clear" w:color="auto" w:fill="FFFFFF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 w:val="restart"/>
          </w:tcPr>
          <w:p w:rsidR="001203A6" w:rsidRPr="00970168" w:rsidRDefault="001203A6" w:rsidP="00B7667F">
            <w:pPr>
              <w:jc w:val="both"/>
            </w:pPr>
            <w:r w:rsidRPr="00970168">
              <w:t>Анализ изделия.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Технологические требования к выполнению разметки. 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Работа с предметно-технологической картой. 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Изготовление детали прямоугольной формы.</w:t>
            </w:r>
          </w:p>
          <w:p w:rsidR="001203A6" w:rsidRPr="00970168" w:rsidRDefault="001203A6" w:rsidP="00B7667F">
            <w:pPr>
              <w:jc w:val="both"/>
            </w:pPr>
            <w:r w:rsidRPr="00970168">
              <w:t>Анализ выполненной работы</w:t>
            </w:r>
          </w:p>
        </w:tc>
        <w:tc>
          <w:tcPr>
            <w:tcW w:w="3118" w:type="dxa"/>
            <w:vMerge w:val="restart"/>
          </w:tcPr>
          <w:p w:rsidR="001203A6" w:rsidRPr="00970168" w:rsidRDefault="001203A6" w:rsidP="00B7667F">
            <w:pPr>
              <w:jc w:val="both"/>
            </w:pPr>
            <w:r w:rsidRPr="00970168">
              <w:t>Анализируют изделие.</w:t>
            </w:r>
          </w:p>
          <w:p w:rsidR="001203A6" w:rsidRPr="00970168" w:rsidRDefault="001203A6" w:rsidP="00B7667F">
            <w:pPr>
              <w:jc w:val="both"/>
            </w:pPr>
            <w:r w:rsidRPr="00970168">
              <w:t>Изготавливают детали прямоугольной формы с помощью учителя.</w:t>
            </w:r>
          </w:p>
          <w:p w:rsidR="001203A6" w:rsidRPr="00970168" w:rsidRDefault="001203A6" w:rsidP="00B7667F">
            <w:pPr>
              <w:jc w:val="both"/>
            </w:pPr>
            <w:r w:rsidRPr="00970168">
              <w:t>Анализируют выполненную работу</w:t>
            </w:r>
          </w:p>
        </w:tc>
        <w:tc>
          <w:tcPr>
            <w:tcW w:w="3119" w:type="dxa"/>
            <w:vMerge w:val="restart"/>
          </w:tcPr>
          <w:p w:rsidR="001203A6" w:rsidRPr="00970168" w:rsidRDefault="001203A6" w:rsidP="00B7667F">
            <w:pPr>
              <w:jc w:val="both"/>
            </w:pPr>
            <w:r w:rsidRPr="00970168">
              <w:t>Анализируют изделие.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Соблюдают технологические требования к выполнению разметки. 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Работают с предметно-технологической картой. 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Изготавливают детали прямоугольной формы.</w:t>
            </w:r>
          </w:p>
          <w:p w:rsidR="001203A6" w:rsidRPr="00970168" w:rsidRDefault="001203A6" w:rsidP="00B7667F">
            <w:pPr>
              <w:jc w:val="both"/>
            </w:pPr>
            <w:r w:rsidRPr="00970168">
              <w:t>Анализируют выполненную работу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56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shd w:val="clear" w:color="auto" w:fill="FFFFFF"/>
              <w:jc w:val="both"/>
            </w:pPr>
            <w:r w:rsidRPr="00970168">
              <w:t>Контрольная работа «Изготовление детали прямоугольной формы». Тест</w:t>
            </w: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8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9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</w:tr>
      <w:tr w:rsidR="001203A6" w:rsidRPr="00970168" w:rsidTr="00B7667F">
        <w:tc>
          <w:tcPr>
            <w:tcW w:w="13887" w:type="dxa"/>
            <w:gridSpan w:val="6"/>
          </w:tcPr>
          <w:p w:rsidR="001203A6" w:rsidRPr="00B7667F" w:rsidRDefault="001203A6" w:rsidP="00B7667F">
            <w:pPr>
              <w:ind w:right="180"/>
              <w:jc w:val="center"/>
              <w:rPr>
                <w:b/>
              </w:rPr>
            </w:pPr>
            <w:r w:rsidRPr="00B7667F">
              <w:rPr>
                <w:b/>
              </w:rPr>
              <w:t>Сверление отверстий на станке. Изготовление подставки под карандаши-10 часов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57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jc w:val="both"/>
            </w:pPr>
            <w:r w:rsidRPr="00970168">
              <w:t>Планирование работы. Технический рисунок подставки</w:t>
            </w:r>
          </w:p>
          <w:p w:rsidR="001203A6" w:rsidRPr="00970168" w:rsidRDefault="001203A6" w:rsidP="00B7667F">
            <w:pPr>
              <w:ind w:right="180"/>
              <w:jc w:val="both"/>
            </w:pPr>
            <w:r w:rsidRPr="00970168">
              <w:t xml:space="preserve"> </w:t>
            </w: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</w:tcPr>
          <w:p w:rsidR="001203A6" w:rsidRPr="00970168" w:rsidRDefault="001203A6" w:rsidP="00B7667F">
            <w:pPr>
              <w:jc w:val="both"/>
            </w:pPr>
            <w:r w:rsidRPr="00970168">
              <w:t>Анализ изделия.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Определение характеристики изделия и планирование работы в групповой беседе.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Составление плана изготовления подставки и запись в тетради.</w:t>
            </w:r>
          </w:p>
          <w:p w:rsidR="001203A6" w:rsidRPr="00970168" w:rsidRDefault="001203A6" w:rsidP="00B7667F">
            <w:pPr>
              <w:jc w:val="both"/>
            </w:pPr>
            <w:r w:rsidRPr="00970168">
              <w:t>Подготовка материалов и заготовок. Измерение заготовок и деталей.</w:t>
            </w:r>
          </w:p>
        </w:tc>
        <w:tc>
          <w:tcPr>
            <w:tcW w:w="3118" w:type="dxa"/>
          </w:tcPr>
          <w:p w:rsidR="001203A6" w:rsidRPr="00970168" w:rsidRDefault="001203A6" w:rsidP="00B7667F">
            <w:pPr>
              <w:jc w:val="both"/>
            </w:pPr>
            <w:r w:rsidRPr="00970168">
              <w:t>Анализируют изделие.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Определяют характеристики изделия и планируют работу в групповой беседе.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Составляют план изготовления подставки и записывают в тетради.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Готовят материалы заготовки.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Измеряют заготовки деталей с помощью учителя</w:t>
            </w:r>
          </w:p>
        </w:tc>
        <w:tc>
          <w:tcPr>
            <w:tcW w:w="3119" w:type="dxa"/>
          </w:tcPr>
          <w:p w:rsidR="001203A6" w:rsidRPr="00970168" w:rsidRDefault="001203A6" w:rsidP="00B7667F">
            <w:pPr>
              <w:jc w:val="both"/>
            </w:pPr>
            <w:r w:rsidRPr="00970168">
              <w:t>Анализируют изделие.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Определяют характеристики изделия и планируют работу в групповой беседе.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Составляют план изготовления подставки и записывают в тетради.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Готовят материалы заготовки.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Измеряют заготовки деталей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58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jc w:val="both"/>
            </w:pPr>
            <w:r w:rsidRPr="00970168">
              <w:t>Планирование работы. Технический рисунок подставки</w:t>
            </w: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</w:tcPr>
          <w:p w:rsidR="001203A6" w:rsidRPr="00970168" w:rsidRDefault="001203A6">
            <w:r w:rsidRPr="00970168">
              <w:t>Анализ изделия.</w:t>
            </w:r>
          </w:p>
          <w:p w:rsidR="001203A6" w:rsidRPr="00970168" w:rsidRDefault="001203A6">
            <w:r w:rsidRPr="00970168">
              <w:t xml:space="preserve">Определение характеристики изделия и планирование работы в групповой беседе. </w:t>
            </w:r>
          </w:p>
          <w:p w:rsidR="001203A6" w:rsidRPr="00970168" w:rsidRDefault="001203A6">
            <w:r w:rsidRPr="00970168">
              <w:t>Составление плана изготовления подставки и запись в тетради.</w:t>
            </w:r>
          </w:p>
          <w:p w:rsidR="001203A6" w:rsidRPr="00970168" w:rsidRDefault="001203A6">
            <w:r w:rsidRPr="00970168">
              <w:t>Подготовка материалов и заготовок. Измерение заготовок и деталей.</w:t>
            </w:r>
          </w:p>
        </w:tc>
        <w:tc>
          <w:tcPr>
            <w:tcW w:w="3118" w:type="dxa"/>
          </w:tcPr>
          <w:p w:rsidR="001203A6" w:rsidRPr="00970168" w:rsidRDefault="001203A6">
            <w:r w:rsidRPr="00970168">
              <w:t>Анализируют изделие.</w:t>
            </w:r>
          </w:p>
          <w:p w:rsidR="001203A6" w:rsidRPr="00970168" w:rsidRDefault="001203A6">
            <w:r w:rsidRPr="00970168">
              <w:t xml:space="preserve">Определяют характеристики изделия и планируют работу в групповой беседе. </w:t>
            </w:r>
          </w:p>
          <w:p w:rsidR="001203A6" w:rsidRPr="00970168" w:rsidRDefault="001203A6">
            <w:r w:rsidRPr="00970168">
              <w:t>Составляют план изготовления подставки и записывают в тетради.</w:t>
            </w:r>
          </w:p>
          <w:p w:rsidR="001203A6" w:rsidRPr="00970168" w:rsidRDefault="001203A6">
            <w:r w:rsidRPr="00970168">
              <w:t xml:space="preserve">Готовят материалы заготовки. </w:t>
            </w:r>
          </w:p>
          <w:p w:rsidR="001203A6" w:rsidRPr="00970168" w:rsidRDefault="001203A6">
            <w:r w:rsidRPr="00970168">
              <w:t>Измеряют заготовки деталей с помощью учителя</w:t>
            </w:r>
          </w:p>
        </w:tc>
        <w:tc>
          <w:tcPr>
            <w:tcW w:w="3119" w:type="dxa"/>
          </w:tcPr>
          <w:p w:rsidR="001203A6" w:rsidRPr="00970168" w:rsidRDefault="001203A6">
            <w:r w:rsidRPr="00970168">
              <w:t>Анализируют изделие.</w:t>
            </w:r>
          </w:p>
          <w:p w:rsidR="001203A6" w:rsidRPr="00970168" w:rsidRDefault="001203A6">
            <w:r w:rsidRPr="00970168">
              <w:t xml:space="preserve">Определяют характеристики изделия и планируют работу в групповой беседе. </w:t>
            </w:r>
          </w:p>
          <w:p w:rsidR="001203A6" w:rsidRPr="00970168" w:rsidRDefault="001203A6">
            <w:r w:rsidRPr="00970168">
              <w:t>Составляют план изготовления подставки и записывают в тетради.</w:t>
            </w:r>
          </w:p>
          <w:p w:rsidR="001203A6" w:rsidRPr="00970168" w:rsidRDefault="001203A6">
            <w:r w:rsidRPr="00970168">
              <w:t xml:space="preserve">Готовят материалы заготовки. </w:t>
            </w:r>
          </w:p>
          <w:p w:rsidR="001203A6" w:rsidRPr="00970168" w:rsidRDefault="001203A6">
            <w:r w:rsidRPr="00970168">
              <w:t>Измеряют заготовки деталей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59</w:t>
            </w:r>
          </w:p>
        </w:tc>
        <w:tc>
          <w:tcPr>
            <w:tcW w:w="2693" w:type="dxa"/>
          </w:tcPr>
          <w:p w:rsidR="001203A6" w:rsidRPr="00B7667F" w:rsidRDefault="001203A6" w:rsidP="00B7667F">
            <w:pPr>
              <w:tabs>
                <w:tab w:val="left" w:pos="175"/>
              </w:tabs>
              <w:jc w:val="both"/>
              <w:rPr>
                <w:color w:val="000000"/>
              </w:rPr>
            </w:pPr>
            <w:r w:rsidRPr="00B7667F">
              <w:rPr>
                <w:color w:val="000000"/>
              </w:rPr>
              <w:t>Заготовка деталей по</w:t>
            </w:r>
            <w:r w:rsidRPr="00B7667F">
              <w:rPr>
                <w:color w:val="00B0F0"/>
              </w:rPr>
              <w:t>д</w:t>
            </w:r>
            <w:r w:rsidRPr="00B7667F">
              <w:rPr>
                <w:color w:val="000000"/>
              </w:rPr>
              <w:t>ставки. Разметка подставки</w:t>
            </w:r>
          </w:p>
          <w:p w:rsidR="001203A6" w:rsidRPr="00970168" w:rsidRDefault="001203A6" w:rsidP="00B7667F">
            <w:pPr>
              <w:ind w:right="180"/>
              <w:jc w:val="right"/>
            </w:pPr>
          </w:p>
          <w:p w:rsidR="001203A6" w:rsidRPr="00970168" w:rsidRDefault="001203A6" w:rsidP="00B7667F">
            <w:pPr>
              <w:ind w:right="180"/>
              <w:jc w:val="right"/>
            </w:pPr>
          </w:p>
          <w:p w:rsidR="001203A6" w:rsidRPr="00970168" w:rsidRDefault="001203A6" w:rsidP="00B7667F">
            <w:pPr>
              <w:ind w:right="180"/>
              <w:jc w:val="right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 w:val="restart"/>
          </w:tcPr>
          <w:p w:rsidR="001203A6" w:rsidRPr="00970168" w:rsidRDefault="001203A6">
            <w:r w:rsidRPr="00970168">
              <w:t xml:space="preserve">Повторение правил разметки деталей по длине, ширине, толщине.  </w:t>
            </w:r>
          </w:p>
          <w:p w:rsidR="001203A6" w:rsidRPr="00970168" w:rsidRDefault="001203A6">
            <w:r w:rsidRPr="00970168">
              <w:t>Знакомство с разметкой параллельных одинаково удаленных друг от друга линий по линейке и угольнику.</w:t>
            </w:r>
          </w:p>
          <w:p w:rsidR="001203A6" w:rsidRPr="00970168" w:rsidRDefault="001203A6">
            <w:r w:rsidRPr="00970168">
              <w:t xml:space="preserve">Изготовление деталей подставки по заданной длине, ширине, толщине. </w:t>
            </w:r>
          </w:p>
        </w:tc>
        <w:tc>
          <w:tcPr>
            <w:tcW w:w="3118" w:type="dxa"/>
            <w:vMerge w:val="restart"/>
          </w:tcPr>
          <w:p w:rsidR="001203A6" w:rsidRPr="00970168" w:rsidRDefault="001203A6">
            <w:r w:rsidRPr="00970168">
              <w:t xml:space="preserve">Повторяют правила разметки деталей по длине, ширине, толщине.  </w:t>
            </w:r>
          </w:p>
          <w:p w:rsidR="001203A6" w:rsidRPr="00970168" w:rsidRDefault="001203A6">
            <w:r w:rsidRPr="00970168">
              <w:t>Изготавливают детали подставки по заданной длине, ширине, толщине с помощью учителя</w:t>
            </w:r>
          </w:p>
        </w:tc>
        <w:tc>
          <w:tcPr>
            <w:tcW w:w="3119" w:type="dxa"/>
            <w:vMerge w:val="restart"/>
          </w:tcPr>
          <w:p w:rsidR="001203A6" w:rsidRPr="00970168" w:rsidRDefault="001203A6">
            <w:r w:rsidRPr="00970168">
              <w:t xml:space="preserve">Повторяют правила разметки деталей по длине, ширине, толщине.  </w:t>
            </w:r>
          </w:p>
          <w:p w:rsidR="001203A6" w:rsidRPr="00970168" w:rsidRDefault="001203A6">
            <w:r w:rsidRPr="00970168">
              <w:t>Знакомятся с разметкой параллельных одинаково удаленных друг от друга линий по линейке и угольнику.</w:t>
            </w:r>
          </w:p>
          <w:p w:rsidR="001203A6" w:rsidRPr="00970168" w:rsidRDefault="001203A6">
            <w:r w:rsidRPr="00970168">
              <w:t xml:space="preserve">Изготавливают детали подставки по заданной длине, ширине, толщине 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60</w:t>
            </w:r>
          </w:p>
        </w:tc>
        <w:tc>
          <w:tcPr>
            <w:tcW w:w="2693" w:type="dxa"/>
          </w:tcPr>
          <w:p w:rsidR="001203A6" w:rsidRPr="00B7667F" w:rsidRDefault="001203A6" w:rsidP="00B7667F">
            <w:pPr>
              <w:tabs>
                <w:tab w:val="left" w:pos="175"/>
              </w:tabs>
              <w:jc w:val="both"/>
              <w:rPr>
                <w:color w:val="000000"/>
              </w:rPr>
            </w:pPr>
            <w:r w:rsidRPr="00B7667F">
              <w:rPr>
                <w:color w:val="000000"/>
              </w:rPr>
              <w:t xml:space="preserve"> Заготовка деталей поставки. Разметка подставки</w:t>
            </w:r>
          </w:p>
          <w:p w:rsidR="001203A6" w:rsidRPr="00B7667F" w:rsidRDefault="001203A6" w:rsidP="00B7667F">
            <w:pPr>
              <w:tabs>
                <w:tab w:val="left" w:pos="175"/>
              </w:tabs>
              <w:jc w:val="both"/>
              <w:rPr>
                <w:color w:val="000000"/>
              </w:rPr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8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9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61</w:t>
            </w:r>
          </w:p>
        </w:tc>
        <w:tc>
          <w:tcPr>
            <w:tcW w:w="2693" w:type="dxa"/>
          </w:tcPr>
          <w:p w:rsidR="001203A6" w:rsidRPr="00B7667F" w:rsidRDefault="001203A6" w:rsidP="00B7667F">
            <w:pPr>
              <w:jc w:val="both"/>
              <w:rPr>
                <w:color w:val="000000"/>
              </w:rPr>
            </w:pPr>
            <w:r w:rsidRPr="00B7667F">
              <w:rPr>
                <w:color w:val="000000"/>
              </w:rPr>
              <w:t>Настольный сверлильный станок. Работа на сверлильном станке</w:t>
            </w:r>
          </w:p>
          <w:p w:rsidR="001203A6" w:rsidRPr="00B7667F" w:rsidRDefault="001203A6" w:rsidP="00B7667F">
            <w:pPr>
              <w:ind w:firstLine="454"/>
              <w:jc w:val="both"/>
              <w:rPr>
                <w:color w:val="000000"/>
              </w:rPr>
            </w:pPr>
          </w:p>
          <w:p w:rsidR="001203A6" w:rsidRPr="00970168" w:rsidRDefault="001203A6" w:rsidP="00B7667F">
            <w:pPr>
              <w:ind w:right="180"/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</w:tcPr>
          <w:p w:rsidR="001203A6" w:rsidRPr="00970168" w:rsidRDefault="001203A6">
            <w:r w:rsidRPr="00970168">
              <w:t>Знакомство с настольным сверлильным станком: назначение и основные части.</w:t>
            </w:r>
          </w:p>
          <w:p w:rsidR="001203A6" w:rsidRPr="00970168" w:rsidRDefault="001203A6">
            <w:r w:rsidRPr="00970168">
              <w:t xml:space="preserve">Знакомство с правилами крепления сверла в патроне сверлильного станка. Крепление сверла в патроне.  </w:t>
            </w:r>
          </w:p>
          <w:p w:rsidR="001203A6" w:rsidRPr="00970168" w:rsidRDefault="001203A6">
            <w:r w:rsidRPr="00970168">
              <w:t>Знакомство с правилами безопасной работы на сверлильном станке.</w:t>
            </w:r>
          </w:p>
          <w:p w:rsidR="001203A6" w:rsidRPr="00970168" w:rsidRDefault="001203A6"/>
        </w:tc>
        <w:tc>
          <w:tcPr>
            <w:tcW w:w="3118" w:type="dxa"/>
          </w:tcPr>
          <w:p w:rsidR="001203A6" w:rsidRPr="00970168" w:rsidRDefault="001203A6">
            <w:r w:rsidRPr="00970168">
              <w:t>Знакомятся с настольным сверлильным станком: назначение и основные части.</w:t>
            </w:r>
          </w:p>
          <w:p w:rsidR="001203A6" w:rsidRPr="00970168" w:rsidRDefault="001203A6">
            <w:r w:rsidRPr="00970168">
              <w:t xml:space="preserve">Знакомятся с правилами крепления сверла в патроне сверлильного станка. </w:t>
            </w:r>
          </w:p>
          <w:p w:rsidR="001203A6" w:rsidRPr="00970168" w:rsidRDefault="001203A6">
            <w:r w:rsidRPr="00970168">
              <w:t xml:space="preserve">Крепят сверло в патроне.  </w:t>
            </w:r>
          </w:p>
          <w:p w:rsidR="001203A6" w:rsidRPr="00970168" w:rsidRDefault="001203A6">
            <w:r w:rsidRPr="00970168">
              <w:t>Знакомятся с правилами безопасной работы на сверлильном станке.</w:t>
            </w:r>
          </w:p>
          <w:p w:rsidR="001203A6" w:rsidRPr="00970168" w:rsidRDefault="001203A6">
            <w:r w:rsidRPr="00970168">
              <w:t>Формируют правильную хватку и рабочую позу при работе на сверлильном станке.</w:t>
            </w:r>
          </w:p>
          <w:p w:rsidR="001203A6" w:rsidRPr="00970168" w:rsidRDefault="001203A6">
            <w:r w:rsidRPr="00970168">
              <w:t>Работают на сверлильном станке с применением страховочного упора с помощью учителя</w:t>
            </w:r>
          </w:p>
        </w:tc>
        <w:tc>
          <w:tcPr>
            <w:tcW w:w="3119" w:type="dxa"/>
          </w:tcPr>
          <w:p w:rsidR="001203A6" w:rsidRPr="00970168" w:rsidRDefault="001203A6">
            <w:r w:rsidRPr="00970168">
              <w:t>Знакомятся с настольным сверлильным станком: назначение и основные части.</w:t>
            </w:r>
          </w:p>
          <w:p w:rsidR="001203A6" w:rsidRPr="00970168" w:rsidRDefault="001203A6">
            <w:r w:rsidRPr="00970168">
              <w:t xml:space="preserve">Знакомятся с правилами крепления сверла в патроне сверлильного станка. </w:t>
            </w:r>
          </w:p>
          <w:p w:rsidR="001203A6" w:rsidRPr="00970168" w:rsidRDefault="001203A6">
            <w:r w:rsidRPr="00970168">
              <w:t xml:space="preserve">Крепят сверло в патроне.  </w:t>
            </w:r>
          </w:p>
          <w:p w:rsidR="001203A6" w:rsidRPr="00970168" w:rsidRDefault="001203A6">
            <w:r w:rsidRPr="00970168">
              <w:t>Знакомятся с правилами безопасной работы на сверлильном станке.</w:t>
            </w:r>
          </w:p>
          <w:p w:rsidR="001203A6" w:rsidRPr="00970168" w:rsidRDefault="001203A6">
            <w:r w:rsidRPr="00970168">
              <w:t>Формируют правильную хватку и рабочую позу при работе на сверлильном станке.</w:t>
            </w:r>
          </w:p>
          <w:p w:rsidR="001203A6" w:rsidRPr="00970168" w:rsidRDefault="001203A6">
            <w:r w:rsidRPr="00970168">
              <w:t>Работают на сверлильном станке с применением страховочного упора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62</w:t>
            </w:r>
          </w:p>
        </w:tc>
        <w:tc>
          <w:tcPr>
            <w:tcW w:w="2693" w:type="dxa"/>
          </w:tcPr>
          <w:p w:rsidR="001203A6" w:rsidRPr="00B7667F" w:rsidRDefault="001203A6" w:rsidP="00B7667F">
            <w:pPr>
              <w:jc w:val="both"/>
              <w:rPr>
                <w:color w:val="000000"/>
              </w:rPr>
            </w:pPr>
            <w:r w:rsidRPr="00B7667F">
              <w:rPr>
                <w:color w:val="000000"/>
              </w:rPr>
              <w:t>Настольный сверлильный станок. Работа на сверлильном станке</w:t>
            </w:r>
          </w:p>
          <w:p w:rsidR="001203A6" w:rsidRPr="00B7667F" w:rsidRDefault="001203A6" w:rsidP="00B7667F">
            <w:pPr>
              <w:ind w:firstLine="454"/>
              <w:jc w:val="both"/>
              <w:rPr>
                <w:color w:val="000000"/>
              </w:rPr>
            </w:pPr>
          </w:p>
          <w:p w:rsidR="001203A6" w:rsidRPr="00B7667F" w:rsidRDefault="001203A6" w:rsidP="00B7667F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</w:tcPr>
          <w:p w:rsidR="001203A6" w:rsidRPr="00970168" w:rsidRDefault="001203A6">
            <w:r w:rsidRPr="00970168">
              <w:t>Формирование правильной хватки и рабочей позы при работе на сверлильном станке.</w:t>
            </w:r>
          </w:p>
          <w:p w:rsidR="001203A6" w:rsidRPr="00970168" w:rsidRDefault="001203A6">
            <w:r w:rsidRPr="00970168">
              <w:t>Работа на сверлильном станке с применением страховочного упора</w:t>
            </w:r>
          </w:p>
          <w:p w:rsidR="001203A6" w:rsidRPr="00970168" w:rsidRDefault="001203A6"/>
        </w:tc>
        <w:tc>
          <w:tcPr>
            <w:tcW w:w="3118" w:type="dxa"/>
          </w:tcPr>
          <w:p w:rsidR="001203A6" w:rsidRPr="00970168" w:rsidRDefault="001203A6">
            <w:r w:rsidRPr="00970168">
              <w:t>Формируют правильную хватку и рабочую позу при работе на сверлильном станке.</w:t>
            </w:r>
          </w:p>
          <w:p w:rsidR="001203A6" w:rsidRPr="00970168" w:rsidRDefault="001203A6">
            <w:r w:rsidRPr="00970168">
              <w:t>Работают на сверлильном станке с применением страховочного упора</w:t>
            </w:r>
          </w:p>
          <w:p w:rsidR="001203A6" w:rsidRPr="00970168" w:rsidRDefault="001203A6"/>
        </w:tc>
        <w:tc>
          <w:tcPr>
            <w:tcW w:w="3119" w:type="dxa"/>
          </w:tcPr>
          <w:p w:rsidR="001203A6" w:rsidRPr="00970168" w:rsidRDefault="001203A6">
            <w:r w:rsidRPr="00970168">
              <w:t>Формируют правильную хватку и рабочую позу при работе на сверлильном станке.</w:t>
            </w:r>
          </w:p>
          <w:p w:rsidR="001203A6" w:rsidRPr="00970168" w:rsidRDefault="001203A6">
            <w:r w:rsidRPr="00970168">
              <w:t>Работают на сверлильном станке с применением страховочного упора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63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jc w:val="both"/>
            </w:pPr>
            <w:r w:rsidRPr="00970168">
              <w:t>Сверление несквозных отверстий на подставке. Контроль глубины сверления</w:t>
            </w: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 w:val="restart"/>
          </w:tcPr>
          <w:p w:rsidR="001203A6" w:rsidRPr="00970168" w:rsidRDefault="001203A6">
            <w:r w:rsidRPr="00970168">
              <w:t xml:space="preserve">Знакомство с понятиями сквозное и несквозное отверстие. </w:t>
            </w:r>
          </w:p>
          <w:p w:rsidR="001203A6" w:rsidRPr="00970168" w:rsidRDefault="001203A6">
            <w:r w:rsidRPr="00970168">
              <w:t xml:space="preserve">Сверление несквозных отверстий по меловой отметке на сверле или с муфтой. </w:t>
            </w:r>
          </w:p>
          <w:p w:rsidR="001203A6" w:rsidRPr="00970168" w:rsidRDefault="001203A6">
            <w:r w:rsidRPr="00970168">
              <w:t>Контроль глубины сверления</w:t>
            </w:r>
          </w:p>
        </w:tc>
        <w:tc>
          <w:tcPr>
            <w:tcW w:w="3118" w:type="dxa"/>
            <w:vMerge w:val="restart"/>
          </w:tcPr>
          <w:p w:rsidR="001203A6" w:rsidRPr="00970168" w:rsidRDefault="001203A6">
            <w:r w:rsidRPr="00970168">
              <w:t xml:space="preserve">Знакомятся с понятиями сквозное и несквозное отверстие. </w:t>
            </w:r>
          </w:p>
          <w:p w:rsidR="001203A6" w:rsidRPr="00970168" w:rsidRDefault="001203A6">
            <w:r w:rsidRPr="00970168">
              <w:t xml:space="preserve">Сверлят несквозные отверстия по меловой отметке на сверле или с муфтой. </w:t>
            </w:r>
          </w:p>
          <w:p w:rsidR="001203A6" w:rsidRPr="00970168" w:rsidRDefault="001203A6">
            <w:r w:rsidRPr="00970168">
              <w:t>Контролируют глубину сверления с помощью учителя</w:t>
            </w:r>
          </w:p>
        </w:tc>
        <w:tc>
          <w:tcPr>
            <w:tcW w:w="3119" w:type="dxa"/>
            <w:vMerge w:val="restart"/>
          </w:tcPr>
          <w:p w:rsidR="001203A6" w:rsidRPr="00970168" w:rsidRDefault="001203A6">
            <w:r w:rsidRPr="00970168">
              <w:t xml:space="preserve">Знакомятся с понятиями сквозное и несквозное отверстие. </w:t>
            </w:r>
          </w:p>
          <w:p w:rsidR="001203A6" w:rsidRPr="00970168" w:rsidRDefault="001203A6">
            <w:r w:rsidRPr="00970168">
              <w:t xml:space="preserve">Сверлят несквозные отверстия по меловой отметке на сверле или с муфтой. </w:t>
            </w:r>
          </w:p>
          <w:p w:rsidR="001203A6" w:rsidRPr="00970168" w:rsidRDefault="001203A6">
            <w:r w:rsidRPr="00970168">
              <w:t>Контролируют глубину сверления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64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jc w:val="both"/>
            </w:pPr>
            <w:r w:rsidRPr="00970168">
              <w:t>Сверление несквозных отверстий на подставке. Контроль глубины сверления</w:t>
            </w: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8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9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65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jc w:val="both"/>
            </w:pPr>
            <w:r w:rsidRPr="00970168">
              <w:t>Окончательная отделка подставки. Анализ выполненного изделия</w:t>
            </w:r>
          </w:p>
          <w:p w:rsidR="001203A6" w:rsidRPr="00970168" w:rsidRDefault="001203A6" w:rsidP="00B7667F">
            <w:pPr>
              <w:ind w:right="180"/>
              <w:jc w:val="both"/>
            </w:pPr>
          </w:p>
          <w:p w:rsidR="001203A6" w:rsidRPr="00970168" w:rsidRDefault="001203A6" w:rsidP="00B7667F">
            <w:pPr>
              <w:ind w:right="180"/>
              <w:jc w:val="both"/>
            </w:pPr>
          </w:p>
          <w:p w:rsidR="001203A6" w:rsidRPr="00970168" w:rsidRDefault="001203A6" w:rsidP="00B7667F">
            <w:pPr>
              <w:ind w:right="180"/>
              <w:jc w:val="both"/>
            </w:pPr>
          </w:p>
          <w:p w:rsidR="001203A6" w:rsidRPr="00970168" w:rsidRDefault="001203A6" w:rsidP="00B7667F">
            <w:pPr>
              <w:ind w:right="180"/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 w:val="restart"/>
          </w:tcPr>
          <w:p w:rsidR="001203A6" w:rsidRPr="00970168" w:rsidRDefault="001203A6">
            <w:r w:rsidRPr="00970168">
              <w:t xml:space="preserve">Знакомство со способами украшения подставки для карандашей (роспись, выжигание). </w:t>
            </w:r>
          </w:p>
          <w:p w:rsidR="001203A6" w:rsidRPr="00970168" w:rsidRDefault="001203A6">
            <w:r w:rsidRPr="00970168">
              <w:t xml:space="preserve">Выбор вида росписи (Хохлома, Гжель, Жостово, Городецкая роспись). </w:t>
            </w:r>
          </w:p>
          <w:p w:rsidR="001203A6" w:rsidRPr="00970168" w:rsidRDefault="001203A6">
            <w:r w:rsidRPr="00970168">
              <w:t xml:space="preserve">Знакомство с видами лаков.  </w:t>
            </w:r>
          </w:p>
          <w:p w:rsidR="001203A6" w:rsidRPr="00970168" w:rsidRDefault="001203A6">
            <w:r w:rsidRPr="00970168">
              <w:t xml:space="preserve">Повторение правил обработки напильником, наждачной бумагой. </w:t>
            </w:r>
          </w:p>
          <w:p w:rsidR="001203A6" w:rsidRPr="00970168" w:rsidRDefault="001203A6">
            <w:r w:rsidRPr="00970168">
              <w:t>Окончательная обработка изделия.</w:t>
            </w:r>
          </w:p>
          <w:p w:rsidR="001203A6" w:rsidRPr="00970168" w:rsidRDefault="001203A6">
            <w:r w:rsidRPr="00970168">
              <w:t xml:space="preserve">Украшение подставки раскрашиванием. </w:t>
            </w:r>
          </w:p>
          <w:p w:rsidR="001203A6" w:rsidRPr="00970168" w:rsidRDefault="001203A6">
            <w:r w:rsidRPr="00970168">
              <w:t>Лакировка изделия.</w:t>
            </w:r>
          </w:p>
          <w:p w:rsidR="001203A6" w:rsidRPr="00970168" w:rsidRDefault="001203A6">
            <w:r w:rsidRPr="00970168">
              <w:t>Анализ выполненной работы</w:t>
            </w:r>
          </w:p>
        </w:tc>
        <w:tc>
          <w:tcPr>
            <w:tcW w:w="3118" w:type="dxa"/>
            <w:vMerge w:val="restart"/>
          </w:tcPr>
          <w:p w:rsidR="001203A6" w:rsidRPr="00970168" w:rsidRDefault="001203A6">
            <w:r w:rsidRPr="00970168">
              <w:t xml:space="preserve">Знакомятся со способами украшения подставки для карандашей (роспись, выжигание). </w:t>
            </w:r>
          </w:p>
          <w:p w:rsidR="001203A6" w:rsidRPr="00970168" w:rsidRDefault="001203A6">
            <w:r w:rsidRPr="00970168">
              <w:t xml:space="preserve">Знакомятся с видами лаков.  </w:t>
            </w:r>
          </w:p>
          <w:p w:rsidR="001203A6" w:rsidRPr="00970168" w:rsidRDefault="001203A6">
            <w:r w:rsidRPr="00970168">
              <w:t xml:space="preserve">Повторяют правила обработки напильником, наждачной бумагой. </w:t>
            </w:r>
          </w:p>
          <w:p w:rsidR="001203A6" w:rsidRPr="00970168" w:rsidRDefault="001203A6">
            <w:r w:rsidRPr="00970168">
              <w:t>Окончательно обрабатывают изделие.</w:t>
            </w:r>
          </w:p>
          <w:p w:rsidR="001203A6" w:rsidRPr="00970168" w:rsidRDefault="001203A6">
            <w:r w:rsidRPr="00970168">
              <w:t xml:space="preserve">Украшают подставку раскрашиванием. </w:t>
            </w:r>
          </w:p>
          <w:p w:rsidR="001203A6" w:rsidRPr="00970168" w:rsidRDefault="001203A6">
            <w:r w:rsidRPr="00970168">
              <w:t>Лакируют изделия с помощью учителя</w:t>
            </w:r>
          </w:p>
          <w:p w:rsidR="001203A6" w:rsidRPr="00970168" w:rsidRDefault="001203A6"/>
        </w:tc>
        <w:tc>
          <w:tcPr>
            <w:tcW w:w="3119" w:type="dxa"/>
            <w:vMerge w:val="restart"/>
          </w:tcPr>
          <w:p w:rsidR="001203A6" w:rsidRPr="00970168" w:rsidRDefault="001203A6">
            <w:r w:rsidRPr="00970168">
              <w:t xml:space="preserve">Знакомятся со способами украшения подставки для карандашей (роспись, выжигание). </w:t>
            </w:r>
          </w:p>
          <w:p w:rsidR="001203A6" w:rsidRPr="00970168" w:rsidRDefault="001203A6">
            <w:r w:rsidRPr="00970168">
              <w:t xml:space="preserve">Выбирают вид росписи (Хохлома, Гжель, Жостово, Городецкая роспись). </w:t>
            </w:r>
          </w:p>
          <w:p w:rsidR="001203A6" w:rsidRPr="00970168" w:rsidRDefault="001203A6">
            <w:r w:rsidRPr="00970168">
              <w:t xml:space="preserve">Знакомятся с видами лаков.  </w:t>
            </w:r>
          </w:p>
          <w:p w:rsidR="001203A6" w:rsidRPr="00970168" w:rsidRDefault="001203A6">
            <w:r w:rsidRPr="00970168">
              <w:t xml:space="preserve">Повторяют правила обработки напильником, наждачной бумагой. </w:t>
            </w:r>
          </w:p>
          <w:p w:rsidR="001203A6" w:rsidRPr="00970168" w:rsidRDefault="001203A6">
            <w:r w:rsidRPr="00970168">
              <w:t>Окончательно обрабатывают изделие.</w:t>
            </w:r>
          </w:p>
          <w:p w:rsidR="001203A6" w:rsidRPr="00970168" w:rsidRDefault="001203A6">
            <w:r w:rsidRPr="00970168">
              <w:t xml:space="preserve">Украшают подставку раскрашиванием. </w:t>
            </w:r>
          </w:p>
          <w:p w:rsidR="001203A6" w:rsidRPr="00970168" w:rsidRDefault="001203A6">
            <w:r w:rsidRPr="00970168">
              <w:t>Лакируют изделия.</w:t>
            </w:r>
          </w:p>
          <w:p w:rsidR="001203A6" w:rsidRPr="00970168" w:rsidRDefault="001203A6">
            <w:r w:rsidRPr="00970168">
              <w:t>Анализируют выполненную работу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66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jc w:val="both"/>
            </w:pPr>
            <w:r w:rsidRPr="00970168">
              <w:t>Окончательная отделка подставки. Анализ выполненного изделия</w:t>
            </w:r>
          </w:p>
          <w:p w:rsidR="001203A6" w:rsidRPr="00970168" w:rsidRDefault="001203A6" w:rsidP="00B7667F">
            <w:pPr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8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9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</w:tr>
      <w:tr w:rsidR="001203A6" w:rsidRPr="00970168" w:rsidTr="00B7667F">
        <w:tc>
          <w:tcPr>
            <w:tcW w:w="13887" w:type="dxa"/>
            <w:gridSpan w:val="6"/>
          </w:tcPr>
          <w:p w:rsidR="001203A6" w:rsidRPr="00B7667F" w:rsidRDefault="001203A6" w:rsidP="00B7667F">
            <w:pPr>
              <w:ind w:right="180"/>
              <w:jc w:val="center"/>
              <w:rPr>
                <w:b/>
              </w:rPr>
            </w:pPr>
            <w:r w:rsidRPr="00B7667F">
              <w:rPr>
                <w:b/>
              </w:rPr>
              <w:t>Изготовление игрушки из древесного материала. Гоночный автомобиль -18 часов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67</w:t>
            </w:r>
          </w:p>
        </w:tc>
        <w:tc>
          <w:tcPr>
            <w:tcW w:w="2693" w:type="dxa"/>
          </w:tcPr>
          <w:p w:rsidR="001203A6" w:rsidRPr="00B7667F" w:rsidRDefault="001203A6" w:rsidP="00B7667F">
            <w:pPr>
              <w:shd w:val="clear" w:color="auto" w:fill="FFFFFF"/>
              <w:jc w:val="both"/>
              <w:rPr>
                <w:color w:val="000000"/>
              </w:rPr>
            </w:pPr>
            <w:r w:rsidRPr="00B7667F">
              <w:rPr>
                <w:color w:val="000000"/>
              </w:rPr>
              <w:t>Анализ образца гоночного автомобиля</w:t>
            </w:r>
          </w:p>
          <w:p w:rsidR="001203A6" w:rsidRPr="00970168" w:rsidRDefault="001203A6" w:rsidP="00B7667F">
            <w:pPr>
              <w:ind w:right="180"/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 w:val="restart"/>
          </w:tcPr>
          <w:p w:rsidR="001203A6" w:rsidRPr="00970168" w:rsidRDefault="001203A6" w:rsidP="00B7667F">
            <w:pPr>
              <w:jc w:val="both"/>
            </w:pPr>
            <w:r w:rsidRPr="00970168">
              <w:t>Знакомство с видами гоночных автомобилей: характеристика образца, выбор модификации.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Планирование работы в групповой беседе.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Составление плана работы и запись в тетради.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Подготовка материалов и заготовок согласно чертежу и модели</w:t>
            </w:r>
          </w:p>
        </w:tc>
        <w:tc>
          <w:tcPr>
            <w:tcW w:w="3118" w:type="dxa"/>
            <w:vMerge w:val="restart"/>
          </w:tcPr>
          <w:p w:rsidR="001203A6" w:rsidRPr="00970168" w:rsidRDefault="001203A6" w:rsidP="00B7667F">
            <w:pPr>
              <w:jc w:val="both"/>
            </w:pPr>
            <w:r w:rsidRPr="00970168">
              <w:t>Знакомятся с видами гоночных автомобилей: характеристика образца, выбор модификации.</w:t>
            </w:r>
          </w:p>
          <w:p w:rsidR="001203A6" w:rsidRPr="00970168" w:rsidRDefault="001203A6" w:rsidP="00B7667F">
            <w:pPr>
              <w:jc w:val="both"/>
            </w:pPr>
            <w:r w:rsidRPr="00970168">
              <w:t>Готовят материалы и заготовки согласно чертежу и модели с помощью учителя</w:t>
            </w:r>
          </w:p>
          <w:p w:rsidR="001203A6" w:rsidRPr="00970168" w:rsidRDefault="001203A6" w:rsidP="00B7667F">
            <w:pPr>
              <w:jc w:val="both"/>
            </w:pPr>
          </w:p>
        </w:tc>
        <w:tc>
          <w:tcPr>
            <w:tcW w:w="3119" w:type="dxa"/>
            <w:vMerge w:val="restart"/>
          </w:tcPr>
          <w:p w:rsidR="001203A6" w:rsidRPr="00970168" w:rsidRDefault="001203A6" w:rsidP="00B7667F">
            <w:pPr>
              <w:jc w:val="both"/>
            </w:pPr>
            <w:r w:rsidRPr="00970168">
              <w:t>Знакомятся с видами гоночных автомобилей: характеристика образца, выбор модификации.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Планируют работу в групповой беседе.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Составляют план работы и записывают в тетради.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Готовят материалы и заготовки согласно чертежу и модели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68</w:t>
            </w:r>
          </w:p>
        </w:tc>
        <w:tc>
          <w:tcPr>
            <w:tcW w:w="2693" w:type="dxa"/>
          </w:tcPr>
          <w:p w:rsidR="001203A6" w:rsidRPr="00B7667F" w:rsidRDefault="001203A6" w:rsidP="00B7667F">
            <w:pPr>
              <w:shd w:val="clear" w:color="auto" w:fill="FFFFFF"/>
              <w:jc w:val="both"/>
              <w:rPr>
                <w:color w:val="000000"/>
              </w:rPr>
            </w:pPr>
            <w:r w:rsidRPr="00B7667F">
              <w:rPr>
                <w:color w:val="000000"/>
              </w:rPr>
              <w:t>Анализ образца гоночного автомобиля</w:t>
            </w: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8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9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70</w:t>
            </w:r>
          </w:p>
        </w:tc>
        <w:tc>
          <w:tcPr>
            <w:tcW w:w="2693" w:type="dxa"/>
          </w:tcPr>
          <w:p w:rsidR="001203A6" w:rsidRPr="00B7667F" w:rsidRDefault="001203A6" w:rsidP="00B7667F">
            <w:pPr>
              <w:shd w:val="clear" w:color="auto" w:fill="FFFFFF"/>
              <w:jc w:val="both"/>
              <w:rPr>
                <w:color w:val="000000"/>
              </w:rPr>
            </w:pPr>
            <w:r w:rsidRPr="00B7667F">
              <w:rPr>
                <w:color w:val="000000"/>
              </w:rPr>
              <w:t>Крепление заготовки в заднем зажиме верстака. Изготовление детали корпуса</w:t>
            </w:r>
          </w:p>
          <w:p w:rsidR="001203A6" w:rsidRPr="00970168" w:rsidRDefault="001203A6" w:rsidP="00B7667F">
            <w:pPr>
              <w:ind w:right="180"/>
              <w:jc w:val="both"/>
            </w:pPr>
            <w:r w:rsidRPr="00970168">
              <w:t xml:space="preserve"> </w:t>
            </w: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 w:val="restart"/>
          </w:tcPr>
          <w:p w:rsidR="001203A6" w:rsidRPr="00970168" w:rsidRDefault="001203A6">
            <w:r w:rsidRPr="00970168">
              <w:t>Знакомство с рашпилем, напильником драчевым: устройство, применение, правила безопасной работы.</w:t>
            </w:r>
          </w:p>
          <w:p w:rsidR="001203A6" w:rsidRPr="00970168" w:rsidRDefault="001203A6">
            <w:r w:rsidRPr="00970168">
              <w:t>Работа с предметно-технологической картой.</w:t>
            </w:r>
          </w:p>
          <w:p w:rsidR="001203A6" w:rsidRPr="00970168" w:rsidRDefault="001203A6">
            <w:r w:rsidRPr="00970168">
              <w:t>Знакомство с правилами шлифования частей детали.</w:t>
            </w:r>
          </w:p>
          <w:p w:rsidR="001203A6" w:rsidRPr="00970168" w:rsidRDefault="001203A6">
            <w:r w:rsidRPr="00970168">
              <w:t>Разметка детали корпуса машины, пиление, зачистка торцов, кромок, фасок.</w:t>
            </w:r>
          </w:p>
          <w:p w:rsidR="001203A6" w:rsidRPr="00970168" w:rsidRDefault="001203A6">
            <w:r w:rsidRPr="00970168">
              <w:t>Шлифовка части напильником, рашпилем, шлифовальной шкуркой</w:t>
            </w:r>
          </w:p>
        </w:tc>
        <w:tc>
          <w:tcPr>
            <w:tcW w:w="3118" w:type="dxa"/>
            <w:vMerge w:val="restart"/>
          </w:tcPr>
          <w:p w:rsidR="001203A6" w:rsidRPr="00970168" w:rsidRDefault="001203A6">
            <w:r w:rsidRPr="00970168">
              <w:t>Знакомятся с рашпилем, напильником драчевым: устройство, применение, правила безопасной работы.</w:t>
            </w:r>
          </w:p>
          <w:p w:rsidR="001203A6" w:rsidRPr="00970168" w:rsidRDefault="001203A6">
            <w:r w:rsidRPr="00970168">
              <w:t>Размечают детали корпуса машины, пилят, зачищают торцы, кромки, фаски.</w:t>
            </w:r>
          </w:p>
          <w:p w:rsidR="001203A6" w:rsidRPr="00970168" w:rsidRDefault="001203A6">
            <w:r w:rsidRPr="00970168">
              <w:t>Шлифуют части напильником, рашпилем, шлифовальной шкуркой с помощью учителя</w:t>
            </w:r>
          </w:p>
          <w:p w:rsidR="001203A6" w:rsidRPr="00970168" w:rsidRDefault="001203A6"/>
        </w:tc>
        <w:tc>
          <w:tcPr>
            <w:tcW w:w="3119" w:type="dxa"/>
            <w:vMerge w:val="restart"/>
          </w:tcPr>
          <w:p w:rsidR="001203A6" w:rsidRPr="00970168" w:rsidRDefault="001203A6">
            <w:r w:rsidRPr="00970168">
              <w:t>Знакомятся с рашпилем, напильником драчевым: устройство, применение, правила безопасной работы.</w:t>
            </w:r>
          </w:p>
          <w:p w:rsidR="001203A6" w:rsidRPr="00970168" w:rsidRDefault="001203A6">
            <w:r w:rsidRPr="00970168">
              <w:t>Работают с предметно-технологической картой.</w:t>
            </w:r>
          </w:p>
          <w:p w:rsidR="001203A6" w:rsidRPr="00970168" w:rsidRDefault="001203A6">
            <w:r w:rsidRPr="00970168">
              <w:t>Знакомятся с правилами шлифования частей детали.</w:t>
            </w:r>
          </w:p>
          <w:p w:rsidR="001203A6" w:rsidRPr="00970168" w:rsidRDefault="001203A6">
            <w:r w:rsidRPr="00970168">
              <w:t>Размечают детали корпуса машины, пилят, зачищают торцы, кромки, фаски.</w:t>
            </w:r>
          </w:p>
          <w:p w:rsidR="001203A6" w:rsidRPr="00970168" w:rsidRDefault="001203A6">
            <w:r w:rsidRPr="00970168">
              <w:t>Шлифуют части напильником, рашпилем, шлифовальной шкуркой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70</w:t>
            </w:r>
          </w:p>
        </w:tc>
        <w:tc>
          <w:tcPr>
            <w:tcW w:w="2693" w:type="dxa"/>
          </w:tcPr>
          <w:p w:rsidR="001203A6" w:rsidRPr="00B7667F" w:rsidRDefault="001203A6" w:rsidP="00B7667F">
            <w:pPr>
              <w:shd w:val="clear" w:color="auto" w:fill="FFFFFF"/>
              <w:jc w:val="both"/>
              <w:rPr>
                <w:color w:val="000000"/>
              </w:rPr>
            </w:pPr>
            <w:r w:rsidRPr="00B7667F">
              <w:rPr>
                <w:color w:val="000000"/>
              </w:rPr>
              <w:t>Крепление заготовки в заднем зажиме верстака. Изготовление детали корпуса</w:t>
            </w: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8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9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71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jc w:val="both"/>
            </w:pPr>
            <w:r w:rsidRPr="00970168">
              <w:t>Сверление отверстий для колес</w:t>
            </w:r>
          </w:p>
          <w:p w:rsidR="001203A6" w:rsidRPr="00970168" w:rsidRDefault="001203A6" w:rsidP="00B7667F">
            <w:pPr>
              <w:jc w:val="both"/>
            </w:pPr>
          </w:p>
          <w:p w:rsidR="001203A6" w:rsidRPr="00970168" w:rsidRDefault="001203A6" w:rsidP="00B7667F">
            <w:pPr>
              <w:jc w:val="both"/>
            </w:pPr>
          </w:p>
          <w:p w:rsidR="001203A6" w:rsidRPr="00970168" w:rsidRDefault="001203A6" w:rsidP="00B7667F">
            <w:pPr>
              <w:jc w:val="both"/>
            </w:pPr>
          </w:p>
          <w:p w:rsidR="001203A6" w:rsidRPr="00970168" w:rsidRDefault="001203A6" w:rsidP="00B7667F">
            <w:pPr>
              <w:ind w:right="180"/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 w:val="restart"/>
          </w:tcPr>
          <w:p w:rsidR="001203A6" w:rsidRPr="00970168" w:rsidRDefault="001203A6" w:rsidP="00B7667F">
            <w:pPr>
              <w:jc w:val="both"/>
            </w:pPr>
            <w:r w:rsidRPr="00970168">
              <w:t>Знакомство со способом разметки при помощи угольника и карандаша.</w:t>
            </w:r>
          </w:p>
          <w:p w:rsidR="001203A6" w:rsidRPr="00970168" w:rsidRDefault="001203A6" w:rsidP="00B7667F">
            <w:pPr>
              <w:jc w:val="both"/>
            </w:pPr>
            <w:r w:rsidRPr="00970168">
              <w:t>Знакомство с коловоротом: устройство, применение, правила безопасной работы.</w:t>
            </w:r>
          </w:p>
          <w:p w:rsidR="001203A6" w:rsidRPr="00970168" w:rsidRDefault="001203A6" w:rsidP="00B7667F">
            <w:pPr>
              <w:ind w:right="180"/>
              <w:jc w:val="both"/>
            </w:pPr>
            <w:r w:rsidRPr="00970168">
              <w:t xml:space="preserve">Разметка места нахождения отверстий для колес на корпусе и сверление отверстий с помощью коловорота  </w:t>
            </w:r>
          </w:p>
        </w:tc>
        <w:tc>
          <w:tcPr>
            <w:tcW w:w="3118" w:type="dxa"/>
            <w:vMerge w:val="restart"/>
          </w:tcPr>
          <w:p w:rsidR="001203A6" w:rsidRPr="00970168" w:rsidRDefault="001203A6" w:rsidP="00B7667F">
            <w:pPr>
              <w:jc w:val="both"/>
            </w:pPr>
            <w:r w:rsidRPr="00970168">
              <w:t>Знакомятся со способом разметки при помощи угольника и карандаша.</w:t>
            </w:r>
          </w:p>
          <w:p w:rsidR="001203A6" w:rsidRPr="00970168" w:rsidRDefault="001203A6" w:rsidP="00B7667F">
            <w:pPr>
              <w:jc w:val="both"/>
            </w:pPr>
            <w:r w:rsidRPr="00970168">
              <w:t>Знакомятся с коловоротом: устройство, применение, правила безопасной работы.</w:t>
            </w:r>
          </w:p>
          <w:p w:rsidR="001203A6" w:rsidRPr="00970168" w:rsidRDefault="001203A6" w:rsidP="00B7667F">
            <w:pPr>
              <w:ind w:right="180"/>
              <w:jc w:val="both"/>
            </w:pPr>
            <w:r w:rsidRPr="00970168">
              <w:t>Размечают места нахождения отверстий для колес на корпусе и сверлят отверстия с помощью коловорота с помощью учителя</w:t>
            </w:r>
          </w:p>
        </w:tc>
        <w:tc>
          <w:tcPr>
            <w:tcW w:w="3119" w:type="dxa"/>
            <w:vMerge w:val="restart"/>
          </w:tcPr>
          <w:p w:rsidR="001203A6" w:rsidRPr="00970168" w:rsidRDefault="001203A6" w:rsidP="00B7667F">
            <w:pPr>
              <w:jc w:val="both"/>
            </w:pPr>
            <w:r w:rsidRPr="00970168">
              <w:t>Знакомятся со способом разметки при помощи угольника и карандаша.</w:t>
            </w:r>
          </w:p>
          <w:p w:rsidR="001203A6" w:rsidRPr="00970168" w:rsidRDefault="001203A6" w:rsidP="00B7667F">
            <w:pPr>
              <w:jc w:val="both"/>
            </w:pPr>
            <w:r w:rsidRPr="00970168">
              <w:t>Знакомятся с коловоротом: устройство, применение, правила безопасной работы.</w:t>
            </w:r>
          </w:p>
          <w:p w:rsidR="001203A6" w:rsidRPr="00970168" w:rsidRDefault="001203A6" w:rsidP="00B7667F">
            <w:pPr>
              <w:jc w:val="both"/>
            </w:pPr>
            <w:r w:rsidRPr="00970168">
              <w:t>Сверлят отверстия для колес</w:t>
            </w:r>
          </w:p>
          <w:p w:rsidR="001203A6" w:rsidRPr="00970168" w:rsidRDefault="001203A6" w:rsidP="00B7667F">
            <w:pPr>
              <w:jc w:val="both"/>
            </w:pPr>
            <w:r w:rsidRPr="00970168">
              <w:t>Размечают места нахождения отверстий для колес на корпусе и сверлят отверстия с помощью коловорота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72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jc w:val="both"/>
            </w:pPr>
            <w:r w:rsidRPr="00970168">
              <w:t>Сверление отверстий для колес</w:t>
            </w:r>
          </w:p>
          <w:p w:rsidR="001203A6" w:rsidRPr="00970168" w:rsidRDefault="001203A6" w:rsidP="00B7667F">
            <w:pPr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8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9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73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jc w:val="both"/>
            </w:pPr>
            <w:r w:rsidRPr="00970168">
              <w:t>Разметка и изготовление двух пазов в корпусе автомобиля на толщину фанеры</w:t>
            </w:r>
          </w:p>
          <w:p w:rsidR="001203A6" w:rsidRPr="00970168" w:rsidRDefault="001203A6" w:rsidP="00B7667F">
            <w:pPr>
              <w:ind w:right="180"/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 w:val="restart"/>
          </w:tcPr>
          <w:p w:rsidR="001203A6" w:rsidRPr="00970168" w:rsidRDefault="001203A6">
            <w:r w:rsidRPr="00970168">
              <w:t xml:space="preserve">Знакомство с разметкой пропилов в деталях из древесины. </w:t>
            </w:r>
          </w:p>
          <w:p w:rsidR="001203A6" w:rsidRPr="00970168" w:rsidRDefault="001203A6">
            <w:r w:rsidRPr="00970168">
              <w:t xml:space="preserve">Разметка с помощью столярного угольника и карандаша пазы в корпусе машины. </w:t>
            </w:r>
          </w:p>
          <w:p w:rsidR="001203A6" w:rsidRPr="00970168" w:rsidRDefault="001203A6">
            <w:r w:rsidRPr="00970168">
              <w:t xml:space="preserve">Пропиливание пазов с помощью лучковой пилы </w:t>
            </w:r>
          </w:p>
        </w:tc>
        <w:tc>
          <w:tcPr>
            <w:tcW w:w="3118" w:type="dxa"/>
            <w:vMerge w:val="restart"/>
          </w:tcPr>
          <w:p w:rsidR="001203A6" w:rsidRPr="00970168" w:rsidRDefault="001203A6">
            <w:r w:rsidRPr="00970168">
              <w:t xml:space="preserve">Знакомятся с разметкой пропилов в деталях из древесины. </w:t>
            </w:r>
          </w:p>
          <w:p w:rsidR="001203A6" w:rsidRPr="00970168" w:rsidRDefault="001203A6">
            <w:r w:rsidRPr="00970168">
              <w:t xml:space="preserve">Размечают с помощью столярного угольника и карандаша пазы в корпусе машины. </w:t>
            </w:r>
          </w:p>
          <w:p w:rsidR="001203A6" w:rsidRPr="00970168" w:rsidRDefault="001203A6">
            <w:r w:rsidRPr="00970168">
              <w:t>Пилят пазы с помощью лучковой пилы с помощью учителя</w:t>
            </w:r>
          </w:p>
        </w:tc>
        <w:tc>
          <w:tcPr>
            <w:tcW w:w="3119" w:type="dxa"/>
            <w:vMerge w:val="restart"/>
          </w:tcPr>
          <w:p w:rsidR="001203A6" w:rsidRPr="00970168" w:rsidRDefault="001203A6">
            <w:r w:rsidRPr="00970168">
              <w:t xml:space="preserve">Знакомятся с разметкой пропилов в деталях из древесины. </w:t>
            </w:r>
          </w:p>
          <w:p w:rsidR="001203A6" w:rsidRPr="00970168" w:rsidRDefault="001203A6">
            <w:r w:rsidRPr="00970168">
              <w:t xml:space="preserve">Размечают с помощью столярного угольника и карандаша пазы в корпусе машины. </w:t>
            </w:r>
          </w:p>
          <w:p w:rsidR="001203A6" w:rsidRPr="00970168" w:rsidRDefault="001203A6">
            <w:r w:rsidRPr="00970168">
              <w:t>Пилят пазы с помощью лучковой пилы</w:t>
            </w:r>
          </w:p>
          <w:p w:rsidR="001203A6" w:rsidRPr="00970168" w:rsidRDefault="001203A6"/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74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jc w:val="both"/>
            </w:pPr>
            <w:r w:rsidRPr="00970168">
              <w:t>Разметка и изготовление двух пазов в корпусе автомобиля на толщину фанеры</w:t>
            </w:r>
          </w:p>
          <w:p w:rsidR="001203A6" w:rsidRPr="00970168" w:rsidRDefault="001203A6" w:rsidP="00B7667F">
            <w:pPr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8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9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75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jc w:val="both"/>
            </w:pPr>
            <w:r w:rsidRPr="00970168">
              <w:t>Изготовление из фанеры деталей: киля, крыла, стабилизатора, бампера автомобиля</w:t>
            </w:r>
          </w:p>
          <w:p w:rsidR="001203A6" w:rsidRPr="00970168" w:rsidRDefault="001203A6" w:rsidP="00B7667F">
            <w:pPr>
              <w:ind w:right="180"/>
              <w:jc w:val="both"/>
            </w:pPr>
            <w:r w:rsidRPr="00970168">
              <w:t xml:space="preserve"> </w:t>
            </w: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 w:val="restart"/>
          </w:tcPr>
          <w:p w:rsidR="001203A6" w:rsidRPr="00970168" w:rsidRDefault="001203A6">
            <w:r w:rsidRPr="00970168">
              <w:t xml:space="preserve">Знакомство с правилами экономно размечать детали на фанере с помощью шаблонов. </w:t>
            </w:r>
          </w:p>
          <w:p w:rsidR="001203A6" w:rsidRPr="00970168" w:rsidRDefault="001203A6">
            <w:r w:rsidRPr="00970168">
              <w:t>Знакомство с правилами выпиливания лобзиком внутренних отверстий с помощью шила.</w:t>
            </w:r>
          </w:p>
          <w:p w:rsidR="001203A6" w:rsidRPr="00970168" w:rsidRDefault="001203A6">
            <w:r w:rsidRPr="00970168">
              <w:t xml:space="preserve">Изготовление из фанеры деталей: киля, крыла, стабилизатора, бампера автомобиля </w:t>
            </w:r>
          </w:p>
        </w:tc>
        <w:tc>
          <w:tcPr>
            <w:tcW w:w="3118" w:type="dxa"/>
            <w:vMerge w:val="restart"/>
          </w:tcPr>
          <w:p w:rsidR="001203A6" w:rsidRPr="00970168" w:rsidRDefault="001203A6">
            <w:r w:rsidRPr="00970168">
              <w:t xml:space="preserve">Знакомятся с правилами экономно размечать детали на фанере с помощью шаблонов. </w:t>
            </w:r>
          </w:p>
          <w:p w:rsidR="001203A6" w:rsidRPr="00970168" w:rsidRDefault="001203A6">
            <w:r w:rsidRPr="00970168">
              <w:t>Изготавливают из фанеры детали: киль, крылья: стабилизатор, бампер автомобиля с помощью учителя</w:t>
            </w:r>
          </w:p>
          <w:p w:rsidR="001203A6" w:rsidRPr="00970168" w:rsidRDefault="001203A6"/>
        </w:tc>
        <w:tc>
          <w:tcPr>
            <w:tcW w:w="3119" w:type="dxa"/>
            <w:vMerge w:val="restart"/>
          </w:tcPr>
          <w:p w:rsidR="001203A6" w:rsidRPr="00970168" w:rsidRDefault="001203A6">
            <w:r w:rsidRPr="00970168">
              <w:t xml:space="preserve">Знакомятся с правилами экономно размечать детали на фанере с помощью шаблонов. </w:t>
            </w:r>
          </w:p>
          <w:p w:rsidR="001203A6" w:rsidRPr="00970168" w:rsidRDefault="001203A6">
            <w:r w:rsidRPr="00970168">
              <w:t>Знакомятся с правилами выпиливания лобзиком внутренних отверстий с помощью шила.</w:t>
            </w:r>
          </w:p>
          <w:p w:rsidR="001203A6" w:rsidRPr="00970168" w:rsidRDefault="001203A6">
            <w:r w:rsidRPr="00970168">
              <w:t xml:space="preserve">Изготавливают из фанеры детали: киль, крылья: стабилизатор, бампер автомобиля 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76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jc w:val="both"/>
            </w:pPr>
            <w:r w:rsidRPr="00970168">
              <w:t>Изготовление из фанеры деталей: киля, крыла, стабилизатора, бампера автомобиля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 </w:t>
            </w: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8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9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77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ind w:right="180"/>
              <w:jc w:val="both"/>
            </w:pPr>
            <w:r w:rsidRPr="00970168">
              <w:t>Подгонка и зачистка торцов и кромки деталей автомобиля из фанеры</w:t>
            </w:r>
          </w:p>
          <w:p w:rsidR="001203A6" w:rsidRPr="00970168" w:rsidRDefault="001203A6" w:rsidP="00B7667F">
            <w:pPr>
              <w:ind w:right="180"/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 w:val="restart"/>
          </w:tcPr>
          <w:p w:rsidR="001203A6" w:rsidRPr="00970168" w:rsidRDefault="001203A6">
            <w:r w:rsidRPr="00970168">
              <w:t xml:space="preserve">Знакомство со способами подгонки и зачистки деталей. </w:t>
            </w:r>
          </w:p>
          <w:p w:rsidR="001203A6" w:rsidRPr="00970168" w:rsidRDefault="001203A6">
            <w:r w:rsidRPr="00970168">
              <w:t xml:space="preserve">Подгонка и зачистка деталей из фанеры: киля, стабилизатора, крыла, бампера. </w:t>
            </w:r>
          </w:p>
          <w:p w:rsidR="001203A6" w:rsidRPr="00970168" w:rsidRDefault="001203A6">
            <w:r w:rsidRPr="00970168">
              <w:t>Соединение деталей между собой и присоединение к корпусу машины</w:t>
            </w:r>
          </w:p>
        </w:tc>
        <w:tc>
          <w:tcPr>
            <w:tcW w:w="3118" w:type="dxa"/>
            <w:vMerge w:val="restart"/>
          </w:tcPr>
          <w:p w:rsidR="001203A6" w:rsidRPr="00970168" w:rsidRDefault="001203A6">
            <w:r w:rsidRPr="00970168">
              <w:t xml:space="preserve">Знакомятся со способами подгонки и зачистки деталей. </w:t>
            </w:r>
          </w:p>
          <w:p w:rsidR="001203A6" w:rsidRPr="00970168" w:rsidRDefault="001203A6">
            <w:r w:rsidRPr="00970168">
              <w:t xml:space="preserve">Подгоняют и зачищают детали из фанеры: киль, стабилизатор, крылья, бампер. </w:t>
            </w:r>
          </w:p>
          <w:p w:rsidR="001203A6" w:rsidRPr="00970168" w:rsidRDefault="001203A6">
            <w:r w:rsidRPr="00970168">
              <w:t>Соединяют детали между собой и присоединяют к корпусу машины с помощью учителя</w:t>
            </w:r>
          </w:p>
        </w:tc>
        <w:tc>
          <w:tcPr>
            <w:tcW w:w="3119" w:type="dxa"/>
            <w:vMerge w:val="restart"/>
          </w:tcPr>
          <w:p w:rsidR="001203A6" w:rsidRPr="00970168" w:rsidRDefault="001203A6">
            <w:r w:rsidRPr="00970168">
              <w:t xml:space="preserve">Знакомятся со способами подгонки и зачистки деталей. </w:t>
            </w:r>
          </w:p>
          <w:p w:rsidR="001203A6" w:rsidRPr="00970168" w:rsidRDefault="001203A6">
            <w:r w:rsidRPr="00970168">
              <w:t xml:space="preserve">Подгоняют и зачищают детали из фанеры: киль, стабилизатор, крылья, бампер. </w:t>
            </w:r>
          </w:p>
          <w:p w:rsidR="001203A6" w:rsidRPr="00970168" w:rsidRDefault="001203A6">
            <w:r w:rsidRPr="00970168">
              <w:t>Соединяют детали между собой и присоединяют к корпусу машины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78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ind w:right="180"/>
              <w:jc w:val="both"/>
            </w:pPr>
            <w:r w:rsidRPr="00970168">
              <w:t>Подгонка и зачистка торцов и кромки деталей автомобиля из фанеры</w:t>
            </w: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8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9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79</w:t>
            </w:r>
          </w:p>
        </w:tc>
        <w:tc>
          <w:tcPr>
            <w:tcW w:w="2693" w:type="dxa"/>
          </w:tcPr>
          <w:p w:rsidR="001203A6" w:rsidRPr="00B7667F" w:rsidRDefault="001203A6" w:rsidP="00B7667F">
            <w:pPr>
              <w:shd w:val="clear" w:color="auto" w:fill="FFFFFF"/>
              <w:spacing w:after="280"/>
              <w:jc w:val="both"/>
              <w:rPr>
                <w:color w:val="000000"/>
              </w:rPr>
            </w:pPr>
            <w:r w:rsidRPr="00B7667F">
              <w:rPr>
                <w:color w:val="000000"/>
              </w:rPr>
              <w:t>Изготовление колес автомобиля</w:t>
            </w:r>
          </w:p>
          <w:p w:rsidR="001203A6" w:rsidRPr="00B7667F" w:rsidRDefault="001203A6" w:rsidP="00B7667F">
            <w:pPr>
              <w:shd w:val="clear" w:color="auto" w:fill="FFFFFF"/>
              <w:jc w:val="both"/>
              <w:rPr>
                <w:color w:val="000000"/>
              </w:rPr>
            </w:pPr>
          </w:p>
          <w:p w:rsidR="001203A6" w:rsidRPr="00970168" w:rsidRDefault="001203A6" w:rsidP="00B7667F">
            <w:pPr>
              <w:ind w:right="180"/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 w:val="restart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Знакомство с правилами разметки на круглых деталях, особенностями обработки деталей круглого сечения.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Разметка и выпиливание колеса из круглых заготовок.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Отпиливание ножовкой.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Обработка рашпилем, напильником, шлифовальной шкуркой</w:t>
            </w:r>
          </w:p>
          <w:p w:rsidR="001203A6" w:rsidRPr="00970168" w:rsidRDefault="001203A6" w:rsidP="00B7667F">
            <w:pPr>
              <w:jc w:val="both"/>
            </w:pPr>
          </w:p>
        </w:tc>
        <w:tc>
          <w:tcPr>
            <w:tcW w:w="3118" w:type="dxa"/>
            <w:vMerge w:val="restart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Размечают и выпиливают колеса из круглых заготовок с помощью учителя.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Отпиливают ножовкой.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Обрабатывают рашпилем, напильником, шлифовальной шкуркой</w:t>
            </w:r>
          </w:p>
        </w:tc>
        <w:tc>
          <w:tcPr>
            <w:tcW w:w="3119" w:type="dxa"/>
            <w:vMerge w:val="restart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Знакомятся с правилами разметки на круглых деталях, особенностями обработки деталей круглого сечения.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Размечают и выпиливают колеса из круглых заготовок.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Отпиливают ножовкой.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Обрабатывают рашпилем, напильником, шлифовальной шкуркой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80</w:t>
            </w:r>
          </w:p>
        </w:tc>
        <w:tc>
          <w:tcPr>
            <w:tcW w:w="2693" w:type="dxa"/>
          </w:tcPr>
          <w:p w:rsidR="001203A6" w:rsidRPr="00B7667F" w:rsidRDefault="001203A6" w:rsidP="00B7667F">
            <w:pPr>
              <w:shd w:val="clear" w:color="auto" w:fill="FFFFFF"/>
              <w:spacing w:after="280"/>
              <w:jc w:val="both"/>
              <w:rPr>
                <w:color w:val="000000"/>
              </w:rPr>
            </w:pPr>
            <w:r w:rsidRPr="00B7667F">
              <w:rPr>
                <w:color w:val="000000"/>
              </w:rPr>
              <w:t>Изготовление колес автомобиля</w:t>
            </w:r>
          </w:p>
          <w:p w:rsidR="001203A6" w:rsidRPr="00B7667F" w:rsidRDefault="001203A6" w:rsidP="00B7667F">
            <w:pPr>
              <w:shd w:val="clear" w:color="auto" w:fill="FFFFFF"/>
              <w:spacing w:before="280"/>
              <w:jc w:val="both"/>
              <w:rPr>
                <w:color w:val="000000"/>
              </w:rPr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8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9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81</w:t>
            </w:r>
          </w:p>
        </w:tc>
        <w:tc>
          <w:tcPr>
            <w:tcW w:w="2693" w:type="dxa"/>
          </w:tcPr>
          <w:p w:rsidR="001203A6" w:rsidRPr="00970168" w:rsidRDefault="001203A6">
            <w:r w:rsidRPr="00970168">
              <w:t xml:space="preserve">Сборка автомобиля с помощью шурупов, клея  </w:t>
            </w:r>
          </w:p>
          <w:p w:rsidR="001203A6" w:rsidRPr="00970168" w:rsidRDefault="001203A6" w:rsidP="00B7667F">
            <w:pPr>
              <w:ind w:right="180"/>
            </w:pPr>
          </w:p>
          <w:p w:rsidR="001203A6" w:rsidRPr="00970168" w:rsidRDefault="001203A6" w:rsidP="00B7667F">
            <w:pPr>
              <w:ind w:right="180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 w:val="restart"/>
          </w:tcPr>
          <w:p w:rsidR="001203A6" w:rsidRPr="00970168" w:rsidRDefault="001203A6">
            <w:r w:rsidRPr="00970168">
              <w:t xml:space="preserve">Знакомство с видами соединений колес с корпусом. </w:t>
            </w:r>
          </w:p>
          <w:p w:rsidR="001203A6" w:rsidRPr="00970168" w:rsidRDefault="001203A6">
            <w:r w:rsidRPr="00970168">
              <w:t xml:space="preserve">Соединение колес с корпусом машины. </w:t>
            </w:r>
          </w:p>
          <w:p w:rsidR="001203A6" w:rsidRPr="00970168" w:rsidRDefault="001203A6">
            <w:r w:rsidRPr="00970168">
              <w:t xml:space="preserve">Соединение деталей из фанеры с корпусом автомобиля. </w:t>
            </w:r>
          </w:p>
          <w:p w:rsidR="001203A6" w:rsidRPr="00970168" w:rsidRDefault="001203A6">
            <w:r w:rsidRPr="00970168">
              <w:t>Проверка качество соединений</w:t>
            </w:r>
          </w:p>
        </w:tc>
        <w:tc>
          <w:tcPr>
            <w:tcW w:w="3118" w:type="dxa"/>
            <w:vMerge w:val="restart"/>
          </w:tcPr>
          <w:p w:rsidR="001203A6" w:rsidRPr="00970168" w:rsidRDefault="001203A6">
            <w:r w:rsidRPr="00970168">
              <w:t xml:space="preserve">Соединяют колеса с корпусом машины. </w:t>
            </w:r>
          </w:p>
          <w:p w:rsidR="001203A6" w:rsidRPr="00970168" w:rsidRDefault="001203A6">
            <w:r w:rsidRPr="00970168">
              <w:t xml:space="preserve">Соединяют детали из фанеры с корпусом автомобиля с помощью учителя  </w:t>
            </w:r>
          </w:p>
          <w:p w:rsidR="001203A6" w:rsidRPr="00970168" w:rsidRDefault="001203A6"/>
        </w:tc>
        <w:tc>
          <w:tcPr>
            <w:tcW w:w="3119" w:type="dxa"/>
            <w:vMerge w:val="restart"/>
          </w:tcPr>
          <w:p w:rsidR="001203A6" w:rsidRPr="00970168" w:rsidRDefault="001203A6">
            <w:r w:rsidRPr="00970168">
              <w:t xml:space="preserve">Знакомятся с видами соединений колес с корпусом. </w:t>
            </w:r>
          </w:p>
          <w:p w:rsidR="001203A6" w:rsidRPr="00970168" w:rsidRDefault="001203A6">
            <w:r w:rsidRPr="00970168">
              <w:t xml:space="preserve">Соединяют колеса с корпусом машины. </w:t>
            </w:r>
          </w:p>
          <w:p w:rsidR="001203A6" w:rsidRPr="00970168" w:rsidRDefault="001203A6">
            <w:r w:rsidRPr="00970168">
              <w:t xml:space="preserve">Соединяют детали из фанеры с корпусом автомобиля. </w:t>
            </w:r>
          </w:p>
          <w:p w:rsidR="001203A6" w:rsidRPr="00970168" w:rsidRDefault="001203A6">
            <w:r w:rsidRPr="00970168">
              <w:t>Проверяют качество соединений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82</w:t>
            </w:r>
          </w:p>
        </w:tc>
        <w:tc>
          <w:tcPr>
            <w:tcW w:w="2693" w:type="dxa"/>
          </w:tcPr>
          <w:p w:rsidR="001203A6" w:rsidRPr="00970168" w:rsidRDefault="001203A6">
            <w:r w:rsidRPr="00970168">
              <w:t xml:space="preserve">Сборка автомобиля с помощью шурупов, клея  </w:t>
            </w:r>
          </w:p>
          <w:p w:rsidR="001203A6" w:rsidRPr="00970168" w:rsidRDefault="001203A6"/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8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9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83</w:t>
            </w:r>
          </w:p>
        </w:tc>
        <w:tc>
          <w:tcPr>
            <w:tcW w:w="2693" w:type="dxa"/>
          </w:tcPr>
          <w:p w:rsidR="001203A6" w:rsidRPr="00970168" w:rsidRDefault="001203A6">
            <w:r w:rsidRPr="00970168">
              <w:t xml:space="preserve">Окончательная отделка автомобиля. Анализ выполненной модели. Тест </w:t>
            </w:r>
          </w:p>
          <w:p w:rsidR="001203A6" w:rsidRPr="00970168" w:rsidRDefault="001203A6" w:rsidP="00B7667F">
            <w:pPr>
              <w:ind w:right="180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 w:val="restart"/>
          </w:tcPr>
          <w:p w:rsidR="001203A6" w:rsidRPr="00970168" w:rsidRDefault="001203A6">
            <w:r w:rsidRPr="00970168">
              <w:t xml:space="preserve">Знакомство с видами отделки гоночной машины. </w:t>
            </w:r>
          </w:p>
          <w:p w:rsidR="001203A6" w:rsidRPr="00970168" w:rsidRDefault="001203A6">
            <w:r w:rsidRPr="00970168">
              <w:t xml:space="preserve">Повторение правила обработки напильником и наждачной бумагой. </w:t>
            </w:r>
          </w:p>
          <w:p w:rsidR="001203A6" w:rsidRPr="00970168" w:rsidRDefault="001203A6">
            <w:r w:rsidRPr="00970168">
              <w:t>Окончательная отделка автомобиля.</w:t>
            </w:r>
          </w:p>
          <w:p w:rsidR="001203A6" w:rsidRPr="00970168" w:rsidRDefault="001203A6">
            <w:r w:rsidRPr="00970168">
              <w:t xml:space="preserve">Раскрашивание модели, обработка лаком. </w:t>
            </w:r>
          </w:p>
          <w:p w:rsidR="001203A6" w:rsidRPr="00970168" w:rsidRDefault="001203A6">
            <w:r w:rsidRPr="00970168">
              <w:t xml:space="preserve">Анализ выполненной работы. Проверка качества изделия. </w:t>
            </w:r>
          </w:p>
          <w:p w:rsidR="001203A6" w:rsidRPr="00970168" w:rsidRDefault="001203A6">
            <w:r w:rsidRPr="00970168">
              <w:t>Знакомство с видами брака: способы его исправления</w:t>
            </w:r>
          </w:p>
        </w:tc>
        <w:tc>
          <w:tcPr>
            <w:tcW w:w="3118" w:type="dxa"/>
            <w:vMerge w:val="restart"/>
          </w:tcPr>
          <w:p w:rsidR="001203A6" w:rsidRPr="00970168" w:rsidRDefault="001203A6">
            <w:r w:rsidRPr="00970168">
              <w:t xml:space="preserve">Знакомятся с видами отделки гоночной машины. </w:t>
            </w:r>
          </w:p>
          <w:p w:rsidR="001203A6" w:rsidRPr="00970168" w:rsidRDefault="001203A6">
            <w:r w:rsidRPr="00970168">
              <w:t xml:space="preserve">Повторяют правила обработки напильником и наждачной бумагой. </w:t>
            </w:r>
          </w:p>
          <w:p w:rsidR="001203A6" w:rsidRPr="00970168" w:rsidRDefault="001203A6">
            <w:r w:rsidRPr="00970168">
              <w:t>Окончательная отделывают автомобиль.</w:t>
            </w:r>
          </w:p>
          <w:p w:rsidR="001203A6" w:rsidRPr="00970168" w:rsidRDefault="001203A6">
            <w:r w:rsidRPr="00970168">
              <w:t>Раскрашивают модель, обрабатывают лаком с помощью учителя</w:t>
            </w:r>
          </w:p>
        </w:tc>
        <w:tc>
          <w:tcPr>
            <w:tcW w:w="3119" w:type="dxa"/>
            <w:vMerge w:val="restart"/>
          </w:tcPr>
          <w:p w:rsidR="001203A6" w:rsidRPr="00970168" w:rsidRDefault="001203A6">
            <w:r w:rsidRPr="00970168">
              <w:t xml:space="preserve">Знакомятся с видами отделки гоночной машины. </w:t>
            </w:r>
          </w:p>
          <w:p w:rsidR="001203A6" w:rsidRPr="00970168" w:rsidRDefault="001203A6">
            <w:r w:rsidRPr="00970168">
              <w:t xml:space="preserve">Повторяют правила обработки напильником и наждачной бумагой. </w:t>
            </w:r>
          </w:p>
          <w:p w:rsidR="001203A6" w:rsidRPr="00970168" w:rsidRDefault="001203A6">
            <w:r w:rsidRPr="00970168">
              <w:t>Окончательная отделывают автомобиль.</w:t>
            </w:r>
          </w:p>
          <w:p w:rsidR="001203A6" w:rsidRPr="00970168" w:rsidRDefault="001203A6">
            <w:r w:rsidRPr="00970168">
              <w:t xml:space="preserve">Раскрашивают модель, обрабатывают лаком. </w:t>
            </w:r>
          </w:p>
          <w:p w:rsidR="001203A6" w:rsidRPr="00970168" w:rsidRDefault="001203A6">
            <w:r w:rsidRPr="00970168">
              <w:t xml:space="preserve">Анализируют выполненную работу. </w:t>
            </w:r>
          </w:p>
          <w:p w:rsidR="001203A6" w:rsidRPr="00970168" w:rsidRDefault="001203A6">
            <w:r w:rsidRPr="00970168">
              <w:t xml:space="preserve">Проверяют качество изделия. </w:t>
            </w:r>
          </w:p>
          <w:p w:rsidR="001203A6" w:rsidRPr="00970168" w:rsidRDefault="001203A6">
            <w:r w:rsidRPr="00970168">
              <w:t>Знакомятся с видами брака: способы его исправления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84</w:t>
            </w:r>
          </w:p>
        </w:tc>
        <w:tc>
          <w:tcPr>
            <w:tcW w:w="2693" w:type="dxa"/>
          </w:tcPr>
          <w:p w:rsidR="001203A6" w:rsidRPr="00970168" w:rsidRDefault="001203A6">
            <w:r w:rsidRPr="00970168">
              <w:t xml:space="preserve">Окончательная отделка автомобиля. Анализ выполненной модели. Тест </w:t>
            </w: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8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9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</w:tr>
      <w:tr w:rsidR="001203A6" w:rsidRPr="00970168" w:rsidTr="00B7667F">
        <w:tc>
          <w:tcPr>
            <w:tcW w:w="13887" w:type="dxa"/>
            <w:gridSpan w:val="6"/>
          </w:tcPr>
          <w:p w:rsidR="001203A6" w:rsidRPr="00B7667F" w:rsidRDefault="001203A6" w:rsidP="00B7667F">
            <w:pPr>
              <w:ind w:right="180"/>
              <w:jc w:val="center"/>
              <w:rPr>
                <w:b/>
              </w:rPr>
            </w:pPr>
            <w:r w:rsidRPr="00B7667F">
              <w:rPr>
                <w:b/>
              </w:rPr>
              <w:t>Выжигание. Подставка под горячее-12 часов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85</w:t>
            </w:r>
          </w:p>
        </w:tc>
        <w:tc>
          <w:tcPr>
            <w:tcW w:w="2693" w:type="dxa"/>
          </w:tcPr>
          <w:p w:rsidR="001203A6" w:rsidRPr="00B7667F" w:rsidRDefault="001203A6">
            <w:pPr>
              <w:rPr>
                <w:color w:val="000000"/>
              </w:rPr>
            </w:pPr>
            <w:r w:rsidRPr="00B7667F">
              <w:rPr>
                <w:color w:val="000000"/>
              </w:rPr>
              <w:t xml:space="preserve">Электровыжигатель: устройство, действие. </w:t>
            </w:r>
          </w:p>
          <w:p w:rsidR="001203A6" w:rsidRPr="00B7667F" w:rsidRDefault="001203A6">
            <w:pPr>
              <w:rPr>
                <w:color w:val="000000"/>
              </w:rPr>
            </w:pPr>
            <w:r w:rsidRPr="00B7667F">
              <w:rPr>
                <w:color w:val="000000"/>
              </w:rPr>
              <w:t>Подготовка поверхности подставки к выжиганию</w:t>
            </w:r>
          </w:p>
          <w:p w:rsidR="001203A6" w:rsidRPr="00970168" w:rsidRDefault="001203A6" w:rsidP="00B7667F">
            <w:pPr>
              <w:ind w:right="180"/>
            </w:pPr>
            <w:r w:rsidRPr="00B7667F">
              <w:rPr>
                <w:color w:val="000000"/>
              </w:rPr>
              <w:t xml:space="preserve"> </w:t>
            </w: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 w:val="restart"/>
          </w:tcPr>
          <w:p w:rsidR="001203A6" w:rsidRPr="00970168" w:rsidRDefault="001203A6">
            <w:r w:rsidRPr="00970168">
              <w:t xml:space="preserve">Знакомство с электровыжигателем: устройство, действие, правила безопасной работы. </w:t>
            </w:r>
          </w:p>
          <w:p w:rsidR="001203A6" w:rsidRPr="00970168" w:rsidRDefault="001203A6">
            <w:r w:rsidRPr="00970168">
              <w:t>Рассматривание электровыжигателя. Подготовка поверхности изделия к выжиганию с помощью наждачной бумаги</w:t>
            </w:r>
          </w:p>
        </w:tc>
        <w:tc>
          <w:tcPr>
            <w:tcW w:w="3118" w:type="dxa"/>
            <w:vMerge w:val="restart"/>
          </w:tcPr>
          <w:p w:rsidR="001203A6" w:rsidRPr="00970168" w:rsidRDefault="001203A6">
            <w:r w:rsidRPr="00970168">
              <w:t xml:space="preserve">Знакомятся с электровыжигателем: устройство, действие, правила безопасной работы. </w:t>
            </w:r>
          </w:p>
          <w:p w:rsidR="001203A6" w:rsidRPr="00970168" w:rsidRDefault="001203A6">
            <w:r w:rsidRPr="00970168">
              <w:t xml:space="preserve">Рассматривают электровыжигатель. </w:t>
            </w:r>
          </w:p>
          <w:p w:rsidR="001203A6" w:rsidRPr="00970168" w:rsidRDefault="001203A6">
            <w:r w:rsidRPr="00970168">
              <w:t>Готовят поверхность изделия к выжиганию с помощью наждачной бумаги</w:t>
            </w:r>
          </w:p>
        </w:tc>
        <w:tc>
          <w:tcPr>
            <w:tcW w:w="3119" w:type="dxa"/>
            <w:vMerge w:val="restart"/>
          </w:tcPr>
          <w:p w:rsidR="001203A6" w:rsidRPr="00970168" w:rsidRDefault="001203A6">
            <w:r w:rsidRPr="00970168">
              <w:t xml:space="preserve">Знакомятся с электровыжигателем: устройство, действие, правила безопасной работы. </w:t>
            </w:r>
          </w:p>
          <w:p w:rsidR="001203A6" w:rsidRPr="00970168" w:rsidRDefault="001203A6">
            <w:r w:rsidRPr="00970168">
              <w:t xml:space="preserve">Рассматривают электровыжигатель. </w:t>
            </w:r>
          </w:p>
          <w:p w:rsidR="001203A6" w:rsidRPr="00970168" w:rsidRDefault="001203A6">
            <w:r w:rsidRPr="00970168">
              <w:t>Готовят поверхность изделия к выжиганию с помощью наждачной бумаги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86</w:t>
            </w:r>
          </w:p>
        </w:tc>
        <w:tc>
          <w:tcPr>
            <w:tcW w:w="2693" w:type="dxa"/>
          </w:tcPr>
          <w:p w:rsidR="001203A6" w:rsidRPr="00B7667F" w:rsidRDefault="001203A6">
            <w:pPr>
              <w:rPr>
                <w:color w:val="000000"/>
              </w:rPr>
            </w:pPr>
            <w:r w:rsidRPr="00B7667F">
              <w:rPr>
                <w:color w:val="000000"/>
              </w:rPr>
              <w:t xml:space="preserve">Электровыжигатель: устройство, действие. </w:t>
            </w:r>
          </w:p>
          <w:p w:rsidR="001203A6" w:rsidRPr="00B7667F" w:rsidRDefault="001203A6">
            <w:pPr>
              <w:rPr>
                <w:color w:val="000000"/>
              </w:rPr>
            </w:pPr>
            <w:r w:rsidRPr="00B7667F">
              <w:rPr>
                <w:color w:val="000000"/>
              </w:rPr>
              <w:t>Подготовка поверхности подставки к выжиганию</w:t>
            </w:r>
          </w:p>
          <w:p w:rsidR="001203A6" w:rsidRPr="00B7667F" w:rsidRDefault="001203A6">
            <w:pPr>
              <w:rPr>
                <w:color w:val="000000"/>
              </w:rPr>
            </w:pPr>
            <w:r w:rsidRPr="00B7667F">
              <w:rPr>
                <w:color w:val="000000"/>
              </w:rPr>
              <w:t xml:space="preserve"> </w:t>
            </w: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8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9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87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ind w:right="180"/>
            </w:pPr>
            <w:r w:rsidRPr="00970168">
              <w:t>Перевод рисунка на подставку с помощью копировальной бумаги. Работа выжигателем</w:t>
            </w: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</w:tcPr>
          <w:p w:rsidR="001203A6" w:rsidRPr="00970168" w:rsidRDefault="001203A6" w:rsidP="00B7667F">
            <w:pPr>
              <w:jc w:val="both"/>
            </w:pPr>
            <w:r w:rsidRPr="00970168">
              <w:t>Знакомство с правилами перевода рисунка на деталь, видами копировальной бумаги.</w:t>
            </w:r>
          </w:p>
          <w:p w:rsidR="001203A6" w:rsidRPr="00970168" w:rsidRDefault="001203A6" w:rsidP="00B7667F">
            <w:pPr>
              <w:jc w:val="both"/>
            </w:pPr>
            <w:r w:rsidRPr="00970168">
              <w:t>Выбор рисунка и перевод его с помощью копировальной бумаги. Выжигание рисунка</w:t>
            </w:r>
          </w:p>
        </w:tc>
        <w:tc>
          <w:tcPr>
            <w:tcW w:w="3118" w:type="dxa"/>
          </w:tcPr>
          <w:p w:rsidR="001203A6" w:rsidRPr="00970168" w:rsidRDefault="001203A6" w:rsidP="00B7667F">
            <w:pPr>
              <w:jc w:val="both"/>
            </w:pPr>
            <w:r w:rsidRPr="00970168">
              <w:t>Выбирают рисунок и переводят его с помощью копировальной бумаги.</w:t>
            </w:r>
          </w:p>
          <w:p w:rsidR="001203A6" w:rsidRPr="00970168" w:rsidRDefault="001203A6" w:rsidP="00B7667F">
            <w:pPr>
              <w:jc w:val="both"/>
            </w:pPr>
            <w:r w:rsidRPr="00970168">
              <w:t>Выжигают рисунок с помощью учителя</w:t>
            </w:r>
          </w:p>
        </w:tc>
        <w:tc>
          <w:tcPr>
            <w:tcW w:w="3119" w:type="dxa"/>
          </w:tcPr>
          <w:p w:rsidR="001203A6" w:rsidRPr="00970168" w:rsidRDefault="001203A6" w:rsidP="00B7667F">
            <w:pPr>
              <w:jc w:val="both"/>
            </w:pPr>
            <w:r w:rsidRPr="00970168">
              <w:t>Знакомятся с правилами перевода рисунка на деталь, видами копировальной бумаги.</w:t>
            </w:r>
          </w:p>
          <w:p w:rsidR="001203A6" w:rsidRPr="00970168" w:rsidRDefault="001203A6" w:rsidP="00B7667F">
            <w:pPr>
              <w:jc w:val="both"/>
            </w:pPr>
            <w:r w:rsidRPr="00970168">
              <w:t>Выбирают рисунок и переводят его с помощью копировальной бумаги.</w:t>
            </w:r>
          </w:p>
          <w:p w:rsidR="001203A6" w:rsidRPr="00970168" w:rsidRDefault="001203A6" w:rsidP="00B7667F">
            <w:pPr>
              <w:jc w:val="both"/>
            </w:pPr>
            <w:r w:rsidRPr="00970168">
              <w:t>Выжигают рисунок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88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ind w:right="180"/>
            </w:pPr>
            <w:r w:rsidRPr="00970168">
              <w:t>Перевод рисунка на подставку с помощью копировальной бумаги. Работа выжигателем</w:t>
            </w: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 w:val="restart"/>
          </w:tcPr>
          <w:p w:rsidR="001203A6" w:rsidRPr="00970168" w:rsidRDefault="001203A6" w:rsidP="00B7667F">
            <w:pPr>
              <w:jc w:val="both"/>
            </w:pPr>
            <w:r w:rsidRPr="00970168">
              <w:t>Выбор рисунка и перевод его с помощью копировальной бумаги. Выжигание рисунка</w:t>
            </w:r>
          </w:p>
        </w:tc>
        <w:tc>
          <w:tcPr>
            <w:tcW w:w="3118" w:type="dxa"/>
            <w:vMerge w:val="restart"/>
          </w:tcPr>
          <w:p w:rsidR="001203A6" w:rsidRPr="00970168" w:rsidRDefault="001203A6" w:rsidP="00B7667F">
            <w:pPr>
              <w:jc w:val="both"/>
            </w:pPr>
            <w:r w:rsidRPr="00970168">
              <w:t>Выбирают рисунок и переводят его с помощью копировальной бумаги.</w:t>
            </w:r>
          </w:p>
          <w:p w:rsidR="001203A6" w:rsidRPr="00970168" w:rsidRDefault="001203A6" w:rsidP="00B7667F">
            <w:pPr>
              <w:jc w:val="both"/>
            </w:pPr>
            <w:r w:rsidRPr="00970168">
              <w:t>Выжигают рисунок с помощью учителя</w:t>
            </w:r>
          </w:p>
        </w:tc>
        <w:tc>
          <w:tcPr>
            <w:tcW w:w="3119" w:type="dxa"/>
            <w:vMerge w:val="restart"/>
          </w:tcPr>
          <w:p w:rsidR="001203A6" w:rsidRPr="00970168" w:rsidRDefault="001203A6" w:rsidP="00B7667F">
            <w:pPr>
              <w:jc w:val="both"/>
            </w:pPr>
            <w:r w:rsidRPr="00970168">
              <w:t>Знакомятся с правилами перевода рисунка на деталь, видами копировальной бумаги.</w:t>
            </w:r>
          </w:p>
          <w:p w:rsidR="001203A6" w:rsidRPr="00970168" w:rsidRDefault="001203A6" w:rsidP="00B7667F">
            <w:pPr>
              <w:jc w:val="both"/>
            </w:pPr>
            <w:r w:rsidRPr="00970168">
              <w:t>Выбирают рисунок и переводят его с помощью копировальной бумаги.</w:t>
            </w:r>
          </w:p>
          <w:p w:rsidR="001203A6" w:rsidRPr="00970168" w:rsidRDefault="001203A6" w:rsidP="00B7667F">
            <w:pPr>
              <w:jc w:val="both"/>
            </w:pPr>
            <w:r w:rsidRPr="00970168">
              <w:t>Выжигают рисунок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89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ind w:right="180"/>
            </w:pPr>
            <w:r w:rsidRPr="00970168">
              <w:t>Перевод рисунка на подставку с помощью копировальной бумаги. Работа выжигателем</w:t>
            </w: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8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9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90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ind w:right="180"/>
            </w:pPr>
            <w:r w:rsidRPr="00970168">
              <w:t>Перевод рисунка на подставку с помощью копировальной бумаги. Работа выжигателем</w:t>
            </w: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8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9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91</w:t>
            </w:r>
          </w:p>
        </w:tc>
        <w:tc>
          <w:tcPr>
            <w:tcW w:w="2693" w:type="dxa"/>
          </w:tcPr>
          <w:p w:rsidR="001203A6" w:rsidRPr="00970168" w:rsidRDefault="001203A6">
            <w:r w:rsidRPr="00970168">
              <w:t>Раскраска рисунка подставки</w:t>
            </w:r>
          </w:p>
          <w:p w:rsidR="001203A6" w:rsidRPr="00970168" w:rsidRDefault="001203A6" w:rsidP="00B7667F">
            <w:pPr>
              <w:ind w:firstLine="454"/>
            </w:pPr>
          </w:p>
          <w:p w:rsidR="001203A6" w:rsidRPr="00970168" w:rsidRDefault="001203A6" w:rsidP="00B7667F">
            <w:pPr>
              <w:ind w:right="180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</w:p>
        </w:tc>
        <w:tc>
          <w:tcPr>
            <w:tcW w:w="3544" w:type="dxa"/>
            <w:vMerge w:val="restart"/>
          </w:tcPr>
          <w:p w:rsidR="001203A6" w:rsidRPr="00970168" w:rsidRDefault="001203A6">
            <w:r w:rsidRPr="00970168">
              <w:t>Знакомство с видами красок, применяемых при раскраске рисунков.</w:t>
            </w:r>
          </w:p>
          <w:p w:rsidR="001203A6" w:rsidRPr="00970168" w:rsidRDefault="001203A6">
            <w:r w:rsidRPr="00970168">
              <w:t>Раскраска рисунка гуашевыми или акварельными красками</w:t>
            </w:r>
          </w:p>
          <w:p w:rsidR="001203A6" w:rsidRPr="00970168" w:rsidRDefault="001203A6"/>
        </w:tc>
        <w:tc>
          <w:tcPr>
            <w:tcW w:w="3118" w:type="dxa"/>
            <w:vMerge w:val="restart"/>
          </w:tcPr>
          <w:p w:rsidR="001203A6" w:rsidRPr="00970168" w:rsidRDefault="001203A6">
            <w:r w:rsidRPr="00970168">
              <w:t>Раскрашивают рисунок гуашевыми или акварельными красками с помощью учителя</w:t>
            </w:r>
          </w:p>
          <w:p w:rsidR="001203A6" w:rsidRPr="00970168" w:rsidRDefault="001203A6"/>
        </w:tc>
        <w:tc>
          <w:tcPr>
            <w:tcW w:w="3119" w:type="dxa"/>
            <w:vMerge w:val="restart"/>
          </w:tcPr>
          <w:p w:rsidR="001203A6" w:rsidRPr="00970168" w:rsidRDefault="001203A6">
            <w:r w:rsidRPr="00970168">
              <w:t>Знакомятся с видами красок, применяемых при раскраске рисунков.</w:t>
            </w:r>
          </w:p>
          <w:p w:rsidR="001203A6" w:rsidRPr="00970168" w:rsidRDefault="001203A6">
            <w:r w:rsidRPr="00970168">
              <w:t>Раскрашивают рисунок гуашевыми или акварельными красками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92</w:t>
            </w:r>
          </w:p>
        </w:tc>
        <w:tc>
          <w:tcPr>
            <w:tcW w:w="2693" w:type="dxa"/>
          </w:tcPr>
          <w:p w:rsidR="001203A6" w:rsidRPr="00970168" w:rsidRDefault="001203A6">
            <w:r w:rsidRPr="00970168">
              <w:t>Раскраска рисунка подставки</w:t>
            </w:r>
          </w:p>
          <w:p w:rsidR="001203A6" w:rsidRPr="00970168" w:rsidRDefault="001203A6" w:rsidP="00B7667F">
            <w:pPr>
              <w:ind w:firstLine="454"/>
            </w:pPr>
          </w:p>
          <w:p w:rsidR="001203A6" w:rsidRPr="00970168" w:rsidRDefault="001203A6"/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8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9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</w:tr>
      <w:tr w:rsidR="001203A6" w:rsidRPr="00970168" w:rsidTr="00B7667F">
        <w:trPr>
          <w:trHeight w:val="1215"/>
        </w:trPr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93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ind w:right="180"/>
            </w:pPr>
            <w:r w:rsidRPr="00970168">
              <w:t>Нанесение лака на поверхность подставки. Анализ выполненной работы</w:t>
            </w:r>
          </w:p>
          <w:p w:rsidR="001203A6" w:rsidRPr="00970168" w:rsidRDefault="001203A6"/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 w:val="restart"/>
          </w:tcPr>
          <w:p w:rsidR="001203A6" w:rsidRPr="00970168" w:rsidRDefault="001203A6">
            <w:r w:rsidRPr="00970168">
              <w:t>Повторение правил безопасной работы с лаком.</w:t>
            </w:r>
          </w:p>
          <w:p w:rsidR="001203A6" w:rsidRPr="00970168" w:rsidRDefault="001203A6">
            <w:r w:rsidRPr="00970168">
              <w:t>Повторение правил нанесения лака, способы исправления брака.</w:t>
            </w:r>
          </w:p>
          <w:p w:rsidR="001203A6" w:rsidRPr="00970168" w:rsidRDefault="001203A6">
            <w:r w:rsidRPr="00970168">
              <w:t>Нанесение лака на поверхность подставки со строгим соблюдением правил безопасной работы.</w:t>
            </w:r>
          </w:p>
          <w:p w:rsidR="001203A6" w:rsidRPr="00970168" w:rsidRDefault="001203A6">
            <w:r w:rsidRPr="00970168">
              <w:t>Анализ выполненной работы</w:t>
            </w:r>
          </w:p>
        </w:tc>
        <w:tc>
          <w:tcPr>
            <w:tcW w:w="3118" w:type="dxa"/>
            <w:vMerge w:val="restart"/>
          </w:tcPr>
          <w:p w:rsidR="001203A6" w:rsidRPr="00970168" w:rsidRDefault="001203A6">
            <w:r w:rsidRPr="00970168">
              <w:t>Повторяют правила безопасной работы с лаком.</w:t>
            </w:r>
          </w:p>
          <w:p w:rsidR="001203A6" w:rsidRPr="00970168" w:rsidRDefault="001203A6">
            <w:r w:rsidRPr="00970168">
              <w:t>Наносят лак на поверхность подставки со строгим соблюдением правил безопасной работы</w:t>
            </w:r>
          </w:p>
          <w:p w:rsidR="001203A6" w:rsidRPr="00970168" w:rsidRDefault="001203A6"/>
        </w:tc>
        <w:tc>
          <w:tcPr>
            <w:tcW w:w="3119" w:type="dxa"/>
            <w:vMerge w:val="restart"/>
          </w:tcPr>
          <w:p w:rsidR="001203A6" w:rsidRPr="00970168" w:rsidRDefault="001203A6">
            <w:r w:rsidRPr="00970168">
              <w:t>Повторяют правила безопасной работы с лаком.</w:t>
            </w:r>
          </w:p>
          <w:p w:rsidR="001203A6" w:rsidRPr="00970168" w:rsidRDefault="001203A6">
            <w:r w:rsidRPr="00970168">
              <w:t>Повторяют правила нанесения лака, способы исправления брака.</w:t>
            </w:r>
          </w:p>
          <w:p w:rsidR="001203A6" w:rsidRPr="00970168" w:rsidRDefault="001203A6">
            <w:r w:rsidRPr="00970168">
              <w:t>Наносят лак на поверхность подставки со строгим соблюдением правил безопасной работы.</w:t>
            </w:r>
          </w:p>
          <w:p w:rsidR="001203A6" w:rsidRPr="00970168" w:rsidRDefault="001203A6">
            <w:r w:rsidRPr="00970168">
              <w:t>Анализируют выполненную работу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94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ind w:right="180"/>
              <w:jc w:val="both"/>
            </w:pPr>
            <w:r w:rsidRPr="00970168">
              <w:t>Нанесение лака на поверхность подставки. Анализ выполненной работы</w:t>
            </w: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8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9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95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jc w:val="both"/>
            </w:pPr>
            <w:r w:rsidRPr="00970168">
              <w:t>Контрольная работа «Сверление отверстий». Тест</w:t>
            </w: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Знакомство с последовательностью изготовления изделия.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Технологические требования к качеству операции.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Анализ объекта труда.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Сверление отверстий</w:t>
            </w:r>
          </w:p>
        </w:tc>
        <w:tc>
          <w:tcPr>
            <w:tcW w:w="3118" w:type="dxa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Знакомятся с последовательностью изготовления изделия.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Сверлят отверстия</w:t>
            </w:r>
          </w:p>
        </w:tc>
        <w:tc>
          <w:tcPr>
            <w:tcW w:w="3119" w:type="dxa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Знакомятся с последовательностью изготовления изделия.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Соблюдают технологические требования к качеству операции.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Анализируют объект труда.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Сверлят отверстия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96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jc w:val="both"/>
            </w:pPr>
            <w:r w:rsidRPr="00970168">
              <w:t>Контрольная работа «Сверление отверстий». Тест</w:t>
            </w: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Знакомство с последовательностью изготовления изделия.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Технологические требования к качеству операции.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Анализ объекта труда.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Сверление отверстий</w:t>
            </w:r>
          </w:p>
        </w:tc>
        <w:tc>
          <w:tcPr>
            <w:tcW w:w="3118" w:type="dxa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Знакомятся с последовательностью изготовления изделия.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Сверлят отверстия</w:t>
            </w:r>
          </w:p>
        </w:tc>
        <w:tc>
          <w:tcPr>
            <w:tcW w:w="3119" w:type="dxa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Знакомятся с последовательностью изготовления изделия.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Соблюдают технологические требования к качеству операции.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Анализируют объект труда.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Сверлят отверстия</w:t>
            </w:r>
          </w:p>
        </w:tc>
      </w:tr>
      <w:tr w:rsidR="001203A6" w:rsidRPr="00970168" w:rsidTr="00B7667F">
        <w:tc>
          <w:tcPr>
            <w:tcW w:w="13887" w:type="dxa"/>
            <w:gridSpan w:val="6"/>
          </w:tcPr>
          <w:p w:rsidR="001203A6" w:rsidRPr="00B7667F" w:rsidRDefault="001203A6" w:rsidP="00B7667F">
            <w:pPr>
              <w:ind w:right="180"/>
              <w:jc w:val="center"/>
              <w:rPr>
                <w:b/>
              </w:rPr>
            </w:pPr>
            <w:r w:rsidRPr="00B7667F">
              <w:rPr>
                <w:b/>
              </w:rPr>
              <w:t>Пиление лучковой пилой-10 часов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97</w:t>
            </w:r>
          </w:p>
        </w:tc>
        <w:tc>
          <w:tcPr>
            <w:tcW w:w="2693" w:type="dxa"/>
          </w:tcPr>
          <w:p w:rsidR="001203A6" w:rsidRPr="00B7667F" w:rsidRDefault="001203A6" w:rsidP="00B7667F">
            <w:pPr>
              <w:jc w:val="both"/>
              <w:rPr>
                <w:color w:val="000000"/>
                <w:highlight w:val="white"/>
              </w:rPr>
            </w:pPr>
            <w:r w:rsidRPr="00B7667F">
              <w:rPr>
                <w:color w:val="000000"/>
                <w:highlight w:val="white"/>
              </w:rPr>
              <w:t>Лучковая пила: назначение, устройство</w:t>
            </w:r>
          </w:p>
          <w:p w:rsidR="001203A6" w:rsidRPr="00B7667F" w:rsidRDefault="001203A6" w:rsidP="00B7667F">
            <w:pPr>
              <w:ind w:firstLine="454"/>
              <w:jc w:val="both"/>
              <w:rPr>
                <w:color w:val="000000"/>
                <w:highlight w:val="white"/>
              </w:rPr>
            </w:pPr>
          </w:p>
          <w:p w:rsidR="001203A6" w:rsidRPr="00970168" w:rsidRDefault="001203A6" w:rsidP="00B7667F">
            <w:pPr>
              <w:ind w:right="180"/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</w:p>
        </w:tc>
        <w:tc>
          <w:tcPr>
            <w:tcW w:w="3544" w:type="dxa"/>
            <w:vMerge w:val="restart"/>
          </w:tcPr>
          <w:p w:rsidR="001203A6" w:rsidRPr="00970168" w:rsidRDefault="001203A6" w:rsidP="00B7667F">
            <w:pPr>
              <w:jc w:val="both"/>
            </w:pPr>
            <w:r w:rsidRPr="00970168">
              <w:t>Знакомство с лучковой пилой: назначение, устройство.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Знакомство с правилами безопасной работы, хранения, переноски.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Формирование правильной хватки и рабочей позы при работе лучковой пилой.</w:t>
            </w:r>
          </w:p>
          <w:p w:rsidR="001203A6" w:rsidRPr="00970168" w:rsidRDefault="001203A6" w:rsidP="00B7667F">
            <w:pPr>
              <w:jc w:val="both"/>
            </w:pPr>
            <w:r w:rsidRPr="00970168">
              <w:t>Настройка лучковой пилы к работе</w:t>
            </w:r>
          </w:p>
        </w:tc>
        <w:tc>
          <w:tcPr>
            <w:tcW w:w="3118" w:type="dxa"/>
            <w:vMerge w:val="restart"/>
          </w:tcPr>
          <w:p w:rsidR="001203A6" w:rsidRPr="00970168" w:rsidRDefault="001203A6" w:rsidP="00B7667F">
            <w:pPr>
              <w:jc w:val="both"/>
            </w:pPr>
            <w:r w:rsidRPr="00970168">
              <w:t>Знакомятся с лучковой пилой: назначение, устройство.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Знакомятся с правилами безопасной работы, хранения, переноски.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Формируют правильную хватку и рабочую позу при работе лучковой пилой.</w:t>
            </w:r>
          </w:p>
          <w:p w:rsidR="001203A6" w:rsidRPr="00970168" w:rsidRDefault="001203A6" w:rsidP="00B7667F">
            <w:pPr>
              <w:jc w:val="both"/>
            </w:pPr>
            <w:r w:rsidRPr="00970168">
              <w:t>Настраивают лучковую пилу к работе с помощью учителя</w:t>
            </w:r>
          </w:p>
        </w:tc>
        <w:tc>
          <w:tcPr>
            <w:tcW w:w="3119" w:type="dxa"/>
            <w:vMerge w:val="restart"/>
          </w:tcPr>
          <w:p w:rsidR="001203A6" w:rsidRPr="00970168" w:rsidRDefault="001203A6" w:rsidP="00B7667F">
            <w:pPr>
              <w:jc w:val="both"/>
            </w:pPr>
            <w:r w:rsidRPr="00970168">
              <w:t>Знакомятся с лучковой пилой: назначение, устройство.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Знакомятся с правилами безопасной работы, хранения, переноски.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Формируют правильную хватку и рабочую позу при работе лучковой пилой.</w:t>
            </w:r>
          </w:p>
          <w:p w:rsidR="001203A6" w:rsidRPr="00970168" w:rsidRDefault="001203A6" w:rsidP="00B7667F">
            <w:pPr>
              <w:jc w:val="both"/>
            </w:pPr>
            <w:r w:rsidRPr="00970168">
              <w:t>Настраивают лучковую пилу к работе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98</w:t>
            </w:r>
          </w:p>
        </w:tc>
        <w:tc>
          <w:tcPr>
            <w:tcW w:w="2693" w:type="dxa"/>
          </w:tcPr>
          <w:p w:rsidR="001203A6" w:rsidRPr="00B7667F" w:rsidRDefault="001203A6" w:rsidP="00B7667F">
            <w:pPr>
              <w:jc w:val="both"/>
              <w:rPr>
                <w:color w:val="000000"/>
                <w:highlight w:val="white"/>
              </w:rPr>
            </w:pPr>
            <w:r w:rsidRPr="00B7667F">
              <w:rPr>
                <w:color w:val="000000"/>
                <w:highlight w:val="white"/>
              </w:rPr>
              <w:t>Лучковая пила: назначение, устройство</w:t>
            </w:r>
          </w:p>
          <w:p w:rsidR="001203A6" w:rsidRPr="00B7667F" w:rsidRDefault="001203A6" w:rsidP="00B7667F">
            <w:pPr>
              <w:jc w:val="both"/>
              <w:rPr>
                <w:color w:val="000000"/>
                <w:highlight w:val="white"/>
              </w:rPr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8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9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99</w:t>
            </w:r>
          </w:p>
        </w:tc>
        <w:tc>
          <w:tcPr>
            <w:tcW w:w="2693" w:type="dxa"/>
          </w:tcPr>
          <w:p w:rsidR="001203A6" w:rsidRPr="00B7667F" w:rsidRDefault="001203A6" w:rsidP="00B7667F">
            <w:pPr>
              <w:jc w:val="both"/>
              <w:rPr>
                <w:color w:val="000000"/>
                <w:highlight w:val="white"/>
              </w:rPr>
            </w:pPr>
            <w:r w:rsidRPr="00B7667F">
              <w:rPr>
                <w:color w:val="000000"/>
                <w:highlight w:val="white"/>
              </w:rPr>
              <w:t>Разметка заготовки по заданным размерам</w:t>
            </w:r>
          </w:p>
          <w:p w:rsidR="001203A6" w:rsidRPr="00B7667F" w:rsidRDefault="001203A6" w:rsidP="00B7667F">
            <w:pPr>
              <w:ind w:firstLine="454"/>
              <w:jc w:val="both"/>
              <w:rPr>
                <w:color w:val="000000"/>
                <w:highlight w:val="white"/>
              </w:rPr>
            </w:pPr>
          </w:p>
          <w:p w:rsidR="001203A6" w:rsidRPr="00970168" w:rsidRDefault="001203A6" w:rsidP="00B7667F">
            <w:pPr>
              <w:ind w:right="180"/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 w:val="restart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Повторение правил подготовки рабочего места.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Подготовка рабочего места.</w:t>
            </w:r>
          </w:p>
          <w:p w:rsidR="001203A6" w:rsidRPr="00970168" w:rsidRDefault="001203A6" w:rsidP="00B7667F">
            <w:pPr>
              <w:jc w:val="both"/>
            </w:pPr>
            <w:r w:rsidRPr="00970168">
              <w:t>Разметка заготовки по заданным размерам</w:t>
            </w:r>
          </w:p>
          <w:p w:rsidR="001203A6" w:rsidRPr="00970168" w:rsidRDefault="001203A6" w:rsidP="00B7667F">
            <w:pPr>
              <w:jc w:val="both"/>
            </w:pPr>
          </w:p>
        </w:tc>
        <w:tc>
          <w:tcPr>
            <w:tcW w:w="3118" w:type="dxa"/>
            <w:vMerge w:val="restart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Повторяют правила подготовки рабочего места.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Готовят рабочее место.</w:t>
            </w:r>
          </w:p>
          <w:p w:rsidR="001203A6" w:rsidRPr="00970168" w:rsidRDefault="001203A6" w:rsidP="00B7667F">
            <w:pPr>
              <w:jc w:val="both"/>
            </w:pPr>
            <w:r w:rsidRPr="00970168">
              <w:t>Размечают заготовки по заданным размерам с помощью учителя</w:t>
            </w:r>
          </w:p>
        </w:tc>
        <w:tc>
          <w:tcPr>
            <w:tcW w:w="3119" w:type="dxa"/>
            <w:vMerge w:val="restart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Повторяют правила подготовки рабочего места.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Готовят рабочее место.</w:t>
            </w:r>
          </w:p>
          <w:p w:rsidR="001203A6" w:rsidRPr="00970168" w:rsidRDefault="001203A6" w:rsidP="00B7667F">
            <w:pPr>
              <w:jc w:val="both"/>
            </w:pPr>
            <w:r w:rsidRPr="00970168">
              <w:t>Размечают заготовки по заданным размерам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-109"/>
              <w:jc w:val="center"/>
            </w:pPr>
            <w:r w:rsidRPr="00970168">
              <w:t>100</w:t>
            </w:r>
          </w:p>
        </w:tc>
        <w:tc>
          <w:tcPr>
            <w:tcW w:w="2693" w:type="dxa"/>
          </w:tcPr>
          <w:p w:rsidR="001203A6" w:rsidRPr="00B7667F" w:rsidRDefault="001203A6" w:rsidP="00B7667F">
            <w:pPr>
              <w:jc w:val="both"/>
              <w:rPr>
                <w:color w:val="000000"/>
                <w:highlight w:val="white"/>
              </w:rPr>
            </w:pPr>
            <w:r w:rsidRPr="00B7667F">
              <w:rPr>
                <w:color w:val="000000"/>
                <w:highlight w:val="white"/>
              </w:rPr>
              <w:t>Разметка заготовки по заданным размерам</w:t>
            </w:r>
          </w:p>
          <w:p w:rsidR="001203A6" w:rsidRPr="00B7667F" w:rsidRDefault="001203A6" w:rsidP="00B7667F">
            <w:pPr>
              <w:jc w:val="both"/>
              <w:rPr>
                <w:color w:val="000000"/>
                <w:highlight w:val="white"/>
              </w:rPr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 xml:space="preserve"> 1</w:t>
            </w:r>
          </w:p>
        </w:tc>
        <w:tc>
          <w:tcPr>
            <w:tcW w:w="3544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8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9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-109"/>
              <w:jc w:val="center"/>
            </w:pPr>
            <w:r w:rsidRPr="00970168">
              <w:t>101</w:t>
            </w:r>
          </w:p>
        </w:tc>
        <w:tc>
          <w:tcPr>
            <w:tcW w:w="2693" w:type="dxa"/>
          </w:tcPr>
          <w:p w:rsidR="001203A6" w:rsidRPr="00B7667F" w:rsidRDefault="001203A6" w:rsidP="00B7667F">
            <w:pPr>
              <w:jc w:val="both"/>
              <w:rPr>
                <w:color w:val="000000"/>
                <w:highlight w:val="white"/>
              </w:rPr>
            </w:pPr>
            <w:r w:rsidRPr="00B7667F">
              <w:rPr>
                <w:color w:val="000000"/>
                <w:highlight w:val="white"/>
              </w:rPr>
              <w:t>Подготовка лучковой пилы к работе. Пиление поперек волокон</w:t>
            </w:r>
          </w:p>
        </w:tc>
        <w:tc>
          <w:tcPr>
            <w:tcW w:w="709" w:type="dxa"/>
          </w:tcPr>
          <w:p w:rsidR="001203A6" w:rsidRPr="00970168" w:rsidRDefault="001203A6" w:rsidP="00B7667F">
            <w:pPr>
              <w:jc w:val="center"/>
            </w:pPr>
            <w:r w:rsidRPr="00970168">
              <w:t>1</w:t>
            </w:r>
          </w:p>
          <w:p w:rsidR="001203A6" w:rsidRPr="00970168" w:rsidRDefault="001203A6" w:rsidP="00B7667F">
            <w:pPr>
              <w:ind w:firstLine="454"/>
              <w:jc w:val="center"/>
            </w:pPr>
          </w:p>
          <w:p w:rsidR="001203A6" w:rsidRPr="00970168" w:rsidRDefault="001203A6" w:rsidP="00B7667F">
            <w:pPr>
              <w:ind w:firstLine="454"/>
              <w:jc w:val="center"/>
            </w:pPr>
          </w:p>
          <w:p w:rsidR="001203A6" w:rsidRPr="00970168" w:rsidRDefault="001203A6" w:rsidP="00B7667F">
            <w:pPr>
              <w:ind w:right="180"/>
            </w:pPr>
          </w:p>
        </w:tc>
        <w:tc>
          <w:tcPr>
            <w:tcW w:w="3544" w:type="dxa"/>
            <w:vMerge w:val="restart"/>
          </w:tcPr>
          <w:p w:rsidR="001203A6" w:rsidRPr="00970168" w:rsidRDefault="001203A6" w:rsidP="00B7667F">
            <w:pPr>
              <w:jc w:val="both"/>
            </w:pPr>
            <w:r w:rsidRPr="00970168">
              <w:t>Повторение особенностей зубьев ножовок для поперечного и продольного пиления.</w:t>
            </w:r>
          </w:p>
          <w:p w:rsidR="001203A6" w:rsidRPr="00970168" w:rsidRDefault="001203A6" w:rsidP="00B7667F">
            <w:pPr>
              <w:jc w:val="both"/>
            </w:pPr>
            <w:r w:rsidRPr="00970168">
              <w:t>Выбор полотен лучковой пилы для поперечного пиления.</w:t>
            </w:r>
          </w:p>
          <w:p w:rsidR="001203A6" w:rsidRPr="00970168" w:rsidRDefault="001203A6" w:rsidP="00B7667F">
            <w:pPr>
              <w:jc w:val="both"/>
            </w:pPr>
            <w:r w:rsidRPr="00970168">
              <w:t>Пиление поперек волокон</w:t>
            </w:r>
          </w:p>
        </w:tc>
        <w:tc>
          <w:tcPr>
            <w:tcW w:w="3118" w:type="dxa"/>
            <w:vMerge w:val="restart"/>
          </w:tcPr>
          <w:p w:rsidR="001203A6" w:rsidRPr="00970168" w:rsidRDefault="001203A6" w:rsidP="00B7667F">
            <w:pPr>
              <w:jc w:val="both"/>
            </w:pPr>
            <w:r w:rsidRPr="00970168">
              <w:t>Повторяют особенности зубьев ножовок для поперечного и продольного пиления.</w:t>
            </w:r>
          </w:p>
          <w:p w:rsidR="001203A6" w:rsidRPr="00970168" w:rsidRDefault="001203A6" w:rsidP="00B7667F">
            <w:pPr>
              <w:jc w:val="both"/>
            </w:pPr>
            <w:r w:rsidRPr="00970168">
              <w:t>Выбирают полотно лучковой пилы для поперечного пиления с помощью учителя.</w:t>
            </w:r>
          </w:p>
          <w:p w:rsidR="001203A6" w:rsidRPr="00970168" w:rsidRDefault="001203A6" w:rsidP="00B7667F">
            <w:pPr>
              <w:jc w:val="both"/>
            </w:pPr>
            <w:r w:rsidRPr="00970168">
              <w:t>Пилят поперек волокон</w:t>
            </w:r>
          </w:p>
          <w:p w:rsidR="001203A6" w:rsidRPr="00970168" w:rsidRDefault="001203A6" w:rsidP="00B7667F">
            <w:pPr>
              <w:jc w:val="both"/>
            </w:pPr>
          </w:p>
        </w:tc>
        <w:tc>
          <w:tcPr>
            <w:tcW w:w="3119" w:type="dxa"/>
            <w:vMerge w:val="restart"/>
          </w:tcPr>
          <w:p w:rsidR="001203A6" w:rsidRPr="00970168" w:rsidRDefault="001203A6" w:rsidP="00B7667F">
            <w:pPr>
              <w:jc w:val="both"/>
            </w:pPr>
            <w:r w:rsidRPr="00970168">
              <w:t>Повторяют особенности зубьев ножовок для поперечного и продольного пиления.</w:t>
            </w:r>
          </w:p>
          <w:p w:rsidR="001203A6" w:rsidRPr="00970168" w:rsidRDefault="001203A6" w:rsidP="00B7667F">
            <w:pPr>
              <w:jc w:val="both"/>
            </w:pPr>
            <w:r w:rsidRPr="00970168">
              <w:t>Выбирают полотно лучковой пилы для поперечного пиления.</w:t>
            </w:r>
          </w:p>
          <w:p w:rsidR="001203A6" w:rsidRPr="00970168" w:rsidRDefault="001203A6" w:rsidP="00B7667F">
            <w:pPr>
              <w:jc w:val="both"/>
            </w:pPr>
            <w:r w:rsidRPr="00970168">
              <w:t>Пилят поперек волокон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-109"/>
              <w:jc w:val="center"/>
            </w:pPr>
            <w:r w:rsidRPr="00970168">
              <w:t>102</w:t>
            </w:r>
          </w:p>
        </w:tc>
        <w:tc>
          <w:tcPr>
            <w:tcW w:w="2693" w:type="dxa"/>
          </w:tcPr>
          <w:p w:rsidR="001203A6" w:rsidRPr="00B7667F" w:rsidRDefault="001203A6" w:rsidP="00B7667F">
            <w:pPr>
              <w:jc w:val="both"/>
              <w:rPr>
                <w:color w:val="000000"/>
                <w:highlight w:val="white"/>
              </w:rPr>
            </w:pPr>
            <w:r w:rsidRPr="00B7667F">
              <w:rPr>
                <w:color w:val="000000"/>
                <w:highlight w:val="white"/>
              </w:rPr>
              <w:t>Подготовка лучковой пилы к работе. Пиление поперек волокон</w:t>
            </w:r>
          </w:p>
        </w:tc>
        <w:tc>
          <w:tcPr>
            <w:tcW w:w="709" w:type="dxa"/>
          </w:tcPr>
          <w:p w:rsidR="001203A6" w:rsidRPr="00970168" w:rsidRDefault="001203A6" w:rsidP="00B7667F">
            <w:pPr>
              <w:jc w:val="center"/>
            </w:pPr>
            <w:r w:rsidRPr="00970168">
              <w:t>1</w:t>
            </w:r>
          </w:p>
        </w:tc>
        <w:tc>
          <w:tcPr>
            <w:tcW w:w="3544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8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9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-109"/>
              <w:jc w:val="center"/>
            </w:pPr>
            <w:r w:rsidRPr="00970168">
              <w:t>103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ind w:right="180"/>
              <w:jc w:val="both"/>
            </w:pPr>
            <w:r w:rsidRPr="00970168">
              <w:t xml:space="preserve">Крепление заготовок в заднем зажиме верстака. Пиление вдоль волокон  </w:t>
            </w:r>
          </w:p>
          <w:p w:rsidR="001203A6" w:rsidRPr="00970168" w:rsidRDefault="001203A6" w:rsidP="00B7667F">
            <w:pPr>
              <w:ind w:right="180"/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 w:val="restart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Знакомство с браком при пилении: меры предупреждения.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Знакомство с правилами проверки направления полотна пилы по угольнику.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Крепление заготовок в заднем зажиме верстака.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Пиление вдоль волокон </w:t>
            </w:r>
          </w:p>
        </w:tc>
        <w:tc>
          <w:tcPr>
            <w:tcW w:w="3118" w:type="dxa"/>
            <w:vMerge w:val="restart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Крепят заготовки в заднем зажиме верстака.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Пилят вдоль волокон с помощью учителя</w:t>
            </w:r>
          </w:p>
        </w:tc>
        <w:tc>
          <w:tcPr>
            <w:tcW w:w="3119" w:type="dxa"/>
            <w:vMerge w:val="restart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Знакомятся с браком при пилении: меры предупреждения.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Знакомятся с правилами проверки направления полотна пилы по угольнику.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Крепят заготовки в заднем зажиме верстака.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Пилят вдоль волокон 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-109"/>
              <w:jc w:val="center"/>
            </w:pPr>
            <w:r w:rsidRPr="00970168">
              <w:t>104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ind w:right="180"/>
              <w:jc w:val="both"/>
            </w:pPr>
            <w:r w:rsidRPr="00970168">
              <w:t xml:space="preserve">Крепление заготовок в заднем зажиме верстака. Пиление вдоль волокон  </w:t>
            </w: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8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  <w:tc>
          <w:tcPr>
            <w:tcW w:w="3119" w:type="dxa"/>
            <w:vMerge/>
          </w:tcPr>
          <w:p w:rsidR="001203A6" w:rsidRPr="00970168" w:rsidRDefault="001203A6" w:rsidP="00B7667F">
            <w:pPr>
              <w:widowControl w:val="0"/>
              <w:spacing w:line="276" w:lineRule="auto"/>
            </w:pPr>
          </w:p>
        </w:tc>
      </w:tr>
    </w:tbl>
    <w:p w:rsidR="001203A6" w:rsidRDefault="001203A6">
      <w:r>
        <w:br w:type="page"/>
      </w:r>
    </w:p>
    <w:tbl>
      <w:tblPr>
        <w:tblW w:w="138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04"/>
        <w:gridCol w:w="2693"/>
        <w:gridCol w:w="709"/>
        <w:gridCol w:w="3544"/>
        <w:gridCol w:w="3118"/>
        <w:gridCol w:w="3119"/>
      </w:tblGrid>
      <w:tr w:rsidR="001203A6" w:rsidRPr="00970168" w:rsidTr="00B7667F">
        <w:tc>
          <w:tcPr>
            <w:tcW w:w="13887" w:type="dxa"/>
            <w:gridSpan w:val="6"/>
          </w:tcPr>
          <w:p w:rsidR="001203A6" w:rsidRPr="00B7667F" w:rsidRDefault="001203A6" w:rsidP="00B7667F">
            <w:pPr>
              <w:ind w:right="-109"/>
              <w:jc w:val="center"/>
              <w:rPr>
                <w:b/>
              </w:rPr>
            </w:pPr>
            <w:r w:rsidRPr="00B7667F">
              <w:rPr>
                <w:b/>
              </w:rPr>
              <w:t>Строгание рубанком-14 часов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-109"/>
              <w:jc w:val="center"/>
            </w:pPr>
            <w:r w:rsidRPr="00970168">
              <w:t>105-106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Рубанок: основные части, правила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безопасного пользования</w:t>
            </w:r>
          </w:p>
          <w:p w:rsidR="001203A6" w:rsidRPr="00970168" w:rsidRDefault="001203A6" w:rsidP="00B7667F">
            <w:pPr>
              <w:ind w:right="180"/>
              <w:jc w:val="both"/>
            </w:pPr>
            <w:r w:rsidRPr="00970168">
              <w:t xml:space="preserve"> </w:t>
            </w: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2</w:t>
            </w:r>
          </w:p>
        </w:tc>
        <w:tc>
          <w:tcPr>
            <w:tcW w:w="3544" w:type="dxa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Знакомство с рубанком: виды рубанков, части рубанка, правила безопасной работы.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Знакомство с правилами подготовки рубанка к работе.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Подготовка рубанка к работе </w:t>
            </w:r>
          </w:p>
          <w:p w:rsidR="001203A6" w:rsidRPr="00970168" w:rsidRDefault="001203A6" w:rsidP="00B7667F">
            <w:pPr>
              <w:jc w:val="both"/>
            </w:pPr>
          </w:p>
        </w:tc>
        <w:tc>
          <w:tcPr>
            <w:tcW w:w="3118" w:type="dxa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Знакомятся с рубанком: виды рубанков, части рубанка, правила безопасной работы.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Знакомятся с правилами подготовки рубанка к работе.</w:t>
            </w:r>
          </w:p>
          <w:p w:rsidR="001203A6" w:rsidRPr="00970168" w:rsidRDefault="001203A6" w:rsidP="00B7667F">
            <w:pPr>
              <w:jc w:val="both"/>
            </w:pPr>
            <w:r w:rsidRPr="00970168">
              <w:t>Готовят рубанок к работе с помощью учителя</w:t>
            </w:r>
          </w:p>
        </w:tc>
        <w:tc>
          <w:tcPr>
            <w:tcW w:w="3119" w:type="dxa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Знакомятся с рубанком: виды рубанков, части рубанка, правила безопасной работы.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Знакомятся с правилами подготовки рубанка к работе.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Готовят рубанок к работе 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-109"/>
              <w:jc w:val="center"/>
            </w:pPr>
            <w:r w:rsidRPr="00970168">
              <w:t>107-108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jc w:val="both"/>
            </w:pPr>
            <w:r w:rsidRPr="00970168">
              <w:t>Разметка ширины и толщины заготовки</w:t>
            </w:r>
          </w:p>
          <w:p w:rsidR="001203A6" w:rsidRPr="00970168" w:rsidRDefault="001203A6" w:rsidP="00B7667F">
            <w:pPr>
              <w:ind w:firstLine="454"/>
              <w:jc w:val="both"/>
            </w:pPr>
          </w:p>
          <w:p w:rsidR="001203A6" w:rsidRPr="00970168" w:rsidRDefault="001203A6" w:rsidP="00B7667F">
            <w:pPr>
              <w:ind w:right="180"/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2</w:t>
            </w:r>
          </w:p>
        </w:tc>
        <w:tc>
          <w:tcPr>
            <w:tcW w:w="3544" w:type="dxa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Повторение: длина, ширина, толщина бруска (доски): измерение.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Знакомство с правилами последовательности разметки бруска при строгании.  </w:t>
            </w:r>
          </w:p>
          <w:p w:rsidR="001203A6" w:rsidRPr="00970168" w:rsidRDefault="001203A6" w:rsidP="00B7667F">
            <w:pPr>
              <w:jc w:val="both"/>
            </w:pPr>
            <w:r w:rsidRPr="00970168">
              <w:t>Разметка бруска, доски при строгании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 </w:t>
            </w:r>
          </w:p>
        </w:tc>
        <w:tc>
          <w:tcPr>
            <w:tcW w:w="3118" w:type="dxa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Повторяют: длина, ширина, толщина бруска (доски): измерение.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Размечают брусок, доску при строгании с помощью учителя</w:t>
            </w:r>
          </w:p>
          <w:p w:rsidR="001203A6" w:rsidRPr="00970168" w:rsidRDefault="001203A6" w:rsidP="00B7667F">
            <w:pPr>
              <w:jc w:val="both"/>
            </w:pPr>
          </w:p>
          <w:p w:rsidR="001203A6" w:rsidRPr="00970168" w:rsidRDefault="001203A6" w:rsidP="00B7667F">
            <w:pPr>
              <w:jc w:val="both"/>
            </w:pPr>
            <w:r w:rsidRPr="00970168">
              <w:t xml:space="preserve"> </w:t>
            </w:r>
          </w:p>
        </w:tc>
        <w:tc>
          <w:tcPr>
            <w:tcW w:w="3119" w:type="dxa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Повторяют: длина, ширина, толщина бруска (доски): измерение.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Знакомятся с правилами последовательности разметки бруска при строгании.  </w:t>
            </w:r>
          </w:p>
          <w:p w:rsidR="001203A6" w:rsidRPr="00970168" w:rsidRDefault="001203A6" w:rsidP="00B7667F">
            <w:pPr>
              <w:jc w:val="both"/>
            </w:pPr>
            <w:r w:rsidRPr="00970168">
              <w:t>Размечают брусок, доску при строгании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-109"/>
              <w:jc w:val="center"/>
            </w:pPr>
            <w:r w:rsidRPr="00970168">
              <w:t>109-112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jc w:val="both"/>
            </w:pPr>
            <w:r w:rsidRPr="00970168">
              <w:t>Строгание широких граней с контролем линейкой и угольником</w:t>
            </w:r>
          </w:p>
          <w:p w:rsidR="001203A6" w:rsidRPr="00970168" w:rsidRDefault="001203A6" w:rsidP="00B7667F">
            <w:pPr>
              <w:ind w:firstLine="454"/>
              <w:jc w:val="both"/>
            </w:pPr>
          </w:p>
          <w:p w:rsidR="001203A6" w:rsidRPr="00970168" w:rsidRDefault="001203A6" w:rsidP="00B7667F">
            <w:pPr>
              <w:ind w:right="180"/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4</w:t>
            </w:r>
          </w:p>
        </w:tc>
        <w:tc>
          <w:tcPr>
            <w:tcW w:w="3544" w:type="dxa"/>
          </w:tcPr>
          <w:p w:rsidR="001203A6" w:rsidRPr="00970168" w:rsidRDefault="001203A6" w:rsidP="00B7667F">
            <w:pPr>
              <w:jc w:val="both"/>
            </w:pPr>
            <w:r w:rsidRPr="00970168">
              <w:t>Повторение: широкая и узкая грань бруска, доски; ребро бруска, доски.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Формирование правильной хватки и рабочей позы при строгании.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Знакомство с контролем линейкой и угольником при строгании.</w:t>
            </w:r>
          </w:p>
          <w:p w:rsidR="001203A6" w:rsidRPr="00970168" w:rsidRDefault="001203A6" w:rsidP="00B7667F">
            <w:pPr>
              <w:jc w:val="both"/>
            </w:pPr>
            <w:r w:rsidRPr="00970168">
              <w:t>Строгание широких граней доски, бруска с контролем линейкой и угольником</w:t>
            </w:r>
          </w:p>
        </w:tc>
        <w:tc>
          <w:tcPr>
            <w:tcW w:w="3118" w:type="dxa"/>
          </w:tcPr>
          <w:p w:rsidR="001203A6" w:rsidRPr="00970168" w:rsidRDefault="001203A6" w:rsidP="00B7667F">
            <w:pPr>
              <w:jc w:val="both"/>
            </w:pPr>
            <w:r w:rsidRPr="00970168">
              <w:t>Повторяют: широкая и узкая грань бруска, доски; ребро бруска, доски.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Формируют правильную хватку и рабочую позу при строгании.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Строгают широкие грани доски, бруска с контролем линейкой и угольником с помощью учителя</w:t>
            </w:r>
          </w:p>
        </w:tc>
        <w:tc>
          <w:tcPr>
            <w:tcW w:w="3119" w:type="dxa"/>
          </w:tcPr>
          <w:p w:rsidR="001203A6" w:rsidRPr="00970168" w:rsidRDefault="001203A6" w:rsidP="00B7667F">
            <w:pPr>
              <w:jc w:val="both"/>
            </w:pPr>
            <w:r w:rsidRPr="00970168">
              <w:t>Повторяют: широкая и узкая грань бруска, доски; ребро бруска, доски.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Формируют правильную хватку и рабочую позу при строгании.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Знакомятся с контролем линейкой и угольником при строгании.</w:t>
            </w:r>
          </w:p>
          <w:p w:rsidR="001203A6" w:rsidRPr="00970168" w:rsidRDefault="001203A6" w:rsidP="00B7667F">
            <w:pPr>
              <w:jc w:val="both"/>
            </w:pPr>
            <w:r w:rsidRPr="00970168">
              <w:t>Строгают широкие грани доски, бруска с контролем линейкой и угольником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-109"/>
              <w:jc w:val="center"/>
            </w:pPr>
            <w:r w:rsidRPr="00970168">
              <w:t>113-116</w:t>
            </w:r>
          </w:p>
        </w:tc>
        <w:tc>
          <w:tcPr>
            <w:tcW w:w="2693" w:type="dxa"/>
          </w:tcPr>
          <w:p w:rsidR="001203A6" w:rsidRPr="00B7667F" w:rsidRDefault="001203A6" w:rsidP="00B7667F">
            <w:pPr>
              <w:jc w:val="both"/>
              <w:rPr>
                <w:color w:val="000000"/>
                <w:highlight w:val="white"/>
              </w:rPr>
            </w:pPr>
            <w:r w:rsidRPr="00B7667F">
              <w:rPr>
                <w:color w:val="000000"/>
                <w:highlight w:val="white"/>
              </w:rPr>
              <w:t xml:space="preserve">Строгание узких граней с контролем линейкой и угольником </w:t>
            </w:r>
          </w:p>
          <w:p w:rsidR="001203A6" w:rsidRPr="00970168" w:rsidRDefault="001203A6" w:rsidP="00B7667F">
            <w:pPr>
              <w:ind w:firstLine="454"/>
              <w:jc w:val="both"/>
            </w:pPr>
          </w:p>
          <w:p w:rsidR="001203A6" w:rsidRPr="00970168" w:rsidRDefault="001203A6" w:rsidP="00B7667F">
            <w:pPr>
              <w:ind w:right="180"/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4</w:t>
            </w:r>
          </w:p>
        </w:tc>
        <w:tc>
          <w:tcPr>
            <w:tcW w:w="3544" w:type="dxa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Знакомство с характером волокнистости древесины и ее влияние на процесс строгания.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Повторение правил контроля линейкой и угольником при строгании.</w:t>
            </w:r>
          </w:p>
          <w:p w:rsidR="001203A6" w:rsidRPr="00970168" w:rsidRDefault="001203A6" w:rsidP="00B7667F">
            <w:pPr>
              <w:jc w:val="both"/>
            </w:pPr>
            <w:r w:rsidRPr="00B7667F">
              <w:rPr>
                <w:color w:val="000000"/>
                <w:highlight w:val="white"/>
              </w:rPr>
              <w:t>Строгание узких граней с контролем линейкой и угольником</w:t>
            </w:r>
          </w:p>
        </w:tc>
        <w:tc>
          <w:tcPr>
            <w:tcW w:w="3118" w:type="dxa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Знакомятся с характером волокнистости древесины и ее влияние на процесс строгания. </w:t>
            </w:r>
          </w:p>
          <w:p w:rsidR="001203A6" w:rsidRPr="00970168" w:rsidRDefault="001203A6" w:rsidP="00B7667F">
            <w:pPr>
              <w:jc w:val="both"/>
            </w:pPr>
            <w:r w:rsidRPr="00B7667F">
              <w:rPr>
                <w:color w:val="000000"/>
                <w:highlight w:val="white"/>
              </w:rPr>
              <w:t xml:space="preserve">Строгают узкие грани с контролем линейкой и угольником </w:t>
            </w:r>
            <w:r w:rsidRPr="00970168">
              <w:t>с помощью учителя</w:t>
            </w:r>
          </w:p>
          <w:p w:rsidR="001203A6" w:rsidRPr="00970168" w:rsidRDefault="001203A6" w:rsidP="00B7667F">
            <w:pPr>
              <w:jc w:val="both"/>
            </w:pPr>
          </w:p>
        </w:tc>
        <w:tc>
          <w:tcPr>
            <w:tcW w:w="3119" w:type="dxa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Знакомятся с характером волокнистости древесины и ее влияние на процесс строгания.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Повторяют правила контроля линейкой и угольником при строгании.</w:t>
            </w:r>
          </w:p>
          <w:p w:rsidR="001203A6" w:rsidRPr="00970168" w:rsidRDefault="001203A6" w:rsidP="00B7667F">
            <w:pPr>
              <w:jc w:val="both"/>
            </w:pPr>
            <w:r w:rsidRPr="00B7667F">
              <w:rPr>
                <w:color w:val="000000"/>
                <w:highlight w:val="white"/>
              </w:rPr>
              <w:t>Строгают узкие грани с контролем линейкой и угольником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-109"/>
              <w:jc w:val="center"/>
            </w:pPr>
            <w:r w:rsidRPr="00970168">
              <w:t>117-118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jc w:val="both"/>
            </w:pPr>
            <w:r w:rsidRPr="00970168">
              <w:t>Проверка выполненной работы</w:t>
            </w:r>
          </w:p>
          <w:p w:rsidR="001203A6" w:rsidRPr="00970168" w:rsidRDefault="001203A6" w:rsidP="00B7667F">
            <w:pPr>
              <w:ind w:right="180"/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2</w:t>
            </w:r>
          </w:p>
        </w:tc>
        <w:tc>
          <w:tcPr>
            <w:tcW w:w="3544" w:type="dxa"/>
          </w:tcPr>
          <w:p w:rsidR="001203A6" w:rsidRPr="00970168" w:rsidRDefault="001203A6" w:rsidP="00B7667F">
            <w:pPr>
              <w:jc w:val="both"/>
            </w:pPr>
            <w:r w:rsidRPr="00970168">
              <w:t>Знакомство с контролем качества строгания «на просвет».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Проверка работы «на просвет».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Исправление брака</w:t>
            </w:r>
          </w:p>
        </w:tc>
        <w:tc>
          <w:tcPr>
            <w:tcW w:w="3118" w:type="dxa"/>
          </w:tcPr>
          <w:p w:rsidR="001203A6" w:rsidRPr="00970168" w:rsidRDefault="001203A6" w:rsidP="00B7667F">
            <w:pPr>
              <w:jc w:val="both"/>
            </w:pPr>
            <w:r w:rsidRPr="00970168">
              <w:t>Знакомство с контролем качества строгания «на просвет».</w:t>
            </w:r>
          </w:p>
          <w:p w:rsidR="001203A6" w:rsidRPr="00970168" w:rsidRDefault="001203A6" w:rsidP="00B7667F">
            <w:pPr>
              <w:jc w:val="both"/>
            </w:pPr>
            <w:r w:rsidRPr="00970168">
              <w:t>Проверка работы «на просвет» с помощью учителя</w:t>
            </w:r>
          </w:p>
        </w:tc>
        <w:tc>
          <w:tcPr>
            <w:tcW w:w="3119" w:type="dxa"/>
          </w:tcPr>
          <w:p w:rsidR="001203A6" w:rsidRPr="00970168" w:rsidRDefault="001203A6" w:rsidP="00B7667F">
            <w:pPr>
              <w:jc w:val="both"/>
            </w:pPr>
            <w:r w:rsidRPr="00970168">
              <w:t>Знакомство с контролем качества строгания «на просвет».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Проверка работы «на просвет».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Исправление брака</w:t>
            </w:r>
          </w:p>
        </w:tc>
      </w:tr>
      <w:tr w:rsidR="001203A6" w:rsidRPr="00970168" w:rsidTr="00B7667F">
        <w:tc>
          <w:tcPr>
            <w:tcW w:w="13887" w:type="dxa"/>
            <w:gridSpan w:val="6"/>
          </w:tcPr>
          <w:p w:rsidR="001203A6" w:rsidRPr="00B7667F" w:rsidRDefault="001203A6" w:rsidP="00B7667F">
            <w:pPr>
              <w:ind w:right="180"/>
              <w:jc w:val="center"/>
              <w:rPr>
                <w:b/>
              </w:rPr>
            </w:pPr>
            <w:r w:rsidRPr="00B7667F">
              <w:rPr>
                <w:b/>
              </w:rPr>
              <w:t>Соединение деталей шурупами. Настенная полочка-16 часов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-109"/>
              <w:jc w:val="center"/>
            </w:pPr>
            <w:r w:rsidRPr="00970168">
              <w:t>119-120</w:t>
            </w:r>
          </w:p>
        </w:tc>
        <w:tc>
          <w:tcPr>
            <w:tcW w:w="2693" w:type="dxa"/>
          </w:tcPr>
          <w:p w:rsidR="001203A6" w:rsidRPr="00B7667F" w:rsidRDefault="001203A6" w:rsidP="00B7667F">
            <w:pPr>
              <w:jc w:val="both"/>
              <w:rPr>
                <w:color w:val="000000"/>
                <w:highlight w:val="white"/>
              </w:rPr>
            </w:pPr>
            <w:r w:rsidRPr="00B7667F">
              <w:rPr>
                <w:color w:val="000000"/>
                <w:highlight w:val="white"/>
              </w:rPr>
              <w:t>Планирование работы. Технический рисунок настенной полочки</w:t>
            </w:r>
          </w:p>
          <w:p w:rsidR="001203A6" w:rsidRPr="00970168" w:rsidRDefault="001203A6" w:rsidP="00B7667F">
            <w:pPr>
              <w:ind w:right="180"/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2</w:t>
            </w:r>
          </w:p>
        </w:tc>
        <w:tc>
          <w:tcPr>
            <w:tcW w:w="3544" w:type="dxa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Знакомство с чертежом: назначение (основной документ для выполнения изделия), видами линий: видимого контура, размерная, выносная.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Выполнение эскиза и чертежа отдельных элементов будущей полочки.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Определение габаритных размеров.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Составление плана работы в коллективной беседе и запись его в тетради</w:t>
            </w:r>
          </w:p>
          <w:p w:rsidR="001203A6" w:rsidRPr="00970168" w:rsidRDefault="001203A6" w:rsidP="00B7667F">
            <w:pPr>
              <w:jc w:val="both"/>
            </w:pPr>
          </w:p>
        </w:tc>
        <w:tc>
          <w:tcPr>
            <w:tcW w:w="3118" w:type="dxa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Знакомятся с чертежом: назначение (основной документ для выполнения изделия), видами линий: видимого контура, размерная, выносная.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Определяют габаритные размеры.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Составляют план работы в коллективной беседе и записывают его в тетради с помощью учителя</w:t>
            </w:r>
          </w:p>
        </w:tc>
        <w:tc>
          <w:tcPr>
            <w:tcW w:w="3119" w:type="dxa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Знакомятся с чертежом: назначение (основной документ для выполнения изделия), видами линий: видимого контура, размерная, выносная.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Выполняют эскиз и чертеж отдельных элементов будущей полочки.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Определяют габаритные размеры.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Составляют план работы в коллективной беседе и записывают его в тетради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-109"/>
              <w:jc w:val="center"/>
            </w:pPr>
            <w:r w:rsidRPr="00970168">
              <w:t>121-122</w:t>
            </w:r>
          </w:p>
        </w:tc>
        <w:tc>
          <w:tcPr>
            <w:tcW w:w="2693" w:type="dxa"/>
          </w:tcPr>
          <w:p w:rsidR="001203A6" w:rsidRPr="00B7667F" w:rsidRDefault="001203A6" w:rsidP="00B7667F">
            <w:pPr>
              <w:jc w:val="both"/>
              <w:rPr>
                <w:color w:val="000000"/>
                <w:highlight w:val="white"/>
              </w:rPr>
            </w:pPr>
            <w:r w:rsidRPr="00B7667F">
              <w:rPr>
                <w:color w:val="000000"/>
                <w:highlight w:val="white"/>
              </w:rPr>
              <w:t>Подбор материала и изготовление деталей настенной полочки</w:t>
            </w:r>
          </w:p>
          <w:p w:rsidR="001203A6" w:rsidRPr="00970168" w:rsidRDefault="001203A6" w:rsidP="00B7667F">
            <w:pPr>
              <w:ind w:right="180"/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2</w:t>
            </w:r>
          </w:p>
        </w:tc>
        <w:tc>
          <w:tcPr>
            <w:tcW w:w="3544" w:type="dxa"/>
          </w:tcPr>
          <w:p w:rsidR="001203A6" w:rsidRPr="00970168" w:rsidRDefault="001203A6" w:rsidP="00B7667F">
            <w:pPr>
              <w:jc w:val="both"/>
            </w:pPr>
            <w:r w:rsidRPr="00970168">
              <w:t>Знакомство с правилами определения габаритных размеров.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Подбор материала согласно габаритным размерам деталей полочки.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Изготовление деталей.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Отделка деталей шлифовальной шкуркой</w:t>
            </w:r>
          </w:p>
        </w:tc>
        <w:tc>
          <w:tcPr>
            <w:tcW w:w="3118" w:type="dxa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Изготавливают детали с помощью учителя.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Отделывают детали шлифовальной шкуркой</w:t>
            </w:r>
          </w:p>
        </w:tc>
        <w:tc>
          <w:tcPr>
            <w:tcW w:w="3119" w:type="dxa"/>
          </w:tcPr>
          <w:p w:rsidR="001203A6" w:rsidRPr="00970168" w:rsidRDefault="001203A6" w:rsidP="00B7667F">
            <w:pPr>
              <w:jc w:val="both"/>
            </w:pPr>
            <w:r w:rsidRPr="00970168">
              <w:t>Знакомятся с правилами определения габаритных размеров.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Подбирают материал согласно габаритным размерам деталей полочки.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Изготавливают детали.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Отделывают детали шлифовальной шкуркой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-109"/>
              <w:jc w:val="center"/>
            </w:pPr>
            <w:r w:rsidRPr="00970168">
              <w:t>123-124</w:t>
            </w:r>
          </w:p>
        </w:tc>
        <w:tc>
          <w:tcPr>
            <w:tcW w:w="2693" w:type="dxa"/>
          </w:tcPr>
          <w:p w:rsidR="001203A6" w:rsidRPr="00B7667F" w:rsidRDefault="001203A6" w:rsidP="00B7667F">
            <w:pPr>
              <w:jc w:val="both"/>
              <w:rPr>
                <w:color w:val="000000"/>
              </w:rPr>
            </w:pPr>
            <w:r w:rsidRPr="00B7667F">
              <w:rPr>
                <w:color w:val="000000"/>
              </w:rPr>
              <w:t>Дрель ручная: устройство. Правила безопасной работы</w:t>
            </w:r>
          </w:p>
          <w:p w:rsidR="001203A6" w:rsidRPr="00970168" w:rsidRDefault="001203A6" w:rsidP="00B7667F">
            <w:pPr>
              <w:ind w:right="180"/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2</w:t>
            </w:r>
          </w:p>
        </w:tc>
        <w:tc>
          <w:tcPr>
            <w:tcW w:w="3544" w:type="dxa"/>
          </w:tcPr>
          <w:p w:rsidR="001203A6" w:rsidRPr="00970168" w:rsidRDefault="001203A6" w:rsidP="00B7667F">
            <w:pPr>
              <w:jc w:val="both"/>
            </w:pPr>
            <w:r w:rsidRPr="00970168">
              <w:t>Знакомство с ручной дрелью: устройство, область применения, правила</w:t>
            </w:r>
            <w:r w:rsidRPr="00B7667F">
              <w:rPr>
                <w:color w:val="000000"/>
              </w:rPr>
              <w:t xml:space="preserve"> безопасной</w:t>
            </w:r>
            <w:r w:rsidRPr="00970168">
              <w:t xml:space="preserve"> работы. 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Подготовка дрели к работе.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Сверление отверстий на отходах материалов</w:t>
            </w:r>
          </w:p>
        </w:tc>
        <w:tc>
          <w:tcPr>
            <w:tcW w:w="3118" w:type="dxa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Знакомятся с ручной дрелью: устройство, область применения, правила </w:t>
            </w:r>
            <w:r w:rsidRPr="00B7667F">
              <w:rPr>
                <w:color w:val="000000"/>
              </w:rPr>
              <w:t>безопасной</w:t>
            </w:r>
            <w:r w:rsidRPr="00970168">
              <w:t xml:space="preserve"> работы. 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Готовят дрель к работе.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Сверлят отверстия на отходах материалов с помощью учителя</w:t>
            </w:r>
          </w:p>
        </w:tc>
        <w:tc>
          <w:tcPr>
            <w:tcW w:w="3119" w:type="dxa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Знакомятся с ручной дрелью: устройство, область применения, правила </w:t>
            </w:r>
            <w:r w:rsidRPr="00B7667F">
              <w:rPr>
                <w:color w:val="000000"/>
              </w:rPr>
              <w:t>безопасной</w:t>
            </w:r>
            <w:r w:rsidRPr="00970168">
              <w:t xml:space="preserve"> работы. 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Готовят дрель к работе.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Сверлят отверстия на отходах материалов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-109"/>
              <w:jc w:val="center"/>
            </w:pPr>
            <w:r w:rsidRPr="00970168">
              <w:t>125-126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jc w:val="both"/>
            </w:pPr>
            <w:r w:rsidRPr="00970168">
              <w:t>Подготовка отверстий в деталях полочки под шурупы шилом и сверлением</w:t>
            </w:r>
          </w:p>
          <w:p w:rsidR="001203A6" w:rsidRPr="00970168" w:rsidRDefault="001203A6" w:rsidP="00B7667F">
            <w:pPr>
              <w:ind w:right="180"/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2</w:t>
            </w:r>
          </w:p>
        </w:tc>
        <w:tc>
          <w:tcPr>
            <w:tcW w:w="3544" w:type="dxa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Знакомство с шилом граненым, буравчиком: назначением, применением. 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Знакомство с правилами разметки местоположения шурупов согласно техническому рисунку.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Подготовка отверстий в деталях под шурупы шилом и сверлением</w:t>
            </w:r>
          </w:p>
        </w:tc>
        <w:tc>
          <w:tcPr>
            <w:tcW w:w="3118" w:type="dxa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Знакомятся с шилом граненым, буравчиком: назначением, применением. 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Подготавливают отверстия в деталях под шурупы шилом и сверлением с помощью учителя</w:t>
            </w:r>
          </w:p>
        </w:tc>
        <w:tc>
          <w:tcPr>
            <w:tcW w:w="3119" w:type="dxa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Знакомятся с шилом граненым, буравчиком: назначением, применением. 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Знакомятся с правилами разметки местоположения шурупов согласно техническому рисунку.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Подготавливают отверстия в деталях под шурупы шилом и сверлением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-109"/>
              <w:jc w:val="center"/>
            </w:pPr>
            <w:r w:rsidRPr="00970168">
              <w:t>127-130</w:t>
            </w:r>
          </w:p>
        </w:tc>
        <w:tc>
          <w:tcPr>
            <w:tcW w:w="2693" w:type="dxa"/>
          </w:tcPr>
          <w:p w:rsidR="001203A6" w:rsidRPr="00B7667F" w:rsidRDefault="001203A6" w:rsidP="00B7667F">
            <w:pPr>
              <w:jc w:val="both"/>
              <w:rPr>
                <w:color w:val="000000"/>
              </w:rPr>
            </w:pPr>
            <w:r w:rsidRPr="00B7667F">
              <w:rPr>
                <w:color w:val="000000"/>
              </w:rPr>
              <w:t>Соединение деталей полочки шурупами</w:t>
            </w:r>
          </w:p>
          <w:p w:rsidR="001203A6" w:rsidRPr="00970168" w:rsidRDefault="001203A6" w:rsidP="00B7667F">
            <w:pPr>
              <w:ind w:right="180"/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4</w:t>
            </w:r>
          </w:p>
        </w:tc>
        <w:tc>
          <w:tcPr>
            <w:tcW w:w="3544" w:type="dxa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Знакомство с раззенковкой: устройство, применение.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Знакомство с шурупом: элементы, размеры, взаимодействие с древесиной.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Знакомство с правилами техники безопасности при работе с зенковкой, шурупом.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Подбор шурупов по видам, размерам.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Зенкование отверстий зенковочным и винтовым сверлом.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Завинчивание шурупов отверткой</w:t>
            </w:r>
          </w:p>
        </w:tc>
        <w:tc>
          <w:tcPr>
            <w:tcW w:w="3118" w:type="dxa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Знакомятся с раззенковкой: устройство, применение.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Знакомятся с шурупом: элементы, размеры, взаимодействие с древесиной.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Знакомятся с правилами техники безопасности при работе с зенковкой, шурупом.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Подбирают шурупы для полочки по видам, размерам.</w:t>
            </w:r>
          </w:p>
          <w:p w:rsidR="001203A6" w:rsidRPr="00970168" w:rsidRDefault="001203A6" w:rsidP="00B7667F">
            <w:pPr>
              <w:jc w:val="both"/>
            </w:pPr>
            <w:r w:rsidRPr="00970168">
              <w:t>Завинчивают шурупы отверткой с помощью учителя</w:t>
            </w:r>
          </w:p>
        </w:tc>
        <w:tc>
          <w:tcPr>
            <w:tcW w:w="3119" w:type="dxa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Знакомятся с раззенковкой: устройство, применение.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Знакомятся с шурупом: элементы, размеры, взаимодействие с древесиной.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Знакомятся с правилами техники безопасности при работе с зенковкой, шурупом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Подбирают шурупы для полочки по видам, размерам.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Зенкуют отверстия зенковочным и винтовым сверлом.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Завинчивают шурупы отверткой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-109"/>
              <w:jc w:val="center"/>
            </w:pPr>
            <w:r w:rsidRPr="00970168">
              <w:t>131-132</w:t>
            </w:r>
          </w:p>
        </w:tc>
        <w:tc>
          <w:tcPr>
            <w:tcW w:w="2693" w:type="dxa"/>
          </w:tcPr>
          <w:p w:rsidR="001203A6" w:rsidRPr="00B7667F" w:rsidRDefault="001203A6" w:rsidP="00B7667F">
            <w:pPr>
              <w:jc w:val="both"/>
              <w:rPr>
                <w:color w:val="000000"/>
              </w:rPr>
            </w:pPr>
            <w:r w:rsidRPr="00B7667F">
              <w:rPr>
                <w:color w:val="000000"/>
              </w:rPr>
              <w:t>Проверка правильности сборки. Изготовление крепления</w:t>
            </w:r>
          </w:p>
          <w:p w:rsidR="001203A6" w:rsidRPr="00970168" w:rsidRDefault="001203A6" w:rsidP="00B7667F">
            <w:pPr>
              <w:ind w:right="180"/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2</w:t>
            </w:r>
          </w:p>
        </w:tc>
        <w:tc>
          <w:tcPr>
            <w:tcW w:w="3544" w:type="dxa"/>
          </w:tcPr>
          <w:p w:rsidR="001203A6" w:rsidRPr="00970168" w:rsidRDefault="001203A6">
            <w:r w:rsidRPr="00970168">
              <w:t>Знакомство с видами проверки правильности сборки, методами исправления брака.</w:t>
            </w:r>
          </w:p>
          <w:p w:rsidR="001203A6" w:rsidRPr="00970168" w:rsidRDefault="001203A6">
            <w:r w:rsidRPr="00970168">
              <w:t>Знакомство с креплениями полочки.</w:t>
            </w:r>
          </w:p>
          <w:p w:rsidR="001203A6" w:rsidRPr="00970168" w:rsidRDefault="001203A6">
            <w:r w:rsidRPr="00970168">
              <w:t>Проверка правильности сборки согласно чертежу.</w:t>
            </w:r>
          </w:p>
          <w:p w:rsidR="001203A6" w:rsidRPr="00970168" w:rsidRDefault="001203A6">
            <w:r w:rsidRPr="00970168">
              <w:t>Изготовление крепления</w:t>
            </w:r>
          </w:p>
        </w:tc>
        <w:tc>
          <w:tcPr>
            <w:tcW w:w="3118" w:type="dxa"/>
          </w:tcPr>
          <w:p w:rsidR="001203A6" w:rsidRPr="00970168" w:rsidRDefault="001203A6">
            <w:r w:rsidRPr="00970168">
              <w:t>Знакомятся с креплениями полочки.</w:t>
            </w:r>
          </w:p>
          <w:p w:rsidR="001203A6" w:rsidRPr="00970168" w:rsidRDefault="001203A6">
            <w:r w:rsidRPr="00970168">
              <w:t>Проверяют правильности сборки согласно чертежу с помощью учителя.</w:t>
            </w:r>
          </w:p>
          <w:p w:rsidR="001203A6" w:rsidRPr="00970168" w:rsidRDefault="001203A6" w:rsidP="00B7667F">
            <w:pPr>
              <w:ind w:right="180"/>
            </w:pPr>
            <w:r w:rsidRPr="00970168">
              <w:t>Изготавливают крепление</w:t>
            </w:r>
          </w:p>
        </w:tc>
        <w:tc>
          <w:tcPr>
            <w:tcW w:w="3119" w:type="dxa"/>
          </w:tcPr>
          <w:p w:rsidR="001203A6" w:rsidRPr="00970168" w:rsidRDefault="001203A6">
            <w:r w:rsidRPr="00970168">
              <w:t>Знакомятся с видами проверки правильности сборки, методами исправления брака.</w:t>
            </w:r>
          </w:p>
          <w:p w:rsidR="001203A6" w:rsidRPr="00970168" w:rsidRDefault="001203A6">
            <w:r w:rsidRPr="00970168">
              <w:t>Знакомятся с креплениями полочки.</w:t>
            </w:r>
          </w:p>
          <w:p w:rsidR="001203A6" w:rsidRPr="00970168" w:rsidRDefault="001203A6">
            <w:r w:rsidRPr="00970168">
              <w:t>Проверяют правильности сборки согласно чертежу.</w:t>
            </w:r>
          </w:p>
          <w:p w:rsidR="001203A6" w:rsidRPr="00970168" w:rsidRDefault="001203A6" w:rsidP="00B7667F">
            <w:pPr>
              <w:ind w:right="180"/>
            </w:pPr>
            <w:r w:rsidRPr="00970168">
              <w:t>Изготавливают крепление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ind w:right="-109"/>
              <w:jc w:val="center"/>
            </w:pPr>
            <w:r w:rsidRPr="00970168">
              <w:t>133-134</w:t>
            </w:r>
          </w:p>
        </w:tc>
        <w:tc>
          <w:tcPr>
            <w:tcW w:w="2693" w:type="dxa"/>
          </w:tcPr>
          <w:p w:rsidR="001203A6" w:rsidRPr="00B7667F" w:rsidRDefault="001203A6" w:rsidP="00B7667F">
            <w:pPr>
              <w:jc w:val="both"/>
              <w:rPr>
                <w:color w:val="000000"/>
              </w:rPr>
            </w:pPr>
            <w:r w:rsidRPr="00B7667F">
              <w:rPr>
                <w:color w:val="000000"/>
              </w:rPr>
              <w:t xml:space="preserve">Окончательная отделка изделия. Анализ выполненной работы. Тест  </w:t>
            </w:r>
          </w:p>
          <w:p w:rsidR="001203A6" w:rsidRPr="00970168" w:rsidRDefault="001203A6" w:rsidP="00B7667F">
            <w:pPr>
              <w:ind w:right="180"/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2</w:t>
            </w:r>
          </w:p>
        </w:tc>
        <w:tc>
          <w:tcPr>
            <w:tcW w:w="3544" w:type="dxa"/>
          </w:tcPr>
          <w:p w:rsidR="001203A6" w:rsidRPr="00970168" w:rsidRDefault="001203A6">
            <w:r w:rsidRPr="00970168">
              <w:t>Знакомство с особенностями окончательной отделки полочки.</w:t>
            </w:r>
          </w:p>
          <w:p w:rsidR="001203A6" w:rsidRPr="00970168" w:rsidRDefault="001203A6">
            <w:r w:rsidRPr="00970168">
              <w:t>Повторение видов наждачной бумаги, правил обработки частей и торцов деталей полочки.</w:t>
            </w:r>
          </w:p>
          <w:p w:rsidR="001203A6" w:rsidRPr="00970168" w:rsidRDefault="001203A6">
            <w:r w:rsidRPr="00970168">
              <w:t>Подбор наждачной бумаги.</w:t>
            </w:r>
          </w:p>
          <w:p w:rsidR="001203A6" w:rsidRPr="00970168" w:rsidRDefault="001203A6">
            <w:r w:rsidRPr="00970168">
              <w:t xml:space="preserve">Обработка деталей полочки наждачной бумагой и напильником. </w:t>
            </w:r>
          </w:p>
          <w:p w:rsidR="001203A6" w:rsidRPr="00970168" w:rsidRDefault="001203A6">
            <w:r w:rsidRPr="00970168">
              <w:t>Отделка изделия краской и лаком.</w:t>
            </w:r>
          </w:p>
          <w:p w:rsidR="001203A6" w:rsidRPr="00970168" w:rsidRDefault="001203A6">
            <w:r w:rsidRPr="00970168">
              <w:t>Анализ выполненной работы</w:t>
            </w:r>
          </w:p>
        </w:tc>
        <w:tc>
          <w:tcPr>
            <w:tcW w:w="3118" w:type="dxa"/>
          </w:tcPr>
          <w:p w:rsidR="001203A6" w:rsidRPr="00970168" w:rsidRDefault="001203A6">
            <w:r w:rsidRPr="00970168">
              <w:t>Повторяют виды наждачной бумаги, правил обработки пластей и торцов деталей полочки.</w:t>
            </w:r>
          </w:p>
          <w:p w:rsidR="001203A6" w:rsidRPr="00970168" w:rsidRDefault="001203A6">
            <w:r w:rsidRPr="00970168">
              <w:t>Подбирают наждачную бумагу.</w:t>
            </w:r>
          </w:p>
          <w:p w:rsidR="001203A6" w:rsidRPr="00970168" w:rsidRDefault="001203A6">
            <w:r w:rsidRPr="00970168">
              <w:t xml:space="preserve">Обрабатывают детали полочки наждачной бумагой и напильником. </w:t>
            </w:r>
          </w:p>
          <w:p w:rsidR="001203A6" w:rsidRPr="00970168" w:rsidRDefault="001203A6">
            <w:r w:rsidRPr="00970168">
              <w:t>Отделывают изделие краской и лаком</w:t>
            </w:r>
          </w:p>
        </w:tc>
        <w:tc>
          <w:tcPr>
            <w:tcW w:w="3119" w:type="dxa"/>
          </w:tcPr>
          <w:p w:rsidR="001203A6" w:rsidRPr="00970168" w:rsidRDefault="001203A6">
            <w:r w:rsidRPr="00970168">
              <w:t>Знакомятся с особенностями окончательной отделки полочки.</w:t>
            </w:r>
          </w:p>
          <w:p w:rsidR="001203A6" w:rsidRPr="00970168" w:rsidRDefault="001203A6">
            <w:r w:rsidRPr="00970168">
              <w:t>Повторяют виды наждачной бумаги, правил обработки пластей и торцов деталей полочки.</w:t>
            </w:r>
          </w:p>
          <w:p w:rsidR="001203A6" w:rsidRPr="00970168" w:rsidRDefault="001203A6">
            <w:r w:rsidRPr="00970168">
              <w:t>Подбирают наждачную бумагу.</w:t>
            </w:r>
          </w:p>
          <w:p w:rsidR="001203A6" w:rsidRPr="00970168" w:rsidRDefault="001203A6">
            <w:r w:rsidRPr="00970168">
              <w:t xml:space="preserve">Обрабатывают детали полочки наждачной бумагой и напильником. </w:t>
            </w:r>
          </w:p>
          <w:p w:rsidR="001203A6" w:rsidRPr="00970168" w:rsidRDefault="001203A6">
            <w:r w:rsidRPr="00970168">
              <w:t>Отделывают изделие краской и лаком.</w:t>
            </w:r>
          </w:p>
          <w:p w:rsidR="001203A6" w:rsidRPr="00970168" w:rsidRDefault="001203A6">
            <w:r w:rsidRPr="00970168">
              <w:t>Анализируют выполненную работу</w:t>
            </w:r>
          </w:p>
        </w:tc>
      </w:tr>
      <w:tr w:rsidR="001203A6" w:rsidRPr="00970168" w:rsidTr="00B7667F">
        <w:tc>
          <w:tcPr>
            <w:tcW w:w="13887" w:type="dxa"/>
            <w:gridSpan w:val="6"/>
          </w:tcPr>
          <w:p w:rsidR="001203A6" w:rsidRPr="00B7667F" w:rsidRDefault="001203A6" w:rsidP="00B7667F">
            <w:pPr>
              <w:ind w:right="180"/>
              <w:jc w:val="center"/>
              <w:rPr>
                <w:b/>
              </w:rPr>
            </w:pPr>
            <w:r w:rsidRPr="00B7667F">
              <w:rPr>
                <w:b/>
              </w:rPr>
              <w:t>Самостоятельная работа. Изготовление шкатулки-18 часов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tabs>
                <w:tab w:val="left" w:pos="22"/>
              </w:tabs>
              <w:ind w:right="-109"/>
              <w:jc w:val="center"/>
            </w:pPr>
            <w:r w:rsidRPr="00970168">
              <w:t>135-136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jc w:val="both"/>
            </w:pPr>
            <w:r w:rsidRPr="00970168">
              <w:t>Планирование работы.  Технический рисунок шкатулки</w:t>
            </w:r>
          </w:p>
          <w:p w:rsidR="001203A6" w:rsidRPr="00970168" w:rsidRDefault="001203A6" w:rsidP="00B7667F">
            <w:pPr>
              <w:ind w:right="180"/>
              <w:jc w:val="both"/>
            </w:pPr>
            <w:r w:rsidRPr="00970168">
              <w:t xml:space="preserve"> </w:t>
            </w: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2</w:t>
            </w:r>
          </w:p>
        </w:tc>
        <w:tc>
          <w:tcPr>
            <w:tcW w:w="3544" w:type="dxa"/>
          </w:tcPr>
          <w:p w:rsidR="001203A6" w:rsidRPr="00970168" w:rsidRDefault="001203A6">
            <w:r w:rsidRPr="00970168">
              <w:t xml:space="preserve">Знакомство со шкатулкой: виды, назначение, форма, материалы. </w:t>
            </w:r>
          </w:p>
          <w:p w:rsidR="001203A6" w:rsidRPr="00970168" w:rsidRDefault="001203A6">
            <w:r w:rsidRPr="00970168">
              <w:t xml:space="preserve">Рассмотрение образца шкатулки. </w:t>
            </w:r>
          </w:p>
          <w:p w:rsidR="001203A6" w:rsidRPr="00970168" w:rsidRDefault="001203A6">
            <w:r w:rsidRPr="00970168">
              <w:t>Построение чертежа деталей шкатулки. Составление плана работы в коллективной беседе и запись в тетради</w:t>
            </w:r>
          </w:p>
          <w:p w:rsidR="001203A6" w:rsidRPr="00970168" w:rsidRDefault="001203A6"/>
        </w:tc>
        <w:tc>
          <w:tcPr>
            <w:tcW w:w="3118" w:type="dxa"/>
          </w:tcPr>
          <w:p w:rsidR="001203A6" w:rsidRPr="00970168" w:rsidRDefault="001203A6">
            <w:r w:rsidRPr="00970168">
              <w:t xml:space="preserve">Знакомятся со шкатулкой: виды, назначение, форма, материалы. </w:t>
            </w:r>
          </w:p>
          <w:p w:rsidR="001203A6" w:rsidRPr="00970168" w:rsidRDefault="001203A6">
            <w:r w:rsidRPr="00970168">
              <w:t xml:space="preserve">Рассматривают образец шкатулки. </w:t>
            </w:r>
          </w:p>
          <w:p w:rsidR="001203A6" w:rsidRPr="00970168" w:rsidRDefault="001203A6">
            <w:r w:rsidRPr="00970168">
              <w:t>Составляют план работы в коллективной беседе и записывают в его тетради с помощью учителя</w:t>
            </w:r>
          </w:p>
        </w:tc>
        <w:tc>
          <w:tcPr>
            <w:tcW w:w="3119" w:type="dxa"/>
          </w:tcPr>
          <w:p w:rsidR="001203A6" w:rsidRPr="00970168" w:rsidRDefault="001203A6">
            <w:r w:rsidRPr="00970168">
              <w:t xml:space="preserve">Знакомятся со шкатулкой: виды, назначение, форма, материалы. </w:t>
            </w:r>
          </w:p>
          <w:p w:rsidR="001203A6" w:rsidRPr="00970168" w:rsidRDefault="001203A6">
            <w:r w:rsidRPr="00970168">
              <w:t xml:space="preserve">Рассматривают образец шкатулки. </w:t>
            </w:r>
          </w:p>
          <w:p w:rsidR="001203A6" w:rsidRPr="00970168" w:rsidRDefault="001203A6">
            <w:r w:rsidRPr="00970168">
              <w:t xml:space="preserve">Строят чертеж деталей шкатулки. </w:t>
            </w:r>
          </w:p>
          <w:p w:rsidR="001203A6" w:rsidRPr="00970168" w:rsidRDefault="001203A6">
            <w:r w:rsidRPr="00970168">
              <w:t>Составляют план работы в коллективной беседе и записывают его в тетради</w:t>
            </w:r>
          </w:p>
          <w:p w:rsidR="001203A6" w:rsidRPr="00970168" w:rsidRDefault="001203A6"/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tabs>
                <w:tab w:val="left" w:pos="22"/>
              </w:tabs>
              <w:ind w:right="-109"/>
              <w:jc w:val="center"/>
            </w:pPr>
            <w:r w:rsidRPr="00970168">
              <w:t>137-138</w:t>
            </w:r>
          </w:p>
        </w:tc>
        <w:tc>
          <w:tcPr>
            <w:tcW w:w="2693" w:type="dxa"/>
          </w:tcPr>
          <w:p w:rsidR="001203A6" w:rsidRPr="00B7667F" w:rsidRDefault="001203A6" w:rsidP="00B7667F">
            <w:pPr>
              <w:jc w:val="both"/>
              <w:rPr>
                <w:color w:val="000000"/>
              </w:rPr>
            </w:pPr>
            <w:r w:rsidRPr="00B7667F">
              <w:rPr>
                <w:color w:val="000000"/>
              </w:rPr>
              <w:t>Подбор материала и изготовление боковых стенок шкатулки.</w:t>
            </w:r>
          </w:p>
          <w:p w:rsidR="001203A6" w:rsidRPr="00B7667F" w:rsidRDefault="001203A6" w:rsidP="00B7667F">
            <w:pPr>
              <w:ind w:firstLine="454"/>
              <w:jc w:val="both"/>
              <w:rPr>
                <w:color w:val="000000"/>
              </w:rPr>
            </w:pPr>
          </w:p>
          <w:p w:rsidR="001203A6" w:rsidRPr="00970168" w:rsidRDefault="001203A6" w:rsidP="00B7667F">
            <w:pPr>
              <w:ind w:right="180"/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2</w:t>
            </w:r>
          </w:p>
        </w:tc>
        <w:tc>
          <w:tcPr>
            <w:tcW w:w="3544" w:type="dxa"/>
          </w:tcPr>
          <w:p w:rsidR="001203A6" w:rsidRPr="00970168" w:rsidRDefault="001203A6">
            <w:r w:rsidRPr="00970168">
              <w:t xml:space="preserve">Знакомство с особенностями подбора материала для шкатулок. </w:t>
            </w:r>
          </w:p>
          <w:p w:rsidR="001203A6" w:rsidRPr="00970168" w:rsidRDefault="001203A6">
            <w:r w:rsidRPr="00970168">
              <w:t xml:space="preserve">Подбор материала согласно габаритным размерам. </w:t>
            </w:r>
          </w:p>
          <w:p w:rsidR="001203A6" w:rsidRPr="00970168" w:rsidRDefault="001203A6">
            <w:r w:rsidRPr="00970168">
              <w:t xml:space="preserve">Изготовление деталей шкатулки: разметка, пиление, обработка торцов и частей деталей </w:t>
            </w:r>
          </w:p>
        </w:tc>
        <w:tc>
          <w:tcPr>
            <w:tcW w:w="3118" w:type="dxa"/>
          </w:tcPr>
          <w:p w:rsidR="001203A6" w:rsidRPr="00970168" w:rsidRDefault="001203A6">
            <w:r w:rsidRPr="00970168">
              <w:t xml:space="preserve">Подбирают материал согласно габаритным размерам. </w:t>
            </w:r>
          </w:p>
          <w:p w:rsidR="001203A6" w:rsidRPr="00970168" w:rsidRDefault="001203A6">
            <w:r w:rsidRPr="00970168">
              <w:t>Изготовляют детали шкатулки: размечают, пилят, обрабатывают торцы и части деталей с помощью учителя</w:t>
            </w:r>
          </w:p>
        </w:tc>
        <w:tc>
          <w:tcPr>
            <w:tcW w:w="3119" w:type="dxa"/>
          </w:tcPr>
          <w:p w:rsidR="001203A6" w:rsidRPr="00970168" w:rsidRDefault="001203A6">
            <w:r w:rsidRPr="00970168">
              <w:t xml:space="preserve">Знакомятся с особенностями подбора материала для шкатулок. </w:t>
            </w:r>
          </w:p>
          <w:p w:rsidR="001203A6" w:rsidRPr="00970168" w:rsidRDefault="001203A6">
            <w:r w:rsidRPr="00970168">
              <w:t xml:space="preserve">Подбирают материал согласно габаритным размерам. </w:t>
            </w:r>
          </w:p>
          <w:p w:rsidR="001203A6" w:rsidRPr="00970168" w:rsidRDefault="001203A6">
            <w:r w:rsidRPr="00970168">
              <w:t xml:space="preserve">Изготовляют детали шкатулки: размечают, пилят, обрабатывают торцы и пласти деталей 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tabs>
                <w:tab w:val="left" w:pos="22"/>
              </w:tabs>
              <w:ind w:right="-109"/>
              <w:jc w:val="center"/>
            </w:pPr>
            <w:r w:rsidRPr="00970168">
              <w:t>130142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jc w:val="both"/>
            </w:pPr>
            <w:r w:rsidRPr="00970168">
              <w:t>Соединение боковых стенок шкатулки</w:t>
            </w:r>
          </w:p>
          <w:p w:rsidR="001203A6" w:rsidRPr="00970168" w:rsidRDefault="001203A6" w:rsidP="00B7667F">
            <w:pPr>
              <w:ind w:right="180"/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4</w:t>
            </w:r>
          </w:p>
        </w:tc>
        <w:tc>
          <w:tcPr>
            <w:tcW w:w="3544" w:type="dxa"/>
          </w:tcPr>
          <w:p w:rsidR="001203A6" w:rsidRPr="00970168" w:rsidRDefault="001203A6" w:rsidP="00B7667F">
            <w:pPr>
              <w:jc w:val="both"/>
            </w:pPr>
            <w:r w:rsidRPr="00970168">
              <w:t>Знакомство с видами соединения боковых деталей шкатулки.</w:t>
            </w:r>
          </w:p>
          <w:p w:rsidR="001203A6" w:rsidRPr="00970168" w:rsidRDefault="001203A6" w:rsidP="00B7667F">
            <w:pPr>
              <w:jc w:val="both"/>
            </w:pPr>
            <w:r w:rsidRPr="00970168">
              <w:t>Изготовление пазов и шипов на боковых деталях шкатулки.</w:t>
            </w:r>
          </w:p>
          <w:p w:rsidR="001203A6" w:rsidRPr="00970168" w:rsidRDefault="001203A6" w:rsidP="00B7667F">
            <w:pPr>
              <w:jc w:val="both"/>
            </w:pPr>
            <w:r w:rsidRPr="00970168">
              <w:t>Соединение боковых деталей шкатулки</w:t>
            </w:r>
          </w:p>
        </w:tc>
        <w:tc>
          <w:tcPr>
            <w:tcW w:w="3118" w:type="dxa"/>
          </w:tcPr>
          <w:p w:rsidR="001203A6" w:rsidRPr="00970168" w:rsidRDefault="001203A6" w:rsidP="00B7667F">
            <w:pPr>
              <w:jc w:val="both"/>
            </w:pPr>
            <w:r w:rsidRPr="00970168">
              <w:t>Знакомятся с видами соединения боковых деталей шкатулки.</w:t>
            </w:r>
          </w:p>
          <w:p w:rsidR="001203A6" w:rsidRPr="00970168" w:rsidRDefault="001203A6" w:rsidP="00B7667F">
            <w:pPr>
              <w:jc w:val="both"/>
            </w:pPr>
            <w:r w:rsidRPr="00970168">
              <w:t>Изготовляют пазы и шипы на боковых деталях шкатулки.</w:t>
            </w:r>
          </w:p>
          <w:p w:rsidR="001203A6" w:rsidRPr="00970168" w:rsidRDefault="001203A6" w:rsidP="00B7667F">
            <w:pPr>
              <w:jc w:val="both"/>
            </w:pPr>
            <w:r w:rsidRPr="00970168">
              <w:t>Соединяют боковые детали шкатулки с помощью учителя</w:t>
            </w:r>
          </w:p>
        </w:tc>
        <w:tc>
          <w:tcPr>
            <w:tcW w:w="3119" w:type="dxa"/>
          </w:tcPr>
          <w:p w:rsidR="001203A6" w:rsidRPr="00970168" w:rsidRDefault="001203A6" w:rsidP="00B7667F">
            <w:pPr>
              <w:jc w:val="both"/>
            </w:pPr>
            <w:r w:rsidRPr="00970168">
              <w:t>Знакомятся с видами соединения боковых деталей шкатулки.</w:t>
            </w:r>
          </w:p>
          <w:p w:rsidR="001203A6" w:rsidRPr="00970168" w:rsidRDefault="001203A6" w:rsidP="00B7667F">
            <w:pPr>
              <w:jc w:val="both"/>
            </w:pPr>
            <w:r w:rsidRPr="00970168">
              <w:t>Изготовляют пазы и шипы на боковых деталях шкатулки.</w:t>
            </w:r>
          </w:p>
          <w:p w:rsidR="001203A6" w:rsidRPr="00970168" w:rsidRDefault="001203A6" w:rsidP="00B7667F">
            <w:pPr>
              <w:jc w:val="both"/>
            </w:pPr>
            <w:r w:rsidRPr="00970168">
              <w:t>Соединяют боковые детали шкатулки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tabs>
                <w:tab w:val="left" w:pos="22"/>
              </w:tabs>
              <w:ind w:right="-109"/>
              <w:jc w:val="center"/>
            </w:pPr>
            <w:r w:rsidRPr="00970168">
              <w:t>143-146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jc w:val="both"/>
            </w:pPr>
            <w:r w:rsidRPr="00970168">
              <w:t>Изготовление крышки шкатулки</w:t>
            </w:r>
          </w:p>
          <w:p w:rsidR="001203A6" w:rsidRPr="00970168" w:rsidRDefault="001203A6" w:rsidP="00B7667F">
            <w:pPr>
              <w:ind w:right="180"/>
              <w:jc w:val="both"/>
            </w:pPr>
            <w:r w:rsidRPr="00970168">
              <w:t xml:space="preserve"> </w:t>
            </w: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4</w:t>
            </w:r>
          </w:p>
        </w:tc>
        <w:tc>
          <w:tcPr>
            <w:tcW w:w="3544" w:type="dxa"/>
          </w:tcPr>
          <w:p w:rsidR="001203A6" w:rsidRPr="00970168" w:rsidRDefault="001203A6" w:rsidP="00B7667F">
            <w:pPr>
              <w:jc w:val="both"/>
            </w:pPr>
            <w:r w:rsidRPr="00970168">
              <w:t>Знакомство с видами крышек шкатулки.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Разметка крышки шкатулки.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Изготовление крышки согласно размерам.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Отделка крышки наждачной бумагой</w:t>
            </w:r>
          </w:p>
        </w:tc>
        <w:tc>
          <w:tcPr>
            <w:tcW w:w="3118" w:type="dxa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Размечают крышку шкатулки.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Изготовляют крышку согласно размерам.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Отделывают крышку наждачной бумагой</w:t>
            </w:r>
          </w:p>
        </w:tc>
        <w:tc>
          <w:tcPr>
            <w:tcW w:w="3119" w:type="dxa"/>
          </w:tcPr>
          <w:p w:rsidR="001203A6" w:rsidRPr="00970168" w:rsidRDefault="001203A6" w:rsidP="00B7667F">
            <w:pPr>
              <w:jc w:val="both"/>
            </w:pPr>
            <w:r w:rsidRPr="00970168">
              <w:t>Знакомятся с видами крышек шкатулки.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Размечают крышку шкатулки.  Изготовляют крышку согласно размерам.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Отделывают крышку наждачной бумагой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tabs>
                <w:tab w:val="left" w:pos="22"/>
              </w:tabs>
              <w:ind w:right="-109"/>
              <w:jc w:val="center"/>
            </w:pPr>
            <w:r w:rsidRPr="00970168">
              <w:t>147-150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jc w:val="both"/>
            </w:pPr>
            <w:r w:rsidRPr="00970168">
              <w:t>Соединение деталей шкатулки</w:t>
            </w:r>
          </w:p>
          <w:p w:rsidR="001203A6" w:rsidRPr="00970168" w:rsidRDefault="001203A6" w:rsidP="00B7667F">
            <w:pPr>
              <w:ind w:firstLine="454"/>
              <w:jc w:val="both"/>
            </w:pPr>
          </w:p>
          <w:p w:rsidR="001203A6" w:rsidRPr="00970168" w:rsidRDefault="001203A6" w:rsidP="00B7667F">
            <w:pPr>
              <w:ind w:right="180"/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4</w:t>
            </w:r>
          </w:p>
        </w:tc>
        <w:tc>
          <w:tcPr>
            <w:tcW w:w="3544" w:type="dxa"/>
          </w:tcPr>
          <w:p w:rsidR="001203A6" w:rsidRPr="00970168" w:rsidRDefault="001203A6" w:rsidP="00B7667F">
            <w:pPr>
              <w:jc w:val="both"/>
            </w:pPr>
            <w:r w:rsidRPr="00970168">
              <w:t>Знакомство с правилами соединения деталей шкатулки.</w:t>
            </w:r>
          </w:p>
          <w:p w:rsidR="001203A6" w:rsidRPr="00970168" w:rsidRDefault="001203A6" w:rsidP="00B7667F">
            <w:pPr>
              <w:jc w:val="both"/>
            </w:pPr>
            <w:r w:rsidRPr="00970168">
              <w:t>Разметка места соединения деталей шкатулки.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Соединение деталей шкатулки.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Подгонка деталей шкатулки</w:t>
            </w:r>
          </w:p>
        </w:tc>
        <w:tc>
          <w:tcPr>
            <w:tcW w:w="3118" w:type="dxa"/>
          </w:tcPr>
          <w:p w:rsidR="001203A6" w:rsidRPr="00970168" w:rsidRDefault="001203A6" w:rsidP="00B7667F">
            <w:pPr>
              <w:jc w:val="both"/>
            </w:pPr>
            <w:r w:rsidRPr="00970168">
              <w:t>Размечают места соединения деталей шкатулки.</w:t>
            </w:r>
          </w:p>
          <w:p w:rsidR="001203A6" w:rsidRPr="00970168" w:rsidRDefault="001203A6" w:rsidP="00B7667F">
            <w:pPr>
              <w:jc w:val="both"/>
            </w:pPr>
            <w:r w:rsidRPr="00970168">
              <w:t>Соединяют детали шкатулки. Подгоняют детали шкатулки с помощью учителя</w:t>
            </w:r>
          </w:p>
        </w:tc>
        <w:tc>
          <w:tcPr>
            <w:tcW w:w="3119" w:type="dxa"/>
          </w:tcPr>
          <w:p w:rsidR="001203A6" w:rsidRPr="00970168" w:rsidRDefault="001203A6" w:rsidP="00B7667F">
            <w:pPr>
              <w:jc w:val="both"/>
            </w:pPr>
            <w:r w:rsidRPr="00970168">
              <w:t>Знакомятся с правилами соединения деталей шкатулки.</w:t>
            </w:r>
          </w:p>
          <w:p w:rsidR="001203A6" w:rsidRPr="00970168" w:rsidRDefault="001203A6" w:rsidP="00B7667F">
            <w:pPr>
              <w:jc w:val="both"/>
            </w:pPr>
            <w:r w:rsidRPr="00970168">
              <w:t>Размечают места соединения деталей шкатулки.</w:t>
            </w:r>
          </w:p>
          <w:p w:rsidR="001203A6" w:rsidRPr="00970168" w:rsidRDefault="001203A6" w:rsidP="00B7667F">
            <w:pPr>
              <w:jc w:val="both"/>
            </w:pPr>
            <w:r w:rsidRPr="00970168">
              <w:t>Соединяют детали шкатулки. Подгоняют детали шкатулки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tabs>
                <w:tab w:val="left" w:pos="22"/>
              </w:tabs>
              <w:ind w:right="-109"/>
              <w:jc w:val="center"/>
            </w:pPr>
            <w:r w:rsidRPr="00970168">
              <w:t>151-152</w:t>
            </w:r>
          </w:p>
        </w:tc>
        <w:tc>
          <w:tcPr>
            <w:tcW w:w="2693" w:type="dxa"/>
          </w:tcPr>
          <w:p w:rsidR="001203A6" w:rsidRPr="00B7667F" w:rsidRDefault="001203A6" w:rsidP="00B7667F">
            <w:pPr>
              <w:jc w:val="both"/>
              <w:rPr>
                <w:color w:val="000000"/>
              </w:rPr>
            </w:pPr>
            <w:r w:rsidRPr="00B7667F">
              <w:rPr>
                <w:color w:val="000000"/>
              </w:rPr>
              <w:t xml:space="preserve">Окончательная отделка шкатулки. Анализ выполненной работы. Тест </w:t>
            </w:r>
          </w:p>
          <w:p w:rsidR="001203A6" w:rsidRPr="00970168" w:rsidRDefault="001203A6" w:rsidP="00B7667F">
            <w:pPr>
              <w:ind w:right="180"/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2</w:t>
            </w:r>
          </w:p>
        </w:tc>
        <w:tc>
          <w:tcPr>
            <w:tcW w:w="3544" w:type="dxa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Знакомство с видами отделки шкатулки выжиганием, раскрашиванием.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Повторение правил техники безопасности при работе с красками, лаком, при выжигании.</w:t>
            </w:r>
          </w:p>
          <w:p w:rsidR="001203A6" w:rsidRPr="00970168" w:rsidRDefault="001203A6" w:rsidP="00B7667F">
            <w:pPr>
              <w:jc w:val="both"/>
            </w:pPr>
            <w:r w:rsidRPr="00970168">
              <w:t>Отделка поверхности шкатулки, нанесение рисунка, краски, лака</w:t>
            </w:r>
          </w:p>
        </w:tc>
        <w:tc>
          <w:tcPr>
            <w:tcW w:w="3118" w:type="dxa"/>
          </w:tcPr>
          <w:p w:rsidR="001203A6" w:rsidRPr="00970168" w:rsidRDefault="001203A6" w:rsidP="00B7667F">
            <w:pPr>
              <w:jc w:val="both"/>
            </w:pPr>
            <w:r w:rsidRPr="00970168">
              <w:t>Повторяют правила техники безопасности при работе с красками, лаком, при выжигании.</w:t>
            </w:r>
          </w:p>
          <w:p w:rsidR="001203A6" w:rsidRPr="00970168" w:rsidRDefault="001203A6" w:rsidP="00B7667F">
            <w:pPr>
              <w:jc w:val="both"/>
            </w:pPr>
            <w:r w:rsidRPr="00970168">
              <w:t>Отделывают поверхность шкатулки, наносят рисунок, краски, лак с помощью учителя</w:t>
            </w:r>
          </w:p>
        </w:tc>
        <w:tc>
          <w:tcPr>
            <w:tcW w:w="3119" w:type="dxa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Знакомятся с видами отделки шкатулки выжиганием, раскрашиванием.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Повторяют правила техники безопасности при работе с красками, лаком, при выжигании.</w:t>
            </w:r>
          </w:p>
          <w:p w:rsidR="001203A6" w:rsidRPr="00970168" w:rsidRDefault="001203A6" w:rsidP="00B7667F">
            <w:pPr>
              <w:jc w:val="both"/>
            </w:pPr>
            <w:r w:rsidRPr="00970168">
              <w:t>Отделывают поверхность шкатулки, наносят рисунок, краски, лак</w:t>
            </w:r>
          </w:p>
        </w:tc>
      </w:tr>
      <w:tr w:rsidR="001203A6" w:rsidRPr="00970168" w:rsidTr="00B7667F">
        <w:tc>
          <w:tcPr>
            <w:tcW w:w="13887" w:type="dxa"/>
            <w:gridSpan w:val="6"/>
          </w:tcPr>
          <w:p w:rsidR="001203A6" w:rsidRPr="00B7667F" w:rsidRDefault="001203A6" w:rsidP="00B7667F">
            <w:pPr>
              <w:tabs>
                <w:tab w:val="left" w:pos="22"/>
              </w:tabs>
              <w:ind w:right="-109" w:firstLine="454"/>
              <w:jc w:val="center"/>
              <w:rPr>
                <w:b/>
                <w:color w:val="000000"/>
              </w:rPr>
            </w:pPr>
            <w:r w:rsidRPr="00B7667F">
              <w:rPr>
                <w:b/>
                <w:color w:val="000000"/>
              </w:rPr>
              <w:t>Изготовление кухонной утвари. Набор разделочных досок-18 часов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tabs>
                <w:tab w:val="left" w:pos="22"/>
              </w:tabs>
              <w:ind w:right="-109"/>
              <w:jc w:val="center"/>
            </w:pPr>
            <w:r w:rsidRPr="00970168">
              <w:t>153-154</w:t>
            </w:r>
          </w:p>
        </w:tc>
        <w:tc>
          <w:tcPr>
            <w:tcW w:w="2693" w:type="dxa"/>
          </w:tcPr>
          <w:p w:rsidR="001203A6" w:rsidRPr="00B7667F" w:rsidRDefault="001203A6" w:rsidP="00B7667F">
            <w:pPr>
              <w:jc w:val="both"/>
              <w:rPr>
                <w:color w:val="000000"/>
              </w:rPr>
            </w:pPr>
            <w:r w:rsidRPr="00B7667F">
              <w:rPr>
                <w:color w:val="000000"/>
              </w:rPr>
              <w:t>Анализ образца набора кухонных разделочных досок. Технический рисунок разделочной доски</w:t>
            </w: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2</w:t>
            </w:r>
          </w:p>
        </w:tc>
        <w:tc>
          <w:tcPr>
            <w:tcW w:w="3544" w:type="dxa"/>
          </w:tcPr>
          <w:p w:rsidR="001203A6" w:rsidRPr="00970168" w:rsidRDefault="001203A6" w:rsidP="00B7667F">
            <w:pPr>
              <w:jc w:val="both"/>
            </w:pPr>
            <w:r w:rsidRPr="00970168">
              <w:t>Знакомство с видами разделочных досок: форма, размеры, материалы, виды отделки.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Анализ образца разделочной доски.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Знакомство с чертежами: построение, нанесение размеров, отличие чертежа от технического рисунка.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Построение технического рисунка разделочной доски.</w:t>
            </w:r>
          </w:p>
          <w:p w:rsidR="001203A6" w:rsidRPr="00970168" w:rsidRDefault="001203A6" w:rsidP="00B7667F">
            <w:pPr>
              <w:jc w:val="both"/>
            </w:pPr>
            <w:r w:rsidRPr="00970168">
              <w:t>Построение чертежа разделочной доски в тетради</w:t>
            </w:r>
          </w:p>
        </w:tc>
        <w:tc>
          <w:tcPr>
            <w:tcW w:w="3118" w:type="dxa"/>
          </w:tcPr>
          <w:p w:rsidR="001203A6" w:rsidRPr="00970168" w:rsidRDefault="001203A6" w:rsidP="00B7667F">
            <w:pPr>
              <w:jc w:val="both"/>
            </w:pPr>
            <w:r w:rsidRPr="00970168">
              <w:t>Знакомятся с видами разделочных досок: форма, размеры, материалы, виды отделки.</w:t>
            </w:r>
          </w:p>
          <w:p w:rsidR="001203A6" w:rsidRPr="00970168" w:rsidRDefault="001203A6" w:rsidP="00B7667F">
            <w:pPr>
              <w:jc w:val="both"/>
            </w:pPr>
            <w:r w:rsidRPr="00970168">
              <w:t>Строят технический рисунок разделочной доски.</w:t>
            </w:r>
          </w:p>
          <w:p w:rsidR="001203A6" w:rsidRPr="00970168" w:rsidRDefault="001203A6" w:rsidP="00B7667F">
            <w:pPr>
              <w:jc w:val="both"/>
            </w:pPr>
            <w:r w:rsidRPr="00970168">
              <w:t>Строят чертеж разделочной доски в тетради с помощью учителя</w:t>
            </w:r>
          </w:p>
        </w:tc>
        <w:tc>
          <w:tcPr>
            <w:tcW w:w="3119" w:type="dxa"/>
          </w:tcPr>
          <w:p w:rsidR="001203A6" w:rsidRPr="00970168" w:rsidRDefault="001203A6" w:rsidP="00B7667F">
            <w:pPr>
              <w:jc w:val="both"/>
            </w:pPr>
            <w:r w:rsidRPr="00970168">
              <w:t>Знакомятся с видами разделочных досок: форма, размеры, материалы, виды отделки.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Анализируют образец разделочной доски.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Знакомятся с чертежами: построение, нанесение размеров, отличие чертежа от технического рисунка.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Строят технический рисунок разделочной доски.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Строят чертеж разделочной доски в тетради </w:t>
            </w:r>
          </w:p>
        </w:tc>
      </w:tr>
      <w:tr w:rsidR="001203A6" w:rsidRPr="00970168" w:rsidTr="00B7667F">
        <w:tc>
          <w:tcPr>
            <w:tcW w:w="704" w:type="dxa"/>
          </w:tcPr>
          <w:p w:rsidR="001203A6" w:rsidRPr="00970168" w:rsidRDefault="001203A6" w:rsidP="00B7667F">
            <w:pPr>
              <w:tabs>
                <w:tab w:val="left" w:pos="22"/>
              </w:tabs>
              <w:ind w:right="-109"/>
              <w:jc w:val="center"/>
            </w:pPr>
            <w:r w:rsidRPr="00970168">
              <w:t>155-156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jc w:val="both"/>
            </w:pPr>
            <w:r w:rsidRPr="00970168">
              <w:t>Подбор материала для изготовления разделочных досок и подготовка рабочего места</w:t>
            </w:r>
          </w:p>
          <w:p w:rsidR="001203A6" w:rsidRPr="00970168" w:rsidRDefault="001203A6" w:rsidP="00B7667F">
            <w:pPr>
              <w:ind w:right="180"/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2</w:t>
            </w:r>
          </w:p>
        </w:tc>
        <w:tc>
          <w:tcPr>
            <w:tcW w:w="3544" w:type="dxa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Повторение правил рационального использования материала.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Знакомство с материалом для изготовления разделочных досок.</w:t>
            </w:r>
          </w:p>
          <w:p w:rsidR="001203A6" w:rsidRPr="00970168" w:rsidRDefault="001203A6" w:rsidP="00B7667F">
            <w:pPr>
              <w:jc w:val="both"/>
            </w:pPr>
            <w:r w:rsidRPr="00970168">
              <w:t>Подбор материала для изготовления разделочных досок</w:t>
            </w:r>
          </w:p>
        </w:tc>
        <w:tc>
          <w:tcPr>
            <w:tcW w:w="3118" w:type="dxa"/>
          </w:tcPr>
          <w:p w:rsidR="001203A6" w:rsidRPr="00970168" w:rsidRDefault="001203A6" w:rsidP="00B7667F">
            <w:pPr>
              <w:jc w:val="both"/>
            </w:pPr>
            <w:r w:rsidRPr="00970168">
              <w:t>Подбирают материал для изготовления разделочных досок с помощью учителя</w:t>
            </w:r>
          </w:p>
        </w:tc>
        <w:tc>
          <w:tcPr>
            <w:tcW w:w="3119" w:type="dxa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Повторяют правила рационального использования материала.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Знакомятся с материалами для изготовления разделочных досок.</w:t>
            </w:r>
          </w:p>
          <w:p w:rsidR="001203A6" w:rsidRPr="00970168" w:rsidRDefault="001203A6" w:rsidP="00B7667F">
            <w:pPr>
              <w:jc w:val="both"/>
            </w:pPr>
            <w:r w:rsidRPr="00970168">
              <w:t>Подбирают материал для изготовления разделочных досок</w:t>
            </w:r>
          </w:p>
        </w:tc>
      </w:tr>
    </w:tbl>
    <w:p w:rsidR="001203A6" w:rsidRDefault="001203A6">
      <w:r>
        <w:br w:type="page"/>
      </w:r>
    </w:p>
    <w:tbl>
      <w:tblPr>
        <w:tblW w:w="138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92"/>
        <w:gridCol w:w="12"/>
        <w:gridCol w:w="2693"/>
        <w:gridCol w:w="709"/>
        <w:gridCol w:w="3544"/>
        <w:gridCol w:w="3106"/>
        <w:gridCol w:w="12"/>
        <w:gridCol w:w="3107"/>
        <w:gridCol w:w="12"/>
      </w:tblGrid>
      <w:tr w:rsidR="001203A6" w:rsidRPr="00970168" w:rsidTr="00B7667F">
        <w:tc>
          <w:tcPr>
            <w:tcW w:w="704" w:type="dxa"/>
            <w:gridSpan w:val="2"/>
          </w:tcPr>
          <w:p w:rsidR="001203A6" w:rsidRPr="00970168" w:rsidRDefault="001203A6" w:rsidP="00B7667F">
            <w:pPr>
              <w:tabs>
                <w:tab w:val="left" w:pos="22"/>
              </w:tabs>
              <w:ind w:right="-109"/>
              <w:jc w:val="center"/>
            </w:pPr>
            <w:r w:rsidRPr="00970168">
              <w:t>157-160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Черновая разметка заготовки по чертежу разделочных досок. Черновая обработка разделочных досок. </w:t>
            </w:r>
          </w:p>
          <w:p w:rsidR="001203A6" w:rsidRPr="00970168" w:rsidRDefault="001203A6" w:rsidP="00B7667F">
            <w:pPr>
              <w:ind w:right="180"/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4</w:t>
            </w:r>
          </w:p>
        </w:tc>
        <w:tc>
          <w:tcPr>
            <w:tcW w:w="3544" w:type="dxa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Знакомство с правилами черновой разметки по чертежу.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Провести черновую разметку заготовок.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Черновая обработка разделочных досок</w:t>
            </w:r>
          </w:p>
        </w:tc>
        <w:tc>
          <w:tcPr>
            <w:tcW w:w="3118" w:type="dxa"/>
            <w:gridSpan w:val="2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Знакомятся с правилами черновой разметки по чертежу.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Проводят черновую разметку заготовок.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Делают черновую обработку разделочных досок с помощью учителя</w:t>
            </w:r>
          </w:p>
        </w:tc>
        <w:tc>
          <w:tcPr>
            <w:tcW w:w="3119" w:type="dxa"/>
            <w:gridSpan w:val="2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Знакомятся с правилами черновой разметки по чертежу.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Проводят черновую разметку заготовок.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Делают черновую обработку разделочных досок</w:t>
            </w:r>
          </w:p>
        </w:tc>
      </w:tr>
      <w:tr w:rsidR="001203A6" w:rsidRPr="00970168" w:rsidTr="00B7667F">
        <w:tc>
          <w:tcPr>
            <w:tcW w:w="704" w:type="dxa"/>
            <w:gridSpan w:val="2"/>
          </w:tcPr>
          <w:p w:rsidR="001203A6" w:rsidRPr="00970168" w:rsidRDefault="001203A6" w:rsidP="00B7667F">
            <w:pPr>
              <w:tabs>
                <w:tab w:val="left" w:pos="22"/>
              </w:tabs>
              <w:ind w:right="-109"/>
              <w:jc w:val="center"/>
            </w:pPr>
            <w:r w:rsidRPr="00970168">
              <w:t>161-164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jc w:val="both"/>
            </w:pPr>
            <w:r w:rsidRPr="00970168">
              <w:t>Чистовая разметка и обработка заготовок разделочных досок</w:t>
            </w:r>
          </w:p>
          <w:p w:rsidR="001203A6" w:rsidRPr="00970168" w:rsidRDefault="001203A6" w:rsidP="00B7667F">
            <w:pPr>
              <w:ind w:firstLine="454"/>
              <w:jc w:val="both"/>
            </w:pPr>
          </w:p>
          <w:p w:rsidR="001203A6" w:rsidRPr="00970168" w:rsidRDefault="001203A6" w:rsidP="00B7667F">
            <w:pPr>
              <w:ind w:right="180"/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4</w:t>
            </w:r>
          </w:p>
        </w:tc>
        <w:tc>
          <w:tcPr>
            <w:tcW w:w="3544" w:type="dxa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Знакомство с правилами чистовой разметки.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Знакомство с размерами припусков на обработку.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Провести чистовую разметку и выпилить заготовки разделочных досок согласно чертежам</w:t>
            </w:r>
          </w:p>
        </w:tc>
        <w:tc>
          <w:tcPr>
            <w:tcW w:w="3118" w:type="dxa"/>
            <w:gridSpan w:val="2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Знакомятся с правилами чистовой разметки.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Знакомятся с размерами припусков на обработку.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Проводят чистовую разметку и выпиливают заготовки разделочных досок согласно чертежам с помощью учителя</w:t>
            </w:r>
          </w:p>
        </w:tc>
        <w:tc>
          <w:tcPr>
            <w:tcW w:w="3119" w:type="dxa"/>
            <w:gridSpan w:val="2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Знакомятся с правилами чистовой разметки.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Знакомятся с размерами припусков на обработку.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Проводят чистовую разметку и выпиливают заготовки разделочных досок согласно чертежам</w:t>
            </w:r>
          </w:p>
        </w:tc>
      </w:tr>
      <w:tr w:rsidR="001203A6" w:rsidRPr="00970168" w:rsidTr="00B7667F">
        <w:tc>
          <w:tcPr>
            <w:tcW w:w="704" w:type="dxa"/>
            <w:gridSpan w:val="2"/>
          </w:tcPr>
          <w:p w:rsidR="001203A6" w:rsidRPr="00970168" w:rsidRDefault="001203A6" w:rsidP="00B7667F">
            <w:pPr>
              <w:tabs>
                <w:tab w:val="left" w:pos="22"/>
              </w:tabs>
              <w:ind w:right="-109"/>
              <w:jc w:val="center"/>
            </w:pPr>
            <w:r w:rsidRPr="00970168">
              <w:t>165-166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jc w:val="both"/>
            </w:pPr>
            <w:r w:rsidRPr="00970168">
              <w:t>Отделка заготовок разделочных досок</w:t>
            </w:r>
          </w:p>
          <w:p w:rsidR="001203A6" w:rsidRPr="00970168" w:rsidRDefault="001203A6" w:rsidP="00B7667F">
            <w:pPr>
              <w:ind w:right="180"/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2</w:t>
            </w:r>
          </w:p>
        </w:tc>
        <w:tc>
          <w:tcPr>
            <w:tcW w:w="3544" w:type="dxa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Повторение правил отделки заготовок.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Отделка заготовок разделочных досок рашпилем, надфилем, шлифовальной бумагой</w:t>
            </w:r>
          </w:p>
        </w:tc>
        <w:tc>
          <w:tcPr>
            <w:tcW w:w="3118" w:type="dxa"/>
            <w:gridSpan w:val="2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Повторяют правила отделки заготовок.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Отделывают заготовки разделочных досок рашпилем, надфилем, шлифовальной бумагой с помощью учителя</w:t>
            </w:r>
          </w:p>
        </w:tc>
        <w:tc>
          <w:tcPr>
            <w:tcW w:w="3119" w:type="dxa"/>
            <w:gridSpan w:val="2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Повторяют правила отделки заготовок.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Отделывают заготовки разделочных досок рашпилем, надфилем, шлифовальной бумагой</w:t>
            </w:r>
          </w:p>
        </w:tc>
      </w:tr>
      <w:tr w:rsidR="001203A6" w:rsidRPr="00970168" w:rsidTr="00B7667F">
        <w:tc>
          <w:tcPr>
            <w:tcW w:w="704" w:type="dxa"/>
            <w:gridSpan w:val="2"/>
          </w:tcPr>
          <w:p w:rsidR="001203A6" w:rsidRPr="00970168" w:rsidRDefault="001203A6" w:rsidP="00B7667F">
            <w:pPr>
              <w:tabs>
                <w:tab w:val="left" w:pos="22"/>
              </w:tabs>
              <w:ind w:right="-109"/>
              <w:jc w:val="center"/>
            </w:pPr>
            <w:r w:rsidRPr="00970168">
              <w:t>167-168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jc w:val="both"/>
            </w:pPr>
            <w:r w:rsidRPr="00970168">
              <w:t>Проверка качества работы</w:t>
            </w:r>
          </w:p>
          <w:p w:rsidR="001203A6" w:rsidRPr="00970168" w:rsidRDefault="001203A6" w:rsidP="00B7667F">
            <w:pPr>
              <w:ind w:firstLine="454"/>
              <w:jc w:val="both"/>
            </w:pPr>
          </w:p>
          <w:p w:rsidR="001203A6" w:rsidRPr="00970168" w:rsidRDefault="001203A6" w:rsidP="00B7667F">
            <w:pPr>
              <w:ind w:right="180"/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2</w:t>
            </w:r>
          </w:p>
        </w:tc>
        <w:tc>
          <w:tcPr>
            <w:tcW w:w="3544" w:type="dxa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Знакомство с мерами по исправлению брака.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Проверка качество работы.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Исправление возможного брака.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Пиление ножовкой и контроль столярным угольником.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Отделка деталей наждачной бумагой и рашпилем</w:t>
            </w:r>
          </w:p>
        </w:tc>
        <w:tc>
          <w:tcPr>
            <w:tcW w:w="3118" w:type="dxa"/>
            <w:gridSpan w:val="2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Знакомятся с мерами по исправлению брака. 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Пилят ножовкой и контролируют столярным угольником.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Отделывают детали наждачной бумагой и рашпилем с помощью учителя</w:t>
            </w:r>
          </w:p>
        </w:tc>
        <w:tc>
          <w:tcPr>
            <w:tcW w:w="3119" w:type="dxa"/>
            <w:gridSpan w:val="2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Знакомятся с мерами по исправлению брака.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Проверяют качество работы.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Исправляют возможный брак.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Пилят ножовкой и контролируют столярным угольником.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Отделывают детали наждачной бумагой и рашпилем</w:t>
            </w:r>
          </w:p>
        </w:tc>
      </w:tr>
      <w:tr w:rsidR="001203A6" w:rsidRPr="00970168" w:rsidTr="00B7667F">
        <w:tc>
          <w:tcPr>
            <w:tcW w:w="704" w:type="dxa"/>
            <w:gridSpan w:val="2"/>
          </w:tcPr>
          <w:p w:rsidR="001203A6" w:rsidRPr="00970168" w:rsidRDefault="001203A6" w:rsidP="00B7667F">
            <w:pPr>
              <w:tabs>
                <w:tab w:val="left" w:pos="22"/>
              </w:tabs>
              <w:ind w:right="-109"/>
              <w:jc w:val="center"/>
            </w:pPr>
            <w:r w:rsidRPr="00970168">
              <w:t>169-170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jc w:val="both"/>
            </w:pPr>
            <w:r w:rsidRPr="00970168">
              <w:t>Нанесение рисунка и раскрашивания разделочных досок</w:t>
            </w:r>
          </w:p>
          <w:p w:rsidR="001203A6" w:rsidRPr="00970168" w:rsidRDefault="001203A6" w:rsidP="00B7667F">
            <w:pPr>
              <w:ind w:right="180"/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2</w:t>
            </w:r>
          </w:p>
        </w:tc>
        <w:tc>
          <w:tcPr>
            <w:tcW w:w="3544" w:type="dxa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Знакомство с различными способами украшения разделочных досок.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Выбор вида украшения доски.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Нанесения рисунка, выжигание или раскрашивание его</w:t>
            </w:r>
          </w:p>
        </w:tc>
        <w:tc>
          <w:tcPr>
            <w:tcW w:w="3118" w:type="dxa"/>
            <w:gridSpan w:val="2"/>
          </w:tcPr>
          <w:p w:rsidR="001203A6" w:rsidRPr="00970168" w:rsidRDefault="001203A6" w:rsidP="00B7667F">
            <w:pPr>
              <w:jc w:val="both"/>
            </w:pPr>
            <w:r w:rsidRPr="00970168">
              <w:t>Наносят рисунок, выжигают или раскрашивают его с помощью учителя</w:t>
            </w:r>
          </w:p>
        </w:tc>
        <w:tc>
          <w:tcPr>
            <w:tcW w:w="3119" w:type="dxa"/>
            <w:gridSpan w:val="2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Знакомятся с различными способами украшения разделочных досок.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Выбирают вид украшения доски.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Наносят рисунок, выжигают или раскрашивают его</w:t>
            </w:r>
          </w:p>
        </w:tc>
      </w:tr>
      <w:tr w:rsidR="001203A6" w:rsidRPr="00970168" w:rsidTr="00B7667F">
        <w:tc>
          <w:tcPr>
            <w:tcW w:w="704" w:type="dxa"/>
            <w:gridSpan w:val="2"/>
          </w:tcPr>
          <w:p w:rsidR="001203A6" w:rsidRPr="00970168" w:rsidRDefault="001203A6" w:rsidP="00B7667F">
            <w:pPr>
              <w:tabs>
                <w:tab w:val="left" w:pos="22"/>
              </w:tabs>
              <w:ind w:right="-109"/>
              <w:jc w:val="center"/>
            </w:pPr>
            <w:r w:rsidRPr="00970168">
              <w:t>171-172</w:t>
            </w:r>
          </w:p>
        </w:tc>
        <w:tc>
          <w:tcPr>
            <w:tcW w:w="2693" w:type="dxa"/>
          </w:tcPr>
          <w:p w:rsidR="001203A6" w:rsidRPr="00970168" w:rsidRDefault="001203A6" w:rsidP="00B7667F">
            <w:pPr>
              <w:jc w:val="both"/>
            </w:pPr>
            <w:r w:rsidRPr="00970168">
              <w:t>Окончательная отделка разделочных досок. Анализ выполненной работы</w:t>
            </w:r>
          </w:p>
          <w:p w:rsidR="001203A6" w:rsidRPr="00970168" w:rsidRDefault="001203A6" w:rsidP="00B7667F">
            <w:pPr>
              <w:ind w:right="180"/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2</w:t>
            </w:r>
          </w:p>
        </w:tc>
        <w:tc>
          <w:tcPr>
            <w:tcW w:w="3544" w:type="dxa"/>
          </w:tcPr>
          <w:p w:rsidR="001203A6" w:rsidRPr="00970168" w:rsidRDefault="001203A6" w:rsidP="00B7667F">
            <w:pPr>
              <w:jc w:val="both"/>
            </w:pPr>
            <w:r w:rsidRPr="00970168">
              <w:t>Окончательная отделка разделочных досок.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Анализ выполненной работы.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Нахождение ошибок и их исправление</w:t>
            </w:r>
          </w:p>
          <w:p w:rsidR="001203A6" w:rsidRPr="00970168" w:rsidRDefault="001203A6" w:rsidP="00B7667F">
            <w:pPr>
              <w:jc w:val="both"/>
            </w:pPr>
          </w:p>
        </w:tc>
        <w:tc>
          <w:tcPr>
            <w:tcW w:w="3118" w:type="dxa"/>
            <w:gridSpan w:val="2"/>
          </w:tcPr>
          <w:p w:rsidR="001203A6" w:rsidRPr="00970168" w:rsidRDefault="001203A6" w:rsidP="00B7667F">
            <w:pPr>
              <w:jc w:val="both"/>
            </w:pPr>
            <w:r w:rsidRPr="00970168">
              <w:t>Окончательно отделывают разделочные доски.</w:t>
            </w:r>
          </w:p>
          <w:p w:rsidR="001203A6" w:rsidRPr="00970168" w:rsidRDefault="001203A6" w:rsidP="00B7667F">
            <w:pPr>
              <w:jc w:val="both"/>
            </w:pPr>
            <w:r w:rsidRPr="00970168">
              <w:t>Находят ошибки и исправляют их с помощью учителя</w:t>
            </w:r>
          </w:p>
          <w:p w:rsidR="001203A6" w:rsidRPr="00970168" w:rsidRDefault="001203A6" w:rsidP="00B7667F">
            <w:pPr>
              <w:jc w:val="both"/>
            </w:pPr>
          </w:p>
        </w:tc>
        <w:tc>
          <w:tcPr>
            <w:tcW w:w="3119" w:type="dxa"/>
            <w:gridSpan w:val="2"/>
          </w:tcPr>
          <w:p w:rsidR="001203A6" w:rsidRPr="00970168" w:rsidRDefault="001203A6" w:rsidP="00B7667F">
            <w:pPr>
              <w:jc w:val="both"/>
            </w:pPr>
            <w:r w:rsidRPr="00970168">
              <w:t>Окончательно отделывают разделочные доски.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Анализируют выполненную работу.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Находят ошибки и исправляют их</w:t>
            </w:r>
          </w:p>
        </w:tc>
      </w:tr>
      <w:tr w:rsidR="001203A6" w:rsidRPr="00970168" w:rsidTr="00B7667F">
        <w:tc>
          <w:tcPr>
            <w:tcW w:w="13887" w:type="dxa"/>
            <w:gridSpan w:val="9"/>
          </w:tcPr>
          <w:p w:rsidR="001203A6" w:rsidRPr="00B7667F" w:rsidRDefault="001203A6" w:rsidP="00B7667F">
            <w:pPr>
              <w:tabs>
                <w:tab w:val="left" w:pos="22"/>
              </w:tabs>
              <w:ind w:right="-109" w:firstLine="454"/>
              <w:jc w:val="center"/>
              <w:rPr>
                <w:b/>
              </w:rPr>
            </w:pPr>
            <w:r w:rsidRPr="00B7667F">
              <w:rPr>
                <w:b/>
              </w:rPr>
              <w:t>Соединение рейки с бруском врезкой. Поставка под горячее-26 часов</w:t>
            </w:r>
          </w:p>
        </w:tc>
      </w:tr>
      <w:tr w:rsidR="001203A6" w:rsidRPr="00970168" w:rsidTr="00B7667F">
        <w:tc>
          <w:tcPr>
            <w:tcW w:w="704" w:type="dxa"/>
            <w:gridSpan w:val="2"/>
          </w:tcPr>
          <w:p w:rsidR="001203A6" w:rsidRPr="00970168" w:rsidRDefault="001203A6" w:rsidP="00B7667F">
            <w:pPr>
              <w:tabs>
                <w:tab w:val="left" w:pos="22"/>
              </w:tabs>
              <w:ind w:right="-109"/>
              <w:jc w:val="center"/>
            </w:pPr>
            <w:r w:rsidRPr="00970168">
              <w:t>173-174</w:t>
            </w:r>
          </w:p>
        </w:tc>
        <w:tc>
          <w:tcPr>
            <w:tcW w:w="2693" w:type="dxa"/>
          </w:tcPr>
          <w:p w:rsidR="001203A6" w:rsidRPr="00B7667F" w:rsidRDefault="001203A6" w:rsidP="00B7667F">
            <w:pPr>
              <w:jc w:val="both"/>
              <w:rPr>
                <w:color w:val="000000"/>
              </w:rPr>
            </w:pPr>
            <w:r w:rsidRPr="00B7667F">
              <w:rPr>
                <w:color w:val="000000"/>
              </w:rPr>
              <w:t>Ознакомление с работой стамеской. Соединение деталей врезкой в паз на отходах материалов</w:t>
            </w:r>
          </w:p>
          <w:p w:rsidR="001203A6" w:rsidRPr="00970168" w:rsidRDefault="001203A6" w:rsidP="00B7667F">
            <w:pPr>
              <w:ind w:firstLine="454"/>
              <w:jc w:val="both"/>
            </w:pPr>
          </w:p>
          <w:p w:rsidR="001203A6" w:rsidRPr="00970168" w:rsidRDefault="001203A6" w:rsidP="00B7667F">
            <w:pPr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2</w:t>
            </w:r>
          </w:p>
        </w:tc>
        <w:tc>
          <w:tcPr>
            <w:tcW w:w="3544" w:type="dxa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Знакомство со стамеской: устройство, применение, размеры, правила безопасной работы.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Знакомство с врезкой как способом соединения деталей. 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Знакомство с пазом: назначение, ширина, глубина.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Знакомство с требованиями к качеству разметки.</w:t>
            </w:r>
          </w:p>
          <w:p w:rsidR="001203A6" w:rsidRPr="00970168" w:rsidRDefault="001203A6" w:rsidP="00B7667F">
            <w:pPr>
              <w:jc w:val="both"/>
            </w:pPr>
            <w:r w:rsidRPr="00970168">
              <w:t>Выполнение соединения деталей врезкой в паз на отходах материалов</w:t>
            </w:r>
          </w:p>
        </w:tc>
        <w:tc>
          <w:tcPr>
            <w:tcW w:w="3118" w:type="dxa"/>
            <w:gridSpan w:val="2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Знакомятся со стамеской: устройство, применение, размеры, правила безопасной работы.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Знакомятся с врезкой как способом соединения деталей. 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Знакомятся с пазом: назначение, ширина, глубина.</w:t>
            </w:r>
          </w:p>
          <w:p w:rsidR="001203A6" w:rsidRPr="00970168" w:rsidRDefault="001203A6" w:rsidP="00B7667F">
            <w:pPr>
              <w:jc w:val="both"/>
            </w:pPr>
            <w:r w:rsidRPr="00970168">
              <w:t>Выполняют соединение деталей врезкой в паз на отходах материалов</w:t>
            </w:r>
          </w:p>
          <w:p w:rsidR="001203A6" w:rsidRPr="00970168" w:rsidRDefault="001203A6" w:rsidP="00B7667F">
            <w:pPr>
              <w:jc w:val="both"/>
            </w:pPr>
          </w:p>
        </w:tc>
        <w:tc>
          <w:tcPr>
            <w:tcW w:w="3119" w:type="dxa"/>
            <w:gridSpan w:val="2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Знакомятся со стамеской: устройство, применение, размеры, правила безопасной работы.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Знакомятся с врезкой как способом соединения деталей. 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Знакомятся с пазом: назначение, ширина, глубина.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Знакомятся с требованиями к качеству разметки.</w:t>
            </w:r>
          </w:p>
          <w:p w:rsidR="001203A6" w:rsidRPr="00970168" w:rsidRDefault="001203A6" w:rsidP="00B7667F">
            <w:pPr>
              <w:jc w:val="both"/>
            </w:pPr>
            <w:r w:rsidRPr="00970168">
              <w:t>Выполняют соединение деталей врезкой в паз на отходах материалов</w:t>
            </w:r>
          </w:p>
        </w:tc>
      </w:tr>
      <w:tr w:rsidR="001203A6" w:rsidRPr="00970168" w:rsidTr="00B7667F">
        <w:trPr>
          <w:gridAfter w:val="1"/>
          <w:wAfter w:w="12" w:type="dxa"/>
        </w:trPr>
        <w:tc>
          <w:tcPr>
            <w:tcW w:w="692" w:type="dxa"/>
          </w:tcPr>
          <w:p w:rsidR="001203A6" w:rsidRPr="00970168" w:rsidRDefault="001203A6" w:rsidP="00B7667F">
            <w:pPr>
              <w:tabs>
                <w:tab w:val="left" w:pos="0"/>
              </w:tabs>
              <w:ind w:right="-124"/>
              <w:jc w:val="center"/>
            </w:pPr>
            <w:r w:rsidRPr="00970168">
              <w:t>175-176</w:t>
            </w:r>
          </w:p>
        </w:tc>
        <w:tc>
          <w:tcPr>
            <w:tcW w:w="2705" w:type="dxa"/>
            <w:gridSpan w:val="2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Анализ образца подставки под горячее. Технический рисунок подставки под горячее </w:t>
            </w:r>
          </w:p>
          <w:p w:rsidR="001203A6" w:rsidRPr="00970168" w:rsidRDefault="001203A6" w:rsidP="00B7667F">
            <w:pPr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2</w:t>
            </w:r>
          </w:p>
        </w:tc>
        <w:tc>
          <w:tcPr>
            <w:tcW w:w="3544" w:type="dxa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Анализ образца подставки.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Знакомство с древесиной для кухонных приспособлений.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Планирование работы в групповой беседе.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Подбор материалов.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Выполнение чертежа деталей подставки</w:t>
            </w:r>
          </w:p>
        </w:tc>
        <w:tc>
          <w:tcPr>
            <w:tcW w:w="3106" w:type="dxa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Планируют работу в групповой беседе.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Подбирают материалы с помощью учителя</w:t>
            </w:r>
          </w:p>
          <w:p w:rsidR="001203A6" w:rsidRPr="00970168" w:rsidRDefault="001203A6" w:rsidP="00B7667F">
            <w:pPr>
              <w:jc w:val="both"/>
            </w:pPr>
          </w:p>
        </w:tc>
        <w:tc>
          <w:tcPr>
            <w:tcW w:w="3119" w:type="dxa"/>
            <w:gridSpan w:val="2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Анализируют образец подставки.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Знакомятся с древесиной для кухонных приспособлений.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Планируют работу в групповой беседе.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Подбирают материалы.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Выполняют чертеж деталей подставки</w:t>
            </w:r>
          </w:p>
        </w:tc>
      </w:tr>
      <w:tr w:rsidR="001203A6" w:rsidRPr="00970168" w:rsidTr="00B7667F">
        <w:trPr>
          <w:gridAfter w:val="1"/>
          <w:wAfter w:w="12" w:type="dxa"/>
        </w:trPr>
        <w:tc>
          <w:tcPr>
            <w:tcW w:w="692" w:type="dxa"/>
          </w:tcPr>
          <w:p w:rsidR="001203A6" w:rsidRPr="00970168" w:rsidRDefault="001203A6" w:rsidP="00B7667F">
            <w:pPr>
              <w:tabs>
                <w:tab w:val="left" w:pos="0"/>
              </w:tabs>
              <w:ind w:right="-124"/>
              <w:jc w:val="center"/>
            </w:pPr>
            <w:r w:rsidRPr="00970168">
              <w:t>177180</w:t>
            </w:r>
          </w:p>
        </w:tc>
        <w:tc>
          <w:tcPr>
            <w:tcW w:w="2705" w:type="dxa"/>
            <w:gridSpan w:val="2"/>
          </w:tcPr>
          <w:p w:rsidR="001203A6" w:rsidRPr="00B7667F" w:rsidRDefault="001203A6" w:rsidP="00B7667F">
            <w:pPr>
              <w:jc w:val="both"/>
              <w:rPr>
                <w:color w:val="000000"/>
              </w:rPr>
            </w:pPr>
            <w:r w:rsidRPr="00B7667F">
              <w:rPr>
                <w:color w:val="000000"/>
              </w:rPr>
              <w:t>Строгание рубанком деталей подставки в размер по чертежу</w:t>
            </w:r>
          </w:p>
          <w:p w:rsidR="001203A6" w:rsidRPr="00970168" w:rsidRDefault="001203A6" w:rsidP="00B7667F">
            <w:pPr>
              <w:jc w:val="both"/>
            </w:pPr>
          </w:p>
          <w:p w:rsidR="001203A6" w:rsidRPr="00970168" w:rsidRDefault="001203A6" w:rsidP="00B7667F">
            <w:pPr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4</w:t>
            </w:r>
          </w:p>
        </w:tc>
        <w:tc>
          <w:tcPr>
            <w:tcW w:w="3544" w:type="dxa"/>
          </w:tcPr>
          <w:p w:rsidR="001203A6" w:rsidRPr="00970168" w:rsidRDefault="001203A6" w:rsidP="00B7667F">
            <w:pPr>
              <w:jc w:val="both"/>
            </w:pPr>
            <w:r w:rsidRPr="00970168">
              <w:t>Знакомство с правилами строгания широкой и узкой грани деталей подставки в размер по чертежу.</w:t>
            </w:r>
          </w:p>
          <w:p w:rsidR="001203A6" w:rsidRPr="00970168" w:rsidRDefault="001203A6" w:rsidP="00B7667F">
            <w:pPr>
              <w:jc w:val="both"/>
            </w:pPr>
            <w:r w:rsidRPr="00970168">
              <w:t>Строгание широкой и узкой грани бруска в размер с контролем угольником и линейкой бруска в размер</w:t>
            </w:r>
          </w:p>
        </w:tc>
        <w:tc>
          <w:tcPr>
            <w:tcW w:w="3106" w:type="dxa"/>
          </w:tcPr>
          <w:p w:rsidR="001203A6" w:rsidRPr="00970168" w:rsidRDefault="001203A6" w:rsidP="00B7667F">
            <w:pPr>
              <w:jc w:val="both"/>
            </w:pPr>
            <w:r w:rsidRPr="00970168">
              <w:t>Строгают широкую и узкую грани бруска в размер с контролем угольником и линейкой бруска в размер с помощью учителя</w:t>
            </w:r>
          </w:p>
        </w:tc>
        <w:tc>
          <w:tcPr>
            <w:tcW w:w="3119" w:type="dxa"/>
            <w:gridSpan w:val="2"/>
          </w:tcPr>
          <w:p w:rsidR="001203A6" w:rsidRPr="00970168" w:rsidRDefault="001203A6" w:rsidP="00B7667F">
            <w:pPr>
              <w:jc w:val="both"/>
            </w:pPr>
            <w:r w:rsidRPr="00970168">
              <w:t>Знакомятся с правилами строгания широкой и узкой грани деталей подставки в размер по чертежу.</w:t>
            </w:r>
          </w:p>
          <w:p w:rsidR="001203A6" w:rsidRPr="00970168" w:rsidRDefault="001203A6" w:rsidP="00B7667F">
            <w:pPr>
              <w:jc w:val="both"/>
            </w:pPr>
            <w:r w:rsidRPr="00970168">
              <w:t>Строгают широкую и узкую грани бруска в размер с контролем угольником и линейкой бруска в размер</w:t>
            </w:r>
          </w:p>
        </w:tc>
      </w:tr>
      <w:tr w:rsidR="001203A6" w:rsidRPr="00970168" w:rsidTr="00B7667F">
        <w:trPr>
          <w:gridAfter w:val="1"/>
          <w:wAfter w:w="12" w:type="dxa"/>
        </w:trPr>
        <w:tc>
          <w:tcPr>
            <w:tcW w:w="692" w:type="dxa"/>
          </w:tcPr>
          <w:p w:rsidR="001203A6" w:rsidRPr="00970168" w:rsidRDefault="001203A6" w:rsidP="00B7667F">
            <w:pPr>
              <w:tabs>
                <w:tab w:val="left" w:pos="0"/>
              </w:tabs>
              <w:ind w:right="-124"/>
              <w:jc w:val="center"/>
            </w:pPr>
            <w:r w:rsidRPr="00970168">
              <w:t>181-182</w:t>
            </w:r>
          </w:p>
        </w:tc>
        <w:tc>
          <w:tcPr>
            <w:tcW w:w="2705" w:type="dxa"/>
            <w:gridSpan w:val="2"/>
          </w:tcPr>
          <w:p w:rsidR="001203A6" w:rsidRPr="00B7667F" w:rsidRDefault="001203A6" w:rsidP="00B7667F">
            <w:pPr>
              <w:jc w:val="both"/>
            </w:pPr>
            <w:r w:rsidRPr="00970168">
              <w:t>Пиление ножовкой   по заданному размеру по чертежу деталей подставки</w:t>
            </w:r>
          </w:p>
          <w:p w:rsidR="001203A6" w:rsidRPr="00970168" w:rsidRDefault="001203A6" w:rsidP="00B7667F">
            <w:pPr>
              <w:jc w:val="both"/>
            </w:pPr>
            <w:r w:rsidRPr="00970168">
              <w:t> </w:t>
            </w: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2</w:t>
            </w:r>
          </w:p>
        </w:tc>
        <w:tc>
          <w:tcPr>
            <w:tcW w:w="3544" w:type="dxa"/>
          </w:tcPr>
          <w:p w:rsidR="001203A6" w:rsidRPr="00970168" w:rsidRDefault="001203A6" w:rsidP="00B7667F">
            <w:pPr>
              <w:jc w:val="both"/>
            </w:pPr>
            <w:r w:rsidRPr="00970168">
              <w:t>Повторение размеров припусков на обработку.</w:t>
            </w:r>
          </w:p>
          <w:p w:rsidR="001203A6" w:rsidRPr="00B7667F" w:rsidRDefault="001203A6" w:rsidP="00B7667F">
            <w:pPr>
              <w:jc w:val="both"/>
            </w:pPr>
            <w:r w:rsidRPr="00970168">
              <w:t>Пиление ножовкой   по заданному размеру по чертежу деталей подставки </w:t>
            </w:r>
          </w:p>
          <w:p w:rsidR="001203A6" w:rsidRPr="00970168" w:rsidRDefault="001203A6" w:rsidP="00B7667F">
            <w:pPr>
              <w:jc w:val="both"/>
            </w:pPr>
            <w:r w:rsidRPr="00970168">
              <w:t>  </w:t>
            </w:r>
          </w:p>
        </w:tc>
        <w:tc>
          <w:tcPr>
            <w:tcW w:w="3106" w:type="dxa"/>
          </w:tcPr>
          <w:p w:rsidR="001203A6" w:rsidRPr="00970168" w:rsidRDefault="001203A6" w:rsidP="00B7667F">
            <w:pPr>
              <w:jc w:val="both"/>
            </w:pPr>
            <w:r w:rsidRPr="00970168">
              <w:t>Повторяют размеры припусков на обработку.</w:t>
            </w:r>
          </w:p>
          <w:p w:rsidR="001203A6" w:rsidRPr="00B7667F" w:rsidRDefault="001203A6" w:rsidP="00B7667F">
            <w:pPr>
              <w:jc w:val="both"/>
            </w:pPr>
            <w:r w:rsidRPr="00970168">
              <w:t>Пилят ножовкой   по заданному размеру по чертежу деталей подставки с помощью учителя</w:t>
            </w:r>
          </w:p>
        </w:tc>
        <w:tc>
          <w:tcPr>
            <w:tcW w:w="3119" w:type="dxa"/>
            <w:gridSpan w:val="2"/>
          </w:tcPr>
          <w:p w:rsidR="001203A6" w:rsidRPr="00970168" w:rsidRDefault="001203A6" w:rsidP="00B7667F">
            <w:pPr>
              <w:jc w:val="both"/>
            </w:pPr>
            <w:r w:rsidRPr="00970168">
              <w:t>Повторяют размеры припусков на обработку.</w:t>
            </w:r>
          </w:p>
          <w:p w:rsidR="001203A6" w:rsidRPr="00B7667F" w:rsidRDefault="001203A6" w:rsidP="00B7667F">
            <w:pPr>
              <w:jc w:val="both"/>
            </w:pPr>
            <w:r w:rsidRPr="00970168">
              <w:t>Пилят ножовкой   по заданному размеру по чертежу деталей подставки</w:t>
            </w:r>
          </w:p>
          <w:p w:rsidR="001203A6" w:rsidRPr="00970168" w:rsidRDefault="001203A6" w:rsidP="00B7667F">
            <w:pPr>
              <w:jc w:val="both"/>
            </w:pPr>
            <w:r w:rsidRPr="00970168">
              <w:t>  </w:t>
            </w:r>
          </w:p>
        </w:tc>
      </w:tr>
      <w:tr w:rsidR="001203A6" w:rsidRPr="00970168" w:rsidTr="00B7667F">
        <w:trPr>
          <w:gridAfter w:val="1"/>
          <w:wAfter w:w="12" w:type="dxa"/>
        </w:trPr>
        <w:tc>
          <w:tcPr>
            <w:tcW w:w="692" w:type="dxa"/>
          </w:tcPr>
          <w:p w:rsidR="001203A6" w:rsidRPr="00970168" w:rsidRDefault="001203A6" w:rsidP="00B7667F">
            <w:pPr>
              <w:tabs>
                <w:tab w:val="left" w:pos="0"/>
              </w:tabs>
              <w:ind w:right="-124"/>
              <w:jc w:val="center"/>
            </w:pPr>
            <w:r w:rsidRPr="00970168">
              <w:t>183-186</w:t>
            </w:r>
          </w:p>
        </w:tc>
        <w:tc>
          <w:tcPr>
            <w:tcW w:w="2705" w:type="dxa"/>
            <w:gridSpan w:val="2"/>
          </w:tcPr>
          <w:p w:rsidR="001203A6" w:rsidRPr="00970168" w:rsidRDefault="001203A6" w:rsidP="00B7667F">
            <w:pPr>
              <w:jc w:val="both"/>
            </w:pPr>
            <w:r w:rsidRPr="00970168">
              <w:t>Соединение рейки с бруском.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Одновременная разметка пазов на двух брусках подставки </w:t>
            </w:r>
          </w:p>
          <w:p w:rsidR="001203A6" w:rsidRPr="00970168" w:rsidRDefault="001203A6" w:rsidP="00B7667F">
            <w:pPr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4</w:t>
            </w:r>
          </w:p>
        </w:tc>
        <w:tc>
          <w:tcPr>
            <w:tcW w:w="3544" w:type="dxa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Повторение сведений о пазе: назначение, ширина, глубина.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Знакомство с правилами разметки пазов одновременно на двух брусках.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Одновременная разметка пазов на двух брусках подставки</w:t>
            </w:r>
          </w:p>
          <w:p w:rsidR="001203A6" w:rsidRPr="00970168" w:rsidRDefault="001203A6" w:rsidP="00B7667F">
            <w:pPr>
              <w:jc w:val="both"/>
            </w:pPr>
          </w:p>
        </w:tc>
        <w:tc>
          <w:tcPr>
            <w:tcW w:w="3106" w:type="dxa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Повторяют сведения о пазе: назначение, ширина, глубина.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Знакомятся с правилами разметки пазов одновременно на двух брусках.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Одновременно размечают пазы на двух брусках подставки с помощью учителя</w:t>
            </w:r>
          </w:p>
        </w:tc>
        <w:tc>
          <w:tcPr>
            <w:tcW w:w="3119" w:type="dxa"/>
            <w:gridSpan w:val="2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Повторяют сведения о пазе: назначение, ширина, глубина.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Знакомятся с правилами разметки пазов одновременно на двух брусках.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Одновременно размечают пазы на двух брусках подставки</w:t>
            </w:r>
          </w:p>
          <w:p w:rsidR="001203A6" w:rsidRPr="00970168" w:rsidRDefault="001203A6" w:rsidP="00B7667F">
            <w:pPr>
              <w:jc w:val="both"/>
            </w:pPr>
          </w:p>
        </w:tc>
      </w:tr>
      <w:tr w:rsidR="001203A6" w:rsidRPr="00970168" w:rsidTr="00B7667F">
        <w:trPr>
          <w:gridAfter w:val="1"/>
          <w:wAfter w:w="12" w:type="dxa"/>
        </w:trPr>
        <w:tc>
          <w:tcPr>
            <w:tcW w:w="692" w:type="dxa"/>
          </w:tcPr>
          <w:p w:rsidR="001203A6" w:rsidRPr="00970168" w:rsidRDefault="001203A6" w:rsidP="00B7667F">
            <w:pPr>
              <w:tabs>
                <w:tab w:val="left" w:pos="0"/>
              </w:tabs>
              <w:ind w:right="-124"/>
              <w:jc w:val="center"/>
            </w:pPr>
            <w:r w:rsidRPr="00970168">
              <w:t>187-190</w:t>
            </w:r>
          </w:p>
        </w:tc>
        <w:tc>
          <w:tcPr>
            <w:tcW w:w="2705" w:type="dxa"/>
            <w:gridSpan w:val="2"/>
          </w:tcPr>
          <w:p w:rsidR="001203A6" w:rsidRPr="00970168" w:rsidRDefault="001203A6" w:rsidP="00B7667F">
            <w:pPr>
              <w:jc w:val="both"/>
            </w:pPr>
            <w:r w:rsidRPr="00970168">
              <w:t>Соединение рейки с бруском. Выполнение пазов на деталях подставки</w:t>
            </w:r>
          </w:p>
          <w:p w:rsidR="001203A6" w:rsidRPr="00970168" w:rsidRDefault="001203A6" w:rsidP="00B7667F">
            <w:pPr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4</w:t>
            </w:r>
          </w:p>
        </w:tc>
        <w:tc>
          <w:tcPr>
            <w:tcW w:w="3544" w:type="dxa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Знакомство с правилами запиливания брусков на определенную глубину.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Выполнение пазов на деталях подставки.</w:t>
            </w:r>
          </w:p>
          <w:p w:rsidR="001203A6" w:rsidRPr="00970168" w:rsidRDefault="001203A6" w:rsidP="00B7667F">
            <w:pPr>
              <w:jc w:val="both"/>
            </w:pPr>
            <w:r w:rsidRPr="00970168">
              <w:t>Удаление стамеской подрезанного материала</w:t>
            </w:r>
          </w:p>
        </w:tc>
        <w:tc>
          <w:tcPr>
            <w:tcW w:w="3106" w:type="dxa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Знакомятся с правилами запиливания брусков на определенную глубину.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Выполняют пазы на деталях подставки с помощью учителя.</w:t>
            </w:r>
          </w:p>
          <w:p w:rsidR="001203A6" w:rsidRPr="00970168" w:rsidRDefault="001203A6" w:rsidP="00B7667F">
            <w:pPr>
              <w:jc w:val="both"/>
            </w:pPr>
            <w:r w:rsidRPr="00970168">
              <w:t>Удаляют стамеской подрезанный материал</w:t>
            </w:r>
          </w:p>
        </w:tc>
        <w:tc>
          <w:tcPr>
            <w:tcW w:w="3119" w:type="dxa"/>
            <w:gridSpan w:val="2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Знакомятся с правилами запиливания брусков на определенную глубину.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Выполняют пазы на деталях подставки.</w:t>
            </w:r>
          </w:p>
          <w:p w:rsidR="001203A6" w:rsidRPr="00970168" w:rsidRDefault="001203A6" w:rsidP="00B7667F">
            <w:pPr>
              <w:jc w:val="both"/>
            </w:pPr>
            <w:r w:rsidRPr="00970168">
              <w:t>Удаляют стамеской подрезанный материал</w:t>
            </w:r>
          </w:p>
        </w:tc>
      </w:tr>
      <w:tr w:rsidR="001203A6" w:rsidRPr="00970168" w:rsidTr="00B7667F">
        <w:trPr>
          <w:gridAfter w:val="1"/>
          <w:wAfter w:w="12" w:type="dxa"/>
        </w:trPr>
        <w:tc>
          <w:tcPr>
            <w:tcW w:w="692" w:type="dxa"/>
          </w:tcPr>
          <w:p w:rsidR="001203A6" w:rsidRPr="00970168" w:rsidRDefault="001203A6" w:rsidP="00B7667F">
            <w:pPr>
              <w:tabs>
                <w:tab w:val="left" w:pos="0"/>
              </w:tabs>
              <w:ind w:right="-124"/>
              <w:jc w:val="center"/>
            </w:pPr>
            <w:r w:rsidRPr="00970168">
              <w:t>191-194</w:t>
            </w:r>
          </w:p>
        </w:tc>
        <w:tc>
          <w:tcPr>
            <w:tcW w:w="2705" w:type="dxa"/>
            <w:gridSpan w:val="2"/>
          </w:tcPr>
          <w:p w:rsidR="001203A6" w:rsidRPr="00970168" w:rsidRDefault="001203A6" w:rsidP="00B7667F">
            <w:pPr>
              <w:jc w:val="both"/>
            </w:pPr>
            <w:r w:rsidRPr="00970168">
              <w:t>Соединение и подгонка деталей подставки</w:t>
            </w:r>
          </w:p>
          <w:p w:rsidR="001203A6" w:rsidRPr="00970168" w:rsidRDefault="001203A6" w:rsidP="00B7667F">
            <w:pPr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4</w:t>
            </w:r>
          </w:p>
        </w:tc>
        <w:tc>
          <w:tcPr>
            <w:tcW w:w="3544" w:type="dxa"/>
          </w:tcPr>
          <w:p w:rsidR="001203A6" w:rsidRPr="00970168" w:rsidRDefault="001203A6" w:rsidP="00B7667F">
            <w:pPr>
              <w:jc w:val="both"/>
            </w:pPr>
            <w:r w:rsidRPr="00970168">
              <w:t>Знакомство с необходимой плотностью соединений.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Плотное соединение деталей врезкой в паз.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Подгонка деталей подставки</w:t>
            </w:r>
          </w:p>
          <w:p w:rsidR="001203A6" w:rsidRPr="00970168" w:rsidRDefault="001203A6" w:rsidP="00B7667F">
            <w:pPr>
              <w:jc w:val="both"/>
            </w:pPr>
          </w:p>
        </w:tc>
        <w:tc>
          <w:tcPr>
            <w:tcW w:w="3106" w:type="dxa"/>
          </w:tcPr>
          <w:p w:rsidR="001203A6" w:rsidRPr="00970168" w:rsidRDefault="001203A6" w:rsidP="00B7667F">
            <w:pPr>
              <w:jc w:val="both"/>
            </w:pPr>
            <w:r w:rsidRPr="00970168">
              <w:t>Знакомятся с необходимой плотностью соединений.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Плотно соединяют детали врезкой в паз.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Подгоняют детали подставки с помощью учителя</w:t>
            </w:r>
          </w:p>
        </w:tc>
        <w:tc>
          <w:tcPr>
            <w:tcW w:w="3119" w:type="dxa"/>
            <w:gridSpan w:val="2"/>
          </w:tcPr>
          <w:p w:rsidR="001203A6" w:rsidRPr="00970168" w:rsidRDefault="001203A6" w:rsidP="00B7667F">
            <w:pPr>
              <w:jc w:val="both"/>
            </w:pPr>
            <w:r w:rsidRPr="00970168">
              <w:t>Знакомятся с необходимой плотностью соединений.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Плотно соединяют детали врезкой в паз.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Подгоняют детали подставки</w:t>
            </w:r>
          </w:p>
          <w:p w:rsidR="001203A6" w:rsidRPr="00970168" w:rsidRDefault="001203A6" w:rsidP="00B7667F">
            <w:pPr>
              <w:jc w:val="both"/>
            </w:pPr>
          </w:p>
        </w:tc>
      </w:tr>
      <w:tr w:rsidR="001203A6" w:rsidRPr="00970168" w:rsidTr="00B7667F">
        <w:tc>
          <w:tcPr>
            <w:tcW w:w="13887" w:type="dxa"/>
            <w:gridSpan w:val="9"/>
          </w:tcPr>
          <w:p w:rsidR="001203A6" w:rsidRPr="00B7667F" w:rsidRDefault="001203A6" w:rsidP="00B7667F">
            <w:pPr>
              <w:tabs>
                <w:tab w:val="left" w:pos="0"/>
              </w:tabs>
              <w:ind w:right="-124"/>
              <w:jc w:val="center"/>
              <w:rPr>
                <w:b/>
              </w:rPr>
            </w:pPr>
            <w:r w:rsidRPr="00B7667F">
              <w:rPr>
                <w:b/>
              </w:rPr>
              <w:t>Практическое повторение-12 часов</w:t>
            </w:r>
          </w:p>
        </w:tc>
      </w:tr>
      <w:tr w:rsidR="001203A6" w:rsidRPr="00970168" w:rsidTr="00B7667F">
        <w:trPr>
          <w:gridAfter w:val="1"/>
          <w:wAfter w:w="12" w:type="dxa"/>
        </w:trPr>
        <w:tc>
          <w:tcPr>
            <w:tcW w:w="692" w:type="dxa"/>
          </w:tcPr>
          <w:p w:rsidR="001203A6" w:rsidRPr="00970168" w:rsidRDefault="001203A6" w:rsidP="00B7667F">
            <w:pPr>
              <w:tabs>
                <w:tab w:val="left" w:pos="0"/>
              </w:tabs>
              <w:ind w:right="-124"/>
              <w:jc w:val="center"/>
            </w:pPr>
            <w:r w:rsidRPr="00970168">
              <w:t>195</w:t>
            </w:r>
          </w:p>
        </w:tc>
        <w:tc>
          <w:tcPr>
            <w:tcW w:w="2705" w:type="dxa"/>
            <w:gridSpan w:val="2"/>
          </w:tcPr>
          <w:p w:rsidR="001203A6" w:rsidRPr="00970168" w:rsidRDefault="001203A6" w:rsidP="00B7667F">
            <w:pPr>
              <w:jc w:val="both"/>
            </w:pPr>
            <w:r w:rsidRPr="00970168">
              <w:t>Подбор материала для изготовления разделочных досок и подготовка рабочего места</w:t>
            </w:r>
          </w:p>
          <w:p w:rsidR="001203A6" w:rsidRPr="00970168" w:rsidRDefault="001203A6" w:rsidP="00B7667F">
            <w:pPr>
              <w:ind w:right="180"/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Повторение правил рационального использования материала.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Повторение видов материалов для изготовления разделочных досок.</w:t>
            </w:r>
          </w:p>
          <w:p w:rsidR="001203A6" w:rsidRPr="00970168" w:rsidRDefault="001203A6" w:rsidP="00B7667F">
            <w:pPr>
              <w:ind w:right="180"/>
              <w:jc w:val="both"/>
            </w:pPr>
            <w:r w:rsidRPr="00970168">
              <w:t>Подбор материала для изготовления разделочных досок</w:t>
            </w:r>
          </w:p>
        </w:tc>
        <w:tc>
          <w:tcPr>
            <w:tcW w:w="3106" w:type="dxa"/>
          </w:tcPr>
          <w:p w:rsidR="001203A6" w:rsidRPr="00970168" w:rsidRDefault="001203A6" w:rsidP="00B7667F">
            <w:pPr>
              <w:ind w:right="180"/>
              <w:jc w:val="both"/>
            </w:pPr>
            <w:r w:rsidRPr="00970168">
              <w:t>Подбирают материал для изготовления разделочных досок с помощью учителя</w:t>
            </w:r>
          </w:p>
        </w:tc>
        <w:tc>
          <w:tcPr>
            <w:tcW w:w="3119" w:type="dxa"/>
            <w:gridSpan w:val="2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Повторяют правила рационального использования материала.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Повторяют виды материалов для изготовления разделочных досок.</w:t>
            </w:r>
          </w:p>
          <w:p w:rsidR="001203A6" w:rsidRPr="00970168" w:rsidRDefault="001203A6" w:rsidP="00B7667F">
            <w:pPr>
              <w:ind w:right="180"/>
              <w:jc w:val="both"/>
            </w:pPr>
            <w:r w:rsidRPr="00970168">
              <w:t>Подбирают материал для изготовления разделочных досок</w:t>
            </w:r>
          </w:p>
        </w:tc>
      </w:tr>
      <w:tr w:rsidR="001203A6" w:rsidRPr="00970168" w:rsidTr="00B7667F">
        <w:trPr>
          <w:gridAfter w:val="1"/>
          <w:wAfter w:w="12" w:type="dxa"/>
        </w:trPr>
        <w:tc>
          <w:tcPr>
            <w:tcW w:w="692" w:type="dxa"/>
          </w:tcPr>
          <w:p w:rsidR="001203A6" w:rsidRPr="00970168" w:rsidRDefault="001203A6" w:rsidP="00B7667F">
            <w:pPr>
              <w:tabs>
                <w:tab w:val="left" w:pos="0"/>
              </w:tabs>
              <w:ind w:right="-124"/>
              <w:jc w:val="center"/>
            </w:pPr>
            <w:r w:rsidRPr="00970168">
              <w:t>196-197</w:t>
            </w:r>
          </w:p>
        </w:tc>
        <w:tc>
          <w:tcPr>
            <w:tcW w:w="2705" w:type="dxa"/>
            <w:gridSpan w:val="2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Черновая разметка заготовки по чертежу разделочных досок. Черновая обработка разделочных досок. </w:t>
            </w:r>
          </w:p>
          <w:p w:rsidR="001203A6" w:rsidRPr="00970168" w:rsidRDefault="001203A6" w:rsidP="00B7667F">
            <w:pPr>
              <w:ind w:right="180"/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2</w:t>
            </w:r>
          </w:p>
        </w:tc>
        <w:tc>
          <w:tcPr>
            <w:tcW w:w="3544" w:type="dxa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Повторение правил черновой разметки по чертежу.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Провести черновую разметку заготовок. </w:t>
            </w:r>
          </w:p>
          <w:p w:rsidR="001203A6" w:rsidRPr="00970168" w:rsidRDefault="001203A6" w:rsidP="00B7667F">
            <w:pPr>
              <w:ind w:right="180"/>
              <w:jc w:val="both"/>
            </w:pPr>
            <w:r w:rsidRPr="00970168">
              <w:t>Черновая обработка разделочных досок</w:t>
            </w:r>
          </w:p>
        </w:tc>
        <w:tc>
          <w:tcPr>
            <w:tcW w:w="3106" w:type="dxa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Повторяют правила черновой разметки по чертежу.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Проводят черновую разметку заготовок. </w:t>
            </w:r>
          </w:p>
          <w:p w:rsidR="001203A6" w:rsidRPr="00970168" w:rsidRDefault="001203A6" w:rsidP="00B7667F">
            <w:pPr>
              <w:ind w:right="180"/>
              <w:jc w:val="both"/>
            </w:pPr>
            <w:r w:rsidRPr="00970168">
              <w:t>Делают черновую обработку разделочных досок с помощью учителя</w:t>
            </w:r>
          </w:p>
        </w:tc>
        <w:tc>
          <w:tcPr>
            <w:tcW w:w="3119" w:type="dxa"/>
            <w:gridSpan w:val="2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Повторяют правила черновой разметки по чертежу.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Проводят черновую разметку заготовок. </w:t>
            </w:r>
          </w:p>
          <w:p w:rsidR="001203A6" w:rsidRPr="00970168" w:rsidRDefault="001203A6" w:rsidP="00B7667F">
            <w:pPr>
              <w:ind w:right="180"/>
              <w:jc w:val="both"/>
            </w:pPr>
            <w:r w:rsidRPr="00970168">
              <w:t>Делают черновую обработку разделочных досок</w:t>
            </w:r>
          </w:p>
        </w:tc>
      </w:tr>
      <w:tr w:rsidR="001203A6" w:rsidRPr="00970168" w:rsidTr="00B7667F">
        <w:trPr>
          <w:gridAfter w:val="1"/>
          <w:wAfter w:w="12" w:type="dxa"/>
        </w:trPr>
        <w:tc>
          <w:tcPr>
            <w:tcW w:w="692" w:type="dxa"/>
          </w:tcPr>
          <w:p w:rsidR="001203A6" w:rsidRPr="00970168" w:rsidRDefault="001203A6" w:rsidP="00B7667F">
            <w:pPr>
              <w:tabs>
                <w:tab w:val="left" w:pos="0"/>
              </w:tabs>
              <w:ind w:right="-124"/>
              <w:jc w:val="center"/>
            </w:pPr>
            <w:r w:rsidRPr="00970168">
              <w:t>198-200</w:t>
            </w:r>
          </w:p>
        </w:tc>
        <w:tc>
          <w:tcPr>
            <w:tcW w:w="2705" w:type="dxa"/>
            <w:gridSpan w:val="2"/>
          </w:tcPr>
          <w:p w:rsidR="001203A6" w:rsidRPr="00970168" w:rsidRDefault="001203A6" w:rsidP="00B7667F">
            <w:pPr>
              <w:jc w:val="both"/>
            </w:pPr>
            <w:r w:rsidRPr="00970168">
              <w:t>Чистовая разметка и обработка заготовок разделочных досок</w:t>
            </w:r>
          </w:p>
          <w:p w:rsidR="001203A6" w:rsidRPr="00970168" w:rsidRDefault="001203A6" w:rsidP="00B7667F">
            <w:pPr>
              <w:ind w:firstLine="454"/>
              <w:jc w:val="both"/>
            </w:pPr>
          </w:p>
          <w:p w:rsidR="001203A6" w:rsidRPr="00970168" w:rsidRDefault="001203A6" w:rsidP="00B7667F">
            <w:pPr>
              <w:ind w:right="180"/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3</w:t>
            </w:r>
          </w:p>
        </w:tc>
        <w:tc>
          <w:tcPr>
            <w:tcW w:w="3544" w:type="dxa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Повторение правил чистовой разметки.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Повторение размеров припусков на обработку. </w:t>
            </w:r>
          </w:p>
          <w:p w:rsidR="001203A6" w:rsidRPr="00970168" w:rsidRDefault="001203A6" w:rsidP="00B7667F">
            <w:pPr>
              <w:ind w:right="180"/>
              <w:jc w:val="both"/>
            </w:pPr>
            <w:r w:rsidRPr="00970168">
              <w:t>Провести чистовую разметку и выпилить заготовки разделочных досок согласно чертежам</w:t>
            </w:r>
          </w:p>
        </w:tc>
        <w:tc>
          <w:tcPr>
            <w:tcW w:w="3106" w:type="dxa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Повторяют правила чистовой разметки.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Повторяют размеры припусков на обработку. </w:t>
            </w:r>
          </w:p>
          <w:p w:rsidR="001203A6" w:rsidRPr="00970168" w:rsidRDefault="001203A6" w:rsidP="00B7667F">
            <w:pPr>
              <w:ind w:right="180"/>
              <w:jc w:val="both"/>
            </w:pPr>
            <w:r w:rsidRPr="00970168">
              <w:t>Проводят чистовую разметку и выпиливают заготовки разделочных досок согласно чертежам с помощью учителя</w:t>
            </w:r>
          </w:p>
        </w:tc>
        <w:tc>
          <w:tcPr>
            <w:tcW w:w="3119" w:type="dxa"/>
            <w:gridSpan w:val="2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Повторяют правила чистовой разметки.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Повторяют размеры припусков на обработку. </w:t>
            </w:r>
          </w:p>
          <w:p w:rsidR="001203A6" w:rsidRPr="00970168" w:rsidRDefault="001203A6" w:rsidP="00B7667F">
            <w:pPr>
              <w:ind w:right="180"/>
              <w:jc w:val="both"/>
            </w:pPr>
            <w:r w:rsidRPr="00970168">
              <w:t>Проводят чистовую разметку и выпиливают заготовки разделочных досок согласно чертежам</w:t>
            </w:r>
          </w:p>
        </w:tc>
      </w:tr>
      <w:tr w:rsidR="001203A6" w:rsidRPr="00970168" w:rsidTr="00B7667F">
        <w:trPr>
          <w:gridAfter w:val="1"/>
          <w:wAfter w:w="12" w:type="dxa"/>
        </w:trPr>
        <w:tc>
          <w:tcPr>
            <w:tcW w:w="692" w:type="dxa"/>
          </w:tcPr>
          <w:p w:rsidR="001203A6" w:rsidRPr="00970168" w:rsidRDefault="001203A6" w:rsidP="00B7667F">
            <w:pPr>
              <w:tabs>
                <w:tab w:val="left" w:pos="0"/>
              </w:tabs>
              <w:ind w:right="-124"/>
              <w:jc w:val="center"/>
            </w:pPr>
            <w:r w:rsidRPr="00970168">
              <w:t>201</w:t>
            </w:r>
          </w:p>
        </w:tc>
        <w:tc>
          <w:tcPr>
            <w:tcW w:w="2705" w:type="dxa"/>
            <w:gridSpan w:val="2"/>
          </w:tcPr>
          <w:p w:rsidR="001203A6" w:rsidRPr="00970168" w:rsidRDefault="001203A6" w:rsidP="00B7667F">
            <w:pPr>
              <w:jc w:val="both"/>
            </w:pPr>
            <w:r w:rsidRPr="00970168">
              <w:t>Отделка заготовок разделочных досок</w:t>
            </w:r>
          </w:p>
          <w:p w:rsidR="001203A6" w:rsidRPr="00970168" w:rsidRDefault="001203A6" w:rsidP="00B7667F">
            <w:pPr>
              <w:ind w:right="180"/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Повторение правил отделки заготовок. </w:t>
            </w:r>
          </w:p>
          <w:p w:rsidR="001203A6" w:rsidRPr="00970168" w:rsidRDefault="001203A6" w:rsidP="00B7667F">
            <w:pPr>
              <w:ind w:right="180"/>
              <w:jc w:val="both"/>
            </w:pPr>
            <w:r w:rsidRPr="00970168">
              <w:t>Отделка заготовок разделочных досок рашпилем, надфилем, шлифовальной бумагой</w:t>
            </w:r>
          </w:p>
        </w:tc>
        <w:tc>
          <w:tcPr>
            <w:tcW w:w="3106" w:type="dxa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Повторяют правила отделки заготовок. </w:t>
            </w:r>
          </w:p>
          <w:p w:rsidR="001203A6" w:rsidRPr="00970168" w:rsidRDefault="001203A6" w:rsidP="00B7667F">
            <w:pPr>
              <w:ind w:right="180"/>
              <w:jc w:val="both"/>
            </w:pPr>
            <w:r w:rsidRPr="00970168">
              <w:t>Отделывают заготовки разделочных досок рашпилем, надфилем, шлифовальной бумагой с помощью учителя</w:t>
            </w:r>
          </w:p>
        </w:tc>
        <w:tc>
          <w:tcPr>
            <w:tcW w:w="3119" w:type="dxa"/>
            <w:gridSpan w:val="2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Повторяют правила отделки заготовок. </w:t>
            </w:r>
          </w:p>
          <w:p w:rsidR="001203A6" w:rsidRPr="00970168" w:rsidRDefault="001203A6" w:rsidP="00B7667F">
            <w:pPr>
              <w:ind w:right="180"/>
              <w:jc w:val="both"/>
            </w:pPr>
            <w:r w:rsidRPr="00970168">
              <w:t>Отделывают заготовки разделочных досок рашпилем, надфилем, шлифовальной бумагой</w:t>
            </w:r>
          </w:p>
        </w:tc>
      </w:tr>
      <w:tr w:rsidR="001203A6" w:rsidRPr="00970168" w:rsidTr="00B7667F">
        <w:trPr>
          <w:gridAfter w:val="1"/>
          <w:wAfter w:w="12" w:type="dxa"/>
        </w:trPr>
        <w:tc>
          <w:tcPr>
            <w:tcW w:w="692" w:type="dxa"/>
          </w:tcPr>
          <w:p w:rsidR="001203A6" w:rsidRPr="00970168" w:rsidRDefault="001203A6" w:rsidP="00B7667F">
            <w:pPr>
              <w:tabs>
                <w:tab w:val="left" w:pos="0"/>
              </w:tabs>
              <w:ind w:right="-124"/>
              <w:jc w:val="center"/>
            </w:pPr>
            <w:r w:rsidRPr="00970168">
              <w:t>202</w:t>
            </w:r>
          </w:p>
        </w:tc>
        <w:tc>
          <w:tcPr>
            <w:tcW w:w="2705" w:type="dxa"/>
            <w:gridSpan w:val="2"/>
          </w:tcPr>
          <w:p w:rsidR="001203A6" w:rsidRPr="00970168" w:rsidRDefault="001203A6" w:rsidP="00B7667F">
            <w:pPr>
              <w:jc w:val="both"/>
            </w:pPr>
            <w:r w:rsidRPr="00970168">
              <w:t>Проверка качества работы</w:t>
            </w:r>
          </w:p>
          <w:p w:rsidR="001203A6" w:rsidRPr="00970168" w:rsidRDefault="001203A6" w:rsidP="00B7667F">
            <w:pPr>
              <w:ind w:firstLine="454"/>
              <w:jc w:val="both"/>
            </w:pPr>
          </w:p>
          <w:p w:rsidR="001203A6" w:rsidRPr="00970168" w:rsidRDefault="001203A6" w:rsidP="00B7667F">
            <w:pPr>
              <w:ind w:right="180"/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1</w:t>
            </w:r>
          </w:p>
        </w:tc>
        <w:tc>
          <w:tcPr>
            <w:tcW w:w="3544" w:type="dxa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Повторение мер по исправлению брака.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Проверка качество работы.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Исправление возможного брака.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Пиление ножовкой и контроль столярным угольником. </w:t>
            </w:r>
          </w:p>
          <w:p w:rsidR="001203A6" w:rsidRPr="00970168" w:rsidRDefault="001203A6" w:rsidP="00B7667F">
            <w:pPr>
              <w:ind w:right="180"/>
              <w:jc w:val="both"/>
            </w:pPr>
            <w:r w:rsidRPr="00970168">
              <w:t>Отделка деталей наждачной бумагой и рашпилем</w:t>
            </w:r>
          </w:p>
        </w:tc>
        <w:tc>
          <w:tcPr>
            <w:tcW w:w="3106" w:type="dxa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Повторяют меры по исправлению брака. 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Пилят ножовкой и контролируют столярным угольником. </w:t>
            </w:r>
          </w:p>
          <w:p w:rsidR="001203A6" w:rsidRPr="00970168" w:rsidRDefault="001203A6" w:rsidP="00B7667F">
            <w:pPr>
              <w:ind w:right="180"/>
              <w:jc w:val="both"/>
            </w:pPr>
            <w:r w:rsidRPr="00970168">
              <w:t>Отделывают детали наждачной бумагой и рашпилем с помощью учителя</w:t>
            </w:r>
          </w:p>
        </w:tc>
        <w:tc>
          <w:tcPr>
            <w:tcW w:w="3119" w:type="dxa"/>
            <w:gridSpan w:val="2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Повторяют меры по исправлению брака. 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Проверяют качество работы.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Исправляют возможный брак.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Пилят ножовкой и контролируют столярным угольником. </w:t>
            </w:r>
          </w:p>
          <w:p w:rsidR="001203A6" w:rsidRPr="00970168" w:rsidRDefault="001203A6" w:rsidP="00B7667F">
            <w:pPr>
              <w:ind w:right="180"/>
              <w:jc w:val="both"/>
            </w:pPr>
            <w:r w:rsidRPr="00970168">
              <w:t>Отделывают детали наждачной бумагой и рашпилем</w:t>
            </w:r>
          </w:p>
        </w:tc>
      </w:tr>
      <w:tr w:rsidR="001203A6" w:rsidRPr="00970168" w:rsidTr="00B7667F">
        <w:trPr>
          <w:gridAfter w:val="1"/>
          <w:wAfter w:w="12" w:type="dxa"/>
        </w:trPr>
        <w:tc>
          <w:tcPr>
            <w:tcW w:w="692" w:type="dxa"/>
          </w:tcPr>
          <w:p w:rsidR="001203A6" w:rsidRPr="00970168" w:rsidRDefault="001203A6" w:rsidP="00B7667F">
            <w:pPr>
              <w:tabs>
                <w:tab w:val="left" w:pos="0"/>
              </w:tabs>
              <w:ind w:right="-124"/>
              <w:jc w:val="center"/>
            </w:pPr>
            <w:r w:rsidRPr="00970168">
              <w:t>203-206</w:t>
            </w:r>
          </w:p>
        </w:tc>
        <w:tc>
          <w:tcPr>
            <w:tcW w:w="2705" w:type="dxa"/>
            <w:gridSpan w:val="2"/>
          </w:tcPr>
          <w:p w:rsidR="001203A6" w:rsidRPr="00B7667F" w:rsidRDefault="001203A6" w:rsidP="00B7667F">
            <w:pPr>
              <w:jc w:val="both"/>
              <w:rPr>
                <w:color w:val="000000"/>
              </w:rPr>
            </w:pPr>
            <w:r w:rsidRPr="00B7667F">
              <w:rPr>
                <w:color w:val="000000"/>
              </w:rPr>
              <w:t xml:space="preserve">Контрольная работа. Строгание широких и узких граней бруска. Тест </w:t>
            </w:r>
          </w:p>
          <w:p w:rsidR="001203A6" w:rsidRPr="00970168" w:rsidRDefault="001203A6" w:rsidP="00B7667F">
            <w:pPr>
              <w:ind w:right="180"/>
              <w:jc w:val="both"/>
            </w:pPr>
          </w:p>
        </w:tc>
        <w:tc>
          <w:tcPr>
            <w:tcW w:w="709" w:type="dxa"/>
          </w:tcPr>
          <w:p w:rsidR="001203A6" w:rsidRPr="00970168" w:rsidRDefault="001203A6" w:rsidP="00B7667F">
            <w:pPr>
              <w:ind w:right="180"/>
              <w:jc w:val="center"/>
            </w:pPr>
            <w:r w:rsidRPr="00970168">
              <w:t>4</w:t>
            </w:r>
          </w:p>
        </w:tc>
        <w:tc>
          <w:tcPr>
            <w:tcW w:w="3544" w:type="dxa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Анализ объекта труда.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Повторение   последовательности изготовления изделия.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Технологические требования к качеству операции.</w:t>
            </w:r>
          </w:p>
          <w:p w:rsidR="001203A6" w:rsidRPr="00970168" w:rsidRDefault="001203A6" w:rsidP="00B7667F">
            <w:pPr>
              <w:jc w:val="both"/>
            </w:pPr>
            <w:r w:rsidRPr="00970168">
              <w:t>Строгание широких и узких граней бруска.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Анализ выполненной работы. </w:t>
            </w:r>
          </w:p>
        </w:tc>
        <w:tc>
          <w:tcPr>
            <w:tcW w:w="3106" w:type="dxa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Повторяют последовательность изготовления изделия.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Строгают широкие и узкие грани бруска.</w:t>
            </w:r>
          </w:p>
          <w:p w:rsidR="001203A6" w:rsidRPr="00970168" w:rsidRDefault="001203A6" w:rsidP="00B7667F">
            <w:pPr>
              <w:jc w:val="both"/>
            </w:pPr>
            <w:r w:rsidRPr="00970168">
              <w:t>Анализируют выполненную работу</w:t>
            </w:r>
          </w:p>
          <w:p w:rsidR="001203A6" w:rsidRPr="00970168" w:rsidRDefault="001203A6" w:rsidP="00B7667F">
            <w:pPr>
              <w:jc w:val="both"/>
            </w:pPr>
          </w:p>
        </w:tc>
        <w:tc>
          <w:tcPr>
            <w:tcW w:w="3119" w:type="dxa"/>
            <w:gridSpan w:val="2"/>
          </w:tcPr>
          <w:p w:rsidR="001203A6" w:rsidRPr="00970168" w:rsidRDefault="001203A6" w:rsidP="00B7667F">
            <w:pPr>
              <w:jc w:val="both"/>
            </w:pPr>
            <w:r w:rsidRPr="00970168">
              <w:t xml:space="preserve">Анализируют объект труда. </w:t>
            </w:r>
          </w:p>
          <w:p w:rsidR="001203A6" w:rsidRPr="00970168" w:rsidRDefault="001203A6" w:rsidP="00B7667F">
            <w:pPr>
              <w:jc w:val="both"/>
            </w:pPr>
            <w:r w:rsidRPr="00970168">
              <w:t xml:space="preserve">Повторяют последовательность изготовления изделия. </w:t>
            </w:r>
          </w:p>
          <w:p w:rsidR="001203A6" w:rsidRPr="00970168" w:rsidRDefault="001203A6" w:rsidP="00B7667F">
            <w:pPr>
              <w:jc w:val="both"/>
            </w:pPr>
            <w:r w:rsidRPr="00970168">
              <w:t>Соблюдают технологические требования к качеству операции.</w:t>
            </w:r>
          </w:p>
          <w:p w:rsidR="001203A6" w:rsidRPr="00970168" w:rsidRDefault="001203A6" w:rsidP="00B7667F">
            <w:pPr>
              <w:jc w:val="both"/>
            </w:pPr>
            <w:r w:rsidRPr="00970168">
              <w:t>Анализируют выполненную работу</w:t>
            </w:r>
          </w:p>
          <w:p w:rsidR="001203A6" w:rsidRPr="00970168" w:rsidRDefault="001203A6" w:rsidP="00B7667F">
            <w:pPr>
              <w:jc w:val="both"/>
            </w:pPr>
          </w:p>
        </w:tc>
      </w:tr>
    </w:tbl>
    <w:p w:rsidR="001203A6" w:rsidRDefault="001203A6">
      <w:pPr>
        <w:jc w:val="both"/>
      </w:pPr>
    </w:p>
    <w:p w:rsidR="001203A6" w:rsidRDefault="001203A6">
      <w:pPr>
        <w:jc w:val="both"/>
      </w:pPr>
    </w:p>
    <w:p w:rsidR="001203A6" w:rsidRDefault="001203A6">
      <w:pPr>
        <w:jc w:val="both"/>
      </w:pPr>
    </w:p>
    <w:p w:rsidR="001203A6" w:rsidRDefault="001203A6">
      <w:pPr>
        <w:jc w:val="both"/>
      </w:pPr>
    </w:p>
    <w:p w:rsidR="001203A6" w:rsidRDefault="001203A6" w:rsidP="004D3F6C">
      <w:pPr>
        <w:shd w:val="clear" w:color="auto" w:fill="FFFFFF"/>
        <w:spacing w:line="360" w:lineRule="auto"/>
        <w:rPr>
          <w:color w:val="FF0000"/>
        </w:rPr>
      </w:pPr>
      <w:bookmarkStart w:id="17" w:name="_heading=h.3dy6vkm" w:colFirst="0" w:colLast="0"/>
      <w:bookmarkEnd w:id="17"/>
    </w:p>
    <w:sectPr w:rsidR="001203A6" w:rsidSect="004D3F6C">
      <w:pgSz w:w="16838" w:h="11906" w:orient="landscape"/>
      <w:pgMar w:top="1134" w:right="1418" w:bottom="1701" w:left="1418" w:header="709" w:footer="709" w:gutter="0"/>
      <w:cols w:space="720"/>
      <w:rtlGutter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03A6" w:rsidRDefault="001203A6">
      <w:r>
        <w:separator/>
      </w:r>
    </w:p>
  </w:endnote>
  <w:endnote w:type="continuationSeparator" w:id="0">
    <w:p w:rsidR="001203A6" w:rsidRDefault="001203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3A6" w:rsidRDefault="001203A6">
    <w:pP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7</w:t>
    </w:r>
    <w:r>
      <w:rPr>
        <w:color w:val="000000"/>
      </w:rPr>
      <w:fldChar w:fldCharType="end"/>
    </w:r>
  </w:p>
  <w:p w:rsidR="001203A6" w:rsidRDefault="001203A6">
    <w:pPr>
      <w:tabs>
        <w:tab w:val="center" w:pos="4677"/>
        <w:tab w:val="right" w:pos="9355"/>
      </w:tabs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03A6" w:rsidRDefault="001203A6">
      <w:r>
        <w:separator/>
      </w:r>
    </w:p>
  </w:footnote>
  <w:footnote w:type="continuationSeparator" w:id="0">
    <w:p w:rsidR="001203A6" w:rsidRDefault="001203A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C4713"/>
    <w:multiLevelType w:val="hybridMultilevel"/>
    <w:tmpl w:val="F098827C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70444D0"/>
    <w:multiLevelType w:val="hybridMultilevel"/>
    <w:tmpl w:val="C374E420"/>
    <w:lvl w:ilvl="0" w:tplc="C8DE6F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1842B32"/>
    <w:multiLevelType w:val="hybridMultilevel"/>
    <w:tmpl w:val="B0984E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52F5078"/>
    <w:multiLevelType w:val="multilevel"/>
    <w:tmpl w:val="095A0356"/>
    <w:lvl w:ilvl="0">
      <w:start w:val="4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4">
    <w:nsid w:val="1B7C1291"/>
    <w:multiLevelType w:val="hybridMultilevel"/>
    <w:tmpl w:val="05420C36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E1B18EA"/>
    <w:multiLevelType w:val="multilevel"/>
    <w:tmpl w:val="18C8F07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6">
    <w:nsid w:val="29322BED"/>
    <w:multiLevelType w:val="multilevel"/>
    <w:tmpl w:val="9E3AC06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7">
    <w:nsid w:val="2B870D34"/>
    <w:multiLevelType w:val="multilevel"/>
    <w:tmpl w:val="EF201FAE"/>
    <w:lvl w:ilvl="0">
      <w:start w:val="2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8">
    <w:nsid w:val="2BFC203F"/>
    <w:multiLevelType w:val="multilevel"/>
    <w:tmpl w:val="A2145B52"/>
    <w:lvl w:ilvl="0">
      <w:start w:val="1"/>
      <w:numFmt w:val="bullet"/>
      <w:lvlText w:val="−"/>
      <w:lvlJc w:val="left"/>
      <w:pPr>
        <w:ind w:left="2149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2869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3589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4309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5029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5749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6469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7189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7909" w:hanging="360"/>
      </w:pPr>
      <w:rPr>
        <w:rFonts w:ascii="Noto Sans Symbols" w:eastAsia="Times New Roman" w:hAnsi="Noto Sans Symbols"/>
      </w:rPr>
    </w:lvl>
  </w:abstractNum>
  <w:abstractNum w:abstractNumId="9">
    <w:nsid w:val="3BDA4965"/>
    <w:multiLevelType w:val="multilevel"/>
    <w:tmpl w:val="F4142B28"/>
    <w:lvl w:ilvl="0">
      <w:start w:val="1"/>
      <w:numFmt w:val="bullet"/>
      <w:lvlText w:val="−"/>
      <w:lvlJc w:val="left"/>
      <w:pPr>
        <w:ind w:left="78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Times New Roman" w:hAnsi="Noto Sans Symbols"/>
      </w:rPr>
    </w:lvl>
  </w:abstractNum>
  <w:abstractNum w:abstractNumId="10">
    <w:nsid w:val="3FFA29FD"/>
    <w:multiLevelType w:val="multilevel"/>
    <w:tmpl w:val="EDECFECE"/>
    <w:lvl w:ilvl="0">
      <w:start w:val="1"/>
      <w:numFmt w:val="bullet"/>
      <w:lvlText w:val="−"/>
      <w:lvlJc w:val="left"/>
      <w:pPr>
        <w:ind w:left="783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503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223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943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63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83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103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823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543" w:hanging="360"/>
      </w:pPr>
      <w:rPr>
        <w:rFonts w:ascii="Noto Sans Symbols" w:eastAsia="Times New Roman" w:hAnsi="Noto Sans Symbols"/>
      </w:rPr>
    </w:lvl>
  </w:abstractNum>
  <w:abstractNum w:abstractNumId="11">
    <w:nsid w:val="4E0F60FF"/>
    <w:multiLevelType w:val="multilevel"/>
    <w:tmpl w:val="BFBE4FBC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Times New Roman" w:hAnsi="Noto Sans Symbols"/>
      </w:rPr>
    </w:lvl>
  </w:abstractNum>
  <w:abstractNum w:abstractNumId="12">
    <w:nsid w:val="4E7177DE"/>
    <w:multiLevelType w:val="hybridMultilevel"/>
    <w:tmpl w:val="B9E4DD06"/>
    <w:lvl w:ilvl="0" w:tplc="43D83D32">
      <w:start w:val="3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4EC226B"/>
    <w:multiLevelType w:val="multilevel"/>
    <w:tmpl w:val="38440CA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C6676BA"/>
    <w:multiLevelType w:val="multilevel"/>
    <w:tmpl w:val="0102F52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15">
    <w:nsid w:val="6BF84637"/>
    <w:multiLevelType w:val="multilevel"/>
    <w:tmpl w:val="C382048C"/>
    <w:lvl w:ilvl="0">
      <w:start w:val="1"/>
      <w:numFmt w:val="bullet"/>
      <w:lvlText w:val="−"/>
      <w:lvlJc w:val="left"/>
      <w:pPr>
        <w:ind w:left="78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Times New Roman" w:hAnsi="Noto Sans Symbols"/>
      </w:rPr>
    </w:lvl>
  </w:abstractNum>
  <w:abstractNum w:abstractNumId="16">
    <w:nsid w:val="6C3B4FF1"/>
    <w:multiLevelType w:val="hybridMultilevel"/>
    <w:tmpl w:val="38F8E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37D495D"/>
    <w:multiLevelType w:val="multilevel"/>
    <w:tmpl w:val="77A8051C"/>
    <w:lvl w:ilvl="0">
      <w:start w:val="1"/>
      <w:numFmt w:val="bullet"/>
      <w:lvlText w:val="−"/>
      <w:lvlJc w:val="left"/>
      <w:pPr>
        <w:ind w:left="78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Times New Roman" w:hAnsi="Noto Sans Symbols"/>
      </w:rPr>
    </w:lvl>
  </w:abstractNum>
  <w:abstractNum w:abstractNumId="18">
    <w:nsid w:val="7F84316C"/>
    <w:multiLevelType w:val="hybridMultilevel"/>
    <w:tmpl w:val="467C978C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6"/>
  </w:num>
  <w:num w:numId="4">
    <w:abstractNumId w:val="11"/>
  </w:num>
  <w:num w:numId="5">
    <w:abstractNumId w:val="5"/>
  </w:num>
  <w:num w:numId="6">
    <w:abstractNumId w:val="17"/>
  </w:num>
  <w:num w:numId="7">
    <w:abstractNumId w:val="15"/>
  </w:num>
  <w:num w:numId="8">
    <w:abstractNumId w:val="10"/>
  </w:num>
  <w:num w:numId="9">
    <w:abstractNumId w:val="9"/>
  </w:num>
  <w:num w:numId="10">
    <w:abstractNumId w:val="8"/>
  </w:num>
  <w:num w:numId="11">
    <w:abstractNumId w:val="7"/>
  </w:num>
  <w:num w:numId="12">
    <w:abstractNumId w:val="0"/>
  </w:num>
  <w:num w:numId="13">
    <w:abstractNumId w:val="16"/>
  </w:num>
  <w:num w:numId="14">
    <w:abstractNumId w:val="18"/>
  </w:num>
  <w:num w:numId="15">
    <w:abstractNumId w:val="2"/>
  </w:num>
  <w:num w:numId="16">
    <w:abstractNumId w:val="1"/>
  </w:num>
  <w:num w:numId="17">
    <w:abstractNumId w:val="4"/>
  </w:num>
  <w:num w:numId="18">
    <w:abstractNumId w:val="12"/>
  </w:num>
  <w:num w:numId="1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D593F"/>
    <w:rsid w:val="001203A6"/>
    <w:rsid w:val="002071D7"/>
    <w:rsid w:val="00277DFD"/>
    <w:rsid w:val="00352FD6"/>
    <w:rsid w:val="003752F4"/>
    <w:rsid w:val="003B311D"/>
    <w:rsid w:val="004D3F6C"/>
    <w:rsid w:val="00561268"/>
    <w:rsid w:val="0073360F"/>
    <w:rsid w:val="0078570A"/>
    <w:rsid w:val="00970168"/>
    <w:rsid w:val="00AA202D"/>
    <w:rsid w:val="00AB0D51"/>
    <w:rsid w:val="00B7667F"/>
    <w:rsid w:val="00C45C2B"/>
    <w:rsid w:val="00CB411A"/>
    <w:rsid w:val="00DD593F"/>
    <w:rsid w:val="00E51990"/>
    <w:rsid w:val="00F96AB5"/>
    <w:rsid w:val="00FC0C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96AB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96AB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96AB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96AB5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99"/>
    <w:qFormat/>
    <w:rsid w:val="00F96AB5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96AB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5454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5454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545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5454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65454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5454"/>
    <w:rPr>
      <w:rFonts w:asciiTheme="minorHAnsi" w:eastAsiaTheme="minorEastAsia" w:hAnsiTheme="minorHAnsi" w:cstheme="minorBidi"/>
      <w:b/>
      <w:bCs/>
    </w:rPr>
  </w:style>
  <w:style w:type="table" w:customStyle="1" w:styleId="TableNormal1">
    <w:name w:val="Table Normal1"/>
    <w:uiPriority w:val="99"/>
    <w:rsid w:val="00F96AB5"/>
    <w:rPr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99"/>
    <w:qFormat/>
    <w:rsid w:val="00F96AB5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A65454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table" w:customStyle="1" w:styleId="TableNormal2">
    <w:name w:val="Table Normal2"/>
    <w:uiPriority w:val="99"/>
    <w:rsid w:val="00F96AB5"/>
    <w:rPr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99"/>
    <w:qFormat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NoSpacing">
    <w:name w:val="No Spacing"/>
    <w:link w:val="NoSpacingChar"/>
    <w:uiPriority w:val="99"/>
    <w:qFormat/>
    <w:rPr>
      <w:sz w:val="24"/>
      <w:szCs w:val="24"/>
    </w:rPr>
  </w:style>
  <w:style w:type="character" w:styleId="Strong">
    <w:name w:val="Strong"/>
    <w:basedOn w:val="DefaultParagraphFont"/>
    <w:uiPriority w:val="99"/>
    <w:qFormat/>
    <w:rPr>
      <w:rFonts w:cs="Times New Roman"/>
      <w:b/>
      <w:bCs/>
    </w:rPr>
  </w:style>
  <w:style w:type="table" w:styleId="TableGrid">
    <w:name w:val="Table Grid"/>
    <w:basedOn w:val="TableNormal"/>
    <w:uiPriority w:val="9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Segoe UI" w:hAnsi="Segoe UI" w:cs="Segoe UI"/>
      <w:sz w:val="18"/>
      <w:szCs w:val="18"/>
      <w:lang w:eastAsia="ru-RU"/>
    </w:rPr>
  </w:style>
  <w:style w:type="paragraph" w:styleId="Header">
    <w:name w:val="header"/>
    <w:basedOn w:val="Normal"/>
    <w:link w:val="HeaderChar"/>
    <w:uiPriority w:val="99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NoSpacing"/>
    <w:uiPriority w:val="99"/>
    <w:locked/>
    <w:rPr>
      <w:sz w:val="24"/>
      <w:lang w:val="ru-RU" w:eastAsia="ru-RU"/>
    </w:rPr>
  </w:style>
  <w:style w:type="paragraph" w:customStyle="1" w:styleId="c26">
    <w:name w:val="c26"/>
    <w:basedOn w:val="Normal"/>
    <w:uiPriority w:val="99"/>
    <w:pPr>
      <w:spacing w:before="100" w:beforeAutospacing="1" w:after="100" w:afterAutospacing="1"/>
    </w:pPr>
  </w:style>
  <w:style w:type="paragraph" w:customStyle="1" w:styleId="c1">
    <w:name w:val="c1"/>
    <w:basedOn w:val="Normal"/>
    <w:uiPriority w:val="99"/>
    <w:pPr>
      <w:spacing w:before="100" w:beforeAutospacing="1" w:after="100" w:afterAutospacing="1"/>
    </w:pPr>
  </w:style>
  <w:style w:type="character" w:customStyle="1" w:styleId="c3">
    <w:name w:val="c3"/>
    <w:uiPriority w:val="99"/>
  </w:style>
  <w:style w:type="character" w:customStyle="1" w:styleId="c4">
    <w:name w:val="c4"/>
    <w:basedOn w:val="DefaultParagraphFont"/>
    <w:uiPriority w:val="99"/>
    <w:rPr>
      <w:rFonts w:cs="Times New Roman"/>
    </w:rPr>
  </w:style>
  <w:style w:type="character" w:customStyle="1" w:styleId="c0">
    <w:name w:val="c0"/>
    <w:basedOn w:val="DefaultParagraphFont"/>
    <w:uiPriority w:val="99"/>
    <w:rPr>
      <w:rFonts w:cs="Times New Roman"/>
    </w:rPr>
  </w:style>
  <w:style w:type="table" w:customStyle="1" w:styleId="1">
    <w:name w:val="Сетка таблицы1"/>
    <w:uiPriority w:val="9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Pr>
      <w:rFonts w:cs="Times New Roman"/>
      <w:color w:val="000080"/>
      <w:u w:val="single"/>
    </w:rPr>
  </w:style>
  <w:style w:type="character" w:styleId="CommentReference">
    <w:name w:val="annotation reference"/>
    <w:basedOn w:val="DefaultParagraphFont"/>
    <w:uiPriority w:val="99"/>
    <w:semiHidden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Pr>
      <w:rFonts w:ascii="Times New Roman" w:hAnsi="Times New Roman" w:cs="Times New Roman"/>
      <w:sz w:val="20"/>
      <w:szCs w:val="20"/>
      <w:lang w:eastAsia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Pr>
      <w:b/>
      <w:bCs/>
    </w:rPr>
  </w:style>
  <w:style w:type="paragraph" w:styleId="Subtitle">
    <w:name w:val="Subtitle"/>
    <w:basedOn w:val="Normal"/>
    <w:next w:val="Normal"/>
    <w:link w:val="SubtitleChar"/>
    <w:uiPriority w:val="99"/>
    <w:qFormat/>
    <w:rsid w:val="00F96AB5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A65454"/>
    <w:rPr>
      <w:rFonts w:asciiTheme="majorHAnsi" w:eastAsiaTheme="majorEastAsia" w:hAnsiTheme="majorHAnsi" w:cstheme="majorBidi"/>
      <w:sz w:val="24"/>
      <w:szCs w:val="24"/>
    </w:rPr>
  </w:style>
  <w:style w:type="table" w:customStyle="1" w:styleId="a">
    <w:name w:val="Стиль"/>
    <w:basedOn w:val="TableNormal2"/>
    <w:uiPriority w:val="99"/>
    <w:rsid w:val="00F96AB5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тиль5"/>
    <w:basedOn w:val="TableNormal2"/>
    <w:uiPriority w:val="99"/>
    <w:rsid w:val="00F96AB5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99"/>
    <w:qFormat/>
    <w:pPr>
      <w:spacing w:before="240" w:after="0" w:line="259" w:lineRule="auto"/>
      <w:outlineLvl w:val="9"/>
    </w:pPr>
    <w:rPr>
      <w:rFonts w:ascii="Calibri Light" w:hAnsi="Calibri Light"/>
      <w:b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99"/>
    <w:pPr>
      <w:tabs>
        <w:tab w:val="left" w:pos="426"/>
        <w:tab w:val="right" w:leader="dot" w:pos="9060"/>
      </w:tabs>
      <w:spacing w:after="100"/>
      <w:jc w:val="both"/>
    </w:pPr>
  </w:style>
  <w:style w:type="paragraph" w:styleId="TOC2">
    <w:name w:val="toc 2"/>
    <w:basedOn w:val="Normal"/>
    <w:next w:val="Normal"/>
    <w:autoRedefine/>
    <w:uiPriority w:val="99"/>
    <w:pPr>
      <w:spacing w:after="100"/>
      <w:ind w:left="240"/>
    </w:pPr>
  </w:style>
  <w:style w:type="table" w:customStyle="1" w:styleId="4">
    <w:name w:val="Стиль4"/>
    <w:basedOn w:val="TableNormal2"/>
    <w:uiPriority w:val="99"/>
    <w:rsid w:val="00F96AB5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тиль3"/>
    <w:basedOn w:val="TableNormal2"/>
    <w:uiPriority w:val="99"/>
    <w:rsid w:val="00F96AB5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тиль2"/>
    <w:basedOn w:val="TableNormal2"/>
    <w:uiPriority w:val="99"/>
    <w:rsid w:val="00F96AB5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тиль1"/>
    <w:basedOn w:val="TableNormal2"/>
    <w:uiPriority w:val="99"/>
    <w:rsid w:val="00F96AB5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rsid w:val="004D3F6C"/>
    <w:pPr>
      <w:spacing w:after="120"/>
    </w:pPr>
    <w:rPr>
      <w:rFonts w:ascii="Calibri" w:hAnsi="Calibri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D3F6C"/>
    <w:rPr>
      <w:rFonts w:ascii="Calibri" w:eastAsia="Times New Roman" w:hAnsi="Calibri" w:cs="Times New Roman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rsid w:val="004D3F6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4D3F6C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1492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ck.ru/33NMk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29</TotalTime>
  <Pages>48</Pages>
  <Words>11792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7</cp:revision>
  <dcterms:created xsi:type="dcterms:W3CDTF">2023-05-15T09:40:00Z</dcterms:created>
  <dcterms:modified xsi:type="dcterms:W3CDTF">2023-09-15T19:58:00Z</dcterms:modified>
</cp:coreProperties>
</file>