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F31" w:rsidRDefault="00EC5F31">
      <w:pPr>
        <w:jc w:val="both"/>
        <w:rPr>
          <w:sz w:val="28"/>
          <w:szCs w:val="28"/>
        </w:rPr>
      </w:pPr>
      <w:r w:rsidRPr="00352FD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38pt">
            <v:imagedata r:id="rId7" o:title="" cropbottom="51239f"/>
          </v:shape>
        </w:pict>
      </w:r>
    </w:p>
    <w:p w:rsidR="00EC5F31" w:rsidRDefault="00EC5F31">
      <w:pPr>
        <w:jc w:val="both"/>
        <w:rPr>
          <w:sz w:val="28"/>
          <w:szCs w:val="28"/>
        </w:rPr>
      </w:pPr>
    </w:p>
    <w:p w:rsidR="00EC5F31" w:rsidRDefault="00EC5F31">
      <w:pPr>
        <w:jc w:val="both"/>
        <w:rPr>
          <w:sz w:val="28"/>
          <w:szCs w:val="28"/>
        </w:rPr>
      </w:pPr>
    </w:p>
    <w:p w:rsidR="00EC5F31" w:rsidRDefault="00EC5F31">
      <w:pPr>
        <w:jc w:val="both"/>
        <w:rPr>
          <w:sz w:val="28"/>
          <w:szCs w:val="28"/>
        </w:rPr>
      </w:pPr>
    </w:p>
    <w:p w:rsidR="00EC5F31" w:rsidRDefault="00EC5F31">
      <w:pPr>
        <w:jc w:val="both"/>
        <w:rPr>
          <w:sz w:val="28"/>
          <w:szCs w:val="28"/>
        </w:rPr>
      </w:pPr>
    </w:p>
    <w:p w:rsidR="00EC5F31" w:rsidRDefault="00EC5F31">
      <w:pPr>
        <w:jc w:val="both"/>
        <w:rPr>
          <w:sz w:val="28"/>
          <w:szCs w:val="28"/>
        </w:rPr>
      </w:pPr>
    </w:p>
    <w:p w:rsidR="00EC5F31" w:rsidRDefault="00EC5F31">
      <w:pPr>
        <w:jc w:val="both"/>
        <w:rPr>
          <w:sz w:val="22"/>
          <w:szCs w:val="22"/>
        </w:rPr>
      </w:pPr>
    </w:p>
    <w:p w:rsidR="00EC5F31" w:rsidRDefault="00EC5F31" w:rsidP="00887567">
      <w:pPr>
        <w:spacing w:before="240"/>
        <w:jc w:val="center"/>
        <w:rPr>
          <w:b/>
          <w:sz w:val="36"/>
          <w:szCs w:val="36"/>
        </w:rPr>
      </w:pPr>
      <w:bookmarkStart w:id="0" w:name="_Hlk143880448"/>
      <w:r>
        <w:rPr>
          <w:b/>
          <w:sz w:val="36"/>
          <w:szCs w:val="36"/>
        </w:rPr>
        <w:t>Рабочая программа общего образования</w:t>
      </w:r>
      <w:r>
        <w:rPr>
          <w:b/>
          <w:sz w:val="36"/>
          <w:szCs w:val="36"/>
        </w:rPr>
        <w:br/>
        <w:t xml:space="preserve">обучающихся с умственной отсталостью </w:t>
      </w:r>
      <w:r>
        <w:rPr>
          <w:b/>
          <w:sz w:val="36"/>
          <w:szCs w:val="36"/>
        </w:rPr>
        <w:br/>
        <w:t>(интеллектуальными нарушениями)</w:t>
      </w:r>
    </w:p>
    <w:p w:rsidR="00EC5F31" w:rsidRDefault="00EC5F31" w:rsidP="00887567">
      <w:pPr>
        <w:spacing w:before="240" w:line="360" w:lineRule="auto"/>
        <w:jc w:val="center"/>
        <w:rPr>
          <w:b/>
          <w:color w:val="000000"/>
          <w:sz w:val="32"/>
          <w:szCs w:val="32"/>
          <w:lang w:eastAsia="en-US"/>
        </w:rPr>
      </w:pPr>
      <w:r>
        <w:rPr>
          <w:b/>
          <w:sz w:val="32"/>
          <w:szCs w:val="32"/>
        </w:rPr>
        <w:t>вариант 1</w:t>
      </w:r>
    </w:p>
    <w:p w:rsidR="00EC5F31" w:rsidRDefault="00EC5F31" w:rsidP="00887567">
      <w:pPr>
        <w:spacing w:before="240"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«Профильный труд» («Швейное дело»)</w:t>
      </w:r>
    </w:p>
    <w:p w:rsidR="00EC5F31" w:rsidRDefault="00EC5F31" w:rsidP="00887567">
      <w:pPr>
        <w:spacing w:before="240"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(для 5 класса)</w:t>
      </w:r>
      <w:bookmarkEnd w:id="0"/>
    </w:p>
    <w:p w:rsidR="00EC5F31" w:rsidRDefault="00EC5F31">
      <w:pPr>
        <w:jc w:val="both"/>
        <w:rPr>
          <w:sz w:val="28"/>
          <w:szCs w:val="28"/>
        </w:rPr>
      </w:pPr>
    </w:p>
    <w:p w:rsidR="00EC5F31" w:rsidRDefault="00EC5F31">
      <w:pPr>
        <w:jc w:val="both"/>
        <w:rPr>
          <w:sz w:val="28"/>
          <w:szCs w:val="28"/>
        </w:rPr>
      </w:pPr>
    </w:p>
    <w:p w:rsidR="00EC5F31" w:rsidRDefault="00EC5F31">
      <w:pPr>
        <w:jc w:val="both"/>
        <w:rPr>
          <w:sz w:val="28"/>
          <w:szCs w:val="28"/>
        </w:rPr>
      </w:pPr>
    </w:p>
    <w:p w:rsidR="00EC5F31" w:rsidRDefault="00EC5F31">
      <w:pPr>
        <w:jc w:val="both"/>
        <w:rPr>
          <w:sz w:val="28"/>
          <w:szCs w:val="28"/>
        </w:rPr>
      </w:pPr>
    </w:p>
    <w:p w:rsidR="00EC5F31" w:rsidRDefault="00EC5F31">
      <w:pPr>
        <w:jc w:val="both"/>
        <w:rPr>
          <w:sz w:val="28"/>
          <w:szCs w:val="28"/>
        </w:rPr>
      </w:pPr>
    </w:p>
    <w:p w:rsidR="00EC5F31" w:rsidRDefault="00EC5F31">
      <w:pPr>
        <w:jc w:val="both"/>
        <w:rPr>
          <w:sz w:val="28"/>
          <w:szCs w:val="28"/>
        </w:rPr>
      </w:pPr>
    </w:p>
    <w:p w:rsidR="00EC5F31" w:rsidRDefault="00EC5F31">
      <w:pPr>
        <w:jc w:val="both"/>
        <w:rPr>
          <w:sz w:val="28"/>
          <w:szCs w:val="28"/>
        </w:rPr>
      </w:pPr>
    </w:p>
    <w:p w:rsidR="00EC5F31" w:rsidRDefault="00EC5F31">
      <w:pPr>
        <w:jc w:val="both"/>
        <w:rPr>
          <w:sz w:val="28"/>
          <w:szCs w:val="28"/>
        </w:rPr>
      </w:pPr>
    </w:p>
    <w:p w:rsidR="00EC5F31" w:rsidRDefault="00EC5F31">
      <w:pPr>
        <w:jc w:val="both"/>
        <w:rPr>
          <w:sz w:val="28"/>
          <w:szCs w:val="28"/>
        </w:rPr>
      </w:pPr>
    </w:p>
    <w:p w:rsidR="00EC5F31" w:rsidRDefault="00EC5F31">
      <w:pPr>
        <w:jc w:val="both"/>
        <w:rPr>
          <w:sz w:val="28"/>
          <w:szCs w:val="28"/>
        </w:rPr>
      </w:pPr>
    </w:p>
    <w:p w:rsidR="00EC5F31" w:rsidRDefault="00EC5F31">
      <w:pPr>
        <w:jc w:val="both"/>
        <w:rPr>
          <w:sz w:val="28"/>
          <w:szCs w:val="28"/>
        </w:rPr>
      </w:pPr>
    </w:p>
    <w:p w:rsidR="00EC5F31" w:rsidRDefault="00EC5F31">
      <w:pPr>
        <w:jc w:val="both"/>
        <w:rPr>
          <w:sz w:val="28"/>
          <w:szCs w:val="28"/>
        </w:rPr>
      </w:pPr>
    </w:p>
    <w:p w:rsidR="00EC5F31" w:rsidRDefault="00EC5F31">
      <w:pPr>
        <w:jc w:val="both"/>
        <w:rPr>
          <w:sz w:val="28"/>
          <w:szCs w:val="28"/>
        </w:rPr>
      </w:pPr>
    </w:p>
    <w:p w:rsidR="00EC5F31" w:rsidRDefault="00EC5F31">
      <w:pPr>
        <w:jc w:val="both"/>
        <w:rPr>
          <w:sz w:val="28"/>
          <w:szCs w:val="28"/>
        </w:rPr>
      </w:pPr>
    </w:p>
    <w:p w:rsidR="00EC5F31" w:rsidRDefault="00EC5F31">
      <w:pPr>
        <w:jc w:val="center"/>
        <w:rPr>
          <w:sz w:val="28"/>
          <w:szCs w:val="28"/>
        </w:rPr>
      </w:pPr>
      <w:r>
        <w:rPr>
          <w:sz w:val="28"/>
          <w:szCs w:val="28"/>
        </w:rPr>
        <w:t>Вожега</w:t>
      </w:r>
      <w:r>
        <w:rPr>
          <w:sz w:val="28"/>
          <w:szCs w:val="28"/>
        </w:rPr>
        <w:br/>
        <w:t>2023</w:t>
      </w:r>
    </w:p>
    <w:p w:rsidR="00EC5F31" w:rsidRDefault="00EC5F31"/>
    <w:p w:rsidR="00EC5F31" w:rsidRPr="00B5419F" w:rsidRDefault="00EC5F31" w:rsidP="00B5419F">
      <w:pPr>
        <w:pStyle w:val="TOCHeading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B5419F">
        <w:rPr>
          <w:rFonts w:ascii="Times New Roman" w:hAnsi="Times New Roman"/>
          <w:b/>
          <w:bCs/>
          <w:color w:val="auto"/>
          <w:sz w:val="28"/>
          <w:szCs w:val="28"/>
        </w:rPr>
        <w:t>ОГЛАВЛЕНИЕ</w:t>
      </w:r>
    </w:p>
    <w:p w:rsidR="00EC5F31" w:rsidRPr="00B5419F" w:rsidRDefault="00EC5F31" w:rsidP="00B5419F"/>
    <w:p w:rsidR="00EC5F31" w:rsidRPr="00B5419F" w:rsidRDefault="00EC5F31" w:rsidP="00B5419F">
      <w:pPr>
        <w:pStyle w:val="TOC1"/>
        <w:spacing w:line="360" w:lineRule="auto"/>
        <w:rPr>
          <w:rFonts w:ascii="Calibri" w:hAnsi="Calibri"/>
          <w:noProof/>
          <w:kern w:val="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44152917" w:history="1">
        <w:r w:rsidRPr="00B5419F">
          <w:rPr>
            <w:rStyle w:val="Hyperlink"/>
            <w:noProof/>
            <w:sz w:val="28"/>
            <w:szCs w:val="28"/>
          </w:rPr>
          <w:t>I.</w:t>
        </w:r>
        <w:r w:rsidRPr="00B5419F">
          <w:rPr>
            <w:rFonts w:ascii="Calibri" w:hAnsi="Calibri"/>
            <w:noProof/>
            <w:kern w:val="2"/>
          </w:rPr>
          <w:tab/>
        </w:r>
        <w:r w:rsidRPr="00B5419F">
          <w:rPr>
            <w:rStyle w:val="Hyperlink"/>
            <w:noProof/>
            <w:sz w:val="28"/>
            <w:szCs w:val="28"/>
          </w:rPr>
          <w:t>ПОЯСНИТЕЛЬНАЯ ЗАПИСКА</w:t>
        </w:r>
        <w:r w:rsidRPr="00B5419F">
          <w:rPr>
            <w:noProof/>
            <w:webHidden/>
            <w:sz w:val="28"/>
            <w:szCs w:val="28"/>
          </w:rPr>
          <w:tab/>
        </w:r>
        <w:r w:rsidRPr="00B5419F">
          <w:rPr>
            <w:noProof/>
            <w:webHidden/>
            <w:sz w:val="28"/>
            <w:szCs w:val="28"/>
          </w:rPr>
          <w:fldChar w:fldCharType="begin"/>
        </w:r>
        <w:r w:rsidRPr="00B5419F">
          <w:rPr>
            <w:noProof/>
            <w:webHidden/>
            <w:sz w:val="28"/>
            <w:szCs w:val="28"/>
          </w:rPr>
          <w:instrText xml:space="preserve"> PAGEREF _Toc144152917 \h </w:instrText>
        </w:r>
        <w:r w:rsidRPr="00B5419F">
          <w:rPr>
            <w:noProof/>
            <w:webHidden/>
            <w:sz w:val="28"/>
            <w:szCs w:val="28"/>
          </w:rPr>
        </w:r>
        <w:r w:rsidRPr="00B5419F">
          <w:rPr>
            <w:noProof/>
            <w:webHidden/>
            <w:sz w:val="28"/>
            <w:szCs w:val="28"/>
          </w:rPr>
          <w:fldChar w:fldCharType="separate"/>
        </w:r>
        <w:r w:rsidRPr="00B5419F">
          <w:rPr>
            <w:noProof/>
            <w:webHidden/>
            <w:sz w:val="28"/>
            <w:szCs w:val="28"/>
          </w:rPr>
          <w:t>3</w:t>
        </w:r>
        <w:r w:rsidRPr="00B5419F">
          <w:rPr>
            <w:noProof/>
            <w:webHidden/>
            <w:sz w:val="28"/>
            <w:szCs w:val="28"/>
          </w:rPr>
          <w:fldChar w:fldCharType="end"/>
        </w:r>
      </w:hyperlink>
    </w:p>
    <w:p w:rsidR="00EC5F31" w:rsidRPr="00B5419F" w:rsidRDefault="00EC5F31" w:rsidP="00B5419F">
      <w:pPr>
        <w:pStyle w:val="TOC1"/>
        <w:spacing w:line="360" w:lineRule="auto"/>
        <w:rPr>
          <w:rFonts w:ascii="Calibri" w:hAnsi="Calibri"/>
          <w:noProof/>
          <w:kern w:val="2"/>
        </w:rPr>
      </w:pPr>
      <w:hyperlink w:anchor="_Toc144152918" w:history="1">
        <w:r w:rsidRPr="00B5419F">
          <w:rPr>
            <w:rStyle w:val="Hyperlink"/>
            <w:noProof/>
            <w:sz w:val="28"/>
            <w:szCs w:val="28"/>
          </w:rPr>
          <w:t>II.</w:t>
        </w:r>
        <w:r w:rsidRPr="00B5419F">
          <w:rPr>
            <w:rFonts w:ascii="Calibri" w:hAnsi="Calibri"/>
            <w:noProof/>
            <w:kern w:val="2"/>
          </w:rPr>
          <w:tab/>
        </w:r>
        <w:r w:rsidRPr="00B5419F">
          <w:rPr>
            <w:rStyle w:val="Hyperlink"/>
            <w:noProof/>
            <w:sz w:val="28"/>
            <w:szCs w:val="28"/>
          </w:rPr>
          <w:t>СОДЕРЖАНИЕ ОБУЧЕНИЯ</w:t>
        </w:r>
        <w:r w:rsidRPr="00B5419F">
          <w:rPr>
            <w:noProof/>
            <w:webHidden/>
            <w:sz w:val="28"/>
            <w:szCs w:val="28"/>
          </w:rPr>
          <w:tab/>
        </w:r>
        <w:r w:rsidRPr="00B5419F">
          <w:rPr>
            <w:noProof/>
            <w:webHidden/>
            <w:sz w:val="28"/>
            <w:szCs w:val="28"/>
          </w:rPr>
          <w:fldChar w:fldCharType="begin"/>
        </w:r>
        <w:r w:rsidRPr="00B5419F">
          <w:rPr>
            <w:noProof/>
            <w:webHidden/>
            <w:sz w:val="28"/>
            <w:szCs w:val="28"/>
          </w:rPr>
          <w:instrText xml:space="preserve"> PAGEREF _Toc144152918 \h </w:instrText>
        </w:r>
        <w:r w:rsidRPr="00B5419F">
          <w:rPr>
            <w:noProof/>
            <w:webHidden/>
            <w:sz w:val="28"/>
            <w:szCs w:val="28"/>
          </w:rPr>
        </w:r>
        <w:r w:rsidRPr="00B5419F">
          <w:rPr>
            <w:noProof/>
            <w:webHidden/>
            <w:sz w:val="28"/>
            <w:szCs w:val="28"/>
          </w:rPr>
          <w:fldChar w:fldCharType="separate"/>
        </w:r>
        <w:r w:rsidRPr="00B5419F">
          <w:rPr>
            <w:noProof/>
            <w:webHidden/>
            <w:sz w:val="28"/>
            <w:szCs w:val="28"/>
          </w:rPr>
          <w:t>7</w:t>
        </w:r>
        <w:r w:rsidRPr="00B5419F">
          <w:rPr>
            <w:noProof/>
            <w:webHidden/>
            <w:sz w:val="28"/>
            <w:szCs w:val="28"/>
          </w:rPr>
          <w:fldChar w:fldCharType="end"/>
        </w:r>
      </w:hyperlink>
    </w:p>
    <w:p w:rsidR="00EC5F31" w:rsidRPr="00B5419F" w:rsidRDefault="00EC5F31" w:rsidP="00B5419F">
      <w:pPr>
        <w:pStyle w:val="TOC2"/>
        <w:tabs>
          <w:tab w:val="left" w:pos="426"/>
          <w:tab w:val="left" w:pos="880"/>
          <w:tab w:val="right" w:leader="dot" w:pos="9060"/>
        </w:tabs>
        <w:spacing w:line="360" w:lineRule="auto"/>
        <w:ind w:left="0"/>
        <w:rPr>
          <w:rFonts w:ascii="Calibri" w:hAnsi="Calibri"/>
          <w:noProof/>
          <w:kern w:val="2"/>
        </w:rPr>
      </w:pPr>
      <w:hyperlink w:anchor="_Toc144152919" w:history="1">
        <w:r w:rsidRPr="00B5419F">
          <w:rPr>
            <w:rStyle w:val="Hyperlink"/>
            <w:noProof/>
            <w:sz w:val="28"/>
            <w:szCs w:val="28"/>
          </w:rPr>
          <w:t>III.</w:t>
        </w:r>
        <w:r w:rsidRPr="00B5419F">
          <w:rPr>
            <w:rFonts w:ascii="Calibri" w:hAnsi="Calibri"/>
            <w:noProof/>
            <w:kern w:val="2"/>
          </w:rPr>
          <w:tab/>
        </w:r>
        <w:r w:rsidRPr="00B5419F">
          <w:rPr>
            <w:rStyle w:val="Hyperlink"/>
            <w:noProof/>
            <w:sz w:val="28"/>
            <w:szCs w:val="28"/>
          </w:rPr>
          <w:t>ПЛАНИРУЕМЫЕ РЕЗУЛЬТАТЫ</w:t>
        </w:r>
        <w:r w:rsidRPr="00B5419F">
          <w:rPr>
            <w:noProof/>
            <w:webHidden/>
            <w:sz w:val="28"/>
            <w:szCs w:val="28"/>
          </w:rPr>
          <w:tab/>
        </w:r>
        <w:r w:rsidRPr="00B5419F">
          <w:rPr>
            <w:noProof/>
            <w:webHidden/>
            <w:sz w:val="28"/>
            <w:szCs w:val="28"/>
          </w:rPr>
          <w:fldChar w:fldCharType="begin"/>
        </w:r>
        <w:r w:rsidRPr="00B5419F">
          <w:rPr>
            <w:noProof/>
            <w:webHidden/>
            <w:sz w:val="28"/>
            <w:szCs w:val="28"/>
          </w:rPr>
          <w:instrText xml:space="preserve"> PAGEREF _Toc144152919 \h </w:instrText>
        </w:r>
        <w:r w:rsidRPr="00B5419F">
          <w:rPr>
            <w:noProof/>
            <w:webHidden/>
            <w:sz w:val="28"/>
            <w:szCs w:val="28"/>
          </w:rPr>
        </w:r>
        <w:r w:rsidRPr="00B5419F">
          <w:rPr>
            <w:noProof/>
            <w:webHidden/>
            <w:sz w:val="28"/>
            <w:szCs w:val="28"/>
          </w:rPr>
          <w:fldChar w:fldCharType="separate"/>
        </w:r>
        <w:r w:rsidRPr="00B5419F">
          <w:rPr>
            <w:noProof/>
            <w:webHidden/>
            <w:sz w:val="28"/>
            <w:szCs w:val="28"/>
          </w:rPr>
          <w:t>9</w:t>
        </w:r>
        <w:r w:rsidRPr="00B5419F">
          <w:rPr>
            <w:noProof/>
            <w:webHidden/>
            <w:sz w:val="28"/>
            <w:szCs w:val="28"/>
          </w:rPr>
          <w:fldChar w:fldCharType="end"/>
        </w:r>
      </w:hyperlink>
    </w:p>
    <w:p w:rsidR="00EC5F31" w:rsidRPr="00B5419F" w:rsidRDefault="00EC5F31" w:rsidP="00B5419F">
      <w:pPr>
        <w:pStyle w:val="TOC1"/>
        <w:spacing w:line="360" w:lineRule="auto"/>
        <w:rPr>
          <w:rFonts w:ascii="Calibri" w:hAnsi="Calibri"/>
          <w:noProof/>
          <w:kern w:val="2"/>
        </w:rPr>
      </w:pPr>
      <w:hyperlink w:anchor="_Toc144152920" w:history="1">
        <w:r w:rsidRPr="00B5419F">
          <w:rPr>
            <w:rStyle w:val="Hyperlink"/>
            <w:noProof/>
            <w:sz w:val="28"/>
            <w:szCs w:val="28"/>
          </w:rPr>
          <w:t>IV.</w:t>
        </w:r>
        <w:r w:rsidRPr="00B5419F">
          <w:rPr>
            <w:rFonts w:ascii="Calibri" w:hAnsi="Calibri"/>
            <w:noProof/>
            <w:kern w:val="2"/>
          </w:rPr>
          <w:tab/>
        </w:r>
        <w:r w:rsidRPr="00B5419F">
          <w:rPr>
            <w:rStyle w:val="Hyperlink"/>
            <w:noProof/>
            <w:sz w:val="28"/>
            <w:szCs w:val="28"/>
          </w:rPr>
          <w:t>ТЕМАТИЧЕСКОЕ ПЛАНИРОВАНИЕ</w:t>
        </w:r>
        <w:r w:rsidRPr="00B5419F">
          <w:rPr>
            <w:noProof/>
            <w:webHidden/>
            <w:sz w:val="28"/>
            <w:szCs w:val="28"/>
          </w:rPr>
          <w:tab/>
        </w:r>
        <w:r w:rsidRPr="00B5419F">
          <w:rPr>
            <w:noProof/>
            <w:webHidden/>
            <w:sz w:val="28"/>
            <w:szCs w:val="28"/>
          </w:rPr>
          <w:fldChar w:fldCharType="begin"/>
        </w:r>
        <w:r w:rsidRPr="00B5419F">
          <w:rPr>
            <w:noProof/>
            <w:webHidden/>
            <w:sz w:val="28"/>
            <w:szCs w:val="28"/>
          </w:rPr>
          <w:instrText xml:space="preserve"> PAGEREF _Toc144152920 \h </w:instrText>
        </w:r>
        <w:r w:rsidRPr="00B5419F">
          <w:rPr>
            <w:noProof/>
            <w:webHidden/>
            <w:sz w:val="28"/>
            <w:szCs w:val="28"/>
          </w:rPr>
        </w:r>
        <w:r w:rsidRPr="00B5419F">
          <w:rPr>
            <w:noProof/>
            <w:webHidden/>
            <w:sz w:val="28"/>
            <w:szCs w:val="28"/>
          </w:rPr>
          <w:fldChar w:fldCharType="separate"/>
        </w:r>
        <w:r w:rsidRPr="00B5419F">
          <w:rPr>
            <w:noProof/>
            <w:webHidden/>
            <w:sz w:val="28"/>
            <w:szCs w:val="28"/>
          </w:rPr>
          <w:t>14</w:t>
        </w:r>
        <w:r w:rsidRPr="00B5419F">
          <w:rPr>
            <w:noProof/>
            <w:webHidden/>
            <w:sz w:val="28"/>
            <w:szCs w:val="28"/>
          </w:rPr>
          <w:fldChar w:fldCharType="end"/>
        </w:r>
      </w:hyperlink>
    </w:p>
    <w:p w:rsidR="00EC5F31" w:rsidRDefault="00EC5F31">
      <w:r>
        <w:fldChar w:fldCharType="end"/>
      </w:r>
    </w:p>
    <w:p w:rsidR="00EC5F31" w:rsidRDefault="00EC5F31">
      <w:pPr>
        <w:spacing w:line="360" w:lineRule="auto"/>
        <w:jc w:val="center"/>
        <w:rPr>
          <w:b/>
        </w:rPr>
      </w:pPr>
      <w:r>
        <w:br w:type="page"/>
      </w:r>
    </w:p>
    <w:p w:rsidR="00EC5F31" w:rsidRDefault="00EC5F31" w:rsidP="00AA4460">
      <w:pPr>
        <w:pStyle w:val="Heading1"/>
        <w:numPr>
          <w:ilvl w:val="0"/>
          <w:numId w:val="18"/>
        </w:numPr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1" w:name="_Toc144152917"/>
      <w:r>
        <w:rPr>
          <w:rFonts w:ascii="Times New Roman" w:hAnsi="Times New Roman"/>
          <w:b/>
          <w:color w:val="000000"/>
          <w:sz w:val="28"/>
          <w:szCs w:val="28"/>
        </w:rPr>
        <w:t>ПОЯСНИТЕЛЬНАЯ ЗАПИСКА</w:t>
      </w:r>
      <w:bookmarkEnd w:id="1"/>
    </w:p>
    <w:p w:rsidR="00EC5F31" w:rsidRDefault="00EC5F31"/>
    <w:p w:rsidR="00EC5F31" w:rsidRDefault="00EC5F3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по учебному предмету «Профильный труд» («Швейное дело»)</w:t>
      </w:r>
      <w:r>
        <w:t xml:space="preserve"> </w:t>
      </w:r>
      <w:r>
        <w:rPr>
          <w:sz w:val="28"/>
          <w:szCs w:val="28"/>
        </w:rPr>
        <w:t>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(далее ФАООП УО вариант 1), утвержденной приказом Министерства просвещения России от 24.11.2022г. № 1026 (</w:t>
      </w:r>
      <w:hyperlink r:id="rId8">
        <w:r>
          <w:rPr>
            <w:color w:val="000080"/>
            <w:sz w:val="28"/>
            <w:szCs w:val="28"/>
            <w:highlight w:val="white"/>
            <w:u w:val="single"/>
          </w:rPr>
          <w:t>https://clck.ru/33NMkR</w:t>
        </w:r>
      </w:hyperlink>
      <w:r>
        <w:rPr>
          <w:sz w:val="28"/>
          <w:szCs w:val="28"/>
        </w:rPr>
        <w:t xml:space="preserve">). </w:t>
      </w:r>
    </w:p>
    <w:p w:rsidR="00EC5F31" w:rsidRDefault="00EC5F3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АООП УО (вариант 1)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:rsidR="00EC5F31" w:rsidRDefault="00EC5F3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Учебный предмет</w:t>
      </w:r>
      <w:r>
        <w:rPr>
          <w:b/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Профильный труд» («Швейное дело»)</w:t>
      </w:r>
      <w:r>
        <w:rPr>
          <w:color w:val="000000"/>
        </w:rPr>
        <w:t xml:space="preserve"> </w:t>
      </w:r>
      <w:r>
        <w:rPr>
          <w:color w:val="000000"/>
          <w:sz w:val="28"/>
          <w:szCs w:val="28"/>
        </w:rPr>
        <w:t>относится к предметной области «Технология» и является обязательной частью учебного плана.  Рабочая программа по учебному предмету «Профильный труд» («Швейное дело») в 5 классе в соответствии с учебным планом рассчитана на 34 учебные недели и составляет 206 часов в год (6 часов в неделю).</w:t>
      </w:r>
    </w:p>
    <w:p w:rsidR="00EC5F31" w:rsidRDefault="00EC5F3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Адаптированная основная общеобразовательная программа определяет цель и задачи учебного предмета «Профильный труд» («Швейное дело»).</w:t>
      </w:r>
    </w:p>
    <w:p w:rsidR="00EC5F31" w:rsidRDefault="00EC5F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bookmarkStart w:id="2" w:name="_heading=h.1fob9te" w:colFirst="0" w:colLast="0"/>
      <w:bookmarkEnd w:id="2"/>
      <w:r>
        <w:rPr>
          <w:sz w:val="28"/>
          <w:szCs w:val="28"/>
        </w:rPr>
        <w:t>Цель обучения – всестороннее развитие личности обучающихся с умственной отсталостью (интеллектуальными нарушениям) среднего возраста в процессе формирования их трудовой культуры.</w:t>
      </w:r>
    </w:p>
    <w:p w:rsidR="00EC5F31" w:rsidRDefault="00EC5F31">
      <w:pPr>
        <w:tabs>
          <w:tab w:val="left" w:pos="567"/>
        </w:tabs>
        <w:spacing w:line="360" w:lineRule="auto"/>
        <w:ind w:left="-502"/>
        <w:jc w:val="both"/>
        <w:rPr>
          <w:sz w:val="28"/>
          <w:szCs w:val="28"/>
        </w:rPr>
      </w:pPr>
      <w:r>
        <w:rPr>
          <w:sz w:val="28"/>
          <w:szCs w:val="28"/>
        </w:rPr>
        <w:tab/>
        <w:t>Задачи обучения:</w:t>
      </w:r>
    </w:p>
    <w:p w:rsidR="00EC5F31" w:rsidRDefault="00EC5F31">
      <w:pPr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bookmarkStart w:id="3" w:name="_heading=h.3znysh7" w:colFirst="0" w:colLast="0"/>
      <w:bookmarkEnd w:id="3"/>
      <w:r>
        <w:rPr>
          <w:color w:val="000000"/>
          <w:sz w:val="28"/>
          <w:szCs w:val="28"/>
        </w:rPr>
        <w:t>развитие социально ценных качеств личности (потребности в труде, трудолюбия, уважения к людям труда, общественной активности);</w:t>
      </w:r>
    </w:p>
    <w:p w:rsidR="00EC5F31" w:rsidRDefault="00EC5F31">
      <w:pPr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обучение обязательному общественно полезному, производительному труду; подготовка обучающихся к выполнению необходимых и доступных видов труда дома, в семье и по месту жительства;</w:t>
      </w:r>
    </w:p>
    <w:p w:rsidR="00EC5F31" w:rsidRDefault="00EC5F31">
      <w:pPr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расширение знаний о материальной культуре как продукте творческой предметно-преобразующей деятельности человека;</w:t>
      </w:r>
    </w:p>
    <w:p w:rsidR="00EC5F31" w:rsidRDefault="00EC5F31">
      <w:pPr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расширение культурного кругозора, обогащение знаний о культурно-исторических традициях в мире вещей;</w:t>
      </w:r>
    </w:p>
    <w:p w:rsidR="00EC5F31" w:rsidRDefault="00EC5F31">
      <w:pPr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расширение знаний о материалах и их свойствах, технологиях использования;</w:t>
      </w:r>
    </w:p>
    <w:p w:rsidR="00EC5F31" w:rsidRDefault="00EC5F31">
      <w:pPr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ознакомление с ролью человека-труженика и его местом на современном производстве;</w:t>
      </w:r>
    </w:p>
    <w:p w:rsidR="00EC5F31" w:rsidRDefault="00EC5F31">
      <w:pPr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ознакомление с массовыми рабочими профессиями, формирование устойчивых интересов к определенным видам труда, побуждение к сознательному выбору профессии и получение первоначальной профильной трудовой подготовки;</w:t>
      </w:r>
    </w:p>
    <w:p w:rsidR="00EC5F31" w:rsidRDefault="00EC5F31">
      <w:pPr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представлений о производстве, структуре производственного процесса, деятельности производственного предприятия, содержании и условиях труда по массовым профессиям, с которыми связаны профили трудового обучения в образовательной организации;</w:t>
      </w:r>
    </w:p>
    <w:p w:rsidR="00EC5F31" w:rsidRDefault="00EC5F31">
      <w:pPr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учебно-производственных мастерских в соответствии с физическими возможностями и состоянием здоровья обучающихся;</w:t>
      </w:r>
    </w:p>
    <w:p w:rsidR="00EC5F31" w:rsidRDefault="00EC5F31">
      <w:pPr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трудовых навыков и умений, технических, технологических, конструкторских и первоначальных экономических знаний, необходимых для участия в общественно полезном, производительном труде;</w:t>
      </w:r>
    </w:p>
    <w:p w:rsidR="00EC5F31" w:rsidRDefault="00EC5F31">
      <w:pPr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знаний о научной организации труда и рабочего места, планировании трудовой деятельности;</w:t>
      </w:r>
    </w:p>
    <w:p w:rsidR="00EC5F31" w:rsidRDefault="00EC5F31">
      <w:pPr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совершенствование практических умений и навыков использования различных материалов в предметно-преобразующей деятельности;</w:t>
      </w:r>
    </w:p>
    <w:p w:rsidR="00EC5F31" w:rsidRDefault="00EC5F31">
      <w:pPr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коррекция и развитие познавательных психических процессов (восприятия, памяти, воображения, мышления, речи);</w:t>
      </w:r>
    </w:p>
    <w:p w:rsidR="00EC5F31" w:rsidRDefault="00EC5F31">
      <w:pPr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коррекция и развитие умственной деятельности (анализ, синтез, сравнение, классификация, обобщение);</w:t>
      </w:r>
    </w:p>
    <w:p w:rsidR="00EC5F31" w:rsidRDefault="00EC5F31">
      <w:pPr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коррекция и развитие сенсомоторных процессов в процессе формирование практических умений;</w:t>
      </w:r>
    </w:p>
    <w:p w:rsidR="00EC5F31" w:rsidRDefault="00EC5F31">
      <w:pPr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регулятивной функции деятельности (включающей целеполагание, планирование, контроль и оценку действий и результатов деятельности в соответствии с поставленной целью);</w:t>
      </w:r>
    </w:p>
    <w:p w:rsidR="00EC5F31" w:rsidRDefault="00EC5F31">
      <w:pPr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информационной грамотности, умения работать с различными источниками информации;</w:t>
      </w:r>
    </w:p>
    <w:p w:rsidR="00EC5F31" w:rsidRDefault="00EC5F31">
      <w:pPr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коммуникативной культуры, развитие активности, целенаправленности, инициативности.</w:t>
      </w:r>
    </w:p>
    <w:p w:rsidR="00EC5F31" w:rsidRDefault="00EC5F31">
      <w:pPr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по учебному предмету «Профильный труд» («Швейное дело») в 5 классе определяет следующие задачи:</w:t>
      </w:r>
    </w:p>
    <w:p w:rsidR="00EC5F31" w:rsidRDefault="00EC5F31">
      <w:pPr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формирование знаний о санитарно - гигиенических требованиях к рабочим местам; оборудовании рабочих мест и правил работы за ними; </w:t>
      </w:r>
    </w:p>
    <w:p w:rsidR="00EC5F31" w:rsidRDefault="00EC5F31">
      <w:pPr>
        <w:numPr>
          <w:ilvl w:val="0"/>
          <w:numId w:val="4"/>
        </w:numPr>
        <w:spacing w:line="360" w:lineRule="auto"/>
        <w:ind w:left="0" w:firstLine="426"/>
        <w:jc w:val="both"/>
        <w:rPr>
          <w:rFonts w:ascii="Calibri" w:hAnsi="Calibri" w:cs="Calibri"/>
          <w:color w:val="000000"/>
        </w:rPr>
      </w:pPr>
      <w:r>
        <w:rPr>
          <w:color w:val="000000"/>
          <w:sz w:val="28"/>
          <w:szCs w:val="28"/>
        </w:rPr>
        <w:t>формирование умений выполнять прямые, косые, крестообразные, петлеобразные, петельные, стебельчатые, тамбурные стежки;</w:t>
      </w:r>
    </w:p>
    <w:p w:rsidR="00EC5F31" w:rsidRDefault="00EC5F31">
      <w:pPr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умений составить коллекцию тканей - гладкокрашеных, с печатным рисунком, с блестящей поверхностью, с ворсовой поверхностью, определять лицевую и изнаночную стороны тканей, долевое и поперечное направление нитей в ткани;</w:t>
      </w:r>
    </w:p>
    <w:p w:rsidR="00EC5F31" w:rsidRDefault="00EC5F31">
      <w:pPr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умений пришивать плоские пуговицы и пуговиц на стойке, определять места оторванной пуговиц</w:t>
      </w:r>
      <w:r w:rsidRPr="0063301A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, стачивать распоровшийся шов;</w:t>
      </w:r>
    </w:p>
    <w:p w:rsidR="00EC5F31" w:rsidRDefault="00EC5F31">
      <w:pPr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умения производить влажно-тепловую обработку хлопчатобумажных тканей;</w:t>
      </w:r>
    </w:p>
    <w:p w:rsidR="00EC5F31" w:rsidRDefault="00EC5F31">
      <w:pPr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умения работать на швейной машине;</w:t>
      </w:r>
    </w:p>
    <w:p w:rsidR="00EC5F31" w:rsidRDefault="00EC5F31">
      <w:pPr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умений выполнять машинные швы: стачные взаутюжку и вразутюжку, двойной шов, шов вподгибку с закрытым срезом.</w:t>
      </w:r>
    </w:p>
    <w:p w:rsidR="00EC5F31" w:rsidRDefault="00EC5F31">
      <w:pPr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умений строить чертеж салфетки и подготавливать ткани к раскрою, раскладывать выкройку на ткани и раскраивать детали.</w:t>
      </w:r>
    </w:p>
    <w:p w:rsidR="00EC5F31" w:rsidRDefault="00EC5F31">
      <w:pPr>
        <w:spacing w:line="360" w:lineRule="auto"/>
        <w:ind w:left="720" w:firstLine="709"/>
        <w:jc w:val="both"/>
        <w:rPr>
          <w:b/>
          <w:color w:val="000000"/>
          <w:sz w:val="28"/>
          <w:szCs w:val="28"/>
        </w:rPr>
      </w:pPr>
      <w:r>
        <w:br w:type="page"/>
      </w:r>
    </w:p>
    <w:p w:rsidR="00EC5F31" w:rsidRDefault="00EC5F31" w:rsidP="00AA4460">
      <w:pPr>
        <w:pStyle w:val="Heading1"/>
        <w:numPr>
          <w:ilvl w:val="0"/>
          <w:numId w:val="8"/>
        </w:numPr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4" w:name="_Toc144152918"/>
      <w:r>
        <w:rPr>
          <w:rFonts w:ascii="Times New Roman" w:hAnsi="Times New Roman"/>
          <w:b/>
          <w:color w:val="000000"/>
          <w:sz w:val="28"/>
          <w:szCs w:val="28"/>
        </w:rPr>
        <w:t>СОДЕРЖАНИЕ ОБУЧЕНИЯ</w:t>
      </w:r>
      <w:bookmarkEnd w:id="4"/>
    </w:p>
    <w:p w:rsidR="00EC5F31" w:rsidRDefault="00EC5F31"/>
    <w:p w:rsidR="00EC5F31" w:rsidRDefault="00EC5F3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Обучение профильному труду в 5 классе носит 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навыками. Распределение учебного материала осуществляется концентрически, что позволяет обеспечить постепенный переход от исключительно практического изучения профильного труда к практико-теоретическому изучению, с учётом значимости усваиваемых знаний и умений формирования жизненных компетенций.</w:t>
      </w:r>
    </w:p>
    <w:p w:rsidR="00EC5F31" w:rsidRDefault="00EC5F3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 по профильному труду включает теоретические и практические занятия. При составлении программы учтены принципы повторяемости пройденного материала и постепенного ввода нового. </w:t>
      </w:r>
    </w:p>
    <w:p w:rsidR="00EC5F31" w:rsidRDefault="00EC5F3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Обучающиеся выполняют установочные и тренировочные упражнения, а также учебно-производственные и рабочие упражнения, которые представлены в виде определенных заданий. Учебно-производственные упражнения являются совокупностью взаимосвязанных трудовых операций, при завершении которых получается конечный результат в виде изделия, имеющего общественно полезное значение. Эти упражнения, называемые обычно практическими работами, обязательно включают элементы нового (новая конструкция изделия, новая технология, новые материалы и т.д.). </w:t>
      </w:r>
    </w:p>
    <w:p w:rsidR="00EC5F31" w:rsidRDefault="00EC5F3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трудовом обучении широко применяется инструктаж, который представляет собой не столько отдельный метод, сколько совокупность методов, словесных и наглядных, сочетание объяснения, наглядного показа способов действия, демонстрации таблиц, схем и т. д.</w:t>
      </w:r>
    </w:p>
    <w:p w:rsidR="00EC5F31" w:rsidRDefault="00EC5F3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Преподавание профильного труда базируется на знаниях, получаемых обучающимися на уроках математики, естествознания, истории и других предметов. Данная программа предусматривает обязательное обсуждение характеристик изделия, продумывание плана предстоящей работы, оценку сделанного. Большое внимание уделяется технике безопасности.</w:t>
      </w:r>
    </w:p>
    <w:p w:rsidR="00EC5F31" w:rsidRDefault="00EC5F31">
      <w:pPr>
        <w:spacing w:line="360" w:lineRule="auto"/>
        <w:ind w:firstLine="426"/>
        <w:jc w:val="center"/>
        <w:rPr>
          <w:sz w:val="28"/>
          <w:szCs w:val="28"/>
        </w:rPr>
      </w:pPr>
      <w:r>
        <w:rPr>
          <w:sz w:val="28"/>
          <w:szCs w:val="28"/>
        </w:rPr>
        <w:t>Содержание разделов</w:t>
      </w:r>
    </w:p>
    <w:tbl>
      <w:tblPr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78"/>
        <w:gridCol w:w="5600"/>
        <w:gridCol w:w="847"/>
        <w:gridCol w:w="1835"/>
      </w:tblGrid>
      <w:tr w:rsidR="00EC5F31" w:rsidTr="00F825BA">
        <w:tc>
          <w:tcPr>
            <w:tcW w:w="778" w:type="dxa"/>
          </w:tcPr>
          <w:p w:rsidR="00EC5F31" w:rsidRDefault="00EC5F31" w:rsidP="00F825BA">
            <w:pPr>
              <w:spacing w:line="360" w:lineRule="auto"/>
              <w:jc w:val="center"/>
            </w:pPr>
            <w:r>
              <w:t xml:space="preserve">№ </w:t>
            </w:r>
          </w:p>
        </w:tc>
        <w:tc>
          <w:tcPr>
            <w:tcW w:w="5600" w:type="dxa"/>
          </w:tcPr>
          <w:p w:rsidR="00EC5F31" w:rsidRDefault="00EC5F31" w:rsidP="00F825BA">
            <w:pPr>
              <w:spacing w:line="360" w:lineRule="auto"/>
              <w:jc w:val="center"/>
            </w:pPr>
            <w:r>
              <w:t>Название раздела</w:t>
            </w:r>
          </w:p>
        </w:tc>
        <w:tc>
          <w:tcPr>
            <w:tcW w:w="847" w:type="dxa"/>
          </w:tcPr>
          <w:p w:rsidR="00EC5F31" w:rsidRDefault="00EC5F31" w:rsidP="00F825BA">
            <w:pPr>
              <w:spacing w:line="360" w:lineRule="auto"/>
              <w:jc w:val="center"/>
            </w:pPr>
            <w:r>
              <w:t xml:space="preserve">Кол-во </w:t>
            </w:r>
            <w:r>
              <w:br/>
              <w:t>часов</w:t>
            </w:r>
          </w:p>
        </w:tc>
        <w:tc>
          <w:tcPr>
            <w:tcW w:w="1835" w:type="dxa"/>
          </w:tcPr>
          <w:p w:rsidR="00EC5F31" w:rsidRDefault="00EC5F31" w:rsidP="00F825BA">
            <w:pPr>
              <w:spacing w:line="360" w:lineRule="auto"/>
              <w:jc w:val="center"/>
            </w:pPr>
            <w:r>
              <w:t xml:space="preserve">Контрольные работы, </w:t>
            </w:r>
            <w:r>
              <w:br/>
              <w:t>тесты</w:t>
            </w:r>
          </w:p>
        </w:tc>
      </w:tr>
      <w:tr w:rsidR="00EC5F31" w:rsidTr="00F825BA">
        <w:tc>
          <w:tcPr>
            <w:tcW w:w="778" w:type="dxa"/>
          </w:tcPr>
          <w:p w:rsidR="00EC5F31" w:rsidRPr="00F825BA" w:rsidRDefault="00EC5F31" w:rsidP="00F825BA">
            <w:pPr>
              <w:numPr>
                <w:ilvl w:val="0"/>
                <w:numId w:val="9"/>
              </w:numPr>
              <w:spacing w:after="160" w:line="360" w:lineRule="auto"/>
              <w:jc w:val="both"/>
              <w:rPr>
                <w:color w:val="000000"/>
              </w:rPr>
            </w:pPr>
          </w:p>
        </w:tc>
        <w:tc>
          <w:tcPr>
            <w:tcW w:w="5600" w:type="dxa"/>
          </w:tcPr>
          <w:p w:rsidR="00EC5F31" w:rsidRDefault="00EC5F31" w:rsidP="00F825BA">
            <w:pPr>
              <w:spacing w:line="360" w:lineRule="auto"/>
            </w:pPr>
            <w:r>
              <w:t>Швейная машина с электрическим приводом</w:t>
            </w:r>
          </w:p>
        </w:tc>
        <w:tc>
          <w:tcPr>
            <w:tcW w:w="847" w:type="dxa"/>
          </w:tcPr>
          <w:p w:rsidR="00EC5F31" w:rsidRDefault="00EC5F31" w:rsidP="00F825BA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1835" w:type="dxa"/>
          </w:tcPr>
          <w:p w:rsidR="00EC5F31" w:rsidRDefault="00EC5F31" w:rsidP="00F825BA">
            <w:pPr>
              <w:spacing w:line="360" w:lineRule="auto"/>
              <w:jc w:val="center"/>
            </w:pPr>
            <w:r>
              <w:t>1</w:t>
            </w:r>
          </w:p>
        </w:tc>
      </w:tr>
      <w:tr w:rsidR="00EC5F31" w:rsidTr="00F825BA">
        <w:tc>
          <w:tcPr>
            <w:tcW w:w="778" w:type="dxa"/>
          </w:tcPr>
          <w:p w:rsidR="00EC5F31" w:rsidRPr="00F825BA" w:rsidRDefault="00EC5F31" w:rsidP="00F825BA">
            <w:pPr>
              <w:numPr>
                <w:ilvl w:val="0"/>
                <w:numId w:val="9"/>
              </w:numPr>
              <w:spacing w:after="160" w:line="360" w:lineRule="auto"/>
              <w:rPr>
                <w:color w:val="000000"/>
              </w:rPr>
            </w:pPr>
          </w:p>
        </w:tc>
        <w:tc>
          <w:tcPr>
            <w:tcW w:w="5600" w:type="dxa"/>
          </w:tcPr>
          <w:p w:rsidR="00EC5F31" w:rsidRDefault="00EC5F31" w:rsidP="00F825BA">
            <w:pPr>
              <w:spacing w:line="360" w:lineRule="auto"/>
            </w:pPr>
            <w:r>
              <w:t>Волокна и ткани</w:t>
            </w:r>
          </w:p>
        </w:tc>
        <w:tc>
          <w:tcPr>
            <w:tcW w:w="847" w:type="dxa"/>
          </w:tcPr>
          <w:p w:rsidR="00EC5F31" w:rsidRDefault="00EC5F31" w:rsidP="00F825BA">
            <w:pPr>
              <w:spacing w:line="360" w:lineRule="auto"/>
              <w:jc w:val="center"/>
            </w:pPr>
            <w:r>
              <w:t>14</w:t>
            </w:r>
          </w:p>
        </w:tc>
        <w:tc>
          <w:tcPr>
            <w:tcW w:w="1835" w:type="dxa"/>
          </w:tcPr>
          <w:p w:rsidR="00EC5F31" w:rsidRDefault="00EC5F31" w:rsidP="00F825BA">
            <w:pPr>
              <w:spacing w:line="360" w:lineRule="auto"/>
              <w:jc w:val="center"/>
            </w:pPr>
            <w:r>
              <w:t>1</w:t>
            </w:r>
          </w:p>
        </w:tc>
      </w:tr>
      <w:tr w:rsidR="00EC5F31" w:rsidTr="00F825BA">
        <w:tc>
          <w:tcPr>
            <w:tcW w:w="778" w:type="dxa"/>
          </w:tcPr>
          <w:p w:rsidR="00EC5F31" w:rsidRPr="00F825BA" w:rsidRDefault="00EC5F31" w:rsidP="00F825BA">
            <w:pPr>
              <w:numPr>
                <w:ilvl w:val="0"/>
                <w:numId w:val="9"/>
              </w:numPr>
              <w:spacing w:after="160" w:line="360" w:lineRule="auto"/>
              <w:rPr>
                <w:color w:val="000000"/>
              </w:rPr>
            </w:pPr>
          </w:p>
        </w:tc>
        <w:tc>
          <w:tcPr>
            <w:tcW w:w="5600" w:type="dxa"/>
          </w:tcPr>
          <w:p w:rsidR="00EC5F31" w:rsidRDefault="00EC5F31" w:rsidP="00F825BA">
            <w:pPr>
              <w:spacing w:line="360" w:lineRule="auto"/>
            </w:pPr>
            <w:r>
              <w:t>Работа с тканью. Изготовление полотенца</w:t>
            </w:r>
          </w:p>
        </w:tc>
        <w:tc>
          <w:tcPr>
            <w:tcW w:w="847" w:type="dxa"/>
          </w:tcPr>
          <w:p w:rsidR="00EC5F31" w:rsidRDefault="00EC5F31" w:rsidP="00F825BA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1835" w:type="dxa"/>
          </w:tcPr>
          <w:p w:rsidR="00EC5F31" w:rsidRDefault="00EC5F31" w:rsidP="00F825BA">
            <w:pPr>
              <w:spacing w:line="360" w:lineRule="auto"/>
              <w:jc w:val="center"/>
            </w:pPr>
          </w:p>
        </w:tc>
      </w:tr>
      <w:tr w:rsidR="00EC5F31" w:rsidTr="00F825BA">
        <w:tc>
          <w:tcPr>
            <w:tcW w:w="778" w:type="dxa"/>
          </w:tcPr>
          <w:p w:rsidR="00EC5F31" w:rsidRPr="00F825BA" w:rsidRDefault="00EC5F31" w:rsidP="00F825BA">
            <w:pPr>
              <w:numPr>
                <w:ilvl w:val="0"/>
                <w:numId w:val="9"/>
              </w:numPr>
              <w:spacing w:after="160" w:line="360" w:lineRule="auto"/>
              <w:rPr>
                <w:color w:val="000000"/>
              </w:rPr>
            </w:pPr>
          </w:p>
        </w:tc>
        <w:tc>
          <w:tcPr>
            <w:tcW w:w="5600" w:type="dxa"/>
          </w:tcPr>
          <w:p w:rsidR="00EC5F31" w:rsidRDefault="00EC5F31" w:rsidP="00F825BA">
            <w:pPr>
              <w:spacing w:line="360" w:lineRule="auto"/>
            </w:pPr>
            <w:r>
              <w:t>Ремонт одежды</w:t>
            </w:r>
          </w:p>
        </w:tc>
        <w:tc>
          <w:tcPr>
            <w:tcW w:w="847" w:type="dxa"/>
          </w:tcPr>
          <w:p w:rsidR="00EC5F31" w:rsidRDefault="00EC5F31" w:rsidP="00F825BA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1835" w:type="dxa"/>
          </w:tcPr>
          <w:p w:rsidR="00EC5F31" w:rsidRDefault="00EC5F31" w:rsidP="00F825BA">
            <w:pPr>
              <w:spacing w:line="360" w:lineRule="auto"/>
              <w:jc w:val="center"/>
            </w:pPr>
          </w:p>
        </w:tc>
      </w:tr>
      <w:tr w:rsidR="00EC5F31" w:rsidTr="00F825BA">
        <w:tc>
          <w:tcPr>
            <w:tcW w:w="778" w:type="dxa"/>
          </w:tcPr>
          <w:p w:rsidR="00EC5F31" w:rsidRPr="00F825BA" w:rsidRDefault="00EC5F31" w:rsidP="00F825BA">
            <w:pPr>
              <w:numPr>
                <w:ilvl w:val="0"/>
                <w:numId w:val="9"/>
              </w:numPr>
              <w:spacing w:after="160" w:line="360" w:lineRule="auto"/>
              <w:rPr>
                <w:color w:val="000000"/>
              </w:rPr>
            </w:pPr>
          </w:p>
        </w:tc>
        <w:tc>
          <w:tcPr>
            <w:tcW w:w="5600" w:type="dxa"/>
          </w:tcPr>
          <w:p w:rsidR="00EC5F31" w:rsidRDefault="00EC5F31" w:rsidP="00F825BA">
            <w:pPr>
              <w:spacing w:line="360" w:lineRule="auto"/>
            </w:pPr>
            <w:r>
              <w:t>Построение чертежа салфетки</w:t>
            </w:r>
          </w:p>
        </w:tc>
        <w:tc>
          <w:tcPr>
            <w:tcW w:w="847" w:type="dxa"/>
          </w:tcPr>
          <w:p w:rsidR="00EC5F31" w:rsidRDefault="00EC5F31" w:rsidP="00F825BA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1835" w:type="dxa"/>
          </w:tcPr>
          <w:p w:rsidR="00EC5F31" w:rsidRDefault="00EC5F31" w:rsidP="00F825BA">
            <w:pPr>
              <w:spacing w:line="360" w:lineRule="auto"/>
              <w:jc w:val="center"/>
            </w:pPr>
            <w:r>
              <w:t>1</w:t>
            </w:r>
          </w:p>
        </w:tc>
      </w:tr>
      <w:tr w:rsidR="00EC5F31" w:rsidTr="00F825BA">
        <w:tc>
          <w:tcPr>
            <w:tcW w:w="778" w:type="dxa"/>
          </w:tcPr>
          <w:p w:rsidR="00EC5F31" w:rsidRPr="00F825BA" w:rsidRDefault="00EC5F31" w:rsidP="00F825BA">
            <w:pPr>
              <w:numPr>
                <w:ilvl w:val="0"/>
                <w:numId w:val="9"/>
              </w:numPr>
              <w:spacing w:after="160" w:line="360" w:lineRule="auto"/>
              <w:rPr>
                <w:color w:val="000000"/>
              </w:rPr>
            </w:pPr>
          </w:p>
        </w:tc>
        <w:tc>
          <w:tcPr>
            <w:tcW w:w="5600" w:type="dxa"/>
          </w:tcPr>
          <w:p w:rsidR="00EC5F31" w:rsidRDefault="00EC5F31" w:rsidP="00F825BA">
            <w:pPr>
              <w:spacing w:line="360" w:lineRule="auto"/>
            </w:pPr>
            <w:r>
              <w:t xml:space="preserve">Работа с тканью. Изготовление салфетки </w:t>
            </w:r>
          </w:p>
        </w:tc>
        <w:tc>
          <w:tcPr>
            <w:tcW w:w="847" w:type="dxa"/>
          </w:tcPr>
          <w:p w:rsidR="00EC5F31" w:rsidRDefault="00EC5F31" w:rsidP="00F825BA">
            <w:pPr>
              <w:spacing w:line="360" w:lineRule="auto"/>
              <w:jc w:val="center"/>
            </w:pPr>
            <w:r>
              <w:t>22</w:t>
            </w:r>
          </w:p>
        </w:tc>
        <w:tc>
          <w:tcPr>
            <w:tcW w:w="1835" w:type="dxa"/>
          </w:tcPr>
          <w:p w:rsidR="00EC5F31" w:rsidRDefault="00EC5F31" w:rsidP="00F825BA">
            <w:pPr>
              <w:spacing w:line="360" w:lineRule="auto"/>
              <w:jc w:val="center"/>
            </w:pPr>
          </w:p>
        </w:tc>
      </w:tr>
      <w:tr w:rsidR="00EC5F31" w:rsidTr="00F825BA">
        <w:tc>
          <w:tcPr>
            <w:tcW w:w="778" w:type="dxa"/>
          </w:tcPr>
          <w:p w:rsidR="00EC5F31" w:rsidRPr="00F825BA" w:rsidRDefault="00EC5F31" w:rsidP="00F825BA">
            <w:pPr>
              <w:numPr>
                <w:ilvl w:val="0"/>
                <w:numId w:val="9"/>
              </w:numPr>
              <w:spacing w:after="160" w:line="360" w:lineRule="auto"/>
              <w:rPr>
                <w:color w:val="000000"/>
              </w:rPr>
            </w:pPr>
          </w:p>
        </w:tc>
        <w:tc>
          <w:tcPr>
            <w:tcW w:w="5600" w:type="dxa"/>
          </w:tcPr>
          <w:p w:rsidR="00EC5F31" w:rsidRDefault="00EC5F31" w:rsidP="00F825BA">
            <w:pPr>
              <w:spacing w:line="360" w:lineRule="auto"/>
            </w:pPr>
            <w:r>
              <w:t>Работа с бумагой</w:t>
            </w:r>
          </w:p>
        </w:tc>
        <w:tc>
          <w:tcPr>
            <w:tcW w:w="847" w:type="dxa"/>
          </w:tcPr>
          <w:p w:rsidR="00EC5F31" w:rsidRDefault="00EC5F31" w:rsidP="00F825BA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1835" w:type="dxa"/>
          </w:tcPr>
          <w:p w:rsidR="00EC5F31" w:rsidRDefault="00EC5F31" w:rsidP="00F825BA">
            <w:pPr>
              <w:spacing w:line="360" w:lineRule="auto"/>
              <w:jc w:val="center"/>
            </w:pPr>
            <w:r>
              <w:t>1</w:t>
            </w:r>
          </w:p>
        </w:tc>
      </w:tr>
      <w:tr w:rsidR="00EC5F31" w:rsidTr="00F825BA">
        <w:tc>
          <w:tcPr>
            <w:tcW w:w="778" w:type="dxa"/>
          </w:tcPr>
          <w:p w:rsidR="00EC5F31" w:rsidRPr="00F825BA" w:rsidRDefault="00EC5F31" w:rsidP="00F825BA">
            <w:pPr>
              <w:numPr>
                <w:ilvl w:val="0"/>
                <w:numId w:val="9"/>
              </w:numPr>
              <w:spacing w:after="160" w:line="360" w:lineRule="auto"/>
              <w:rPr>
                <w:color w:val="000000"/>
              </w:rPr>
            </w:pPr>
          </w:p>
        </w:tc>
        <w:tc>
          <w:tcPr>
            <w:tcW w:w="5600" w:type="dxa"/>
          </w:tcPr>
          <w:p w:rsidR="00EC5F31" w:rsidRDefault="00EC5F31" w:rsidP="00F825BA">
            <w:pPr>
              <w:spacing w:line="360" w:lineRule="auto"/>
            </w:pPr>
            <w:r>
              <w:t>Машинные швы. Стачной шов</w:t>
            </w:r>
          </w:p>
        </w:tc>
        <w:tc>
          <w:tcPr>
            <w:tcW w:w="847" w:type="dxa"/>
          </w:tcPr>
          <w:p w:rsidR="00EC5F31" w:rsidRDefault="00EC5F31" w:rsidP="00F825BA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835" w:type="dxa"/>
          </w:tcPr>
          <w:p w:rsidR="00EC5F31" w:rsidRDefault="00EC5F31" w:rsidP="00F825BA">
            <w:pPr>
              <w:spacing w:line="360" w:lineRule="auto"/>
              <w:jc w:val="center"/>
            </w:pPr>
          </w:p>
        </w:tc>
      </w:tr>
      <w:tr w:rsidR="00EC5F31" w:rsidTr="00F825BA">
        <w:tc>
          <w:tcPr>
            <w:tcW w:w="778" w:type="dxa"/>
          </w:tcPr>
          <w:p w:rsidR="00EC5F31" w:rsidRPr="00F825BA" w:rsidRDefault="00EC5F31" w:rsidP="00F825BA">
            <w:pPr>
              <w:numPr>
                <w:ilvl w:val="0"/>
                <w:numId w:val="9"/>
              </w:numPr>
              <w:spacing w:after="160" w:line="360" w:lineRule="auto"/>
              <w:rPr>
                <w:color w:val="000000"/>
              </w:rPr>
            </w:pPr>
          </w:p>
        </w:tc>
        <w:tc>
          <w:tcPr>
            <w:tcW w:w="5600" w:type="dxa"/>
          </w:tcPr>
          <w:p w:rsidR="00EC5F31" w:rsidRDefault="00EC5F31" w:rsidP="00F825BA">
            <w:pPr>
              <w:spacing w:line="360" w:lineRule="auto"/>
            </w:pPr>
            <w:r>
              <w:t>Работа с тканью. Изготовление мешочка для хранения работ</w:t>
            </w:r>
          </w:p>
        </w:tc>
        <w:tc>
          <w:tcPr>
            <w:tcW w:w="847" w:type="dxa"/>
          </w:tcPr>
          <w:p w:rsidR="00EC5F31" w:rsidRDefault="00EC5F31" w:rsidP="00F825BA">
            <w:pPr>
              <w:spacing w:line="360" w:lineRule="auto"/>
              <w:jc w:val="center"/>
            </w:pPr>
            <w:r>
              <w:t>24</w:t>
            </w:r>
          </w:p>
        </w:tc>
        <w:tc>
          <w:tcPr>
            <w:tcW w:w="1835" w:type="dxa"/>
          </w:tcPr>
          <w:p w:rsidR="00EC5F31" w:rsidRDefault="00EC5F31" w:rsidP="00F825BA">
            <w:pPr>
              <w:spacing w:line="360" w:lineRule="auto"/>
              <w:jc w:val="center"/>
            </w:pPr>
            <w:r>
              <w:t>1</w:t>
            </w:r>
          </w:p>
        </w:tc>
      </w:tr>
      <w:tr w:rsidR="00EC5F31" w:rsidTr="00F825BA">
        <w:tc>
          <w:tcPr>
            <w:tcW w:w="778" w:type="dxa"/>
          </w:tcPr>
          <w:p w:rsidR="00EC5F31" w:rsidRPr="00F825BA" w:rsidRDefault="00EC5F31" w:rsidP="00F825BA">
            <w:pPr>
              <w:numPr>
                <w:ilvl w:val="0"/>
                <w:numId w:val="9"/>
              </w:numPr>
              <w:spacing w:after="160" w:line="360" w:lineRule="auto"/>
              <w:rPr>
                <w:color w:val="000000"/>
              </w:rPr>
            </w:pPr>
          </w:p>
        </w:tc>
        <w:tc>
          <w:tcPr>
            <w:tcW w:w="5600" w:type="dxa"/>
          </w:tcPr>
          <w:p w:rsidR="00EC5F31" w:rsidRDefault="00EC5F31" w:rsidP="00F825BA">
            <w:pPr>
              <w:spacing w:line="360" w:lineRule="auto"/>
            </w:pPr>
            <w:r>
              <w:t>Машинные швы. Двойной шов</w:t>
            </w:r>
          </w:p>
        </w:tc>
        <w:tc>
          <w:tcPr>
            <w:tcW w:w="847" w:type="dxa"/>
          </w:tcPr>
          <w:p w:rsidR="00EC5F31" w:rsidRDefault="00EC5F31" w:rsidP="00F825BA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835" w:type="dxa"/>
          </w:tcPr>
          <w:p w:rsidR="00EC5F31" w:rsidRDefault="00EC5F31" w:rsidP="00F825BA">
            <w:pPr>
              <w:spacing w:line="360" w:lineRule="auto"/>
              <w:jc w:val="center"/>
            </w:pPr>
          </w:p>
        </w:tc>
      </w:tr>
      <w:tr w:rsidR="00EC5F31" w:rsidTr="00F825BA">
        <w:tc>
          <w:tcPr>
            <w:tcW w:w="778" w:type="dxa"/>
          </w:tcPr>
          <w:p w:rsidR="00EC5F31" w:rsidRPr="00F825BA" w:rsidRDefault="00EC5F31" w:rsidP="00F825BA">
            <w:pPr>
              <w:numPr>
                <w:ilvl w:val="0"/>
                <w:numId w:val="9"/>
              </w:numPr>
              <w:spacing w:after="160" w:line="360" w:lineRule="auto"/>
              <w:rPr>
                <w:color w:val="000000"/>
              </w:rPr>
            </w:pPr>
          </w:p>
        </w:tc>
        <w:tc>
          <w:tcPr>
            <w:tcW w:w="5600" w:type="dxa"/>
          </w:tcPr>
          <w:p w:rsidR="00EC5F31" w:rsidRDefault="00EC5F31" w:rsidP="00F825BA">
            <w:pPr>
              <w:spacing w:line="360" w:lineRule="auto"/>
            </w:pPr>
            <w:r>
              <w:t>Работа с тканью. Изготовление наволочки</w:t>
            </w:r>
          </w:p>
        </w:tc>
        <w:tc>
          <w:tcPr>
            <w:tcW w:w="847" w:type="dxa"/>
          </w:tcPr>
          <w:p w:rsidR="00EC5F31" w:rsidRDefault="00EC5F31" w:rsidP="00F825BA">
            <w:pPr>
              <w:spacing w:line="360" w:lineRule="auto"/>
              <w:jc w:val="center"/>
            </w:pPr>
            <w:r>
              <w:t>22</w:t>
            </w:r>
          </w:p>
        </w:tc>
        <w:tc>
          <w:tcPr>
            <w:tcW w:w="1835" w:type="dxa"/>
          </w:tcPr>
          <w:p w:rsidR="00EC5F31" w:rsidRDefault="00EC5F31" w:rsidP="00F825BA">
            <w:pPr>
              <w:spacing w:line="360" w:lineRule="auto"/>
              <w:jc w:val="center"/>
            </w:pPr>
            <w:r>
              <w:t>1</w:t>
            </w:r>
          </w:p>
        </w:tc>
      </w:tr>
      <w:tr w:rsidR="00EC5F31" w:rsidTr="00F825BA">
        <w:tc>
          <w:tcPr>
            <w:tcW w:w="778" w:type="dxa"/>
          </w:tcPr>
          <w:p w:rsidR="00EC5F31" w:rsidRPr="00F825BA" w:rsidRDefault="00EC5F31" w:rsidP="00F825BA">
            <w:pPr>
              <w:numPr>
                <w:ilvl w:val="0"/>
                <w:numId w:val="9"/>
              </w:numPr>
              <w:spacing w:after="160" w:line="360" w:lineRule="auto"/>
              <w:rPr>
                <w:color w:val="000000"/>
              </w:rPr>
            </w:pPr>
          </w:p>
        </w:tc>
        <w:tc>
          <w:tcPr>
            <w:tcW w:w="5600" w:type="dxa"/>
          </w:tcPr>
          <w:p w:rsidR="00EC5F31" w:rsidRDefault="00EC5F31" w:rsidP="00F825BA">
            <w:pPr>
              <w:spacing w:line="360" w:lineRule="auto"/>
            </w:pPr>
            <w:r>
              <w:t>Машинные швы. Накладной шов</w:t>
            </w:r>
          </w:p>
        </w:tc>
        <w:tc>
          <w:tcPr>
            <w:tcW w:w="847" w:type="dxa"/>
          </w:tcPr>
          <w:p w:rsidR="00EC5F31" w:rsidRDefault="00EC5F31" w:rsidP="00F825BA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1835" w:type="dxa"/>
          </w:tcPr>
          <w:p w:rsidR="00EC5F31" w:rsidRDefault="00EC5F31" w:rsidP="00F825BA">
            <w:pPr>
              <w:spacing w:line="360" w:lineRule="auto"/>
              <w:jc w:val="center"/>
            </w:pPr>
          </w:p>
        </w:tc>
      </w:tr>
      <w:tr w:rsidR="00EC5F31" w:rsidTr="00F825BA">
        <w:tc>
          <w:tcPr>
            <w:tcW w:w="778" w:type="dxa"/>
          </w:tcPr>
          <w:p w:rsidR="00EC5F31" w:rsidRPr="00F825BA" w:rsidRDefault="00EC5F31" w:rsidP="00F825BA">
            <w:pPr>
              <w:numPr>
                <w:ilvl w:val="0"/>
                <w:numId w:val="9"/>
              </w:numPr>
              <w:spacing w:after="160" w:line="360" w:lineRule="auto"/>
              <w:rPr>
                <w:color w:val="000000"/>
              </w:rPr>
            </w:pPr>
          </w:p>
        </w:tc>
        <w:tc>
          <w:tcPr>
            <w:tcW w:w="5600" w:type="dxa"/>
          </w:tcPr>
          <w:p w:rsidR="00EC5F31" w:rsidRDefault="00EC5F31" w:rsidP="00F825BA">
            <w:pPr>
              <w:spacing w:line="360" w:lineRule="auto"/>
            </w:pPr>
            <w:r>
              <w:t>Работа с тканью. Изготовление сумки</w:t>
            </w:r>
          </w:p>
        </w:tc>
        <w:tc>
          <w:tcPr>
            <w:tcW w:w="847" w:type="dxa"/>
          </w:tcPr>
          <w:p w:rsidR="00EC5F31" w:rsidRDefault="00EC5F31" w:rsidP="00F825BA">
            <w:pPr>
              <w:spacing w:line="360" w:lineRule="auto"/>
              <w:jc w:val="center"/>
            </w:pPr>
            <w:r>
              <w:t>20</w:t>
            </w:r>
          </w:p>
        </w:tc>
        <w:tc>
          <w:tcPr>
            <w:tcW w:w="1835" w:type="dxa"/>
          </w:tcPr>
          <w:p w:rsidR="00EC5F31" w:rsidRDefault="00EC5F31" w:rsidP="00F825BA">
            <w:pPr>
              <w:spacing w:line="360" w:lineRule="auto"/>
              <w:jc w:val="center"/>
            </w:pPr>
          </w:p>
        </w:tc>
      </w:tr>
      <w:tr w:rsidR="00EC5F31" w:rsidTr="00F825BA">
        <w:tc>
          <w:tcPr>
            <w:tcW w:w="778" w:type="dxa"/>
          </w:tcPr>
          <w:p w:rsidR="00EC5F31" w:rsidRPr="00F825BA" w:rsidRDefault="00EC5F31" w:rsidP="00F825BA">
            <w:pPr>
              <w:numPr>
                <w:ilvl w:val="0"/>
                <w:numId w:val="9"/>
              </w:numPr>
              <w:spacing w:after="160" w:line="360" w:lineRule="auto"/>
              <w:rPr>
                <w:color w:val="000000"/>
              </w:rPr>
            </w:pPr>
          </w:p>
        </w:tc>
        <w:tc>
          <w:tcPr>
            <w:tcW w:w="5600" w:type="dxa"/>
          </w:tcPr>
          <w:p w:rsidR="00EC5F31" w:rsidRDefault="00EC5F31" w:rsidP="00F825BA">
            <w:pPr>
              <w:spacing w:line="360" w:lineRule="auto"/>
            </w:pPr>
            <w:r>
              <w:t>Практическое повторение</w:t>
            </w:r>
          </w:p>
        </w:tc>
        <w:tc>
          <w:tcPr>
            <w:tcW w:w="847" w:type="dxa"/>
          </w:tcPr>
          <w:p w:rsidR="00EC5F31" w:rsidRDefault="00EC5F31" w:rsidP="00F825BA">
            <w:pPr>
              <w:spacing w:line="360" w:lineRule="auto"/>
              <w:jc w:val="center"/>
            </w:pPr>
            <w:r>
              <w:t>26</w:t>
            </w:r>
          </w:p>
        </w:tc>
        <w:tc>
          <w:tcPr>
            <w:tcW w:w="1835" w:type="dxa"/>
          </w:tcPr>
          <w:p w:rsidR="00EC5F31" w:rsidRDefault="00EC5F31" w:rsidP="00F825BA">
            <w:pPr>
              <w:spacing w:line="360" w:lineRule="auto"/>
              <w:jc w:val="center"/>
            </w:pPr>
            <w:r>
              <w:t>1</w:t>
            </w:r>
          </w:p>
        </w:tc>
      </w:tr>
      <w:tr w:rsidR="00EC5F31" w:rsidTr="00F825BA">
        <w:tc>
          <w:tcPr>
            <w:tcW w:w="778" w:type="dxa"/>
          </w:tcPr>
          <w:p w:rsidR="00EC5F31" w:rsidRDefault="00EC5F31" w:rsidP="00F825BA">
            <w:pPr>
              <w:spacing w:line="360" w:lineRule="auto"/>
              <w:ind w:left="360"/>
              <w:jc w:val="center"/>
            </w:pPr>
          </w:p>
        </w:tc>
        <w:tc>
          <w:tcPr>
            <w:tcW w:w="5600" w:type="dxa"/>
          </w:tcPr>
          <w:p w:rsidR="00EC5F31" w:rsidRPr="00F825BA" w:rsidRDefault="00EC5F31" w:rsidP="00F825BA">
            <w:pPr>
              <w:spacing w:line="360" w:lineRule="auto"/>
              <w:rPr>
                <w:b/>
              </w:rPr>
            </w:pPr>
            <w:r w:rsidRPr="00F825BA">
              <w:rPr>
                <w:b/>
              </w:rPr>
              <w:t xml:space="preserve">                                                                             Итого:</w:t>
            </w:r>
          </w:p>
        </w:tc>
        <w:tc>
          <w:tcPr>
            <w:tcW w:w="847" w:type="dxa"/>
          </w:tcPr>
          <w:p w:rsidR="00EC5F31" w:rsidRDefault="00EC5F31" w:rsidP="00F825BA">
            <w:pPr>
              <w:spacing w:line="360" w:lineRule="auto"/>
              <w:jc w:val="center"/>
            </w:pPr>
            <w:r>
              <w:t>206</w:t>
            </w:r>
          </w:p>
        </w:tc>
        <w:tc>
          <w:tcPr>
            <w:tcW w:w="1835" w:type="dxa"/>
          </w:tcPr>
          <w:p w:rsidR="00EC5F31" w:rsidRDefault="00EC5F31" w:rsidP="00F825BA">
            <w:pPr>
              <w:spacing w:line="360" w:lineRule="auto"/>
              <w:jc w:val="center"/>
            </w:pPr>
            <w:r>
              <w:t>7</w:t>
            </w:r>
          </w:p>
        </w:tc>
      </w:tr>
    </w:tbl>
    <w:p w:rsidR="00EC5F31" w:rsidRDefault="00EC5F31">
      <w:pPr>
        <w:spacing w:line="360" w:lineRule="auto"/>
        <w:jc w:val="center"/>
      </w:pPr>
      <w:r>
        <w:t xml:space="preserve"> </w:t>
      </w:r>
    </w:p>
    <w:p w:rsidR="00EC5F31" w:rsidRDefault="00EC5F31">
      <w:pPr>
        <w:spacing w:line="360" w:lineRule="auto"/>
      </w:pPr>
      <w:r>
        <w:t xml:space="preserve"> </w:t>
      </w:r>
      <w:r>
        <w:br w:type="page"/>
      </w:r>
    </w:p>
    <w:p w:rsidR="00EC5F31" w:rsidRPr="00887567" w:rsidRDefault="00EC5F31" w:rsidP="00887567">
      <w:pPr>
        <w:pStyle w:val="Heading2"/>
        <w:numPr>
          <w:ilvl w:val="0"/>
          <w:numId w:val="20"/>
        </w:numPr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5" w:name="_Toc144152919"/>
      <w:r w:rsidRPr="00887567">
        <w:rPr>
          <w:rFonts w:ascii="Times New Roman" w:hAnsi="Times New Roman"/>
          <w:b/>
          <w:bCs/>
          <w:color w:val="auto"/>
          <w:sz w:val="28"/>
          <w:szCs w:val="28"/>
        </w:rPr>
        <w:t>ПЛАНИРУЕМЫЕ РЕЗУЛЬТАТЫ</w:t>
      </w:r>
      <w:bookmarkEnd w:id="5"/>
    </w:p>
    <w:p w:rsidR="00EC5F31" w:rsidRPr="00AA4460" w:rsidRDefault="00EC5F31" w:rsidP="00887567">
      <w:pPr>
        <w:spacing w:before="240"/>
        <w:ind w:left="720"/>
        <w:rPr>
          <w:b/>
          <w:sz w:val="28"/>
          <w:szCs w:val="28"/>
        </w:rPr>
      </w:pPr>
      <w:r w:rsidRPr="00AA4460">
        <w:rPr>
          <w:b/>
          <w:sz w:val="28"/>
          <w:szCs w:val="28"/>
        </w:rPr>
        <w:t>Личностные результаты</w:t>
      </w:r>
      <w:r>
        <w:rPr>
          <w:b/>
          <w:sz w:val="28"/>
          <w:szCs w:val="28"/>
        </w:rPr>
        <w:t>:</w:t>
      </w:r>
    </w:p>
    <w:p w:rsidR="00EC5F31" w:rsidRPr="00AA4460" w:rsidRDefault="00EC5F31" w:rsidP="00887567">
      <w:pPr>
        <w:pStyle w:val="ListParagraph"/>
        <w:numPr>
          <w:ilvl w:val="0"/>
          <w:numId w:val="13"/>
        </w:numPr>
        <w:spacing w:before="240" w:after="24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A4460">
        <w:rPr>
          <w:rFonts w:ascii="Times New Roman" w:hAnsi="Times New Roman"/>
          <w:sz w:val="28"/>
          <w:szCs w:val="28"/>
        </w:rPr>
        <w:t>сформированность начальных представлений о собственных возможностях;</w:t>
      </w:r>
    </w:p>
    <w:p w:rsidR="00EC5F31" w:rsidRPr="00AA4460" w:rsidRDefault="00EC5F31" w:rsidP="00887567">
      <w:pPr>
        <w:pStyle w:val="ListParagraph"/>
        <w:numPr>
          <w:ilvl w:val="0"/>
          <w:numId w:val="13"/>
        </w:numPr>
        <w:spacing w:before="240" w:after="24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A4460">
        <w:rPr>
          <w:rFonts w:ascii="Times New Roman" w:hAnsi="Times New Roman"/>
          <w:sz w:val="28"/>
          <w:szCs w:val="28"/>
        </w:rPr>
        <w:t>овладение начальными трудовыми навыками, используемыми в повседневной жизни;</w:t>
      </w:r>
    </w:p>
    <w:p w:rsidR="00EC5F31" w:rsidRPr="00AA4460" w:rsidRDefault="00EC5F31" w:rsidP="00887567">
      <w:pPr>
        <w:pStyle w:val="ListParagraph"/>
        <w:numPr>
          <w:ilvl w:val="0"/>
          <w:numId w:val="13"/>
        </w:numPr>
        <w:spacing w:before="240" w:after="24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A4460">
        <w:rPr>
          <w:rFonts w:ascii="Times New Roman" w:hAnsi="Times New Roman"/>
          <w:sz w:val="28"/>
          <w:szCs w:val="28"/>
        </w:rPr>
        <w:t>владение начальными навыками коммуникации и принятыми нормами социального взаимодействия;</w:t>
      </w:r>
    </w:p>
    <w:p w:rsidR="00EC5F31" w:rsidRPr="00AA4460" w:rsidRDefault="00EC5F31" w:rsidP="00887567">
      <w:pPr>
        <w:pStyle w:val="ListParagraph"/>
        <w:numPr>
          <w:ilvl w:val="0"/>
          <w:numId w:val="13"/>
        </w:numPr>
        <w:spacing w:before="240" w:after="24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A4460">
        <w:rPr>
          <w:rFonts w:ascii="Times New Roman" w:hAnsi="Times New Roman"/>
          <w:sz w:val="28"/>
          <w:szCs w:val="28"/>
        </w:rPr>
        <w:t>сформированность  начальных навыков сотрудничества с взрослыми и сверстниками на уроках профильного труда;</w:t>
      </w:r>
    </w:p>
    <w:p w:rsidR="00EC5F31" w:rsidRPr="00AA4460" w:rsidRDefault="00EC5F31" w:rsidP="00887567">
      <w:pPr>
        <w:pStyle w:val="ListParagraph"/>
        <w:numPr>
          <w:ilvl w:val="0"/>
          <w:numId w:val="13"/>
        </w:numPr>
        <w:spacing w:before="240" w:after="24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A4460">
        <w:rPr>
          <w:rFonts w:ascii="Times New Roman" w:hAnsi="Times New Roman"/>
          <w:sz w:val="28"/>
          <w:szCs w:val="28"/>
        </w:rPr>
        <w:t>воспитание эстетических потребностей, ценностей и чувств;</w:t>
      </w:r>
    </w:p>
    <w:p w:rsidR="00EC5F31" w:rsidRPr="00AA4460" w:rsidRDefault="00EC5F31" w:rsidP="00887567">
      <w:pPr>
        <w:pStyle w:val="ListParagraph"/>
        <w:numPr>
          <w:ilvl w:val="0"/>
          <w:numId w:val="13"/>
        </w:numPr>
        <w:spacing w:before="240" w:after="24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A4460">
        <w:rPr>
          <w:rFonts w:ascii="Times New Roman" w:hAnsi="Times New Roman"/>
          <w:sz w:val="28"/>
          <w:szCs w:val="28"/>
        </w:rPr>
        <w:t>сформированность установки на   бережное отношение к материальным  ценностям.</w:t>
      </w:r>
    </w:p>
    <w:p w:rsidR="00EC5F31" w:rsidRPr="00AA4460" w:rsidRDefault="00EC5F31" w:rsidP="00887567">
      <w:pPr>
        <w:ind w:left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Предметные:</w:t>
      </w:r>
    </w:p>
    <w:p w:rsidR="00EC5F31" w:rsidRDefault="00EC5F31" w:rsidP="00887567"/>
    <w:p w:rsidR="00EC5F31" w:rsidRDefault="00EC5F31" w:rsidP="00887567">
      <w:pPr>
        <w:tabs>
          <w:tab w:val="left" w:pos="284"/>
          <w:tab w:val="left" w:pos="426"/>
        </w:tabs>
        <w:spacing w:line="360" w:lineRule="auto"/>
        <w:ind w:firstLine="709"/>
        <w:jc w:val="both"/>
        <w:rPr>
          <w:sz w:val="28"/>
          <w:szCs w:val="28"/>
          <w:u w:val="single"/>
        </w:rPr>
      </w:pPr>
      <w:bookmarkStart w:id="6" w:name="_heading=h.4d34og8" w:colFirst="0" w:colLast="0"/>
      <w:bookmarkEnd w:id="6"/>
      <w:r>
        <w:rPr>
          <w:sz w:val="28"/>
          <w:szCs w:val="28"/>
          <w:u w:val="single"/>
        </w:rPr>
        <w:t xml:space="preserve">Минимальный уровень: </w:t>
      </w:r>
    </w:p>
    <w:p w:rsidR="00EC5F31" w:rsidRDefault="00EC5F31" w:rsidP="00887567">
      <w:pPr>
        <w:numPr>
          <w:ilvl w:val="0"/>
          <w:numId w:val="5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знать правила техники безопасности;</w:t>
      </w:r>
    </w:p>
    <w:p w:rsidR="00EC5F31" w:rsidRDefault="00EC5F31" w:rsidP="00887567">
      <w:pPr>
        <w:numPr>
          <w:ilvl w:val="0"/>
          <w:numId w:val="5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понимать значимость организации школьного рабочего места, обеспечивающего внутреннюю дисциплину;</w:t>
      </w:r>
    </w:p>
    <w:p w:rsidR="00EC5F31" w:rsidRDefault="00EC5F31" w:rsidP="00887567">
      <w:pPr>
        <w:numPr>
          <w:ilvl w:val="0"/>
          <w:numId w:val="5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знать названия некоторых материалов изделий, которые из них изготавливаются и применяются в быту;</w:t>
      </w:r>
    </w:p>
    <w:p w:rsidR="00EC5F31" w:rsidRDefault="00EC5F31" w:rsidP="00887567">
      <w:pPr>
        <w:numPr>
          <w:ilvl w:val="0"/>
          <w:numId w:val="5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иметь представления об основных свойствах используемых материалов;</w:t>
      </w:r>
    </w:p>
    <w:p w:rsidR="00EC5F31" w:rsidRDefault="00EC5F31" w:rsidP="00887567">
      <w:pPr>
        <w:numPr>
          <w:ilvl w:val="0"/>
          <w:numId w:val="5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знать правила хранения материалов и санитарно-гигиенических требований при работе с производственными материалами;</w:t>
      </w:r>
    </w:p>
    <w:p w:rsidR="00EC5F31" w:rsidRDefault="00EC5F31" w:rsidP="00887567">
      <w:pPr>
        <w:numPr>
          <w:ilvl w:val="0"/>
          <w:numId w:val="5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уметь отобрать (с помощью учителя) материалы и инструменты, необходим</w:t>
      </w:r>
      <w:r>
        <w:rPr>
          <w:color w:val="000000"/>
          <w:sz w:val="28"/>
          <w:szCs w:val="28"/>
        </w:rPr>
        <w:t>ые</w:t>
      </w:r>
      <w:r>
        <w:rPr>
          <w:color w:val="00000A"/>
          <w:sz w:val="28"/>
          <w:szCs w:val="28"/>
        </w:rPr>
        <w:t xml:space="preserve"> для работы;</w:t>
      </w:r>
    </w:p>
    <w:p w:rsidR="00EC5F31" w:rsidRDefault="00EC5F31" w:rsidP="00887567">
      <w:pPr>
        <w:numPr>
          <w:ilvl w:val="0"/>
          <w:numId w:val="5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иметь представления о принципах действия, общем устройстве швейной машины и ее основных частей;</w:t>
      </w:r>
    </w:p>
    <w:p w:rsidR="00EC5F31" w:rsidRDefault="00EC5F31" w:rsidP="00887567">
      <w:pPr>
        <w:numPr>
          <w:ilvl w:val="0"/>
          <w:numId w:val="5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владеть базовыми умениями, лежащими в основе наиболее распространенных производственных технологических процессов (шитье);</w:t>
      </w:r>
    </w:p>
    <w:p w:rsidR="00EC5F31" w:rsidRDefault="00EC5F31" w:rsidP="00887567">
      <w:pPr>
        <w:numPr>
          <w:ilvl w:val="0"/>
          <w:numId w:val="5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читать (с помощью учителя) технологическ</w:t>
      </w:r>
      <w:r>
        <w:rPr>
          <w:color w:val="000000"/>
          <w:sz w:val="28"/>
          <w:szCs w:val="28"/>
        </w:rPr>
        <w:t>ую</w:t>
      </w:r>
      <w:r>
        <w:rPr>
          <w:color w:val="00000A"/>
          <w:sz w:val="28"/>
          <w:szCs w:val="28"/>
        </w:rPr>
        <w:t xml:space="preserve"> карту, используемую в процессе изготовления изделия;</w:t>
      </w:r>
    </w:p>
    <w:p w:rsidR="00EC5F31" w:rsidRDefault="00EC5F31" w:rsidP="00887567">
      <w:pPr>
        <w:numPr>
          <w:ilvl w:val="0"/>
          <w:numId w:val="5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заботливо и бережно относиться к общественному достоянию;</w:t>
      </w:r>
    </w:p>
    <w:p w:rsidR="00EC5F31" w:rsidRDefault="00EC5F31" w:rsidP="00887567">
      <w:pPr>
        <w:numPr>
          <w:ilvl w:val="0"/>
          <w:numId w:val="5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уметь выразить отношение к результатам собственной и чужой творческой деятельности («нравится» / «не нравится»);</w:t>
      </w:r>
    </w:p>
    <w:p w:rsidR="00EC5F31" w:rsidRDefault="00EC5F31" w:rsidP="00887567">
      <w:pPr>
        <w:numPr>
          <w:ilvl w:val="0"/>
          <w:numId w:val="5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выполнять прямые, косые стежки;</w:t>
      </w:r>
    </w:p>
    <w:p w:rsidR="00EC5F31" w:rsidRDefault="00EC5F31" w:rsidP="00887567">
      <w:pPr>
        <w:numPr>
          <w:ilvl w:val="0"/>
          <w:numId w:val="5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пришивать плоские пуговицы;</w:t>
      </w:r>
    </w:p>
    <w:p w:rsidR="00EC5F31" w:rsidRDefault="00EC5F31" w:rsidP="00887567">
      <w:pPr>
        <w:numPr>
          <w:ilvl w:val="0"/>
          <w:numId w:val="5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производить влажно-тепловую обработку хлопчатобумажных тканей;</w:t>
      </w:r>
    </w:p>
    <w:p w:rsidR="00EC5F31" w:rsidRDefault="00EC5F31" w:rsidP="00887567">
      <w:pPr>
        <w:numPr>
          <w:ilvl w:val="0"/>
          <w:numId w:val="5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выполнять машинные швы: стачные взаутюжку и вразутюжку, двойной шов, шов вподгибку с закрытым срезом;</w:t>
      </w:r>
    </w:p>
    <w:p w:rsidR="00EC5F31" w:rsidRDefault="00EC5F31" w:rsidP="00887567">
      <w:pPr>
        <w:numPr>
          <w:ilvl w:val="0"/>
          <w:numId w:val="5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подготавливать ткани к раскрою, раскладывать выкройку на ткани и раскраивать детали;</w:t>
      </w:r>
    </w:p>
    <w:p w:rsidR="00EC5F31" w:rsidRDefault="00EC5F31" w:rsidP="00887567">
      <w:pPr>
        <w:numPr>
          <w:ilvl w:val="0"/>
          <w:numId w:val="5"/>
        </w:numPr>
        <w:spacing w:after="160"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 xml:space="preserve">соблюдать в процессе выполнения трудовых заданий порядок и </w:t>
      </w:r>
      <w:r>
        <w:rPr>
          <w:color w:val="000000"/>
          <w:sz w:val="28"/>
          <w:szCs w:val="28"/>
        </w:rPr>
        <w:t>аккуратность.</w:t>
      </w:r>
    </w:p>
    <w:p w:rsidR="00EC5F31" w:rsidRDefault="00EC5F31" w:rsidP="00887567">
      <w:pPr>
        <w:spacing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Достаточный уровень:</w:t>
      </w:r>
    </w:p>
    <w:p w:rsidR="00EC5F31" w:rsidRDefault="00EC5F31" w:rsidP="00887567">
      <w:pPr>
        <w:numPr>
          <w:ilvl w:val="0"/>
          <w:numId w:val="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знать правила техники безопасности и соблюдать их;</w:t>
      </w:r>
    </w:p>
    <w:p w:rsidR="00EC5F31" w:rsidRDefault="00EC5F31" w:rsidP="00887567">
      <w:pPr>
        <w:numPr>
          <w:ilvl w:val="0"/>
          <w:numId w:val="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понимать значимость организации школьного рабочего места, обеспечивающего внутреннюю дисциплину и чёткое умение организовывать своё рабочее место;</w:t>
      </w:r>
    </w:p>
    <w:p w:rsidR="00EC5F31" w:rsidRDefault="00EC5F31" w:rsidP="00887567">
      <w:pPr>
        <w:numPr>
          <w:ilvl w:val="0"/>
          <w:numId w:val="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производить самостоятельный отбор материала и инструментов, необходимых для работы;</w:t>
      </w:r>
    </w:p>
    <w:p w:rsidR="00EC5F31" w:rsidRDefault="00EC5F31" w:rsidP="00887567">
      <w:pPr>
        <w:numPr>
          <w:ilvl w:val="0"/>
          <w:numId w:val="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определять возможности различных материалов, осуществлять их целенаправленный выбор (с помощью учителя) в соответствии с физическими, декоративно-художественными и конструктивными свойствами в зависимости от задач предметно-практической деятельности;</w:t>
      </w:r>
    </w:p>
    <w:p w:rsidR="00EC5F31" w:rsidRDefault="00EC5F31" w:rsidP="00887567">
      <w:pPr>
        <w:numPr>
          <w:ilvl w:val="0"/>
          <w:numId w:val="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экономно расходовать материалы;</w:t>
      </w:r>
    </w:p>
    <w:p w:rsidR="00EC5F31" w:rsidRDefault="00EC5F31" w:rsidP="00887567">
      <w:pPr>
        <w:numPr>
          <w:ilvl w:val="0"/>
          <w:numId w:val="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планировать   предстоящую практическую работу;  </w:t>
      </w:r>
    </w:p>
    <w:p w:rsidR="00EC5F31" w:rsidRDefault="00EC5F31" w:rsidP="00887567">
      <w:pPr>
        <w:numPr>
          <w:ilvl w:val="0"/>
          <w:numId w:val="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знать оптимальные и доступные технологические приемы ручной и машинной обработки швейных материалов в зависимости от свойств материалов и поставленных целей;</w:t>
      </w:r>
    </w:p>
    <w:p w:rsidR="00EC5F31" w:rsidRDefault="00EC5F31" w:rsidP="00887567">
      <w:pPr>
        <w:numPr>
          <w:ilvl w:val="0"/>
          <w:numId w:val="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осуществлять текущий самоконтроль выполняемых практических действий и корректировку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хода практической работы;</w:t>
      </w:r>
    </w:p>
    <w:p w:rsidR="00EC5F31" w:rsidRDefault="00EC5F31" w:rsidP="00887567">
      <w:pPr>
        <w:numPr>
          <w:ilvl w:val="0"/>
          <w:numId w:val="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соблюдать правила подготовки швейной машины к работе; </w:t>
      </w:r>
    </w:p>
    <w:p w:rsidR="00EC5F31" w:rsidRDefault="00EC5F31" w:rsidP="00887567">
      <w:pPr>
        <w:numPr>
          <w:ilvl w:val="0"/>
          <w:numId w:val="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знать основные механизмы швейных машин с электроприводом; </w:t>
      </w:r>
    </w:p>
    <w:p w:rsidR="00EC5F31" w:rsidRDefault="00EC5F31" w:rsidP="00887567">
      <w:pPr>
        <w:numPr>
          <w:ilvl w:val="0"/>
          <w:numId w:val="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знать приемы выполнения ручных и машинных работ;</w:t>
      </w:r>
    </w:p>
    <w:p w:rsidR="00EC5F31" w:rsidRDefault="00EC5F31" w:rsidP="00887567">
      <w:pPr>
        <w:numPr>
          <w:ilvl w:val="0"/>
          <w:numId w:val="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определять хлопчатобумажные ткани, знать их свойства;</w:t>
      </w:r>
    </w:p>
    <w:p w:rsidR="00EC5F31" w:rsidRDefault="00EC5F31" w:rsidP="00887567">
      <w:pPr>
        <w:numPr>
          <w:ilvl w:val="0"/>
          <w:numId w:val="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выполнять прямые, косые, крестообразные, петлеобразные, петельные, стебельчатые, тамбурные стежки;</w:t>
      </w:r>
    </w:p>
    <w:p w:rsidR="00EC5F31" w:rsidRDefault="00EC5F31" w:rsidP="00887567">
      <w:pPr>
        <w:numPr>
          <w:ilvl w:val="0"/>
          <w:numId w:val="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пришивать плоские пуговицы и пуговиц на стойке, определять места оторванной пуговице, стачивать распоровшийся шов;</w:t>
      </w:r>
    </w:p>
    <w:p w:rsidR="00EC5F31" w:rsidRDefault="00EC5F31" w:rsidP="00887567">
      <w:pPr>
        <w:numPr>
          <w:ilvl w:val="0"/>
          <w:numId w:val="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производить влажно-тепловую обработку хлопчатобумажных тканей;</w:t>
      </w:r>
    </w:p>
    <w:p w:rsidR="00EC5F31" w:rsidRDefault="00EC5F31" w:rsidP="00887567">
      <w:pPr>
        <w:numPr>
          <w:ilvl w:val="0"/>
          <w:numId w:val="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выполнять машинные швы: стачные взаутюжку и вразутюжку, двойной шов, шов вподгибку с закрытым срезом;</w:t>
      </w:r>
    </w:p>
    <w:p w:rsidR="00EC5F31" w:rsidRDefault="00EC5F31" w:rsidP="00887567">
      <w:pPr>
        <w:numPr>
          <w:ilvl w:val="0"/>
          <w:numId w:val="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строить чертеж салфетки и подготавливать ткани к раскрою, раскладывать выкройку на ткани и раскраивать детали;</w:t>
      </w:r>
    </w:p>
    <w:p w:rsidR="00EC5F31" w:rsidRDefault="00EC5F31" w:rsidP="00887567">
      <w:pPr>
        <w:numPr>
          <w:ilvl w:val="0"/>
          <w:numId w:val="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понимать общественную значимость своего труда, своих достижений в области трудовой деятельности.</w:t>
      </w:r>
    </w:p>
    <w:p w:rsidR="00EC5F31" w:rsidRDefault="00EC5F31" w:rsidP="008875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:rsidR="00EC5F31" w:rsidRDefault="00EC5F31" w:rsidP="00887567">
      <w:pPr>
        <w:spacing w:before="240" w:after="240"/>
        <w:jc w:val="center"/>
        <w:rPr>
          <w:b/>
          <w:bCs/>
          <w:sz w:val="28"/>
          <w:szCs w:val="28"/>
        </w:rPr>
      </w:pPr>
      <w:r w:rsidRPr="00AA4460">
        <w:rPr>
          <w:b/>
          <w:bCs/>
          <w:sz w:val="28"/>
          <w:szCs w:val="28"/>
        </w:rPr>
        <w:t>Система оценки</w:t>
      </w:r>
      <w:bookmarkStart w:id="7" w:name="_heading=h.f8b0ddgu2wnj" w:colFirst="0" w:colLast="0"/>
      <w:bookmarkEnd w:id="7"/>
      <w:r w:rsidRPr="00AA4460">
        <w:rPr>
          <w:b/>
          <w:bCs/>
          <w:sz w:val="28"/>
          <w:szCs w:val="28"/>
        </w:rPr>
        <w:t xml:space="preserve"> достижени</w:t>
      </w:r>
      <w:r>
        <w:rPr>
          <w:b/>
          <w:bCs/>
          <w:sz w:val="28"/>
          <w:szCs w:val="28"/>
        </w:rPr>
        <w:t>й</w:t>
      </w:r>
    </w:p>
    <w:p w:rsidR="00EC5F31" w:rsidRPr="00AA4460" w:rsidRDefault="00EC5F31" w:rsidP="00887567">
      <w:pPr>
        <w:spacing w:line="360" w:lineRule="auto"/>
        <w:ind w:firstLine="720"/>
        <w:jc w:val="both"/>
        <w:rPr>
          <w:sz w:val="28"/>
          <w:szCs w:val="28"/>
          <w:highlight w:val="white"/>
        </w:rPr>
      </w:pPr>
      <w:r w:rsidRPr="00AA4460">
        <w:rPr>
          <w:sz w:val="28"/>
          <w:szCs w:val="28"/>
          <w:highlight w:val="white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EC5F31" w:rsidRPr="00AA4460" w:rsidRDefault="00EC5F31" w:rsidP="00887567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A4460">
        <w:rPr>
          <w:rFonts w:ascii="Times New Roman" w:hAnsi="Times New Roman"/>
          <w:sz w:val="28"/>
          <w:szCs w:val="28"/>
        </w:rPr>
        <w:t>0 баллов - нет фиксируемой динамики;</w:t>
      </w:r>
    </w:p>
    <w:p w:rsidR="00EC5F31" w:rsidRPr="00AA4460" w:rsidRDefault="00EC5F31" w:rsidP="00887567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A4460">
        <w:rPr>
          <w:rFonts w:ascii="Times New Roman" w:hAnsi="Times New Roman"/>
          <w:sz w:val="28"/>
          <w:szCs w:val="28"/>
        </w:rPr>
        <w:t>1 балл - минимальная динамика;</w:t>
      </w:r>
    </w:p>
    <w:p w:rsidR="00EC5F31" w:rsidRPr="00AA4460" w:rsidRDefault="00EC5F31" w:rsidP="00887567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8" w:name="_heading=h.wp32ghnfoakn" w:colFirst="0" w:colLast="0"/>
      <w:bookmarkEnd w:id="8"/>
      <w:r w:rsidRPr="00AA4460">
        <w:rPr>
          <w:rFonts w:ascii="Times New Roman" w:hAnsi="Times New Roman"/>
          <w:sz w:val="28"/>
          <w:szCs w:val="28"/>
        </w:rPr>
        <w:t>2 балла - удовлетворительная динамика;</w:t>
      </w:r>
    </w:p>
    <w:p w:rsidR="00EC5F31" w:rsidRPr="00AA4460" w:rsidRDefault="00EC5F31" w:rsidP="00887567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9" w:name="_heading=h.r1h2phwl6iri" w:colFirst="0" w:colLast="0"/>
      <w:bookmarkEnd w:id="9"/>
      <w:r w:rsidRPr="00AA4460">
        <w:rPr>
          <w:rFonts w:ascii="Times New Roman" w:hAnsi="Times New Roman"/>
          <w:sz w:val="28"/>
          <w:szCs w:val="28"/>
        </w:rPr>
        <w:t>3 балла - значительная динамика.</w:t>
      </w:r>
    </w:p>
    <w:p w:rsidR="00EC5F31" w:rsidRDefault="00EC5F31" w:rsidP="00887567">
      <w:pPr>
        <w:shd w:val="clear" w:color="auto" w:fill="FFFFFF"/>
        <w:tabs>
          <w:tab w:val="left" w:pos="6615"/>
        </w:tabs>
        <w:spacing w:line="360" w:lineRule="auto"/>
        <w:jc w:val="center"/>
        <w:rPr>
          <w:i/>
          <w:color w:val="000000"/>
          <w:sz w:val="28"/>
          <w:szCs w:val="28"/>
        </w:rPr>
      </w:pPr>
      <w:bookmarkStart w:id="10" w:name="_heading=h.ha5t6xo5ig3n" w:colFirst="0" w:colLast="0"/>
      <w:bookmarkEnd w:id="10"/>
      <w:r>
        <w:rPr>
          <w:i/>
          <w:color w:val="000000"/>
          <w:sz w:val="28"/>
          <w:szCs w:val="28"/>
        </w:rPr>
        <w:t>Устный ответ</w:t>
      </w:r>
    </w:p>
    <w:p w:rsidR="00EC5F31" w:rsidRDefault="00EC5F31" w:rsidP="00887567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Оценка «5» </w:t>
      </w:r>
      <w:r>
        <w:rPr>
          <w:color w:val="000000"/>
          <w:sz w:val="28"/>
          <w:szCs w:val="28"/>
        </w:rPr>
        <w:t>ставится, если обучающийся:</w:t>
      </w:r>
    </w:p>
    <w:p w:rsidR="00EC5F31" w:rsidRDefault="00EC5F31" w:rsidP="00887567">
      <w:pPr>
        <w:numPr>
          <w:ilvl w:val="0"/>
          <w:numId w:val="10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полностью излагает изученный материал в объеме программы по швейному делу;</w:t>
      </w:r>
    </w:p>
    <w:p w:rsidR="00EC5F31" w:rsidRDefault="00EC5F31" w:rsidP="00887567">
      <w:pPr>
        <w:numPr>
          <w:ilvl w:val="0"/>
          <w:numId w:val="10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умеет использовать таблицы, схемы;</w:t>
      </w:r>
    </w:p>
    <w:p w:rsidR="00EC5F31" w:rsidRDefault="00EC5F31" w:rsidP="00887567">
      <w:pPr>
        <w:numPr>
          <w:ilvl w:val="0"/>
          <w:numId w:val="10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понимает и объясняет терминологию предмета;</w:t>
      </w:r>
    </w:p>
    <w:p w:rsidR="00EC5F31" w:rsidRDefault="00EC5F31" w:rsidP="00887567">
      <w:pPr>
        <w:numPr>
          <w:ilvl w:val="0"/>
          <w:numId w:val="10"/>
        </w:numPr>
        <w:spacing w:after="160"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самостоятельно выстраивает ответ</w:t>
      </w:r>
    </w:p>
    <w:p w:rsidR="00EC5F31" w:rsidRDefault="00EC5F31" w:rsidP="0088756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Оценка «4» </w:t>
      </w:r>
      <w:r>
        <w:rPr>
          <w:color w:val="000000"/>
          <w:sz w:val="28"/>
          <w:szCs w:val="28"/>
        </w:rPr>
        <w:t>ставится, если обучающийся:</w:t>
      </w:r>
    </w:p>
    <w:p w:rsidR="00EC5F31" w:rsidRDefault="00EC5F31" w:rsidP="00887567">
      <w:pPr>
        <w:numPr>
          <w:ilvl w:val="0"/>
          <w:numId w:val="11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воспроизводит учебный материал, но допускает 1-2 неточности в фактическом вопросе:</w:t>
      </w:r>
    </w:p>
    <w:p w:rsidR="00EC5F31" w:rsidRDefault="00EC5F31" w:rsidP="00887567">
      <w:pPr>
        <w:numPr>
          <w:ilvl w:val="0"/>
          <w:numId w:val="11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может самостоятельно привести пример;</w:t>
      </w:r>
    </w:p>
    <w:p w:rsidR="00EC5F31" w:rsidRDefault="00EC5F31" w:rsidP="00887567">
      <w:pPr>
        <w:numPr>
          <w:ilvl w:val="0"/>
          <w:numId w:val="11"/>
        </w:numPr>
        <w:spacing w:after="160"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отвечает на наводящие вопрос.</w:t>
      </w:r>
    </w:p>
    <w:p w:rsidR="00EC5F31" w:rsidRDefault="00EC5F31" w:rsidP="00887567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Оценка «3» </w:t>
      </w:r>
      <w:r>
        <w:rPr>
          <w:color w:val="000000"/>
          <w:sz w:val="28"/>
          <w:szCs w:val="28"/>
        </w:rPr>
        <w:t xml:space="preserve">ставится, если </w:t>
      </w:r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обучающийся:</w:t>
      </w:r>
    </w:p>
    <w:p w:rsidR="00EC5F31" w:rsidRDefault="00EC5F31" w:rsidP="00887567">
      <w:pPr>
        <w:numPr>
          <w:ilvl w:val="0"/>
          <w:numId w:val="12"/>
        </w:numPr>
        <w:shd w:val="clear" w:color="auto" w:fill="FFFFFF"/>
        <w:spacing w:line="360" w:lineRule="auto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обнаруживает знания и понимание учебного материала по данному вопросу, но эти знания излагает не полностью, </w:t>
      </w:r>
    </w:p>
    <w:p w:rsidR="00EC5F31" w:rsidRDefault="00EC5F31" w:rsidP="00887567">
      <w:pPr>
        <w:numPr>
          <w:ilvl w:val="0"/>
          <w:numId w:val="12"/>
        </w:numPr>
        <w:shd w:val="clear" w:color="auto" w:fill="FFFFFF"/>
        <w:spacing w:line="360" w:lineRule="auto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демонстрирует несвязную монологическую речь;</w:t>
      </w:r>
    </w:p>
    <w:p w:rsidR="00EC5F31" w:rsidRDefault="00EC5F31" w:rsidP="00887567">
      <w:pPr>
        <w:numPr>
          <w:ilvl w:val="0"/>
          <w:numId w:val="12"/>
        </w:numPr>
        <w:shd w:val="clear" w:color="auto" w:fill="FFFFFF"/>
        <w:spacing w:after="160" w:line="360" w:lineRule="auto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воспроизводит изученный материал по наводящим вопросам учителя.</w:t>
      </w:r>
    </w:p>
    <w:p w:rsidR="00EC5F31" w:rsidRDefault="00EC5F31" w:rsidP="00887567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Оценка «2»</w:t>
      </w:r>
      <w:r>
        <w:rPr>
          <w:color w:val="000000"/>
          <w:sz w:val="28"/>
          <w:szCs w:val="28"/>
        </w:rPr>
        <w:t xml:space="preserve"> не ставится</w:t>
      </w:r>
    </w:p>
    <w:p w:rsidR="00EC5F31" w:rsidRDefault="00EC5F31" w:rsidP="00887567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C5F31" w:rsidRDefault="00EC5F31" w:rsidP="00887567">
      <w:pPr>
        <w:shd w:val="clear" w:color="auto" w:fill="FFFFFF"/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Критерии оценки предметных результатов. Практическая работа</w:t>
      </w:r>
    </w:p>
    <w:p w:rsidR="00EC5F31" w:rsidRDefault="00EC5F31" w:rsidP="00887567">
      <w:pPr>
        <w:shd w:val="clear" w:color="auto" w:fill="FFFFFF"/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</w:p>
    <w:p w:rsidR="00EC5F31" w:rsidRDefault="00EC5F31" w:rsidP="00887567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Оценка «5» </w:t>
      </w:r>
      <w:r>
        <w:rPr>
          <w:color w:val="000000"/>
          <w:sz w:val="28"/>
          <w:szCs w:val="28"/>
        </w:rPr>
        <w:t>ставится</w:t>
      </w:r>
      <w:r>
        <w:rPr>
          <w:i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если обучающийся:</w:t>
      </w:r>
    </w:p>
    <w:p w:rsidR="00EC5F31" w:rsidRDefault="00EC5F31" w:rsidP="00887567">
      <w:pPr>
        <w:numPr>
          <w:ilvl w:val="0"/>
          <w:numId w:val="1"/>
        </w:numPr>
        <w:shd w:val="clear" w:color="auto" w:fill="FFFFFF"/>
        <w:spacing w:line="360" w:lineRule="auto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умеет ориентироваться в технологической карте, последовательно и аккуратно выполняет операции на швейной машине;</w:t>
      </w:r>
    </w:p>
    <w:p w:rsidR="00EC5F31" w:rsidRDefault="00EC5F31" w:rsidP="00887567">
      <w:pPr>
        <w:numPr>
          <w:ilvl w:val="0"/>
          <w:numId w:val="1"/>
        </w:numPr>
        <w:shd w:val="clear" w:color="auto" w:fill="FFFFFF"/>
        <w:spacing w:line="360" w:lineRule="auto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умеет рассказать о последовательности выполнения данного практического задания;</w:t>
      </w:r>
    </w:p>
    <w:p w:rsidR="00EC5F31" w:rsidRDefault="00EC5F31" w:rsidP="00887567">
      <w:pPr>
        <w:numPr>
          <w:ilvl w:val="0"/>
          <w:numId w:val="1"/>
        </w:numPr>
        <w:shd w:val="clear" w:color="auto" w:fill="FFFFFF"/>
        <w:spacing w:line="360" w:lineRule="auto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умеет сравнивать свою работу с образцом-эталоном;</w:t>
      </w:r>
    </w:p>
    <w:p w:rsidR="00EC5F31" w:rsidRDefault="00EC5F31" w:rsidP="00887567">
      <w:pPr>
        <w:numPr>
          <w:ilvl w:val="0"/>
          <w:numId w:val="1"/>
        </w:numPr>
        <w:shd w:val="clear" w:color="auto" w:fill="FFFFFF"/>
        <w:spacing w:after="160" w:line="360" w:lineRule="auto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соблюдает правила техники безопасности</w:t>
      </w:r>
    </w:p>
    <w:p w:rsidR="00EC5F31" w:rsidRDefault="00EC5F31" w:rsidP="00887567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Оценка «4»</w:t>
      </w:r>
      <w:r>
        <w:rPr>
          <w:color w:val="000000"/>
          <w:sz w:val="28"/>
          <w:szCs w:val="28"/>
        </w:rPr>
        <w:t xml:space="preserve"> ставится</w:t>
      </w:r>
      <w:r>
        <w:rPr>
          <w:i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если обучающийся:</w:t>
      </w:r>
    </w:p>
    <w:p w:rsidR="00EC5F31" w:rsidRDefault="00EC5F31" w:rsidP="00887567">
      <w:pPr>
        <w:numPr>
          <w:ilvl w:val="0"/>
          <w:numId w:val="3"/>
        </w:numPr>
        <w:shd w:val="clear" w:color="auto" w:fill="FFFFFF"/>
        <w:spacing w:line="360" w:lineRule="auto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последовательно выполняет практическую работу, соблюдает правила техники безопасности, но допускает 1–2   неточности:</w:t>
      </w:r>
    </w:p>
    <w:p w:rsidR="00EC5F31" w:rsidRDefault="00EC5F31" w:rsidP="00887567">
      <w:pPr>
        <w:numPr>
          <w:ilvl w:val="0"/>
          <w:numId w:val="3"/>
        </w:numPr>
        <w:shd w:val="clear" w:color="auto" w:fill="FFFFFF"/>
        <w:spacing w:line="360" w:lineRule="auto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неаккуратно выполняет машинную строчку;</w:t>
      </w:r>
    </w:p>
    <w:p w:rsidR="00EC5F31" w:rsidRDefault="00EC5F31" w:rsidP="00887567">
      <w:pPr>
        <w:numPr>
          <w:ilvl w:val="0"/>
          <w:numId w:val="3"/>
        </w:numPr>
        <w:shd w:val="clear" w:color="auto" w:fill="FFFFFF"/>
        <w:spacing w:after="160" w:line="360" w:lineRule="auto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незначительно нарушает </w:t>
      </w:r>
      <w:r>
        <w:rPr>
          <w:sz w:val="28"/>
          <w:szCs w:val="28"/>
        </w:rPr>
        <w:t>по</w:t>
      </w:r>
      <w:r>
        <w:rPr>
          <w:color w:val="000000"/>
          <w:sz w:val="28"/>
          <w:szCs w:val="28"/>
        </w:rPr>
        <w:t>операционную последовательность</w:t>
      </w:r>
    </w:p>
    <w:p w:rsidR="00EC5F31" w:rsidRDefault="00EC5F31" w:rsidP="00887567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Оценка «3»</w:t>
      </w:r>
      <w:r>
        <w:rPr>
          <w:color w:val="000000"/>
          <w:sz w:val="28"/>
          <w:szCs w:val="28"/>
        </w:rPr>
        <w:t xml:space="preserve"> ставится</w:t>
      </w:r>
      <w:r>
        <w:rPr>
          <w:i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если обучающийся: </w:t>
      </w:r>
    </w:p>
    <w:p w:rsidR="00EC5F31" w:rsidRDefault="00EC5F31" w:rsidP="00887567">
      <w:pPr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последовательно выполняет практическую работу, но допускает 3–4   ошибки при выполнении, неточности при обработке:</w:t>
      </w:r>
    </w:p>
    <w:p w:rsidR="00EC5F31" w:rsidRDefault="00EC5F31" w:rsidP="00887567">
      <w:pPr>
        <w:numPr>
          <w:ilvl w:val="0"/>
          <w:numId w:val="7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грубо нарушает пооперационную последовательность;</w:t>
      </w:r>
    </w:p>
    <w:p w:rsidR="00EC5F31" w:rsidRDefault="00EC5F31" w:rsidP="00887567">
      <w:pPr>
        <w:numPr>
          <w:ilvl w:val="0"/>
          <w:numId w:val="7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нарушает правила техника безопасности;</w:t>
      </w:r>
    </w:p>
    <w:p w:rsidR="00EC5F31" w:rsidRDefault="00EC5F31" w:rsidP="00887567">
      <w:pPr>
        <w:numPr>
          <w:ilvl w:val="0"/>
          <w:numId w:val="7"/>
        </w:numPr>
        <w:spacing w:after="160"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умеет пользоваться технологической картой</w:t>
      </w:r>
    </w:p>
    <w:p w:rsidR="00EC5F31" w:rsidRDefault="00EC5F31" w:rsidP="00887567">
      <w:pPr>
        <w:shd w:val="clear" w:color="auto" w:fill="FFFFFF"/>
        <w:spacing w:line="360" w:lineRule="auto"/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Оценка «2»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 ставится.</w:t>
      </w:r>
    </w:p>
    <w:p w:rsidR="00EC5F31" w:rsidRDefault="00EC5F31">
      <w:pPr>
        <w:spacing w:line="360" w:lineRule="auto"/>
      </w:pPr>
    </w:p>
    <w:p w:rsidR="00EC5F31" w:rsidRDefault="00EC5F31">
      <w:pPr>
        <w:spacing w:line="360" w:lineRule="auto"/>
        <w:ind w:left="360"/>
        <w:sectPr w:rsidR="00EC5F3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418" w:bottom="1701" w:left="1418" w:header="709" w:footer="709" w:gutter="0"/>
          <w:pgNumType w:start="1"/>
          <w:cols w:space="720"/>
          <w:titlePg/>
        </w:sectPr>
      </w:pPr>
      <w:r>
        <w:t xml:space="preserve"> </w:t>
      </w:r>
    </w:p>
    <w:p w:rsidR="00EC5F31" w:rsidRDefault="00EC5F31" w:rsidP="00887567">
      <w:pPr>
        <w:pStyle w:val="Heading1"/>
        <w:numPr>
          <w:ilvl w:val="0"/>
          <w:numId w:val="21"/>
        </w:numPr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11" w:name="_Toc144152920"/>
      <w:r>
        <w:rPr>
          <w:rFonts w:ascii="Times New Roman" w:hAnsi="Times New Roman"/>
          <w:b/>
          <w:color w:val="000000"/>
          <w:sz w:val="28"/>
          <w:szCs w:val="28"/>
        </w:rPr>
        <w:t>ТЕМАТИЧЕСКОЕ ПЛАНИРОВАНИЕ</w:t>
      </w:r>
      <w:bookmarkEnd w:id="11"/>
    </w:p>
    <w:p w:rsidR="00EC5F31" w:rsidRDefault="00EC5F31"/>
    <w:tbl>
      <w:tblPr>
        <w:tblW w:w="14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61"/>
        <w:gridCol w:w="2553"/>
        <w:gridCol w:w="707"/>
        <w:gridCol w:w="3119"/>
        <w:gridCol w:w="3687"/>
        <w:gridCol w:w="3478"/>
      </w:tblGrid>
      <w:tr w:rsidR="00EC5F31" w:rsidTr="00F825BA">
        <w:trPr>
          <w:trHeight w:val="276"/>
        </w:trPr>
        <w:tc>
          <w:tcPr>
            <w:tcW w:w="561" w:type="dxa"/>
            <w:vMerge w:val="restart"/>
          </w:tcPr>
          <w:p w:rsidR="00EC5F31" w:rsidRDefault="00EC5F31" w:rsidP="00F825BA">
            <w:pPr>
              <w:jc w:val="center"/>
            </w:pPr>
            <w:r>
              <w:t xml:space="preserve">№ </w:t>
            </w:r>
          </w:p>
        </w:tc>
        <w:tc>
          <w:tcPr>
            <w:tcW w:w="2553" w:type="dxa"/>
            <w:vMerge w:val="restart"/>
          </w:tcPr>
          <w:p w:rsidR="00EC5F31" w:rsidRDefault="00EC5F31" w:rsidP="00F825BA">
            <w:pPr>
              <w:jc w:val="center"/>
            </w:pPr>
            <w:r>
              <w:t>Тема урока</w:t>
            </w:r>
          </w:p>
        </w:tc>
        <w:tc>
          <w:tcPr>
            <w:tcW w:w="707" w:type="dxa"/>
            <w:vMerge w:val="restart"/>
            <w:textDirection w:val="btLr"/>
          </w:tcPr>
          <w:p w:rsidR="00EC5F31" w:rsidRDefault="00EC5F31" w:rsidP="00F825BA">
            <w:pPr>
              <w:ind w:left="113" w:right="113"/>
              <w:jc w:val="center"/>
            </w:pPr>
            <w:r>
              <w:t xml:space="preserve">Кол-во </w:t>
            </w:r>
            <w:r>
              <w:br/>
              <w:t>часов</w:t>
            </w:r>
          </w:p>
        </w:tc>
        <w:tc>
          <w:tcPr>
            <w:tcW w:w="3119" w:type="dxa"/>
            <w:vMerge w:val="restart"/>
          </w:tcPr>
          <w:p w:rsidR="00EC5F31" w:rsidRDefault="00EC5F31" w:rsidP="00F825BA">
            <w:pPr>
              <w:jc w:val="center"/>
            </w:pPr>
            <w:r>
              <w:t xml:space="preserve">Программное </w:t>
            </w:r>
            <w:r>
              <w:br/>
              <w:t>содержание</w:t>
            </w:r>
          </w:p>
        </w:tc>
        <w:tc>
          <w:tcPr>
            <w:tcW w:w="7165" w:type="dxa"/>
            <w:gridSpan w:val="2"/>
          </w:tcPr>
          <w:p w:rsidR="00EC5F31" w:rsidRDefault="00EC5F31" w:rsidP="00F825BA">
            <w:pPr>
              <w:jc w:val="center"/>
            </w:pPr>
            <w:r>
              <w:t>Дифференциация видов деятельности</w:t>
            </w:r>
          </w:p>
        </w:tc>
      </w:tr>
      <w:tr w:rsidR="00EC5F31" w:rsidTr="00F825BA">
        <w:trPr>
          <w:trHeight w:val="713"/>
        </w:trPr>
        <w:tc>
          <w:tcPr>
            <w:tcW w:w="561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2553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707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3119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3687" w:type="dxa"/>
          </w:tcPr>
          <w:p w:rsidR="00EC5F31" w:rsidRDefault="00EC5F31" w:rsidP="00F825BA">
            <w:pPr>
              <w:jc w:val="center"/>
            </w:pPr>
            <w:r>
              <w:t>Минимальный уровень</w:t>
            </w:r>
          </w:p>
        </w:tc>
        <w:tc>
          <w:tcPr>
            <w:tcW w:w="3478" w:type="dxa"/>
          </w:tcPr>
          <w:p w:rsidR="00EC5F31" w:rsidRDefault="00EC5F31" w:rsidP="00F825BA">
            <w:pPr>
              <w:jc w:val="center"/>
            </w:pPr>
            <w:r>
              <w:t>Достаточный уровень</w:t>
            </w:r>
          </w:p>
        </w:tc>
      </w:tr>
      <w:tr w:rsidR="00EC5F31" w:rsidTr="00F825BA">
        <w:trPr>
          <w:trHeight w:val="58"/>
        </w:trPr>
        <w:tc>
          <w:tcPr>
            <w:tcW w:w="14105" w:type="dxa"/>
            <w:gridSpan w:val="6"/>
          </w:tcPr>
          <w:p w:rsidR="00EC5F31" w:rsidRPr="00F825BA" w:rsidRDefault="00EC5F31" w:rsidP="00F825BA">
            <w:pPr>
              <w:jc w:val="center"/>
              <w:rPr>
                <w:b/>
              </w:rPr>
            </w:pPr>
            <w:r w:rsidRPr="00F825BA">
              <w:rPr>
                <w:b/>
              </w:rPr>
              <w:t>Швейная машина с электрическим приводом – 16 часов</w:t>
            </w:r>
          </w:p>
        </w:tc>
      </w:tr>
      <w:tr w:rsidR="00EC5F31" w:rsidTr="00F825BA">
        <w:tc>
          <w:tcPr>
            <w:tcW w:w="561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2553" w:type="dxa"/>
          </w:tcPr>
          <w:p w:rsidR="00EC5F31" w:rsidRDefault="00EC5F31">
            <w:r>
              <w:t>Вводное занятие. Вводный инструктаж по технике безопасности</w:t>
            </w:r>
          </w:p>
        </w:tc>
        <w:tc>
          <w:tcPr>
            <w:tcW w:w="707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Ориентировка в учебнике: знакомство с учебником, его разделами, условными обозначениями.</w:t>
            </w:r>
          </w:p>
          <w:p w:rsidR="00EC5F31" w:rsidRDefault="00EC5F31">
            <w:r>
              <w:t xml:space="preserve">Чтение вступительной статьи учебника. </w:t>
            </w:r>
          </w:p>
          <w:p w:rsidR="00EC5F31" w:rsidRDefault="00EC5F31">
            <w:r>
              <w:t>Профессии швейного производства.</w:t>
            </w:r>
          </w:p>
          <w:p w:rsidR="00EC5F31" w:rsidRDefault="00EC5F31">
            <w:r>
              <w:t>Первичный инструктаж по технике безопасности</w:t>
            </w:r>
          </w:p>
        </w:tc>
        <w:tc>
          <w:tcPr>
            <w:tcW w:w="3687" w:type="dxa"/>
          </w:tcPr>
          <w:p w:rsidR="00EC5F31" w:rsidRDefault="00EC5F31">
            <w:r>
              <w:t>Знакомятся с учебником, его разделами, условными обозначениями. Читают вступительную статью. Отвечают на вопросы учителя.</w:t>
            </w:r>
          </w:p>
          <w:p w:rsidR="00EC5F31" w:rsidRDefault="00EC5F31">
            <w:r>
              <w:t>Называют профессии швейного производства с опорой на учебник. Повторяют за учителем инструктаж по технике безопасности</w:t>
            </w:r>
          </w:p>
        </w:tc>
        <w:tc>
          <w:tcPr>
            <w:tcW w:w="3478" w:type="dxa"/>
          </w:tcPr>
          <w:p w:rsidR="00EC5F31" w:rsidRDefault="00EC5F31">
            <w:r>
              <w:t>Знакомятся с учебником, его разделами, условными обозначениями. Читают вступительную статью. Отвечают на вопросы учителя. Называют профессии швейного производства. Повторяют инструктаж по технике безопасности</w:t>
            </w:r>
          </w:p>
        </w:tc>
      </w:tr>
      <w:tr w:rsidR="00EC5F31" w:rsidTr="00F825BA">
        <w:tc>
          <w:tcPr>
            <w:tcW w:w="561" w:type="dxa"/>
          </w:tcPr>
          <w:p w:rsidR="00EC5F31" w:rsidRDefault="00EC5F31" w:rsidP="00F825BA">
            <w:pPr>
              <w:jc w:val="center"/>
            </w:pPr>
            <w:r>
              <w:t>2</w:t>
            </w:r>
          </w:p>
        </w:tc>
        <w:tc>
          <w:tcPr>
            <w:tcW w:w="2553" w:type="dxa"/>
          </w:tcPr>
          <w:p w:rsidR="00EC5F31" w:rsidRDefault="00EC5F31">
            <w:r>
              <w:t>Вводное занятие. Инструменты и приспособления для швейных работ</w:t>
            </w:r>
          </w:p>
        </w:tc>
        <w:tc>
          <w:tcPr>
            <w:tcW w:w="707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Знакомство с инструментами и приспособлениями для швейных работ.</w:t>
            </w:r>
          </w:p>
          <w:p w:rsidR="00EC5F31" w:rsidRDefault="00EC5F31">
            <w:r>
              <w:t>Организация рабочего места швеи. Правила безопасной работы швейными инструментами</w:t>
            </w:r>
          </w:p>
        </w:tc>
        <w:tc>
          <w:tcPr>
            <w:tcW w:w="3687" w:type="dxa"/>
          </w:tcPr>
          <w:p w:rsidR="00EC5F31" w:rsidRDefault="00EC5F31">
            <w:r>
              <w:t>Называют и показывают рабочие инструменты и приспособления с опорой на учебник. Учатся правильно организовывать рабочее место. Повторяют за учителем правила безопасной работы швейными инструментами</w:t>
            </w:r>
          </w:p>
        </w:tc>
        <w:tc>
          <w:tcPr>
            <w:tcW w:w="3478" w:type="dxa"/>
          </w:tcPr>
          <w:p w:rsidR="00EC5F31" w:rsidRDefault="00EC5F31">
            <w:r>
              <w:t>Называют и показывают рабочие инструменты и приспособления. Учатся правильно организовывать рабочее место. Повторяют правила безопасной работы швейными инструментами</w:t>
            </w:r>
          </w:p>
        </w:tc>
      </w:tr>
      <w:tr w:rsidR="00EC5F31" w:rsidTr="00F825BA">
        <w:tc>
          <w:tcPr>
            <w:tcW w:w="561" w:type="dxa"/>
          </w:tcPr>
          <w:p w:rsidR="00EC5F31" w:rsidRDefault="00EC5F31" w:rsidP="00F825BA">
            <w:pPr>
              <w:jc w:val="center"/>
            </w:pPr>
            <w:r>
              <w:t>3</w:t>
            </w:r>
          </w:p>
        </w:tc>
        <w:tc>
          <w:tcPr>
            <w:tcW w:w="2553" w:type="dxa"/>
          </w:tcPr>
          <w:p w:rsidR="00EC5F31" w:rsidRDefault="00EC5F31">
            <w:r>
              <w:t>Швейная машина с электрическим приводом</w:t>
            </w:r>
          </w:p>
          <w:p w:rsidR="00EC5F31" w:rsidRDefault="00EC5F31"/>
        </w:tc>
        <w:tc>
          <w:tcPr>
            <w:tcW w:w="707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Знакомство с историей появления швейных машин, виды швейных машинок.  </w:t>
            </w:r>
          </w:p>
          <w:p w:rsidR="00EC5F31" w:rsidRDefault="00EC5F31">
            <w:r>
              <w:t xml:space="preserve">Устройство электрической швейной машины. </w:t>
            </w:r>
          </w:p>
          <w:p w:rsidR="00EC5F31" w:rsidRDefault="00EC5F31">
            <w:r>
              <w:t xml:space="preserve">Приводной, передаточный и рабочий механизмы электрической швейной машины </w:t>
            </w:r>
          </w:p>
        </w:tc>
        <w:tc>
          <w:tcPr>
            <w:tcW w:w="3687" w:type="dxa"/>
          </w:tcPr>
          <w:p w:rsidR="00EC5F31" w:rsidRDefault="00EC5F31">
            <w:r>
              <w:t xml:space="preserve">Знакомятся с историей появления швейных машин. </w:t>
            </w:r>
          </w:p>
          <w:p w:rsidR="00EC5F31" w:rsidRDefault="00EC5F31">
            <w:r>
              <w:t>Называют основные части электрической швейной машины. Выполняют задание в рабочей тетради с опорой на учебник</w:t>
            </w:r>
          </w:p>
        </w:tc>
        <w:tc>
          <w:tcPr>
            <w:tcW w:w="3478" w:type="dxa"/>
          </w:tcPr>
          <w:p w:rsidR="00EC5F31" w:rsidRDefault="00EC5F31">
            <w:r>
              <w:t xml:space="preserve">Знакомятся с историей появления швейных машин. </w:t>
            </w:r>
          </w:p>
          <w:p w:rsidR="00EC5F31" w:rsidRDefault="00EC5F31">
            <w:r>
              <w:t>Называют основные части электрической швейной машины.  Называют различие в приводных и передаточных механизмах швейных машин. Выполняют задание в рабочей тетради</w:t>
            </w:r>
          </w:p>
        </w:tc>
      </w:tr>
      <w:tr w:rsidR="00EC5F31" w:rsidTr="00F825BA">
        <w:tc>
          <w:tcPr>
            <w:tcW w:w="561" w:type="dxa"/>
          </w:tcPr>
          <w:p w:rsidR="00EC5F31" w:rsidRDefault="00EC5F31" w:rsidP="00F825BA">
            <w:pPr>
              <w:jc w:val="center"/>
            </w:pPr>
            <w:r>
              <w:t>4</w:t>
            </w:r>
          </w:p>
        </w:tc>
        <w:tc>
          <w:tcPr>
            <w:tcW w:w="2553" w:type="dxa"/>
          </w:tcPr>
          <w:p w:rsidR="00EC5F31" w:rsidRDefault="00EC5F31">
            <w:r>
              <w:t xml:space="preserve">Правила безопасной работы на бытовой швейной машине с электроприводом  </w:t>
            </w:r>
          </w:p>
        </w:tc>
        <w:tc>
          <w:tcPr>
            <w:tcW w:w="707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Правила безопасной работы на швейной машине с электроприводом. </w:t>
            </w:r>
          </w:p>
          <w:p w:rsidR="00EC5F31" w:rsidRDefault="00EC5F31">
            <w:r>
              <w:t>Формирование правильной посадки при работе на швейной машине.</w:t>
            </w:r>
          </w:p>
          <w:p w:rsidR="00EC5F31" w:rsidRDefault="00EC5F31">
            <w:r>
              <w:t>Пуск и остановка швейной машины</w:t>
            </w:r>
          </w:p>
        </w:tc>
        <w:tc>
          <w:tcPr>
            <w:tcW w:w="3687" w:type="dxa"/>
          </w:tcPr>
          <w:p w:rsidR="00EC5F31" w:rsidRDefault="00EC5F31">
            <w:r>
              <w:t>Читают и повторяют за учителем правила техники безопасности при работе на швейной машине с электроприводом.</w:t>
            </w:r>
          </w:p>
          <w:p w:rsidR="00EC5F31" w:rsidRDefault="00EC5F31">
            <w:r>
              <w:t xml:space="preserve">Тренируются правильно сидеть за швейной машиной с электроприводом. </w:t>
            </w:r>
          </w:p>
          <w:p w:rsidR="00EC5F31" w:rsidRDefault="00EC5F31">
            <w:r>
              <w:t>Выполняют тренировочные упражнения по пуску и остановке швейной машины с помощью учителя (без иглы)</w:t>
            </w:r>
          </w:p>
        </w:tc>
        <w:tc>
          <w:tcPr>
            <w:tcW w:w="3478" w:type="dxa"/>
          </w:tcPr>
          <w:p w:rsidR="00EC5F31" w:rsidRDefault="00EC5F31">
            <w:r>
              <w:t>Читают и повторяют правила техники безопасности при работе на швейной машине с электроприводом.</w:t>
            </w:r>
          </w:p>
          <w:p w:rsidR="00EC5F31" w:rsidRDefault="00EC5F31">
            <w:r>
              <w:t xml:space="preserve">Тренируются правильно сидеть за швейной машиной с электроприводом. </w:t>
            </w:r>
          </w:p>
          <w:p w:rsidR="00EC5F31" w:rsidRDefault="00EC5F31">
            <w:r>
              <w:t xml:space="preserve">Выполняют тренировочные упражнения по пуску и остановке швейной машины (без иглы)  </w:t>
            </w:r>
          </w:p>
        </w:tc>
      </w:tr>
      <w:tr w:rsidR="00EC5F31" w:rsidTr="00F825BA">
        <w:tc>
          <w:tcPr>
            <w:tcW w:w="561" w:type="dxa"/>
          </w:tcPr>
          <w:p w:rsidR="00EC5F31" w:rsidRDefault="00EC5F31" w:rsidP="00F825BA">
            <w:pPr>
              <w:jc w:val="center"/>
            </w:pPr>
            <w:r>
              <w:t>5</w:t>
            </w:r>
          </w:p>
        </w:tc>
        <w:tc>
          <w:tcPr>
            <w:tcW w:w="2553" w:type="dxa"/>
          </w:tcPr>
          <w:p w:rsidR="00EC5F31" w:rsidRDefault="00EC5F31" w:rsidP="00F825BA">
            <w:pPr>
              <w:jc w:val="both"/>
            </w:pPr>
            <w:r>
              <w:t>Название деталей швейной машины</w:t>
            </w:r>
          </w:p>
          <w:p w:rsidR="00EC5F31" w:rsidRDefault="00EC5F31" w:rsidP="00F825BA">
            <w:pPr>
              <w:jc w:val="both"/>
            </w:pPr>
          </w:p>
          <w:p w:rsidR="00EC5F31" w:rsidRDefault="00EC5F31" w:rsidP="00F825BA">
            <w:pPr>
              <w:jc w:val="both"/>
            </w:pPr>
          </w:p>
        </w:tc>
        <w:tc>
          <w:tcPr>
            <w:tcW w:w="707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Знакомство с названиями деталей швейной машины. рабочим и свободным ходом в швейной машине, техникой безопасности при работе на швейной машине   </w:t>
            </w:r>
          </w:p>
        </w:tc>
        <w:tc>
          <w:tcPr>
            <w:tcW w:w="3687" w:type="dxa"/>
          </w:tcPr>
          <w:p w:rsidR="00EC5F31" w:rsidRDefault="00EC5F31">
            <w:r>
              <w:t>Называют и показывают детали швейной машинки.</w:t>
            </w:r>
          </w:p>
          <w:p w:rsidR="00EC5F31" w:rsidRDefault="00EC5F31">
            <w:r>
              <w:t>Устанавливают рабочий и свободный ход на швейной машине с помощью учителя</w:t>
            </w:r>
          </w:p>
        </w:tc>
        <w:tc>
          <w:tcPr>
            <w:tcW w:w="3478" w:type="dxa"/>
          </w:tcPr>
          <w:p w:rsidR="00EC5F31" w:rsidRDefault="00EC5F31">
            <w:r>
              <w:t>Называют и показывают детали швейной машинки.</w:t>
            </w:r>
          </w:p>
          <w:p w:rsidR="00EC5F31" w:rsidRDefault="00EC5F31">
            <w:r>
              <w:t xml:space="preserve"> Устанавливают рабочий и свободный ход на швейной машине</w:t>
            </w:r>
          </w:p>
        </w:tc>
      </w:tr>
      <w:tr w:rsidR="00EC5F31" w:rsidTr="00F825BA">
        <w:tc>
          <w:tcPr>
            <w:tcW w:w="561" w:type="dxa"/>
          </w:tcPr>
          <w:p w:rsidR="00EC5F31" w:rsidRDefault="00EC5F31" w:rsidP="00F825BA">
            <w:pPr>
              <w:jc w:val="center"/>
            </w:pPr>
            <w:r>
              <w:t>6</w:t>
            </w:r>
          </w:p>
        </w:tc>
        <w:tc>
          <w:tcPr>
            <w:tcW w:w="2553" w:type="dxa"/>
          </w:tcPr>
          <w:p w:rsidR="00EC5F31" w:rsidRDefault="00EC5F31" w:rsidP="00F825BA">
            <w:pPr>
              <w:jc w:val="both"/>
            </w:pPr>
            <w:r>
              <w:t>Название деталей швейной машины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707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Выполнение пробных строчек на бумаге</w:t>
            </w:r>
          </w:p>
        </w:tc>
        <w:tc>
          <w:tcPr>
            <w:tcW w:w="3687" w:type="dxa"/>
          </w:tcPr>
          <w:p w:rsidR="00EC5F31" w:rsidRDefault="00EC5F31">
            <w:r>
              <w:t>Повторяют правила техники безопасности при работе на электрической швейной машине с опорой на учебник. Выполняют пробные строчки на бумаге по линиям разметки</w:t>
            </w:r>
          </w:p>
        </w:tc>
        <w:tc>
          <w:tcPr>
            <w:tcW w:w="3478" w:type="dxa"/>
          </w:tcPr>
          <w:p w:rsidR="00EC5F31" w:rsidRDefault="00EC5F31">
            <w:r>
              <w:t>Повторяют правила техники безопасности при работе на электрической швейной машине. Выполняют пробные строчки на бумаге</w:t>
            </w:r>
          </w:p>
        </w:tc>
      </w:tr>
      <w:tr w:rsidR="00EC5F31" w:rsidTr="00F825BA">
        <w:tc>
          <w:tcPr>
            <w:tcW w:w="561" w:type="dxa"/>
          </w:tcPr>
          <w:p w:rsidR="00EC5F31" w:rsidRDefault="00EC5F31" w:rsidP="00F825BA">
            <w:pPr>
              <w:jc w:val="center"/>
            </w:pPr>
            <w:r>
              <w:t>7</w:t>
            </w:r>
          </w:p>
        </w:tc>
        <w:tc>
          <w:tcPr>
            <w:tcW w:w="2553" w:type="dxa"/>
          </w:tcPr>
          <w:p w:rsidR="00EC5F31" w:rsidRDefault="00EC5F31" w:rsidP="00F825BA">
            <w:pPr>
              <w:jc w:val="both"/>
            </w:pPr>
            <w:r>
              <w:t>Заправка верхней нити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707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Знакомство с частями и деталями швейной машины, через которые заправляется верхняя нить   </w:t>
            </w:r>
          </w:p>
          <w:p w:rsidR="00EC5F31" w:rsidRDefault="00EC5F31"/>
        </w:tc>
        <w:tc>
          <w:tcPr>
            <w:tcW w:w="3687" w:type="dxa"/>
          </w:tcPr>
          <w:p w:rsidR="00EC5F31" w:rsidRDefault="00EC5F31">
            <w:r>
              <w:t>Называют части и детали электрической швейной машины, через которые заправляется верхняя нить с опорой   на наглядность.  Выполняют заправку верхней нити с помощью учителя</w:t>
            </w:r>
          </w:p>
        </w:tc>
        <w:tc>
          <w:tcPr>
            <w:tcW w:w="3478" w:type="dxa"/>
          </w:tcPr>
          <w:p w:rsidR="00EC5F31" w:rsidRDefault="00EC5F31">
            <w:r>
              <w:t>Называют части и детали электрической швейной машины, через которые заправляется верхняя нить. Выполняют заправку верхней нити в швейной машинке</w:t>
            </w:r>
          </w:p>
        </w:tc>
      </w:tr>
      <w:tr w:rsidR="00EC5F31" w:rsidTr="00F825BA">
        <w:tc>
          <w:tcPr>
            <w:tcW w:w="561" w:type="dxa"/>
          </w:tcPr>
          <w:p w:rsidR="00EC5F31" w:rsidRDefault="00EC5F31" w:rsidP="00F825BA">
            <w:pPr>
              <w:jc w:val="center"/>
            </w:pPr>
            <w:r>
              <w:t>8</w:t>
            </w:r>
          </w:p>
        </w:tc>
        <w:tc>
          <w:tcPr>
            <w:tcW w:w="2553" w:type="dxa"/>
          </w:tcPr>
          <w:p w:rsidR="00EC5F31" w:rsidRDefault="00EC5F31" w:rsidP="00F825BA">
            <w:pPr>
              <w:jc w:val="both"/>
            </w:pPr>
            <w:r>
              <w:t>Заправка верхней нити</w:t>
            </w:r>
          </w:p>
        </w:tc>
        <w:tc>
          <w:tcPr>
            <w:tcW w:w="707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Выполнение пробных строчек прямой и зигзагообразной формы  </w:t>
            </w:r>
          </w:p>
        </w:tc>
        <w:tc>
          <w:tcPr>
            <w:tcW w:w="3687" w:type="dxa"/>
          </w:tcPr>
          <w:p w:rsidR="00EC5F31" w:rsidRDefault="00EC5F31">
            <w:r>
              <w:t>Выполняют заправку верхней нити с помощью учителя.</w:t>
            </w:r>
          </w:p>
          <w:p w:rsidR="00EC5F31" w:rsidRDefault="00EC5F31">
            <w:r>
              <w:t xml:space="preserve">Выполняют пробные прямые строчки на бумаге по   линиям разметки (прямые строчки) </w:t>
            </w:r>
          </w:p>
        </w:tc>
        <w:tc>
          <w:tcPr>
            <w:tcW w:w="3478" w:type="dxa"/>
          </w:tcPr>
          <w:p w:rsidR="00EC5F31" w:rsidRDefault="00EC5F31">
            <w:r>
              <w:t>Выполняют заправку верхней нити. Выполняют пробные строчки прямой и зигзагообразной формы</w:t>
            </w:r>
          </w:p>
        </w:tc>
      </w:tr>
      <w:tr w:rsidR="00EC5F31" w:rsidTr="00F825BA">
        <w:tc>
          <w:tcPr>
            <w:tcW w:w="561" w:type="dxa"/>
          </w:tcPr>
          <w:p w:rsidR="00EC5F31" w:rsidRDefault="00EC5F31" w:rsidP="00F825BA">
            <w:pPr>
              <w:jc w:val="center"/>
            </w:pPr>
            <w:r>
              <w:t>9</w:t>
            </w:r>
          </w:p>
        </w:tc>
        <w:tc>
          <w:tcPr>
            <w:tcW w:w="2553" w:type="dxa"/>
          </w:tcPr>
          <w:p w:rsidR="00EC5F31" w:rsidRDefault="00EC5F31" w:rsidP="00F825BA">
            <w:pPr>
              <w:jc w:val="both"/>
            </w:pPr>
            <w:r>
              <w:t>Заправка нижней нити</w:t>
            </w:r>
          </w:p>
          <w:p w:rsidR="00EC5F31" w:rsidRDefault="00EC5F31" w:rsidP="00F825BA">
            <w:pPr>
              <w:jc w:val="both"/>
            </w:pPr>
            <w:r>
              <w:t xml:space="preserve"> </w:t>
            </w:r>
          </w:p>
        </w:tc>
        <w:tc>
          <w:tcPr>
            <w:tcW w:w="707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tabs>
                <w:tab w:val="left" w:pos="3174"/>
              </w:tabs>
            </w:pPr>
            <w:r>
              <w:t>Знакомство с устройством шпульного колпачка и шпульки. Наматывание нитки на шпульку</w:t>
            </w:r>
          </w:p>
        </w:tc>
        <w:tc>
          <w:tcPr>
            <w:tcW w:w="3687" w:type="dxa"/>
          </w:tcPr>
          <w:p w:rsidR="00EC5F31" w:rsidRDefault="00EC5F31">
            <w:r>
              <w:t>Знакомятся с устройством шпульного колпачка.</w:t>
            </w:r>
          </w:p>
          <w:p w:rsidR="00EC5F31" w:rsidRDefault="00EC5F31">
            <w:r>
              <w:t xml:space="preserve">Выполняют задание в тетради: подписывают детали шпульного колпачка. </w:t>
            </w:r>
          </w:p>
          <w:p w:rsidR="00EC5F31" w:rsidRDefault="00EC5F31">
            <w:r>
              <w:t>Наматывают нитку на шпульку с помощью учителя</w:t>
            </w:r>
          </w:p>
        </w:tc>
        <w:tc>
          <w:tcPr>
            <w:tcW w:w="3478" w:type="dxa"/>
          </w:tcPr>
          <w:p w:rsidR="00EC5F31" w:rsidRDefault="00EC5F31">
            <w:r>
              <w:t>Знакомятся с устройством шпульного колпачка.  Выполняют задание в тетради: подписывают детали шпульного колпачка.</w:t>
            </w:r>
          </w:p>
          <w:p w:rsidR="00EC5F31" w:rsidRDefault="00EC5F31">
            <w:r>
              <w:t>Наматывают нитку на шпульку</w:t>
            </w:r>
          </w:p>
        </w:tc>
      </w:tr>
      <w:tr w:rsidR="00EC5F31" w:rsidTr="00F825BA">
        <w:tc>
          <w:tcPr>
            <w:tcW w:w="561" w:type="dxa"/>
          </w:tcPr>
          <w:p w:rsidR="00EC5F31" w:rsidRDefault="00EC5F31" w:rsidP="00F825BA">
            <w:pPr>
              <w:jc w:val="center"/>
            </w:pPr>
            <w:r>
              <w:t>10</w:t>
            </w:r>
          </w:p>
        </w:tc>
        <w:tc>
          <w:tcPr>
            <w:tcW w:w="2553" w:type="dxa"/>
          </w:tcPr>
          <w:p w:rsidR="00EC5F31" w:rsidRDefault="00EC5F31" w:rsidP="00F825BA">
            <w:pPr>
              <w:jc w:val="both"/>
            </w:pPr>
            <w:r>
              <w:t>Заправка нижней нити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707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Вставка челнока в челночный комплект. Заправка нижней нити</w:t>
            </w:r>
          </w:p>
          <w:p w:rsidR="00EC5F31" w:rsidRDefault="00EC5F31"/>
        </w:tc>
        <w:tc>
          <w:tcPr>
            <w:tcW w:w="3687" w:type="dxa"/>
          </w:tcPr>
          <w:p w:rsidR="00EC5F31" w:rsidRDefault="00EC5F31">
            <w:r>
              <w:t>Показывают и называют детали шпульного колпачка с опорой на рисунок в тетради. Наматывают нитку на шпульку. Вставляют челнок в челночный комплект и заправляют нижнюю нить с помощью учителя.  Выполняют на ткани машинные строчки по прямой</w:t>
            </w:r>
          </w:p>
        </w:tc>
        <w:tc>
          <w:tcPr>
            <w:tcW w:w="3478" w:type="dxa"/>
          </w:tcPr>
          <w:p w:rsidR="00EC5F31" w:rsidRDefault="00EC5F31">
            <w:r>
              <w:t>Показывают и называют детали шпульного колпачка. Наматываю нитку на шпульку. Вставляют челнок в челночный комплект.</w:t>
            </w:r>
          </w:p>
          <w:p w:rsidR="00EC5F31" w:rsidRDefault="00EC5F31">
            <w:r>
              <w:t>Заправляют нижнюю нить. Выполняют на ткани машинные строчки в разных направлениях</w:t>
            </w:r>
          </w:p>
        </w:tc>
      </w:tr>
      <w:tr w:rsidR="00EC5F31" w:rsidTr="00F825BA">
        <w:tc>
          <w:tcPr>
            <w:tcW w:w="561" w:type="dxa"/>
          </w:tcPr>
          <w:p w:rsidR="00EC5F31" w:rsidRDefault="00EC5F31" w:rsidP="00F825BA">
            <w:pPr>
              <w:jc w:val="center"/>
            </w:pPr>
            <w:r>
              <w:t>11</w:t>
            </w:r>
          </w:p>
        </w:tc>
        <w:tc>
          <w:tcPr>
            <w:tcW w:w="2553" w:type="dxa"/>
          </w:tcPr>
          <w:p w:rsidR="00EC5F31" w:rsidRDefault="00EC5F31" w:rsidP="00F825BA">
            <w:pPr>
              <w:jc w:val="both"/>
            </w:pPr>
            <w:r>
              <w:t>Регулятор длины стежка</w:t>
            </w:r>
          </w:p>
          <w:p w:rsidR="00EC5F31" w:rsidRDefault="00EC5F31" w:rsidP="00F825BA">
            <w:pPr>
              <w:jc w:val="both"/>
            </w:pPr>
          </w:p>
          <w:p w:rsidR="00EC5F31" w:rsidRDefault="00EC5F31" w:rsidP="00F825BA">
            <w:pPr>
              <w:jc w:val="both"/>
            </w:pPr>
          </w:p>
        </w:tc>
        <w:tc>
          <w:tcPr>
            <w:tcW w:w="707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Назначение регулятора длины стежка.   </w:t>
            </w:r>
          </w:p>
          <w:p w:rsidR="00EC5F31" w:rsidRDefault="00EC5F31">
            <w:r>
              <w:t>Выполнение машинных строчек с разной длинной стежка</w:t>
            </w:r>
          </w:p>
        </w:tc>
        <w:tc>
          <w:tcPr>
            <w:tcW w:w="3687" w:type="dxa"/>
          </w:tcPr>
          <w:p w:rsidR="00EC5F31" w:rsidRDefault="00EC5F31">
            <w:r>
              <w:t xml:space="preserve">Показывают расположение регулятора длины стежка на швейной машине. Рассказывают о назначение регулятора длины стежка. Тренируются выставлять разную длину стежка. Выполняют машинные строчки (по прямой разметке) с разной длиной стежка    </w:t>
            </w:r>
          </w:p>
        </w:tc>
        <w:tc>
          <w:tcPr>
            <w:tcW w:w="3478" w:type="dxa"/>
          </w:tcPr>
          <w:p w:rsidR="00EC5F31" w:rsidRDefault="00EC5F31">
            <w:r>
              <w:t xml:space="preserve">Показывают расположение регулятора длины стежка на швейной машине. Рассказывают о назначение регулятора длины стежка. Тренируются выставлять разную длину стежка. Выполняют машинные строчки в разных направлениях с разной длиной стежка    </w:t>
            </w:r>
          </w:p>
        </w:tc>
      </w:tr>
      <w:tr w:rsidR="00EC5F31" w:rsidTr="00F825BA">
        <w:tc>
          <w:tcPr>
            <w:tcW w:w="561" w:type="dxa"/>
          </w:tcPr>
          <w:p w:rsidR="00EC5F31" w:rsidRDefault="00EC5F31" w:rsidP="00F825BA">
            <w:pPr>
              <w:jc w:val="center"/>
            </w:pPr>
            <w:r>
              <w:t>12</w:t>
            </w:r>
          </w:p>
        </w:tc>
        <w:tc>
          <w:tcPr>
            <w:tcW w:w="2553" w:type="dxa"/>
          </w:tcPr>
          <w:p w:rsidR="00EC5F31" w:rsidRDefault="00EC5F31" w:rsidP="00F825BA">
            <w:pPr>
              <w:jc w:val="both"/>
            </w:pPr>
            <w:r>
              <w:t>Машинная закрепка</w:t>
            </w:r>
          </w:p>
        </w:tc>
        <w:tc>
          <w:tcPr>
            <w:tcW w:w="707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Назначение машинной закрепки. Алгоритм выполнения машинной закрепки. Выполнение машинных строчек с разной длиной стежка</w:t>
            </w:r>
          </w:p>
        </w:tc>
        <w:tc>
          <w:tcPr>
            <w:tcW w:w="3687" w:type="dxa"/>
          </w:tcPr>
          <w:p w:rsidR="00EC5F31" w:rsidRDefault="00EC5F31">
            <w:r>
              <w:t xml:space="preserve">Рассказывают о назначение машинной закрепки и алгоритм её выполнения. Выполняют машинную закрепку с помощью учителя. Выполняют машинные строчки (по прямой разметке) с разной длиной стежка и машинной закрепкой   </w:t>
            </w:r>
          </w:p>
        </w:tc>
        <w:tc>
          <w:tcPr>
            <w:tcW w:w="3478" w:type="dxa"/>
          </w:tcPr>
          <w:p w:rsidR="00EC5F31" w:rsidRDefault="00EC5F31">
            <w:r>
              <w:t xml:space="preserve">Рассказывают о назначение машинной закрепки и алгоритм её выполнения. Выполняют машинную закрепку. Выполняют машинные строчки в разных направлениях с разной длиной стежка и машинной закрепкой   </w:t>
            </w:r>
          </w:p>
        </w:tc>
      </w:tr>
      <w:tr w:rsidR="00EC5F31" w:rsidTr="00F825BA">
        <w:tc>
          <w:tcPr>
            <w:tcW w:w="561" w:type="dxa"/>
          </w:tcPr>
          <w:p w:rsidR="00EC5F31" w:rsidRDefault="00EC5F31" w:rsidP="00F825BA">
            <w:pPr>
              <w:jc w:val="center"/>
            </w:pPr>
            <w:r>
              <w:t>13</w:t>
            </w:r>
          </w:p>
        </w:tc>
        <w:tc>
          <w:tcPr>
            <w:tcW w:w="2553" w:type="dxa"/>
          </w:tcPr>
          <w:p w:rsidR="00EC5F31" w:rsidRDefault="00EC5F31" w:rsidP="00F825BA">
            <w:pPr>
              <w:jc w:val="both"/>
            </w:pPr>
            <w:r>
              <w:t>Машинная игла</w:t>
            </w:r>
          </w:p>
          <w:p w:rsidR="00EC5F31" w:rsidRDefault="00EC5F31" w:rsidP="00F825BA">
            <w:pPr>
              <w:jc w:val="both"/>
            </w:pPr>
            <w:r>
              <w:t xml:space="preserve">  </w:t>
            </w:r>
          </w:p>
        </w:tc>
        <w:tc>
          <w:tcPr>
            <w:tcW w:w="707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Знакомство с устройством машинной иглы.   </w:t>
            </w:r>
          </w:p>
          <w:p w:rsidR="00EC5F31" w:rsidRDefault="00EC5F31"/>
        </w:tc>
        <w:tc>
          <w:tcPr>
            <w:tcW w:w="3687" w:type="dxa"/>
          </w:tcPr>
          <w:p w:rsidR="00EC5F31" w:rsidRDefault="00EC5F31">
            <w:r>
              <w:t>Знакомятся с устройством и названиями частей машинной иглы.</w:t>
            </w:r>
          </w:p>
          <w:p w:rsidR="00EC5F31" w:rsidRDefault="00EC5F31">
            <w:r>
              <w:t>Выполняют задание в рабочей тетради «Машинная игла» с опорой на учебник.</w:t>
            </w:r>
          </w:p>
          <w:p w:rsidR="00EC5F31" w:rsidRDefault="00EC5F31">
            <w:r>
              <w:t>Показывают и называют части машинной иглы с опорой на рисунок</w:t>
            </w:r>
          </w:p>
          <w:p w:rsidR="00EC5F31" w:rsidRDefault="00EC5F31"/>
        </w:tc>
        <w:tc>
          <w:tcPr>
            <w:tcW w:w="3478" w:type="dxa"/>
          </w:tcPr>
          <w:p w:rsidR="00EC5F31" w:rsidRDefault="00EC5F31">
            <w:r>
              <w:t>Знакомятся с устройством и названиями частей машинной иглы.</w:t>
            </w:r>
          </w:p>
          <w:p w:rsidR="00EC5F31" w:rsidRDefault="00EC5F31">
            <w:r>
              <w:t>Выполняют задание в рабочей тетради «Машинная игла».  Показывают и называют части машинной иглы. Сравнивают машинную иглу и иглу для ручных работ, ищут сходство и отличия</w:t>
            </w:r>
          </w:p>
        </w:tc>
      </w:tr>
      <w:tr w:rsidR="00EC5F31" w:rsidTr="00F825BA">
        <w:tc>
          <w:tcPr>
            <w:tcW w:w="561" w:type="dxa"/>
          </w:tcPr>
          <w:p w:rsidR="00EC5F31" w:rsidRDefault="00EC5F31" w:rsidP="00F825BA">
            <w:pPr>
              <w:jc w:val="center"/>
            </w:pPr>
            <w:r>
              <w:t>14</w:t>
            </w:r>
          </w:p>
        </w:tc>
        <w:tc>
          <w:tcPr>
            <w:tcW w:w="2553" w:type="dxa"/>
          </w:tcPr>
          <w:p w:rsidR="00EC5F31" w:rsidRDefault="00EC5F31" w:rsidP="00F825BA">
            <w:pPr>
              <w:jc w:val="both"/>
            </w:pPr>
            <w:r>
              <w:t>Машинная игла</w:t>
            </w:r>
          </w:p>
        </w:tc>
        <w:tc>
          <w:tcPr>
            <w:tcW w:w="707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Виды машинных игл.  Подбор машинной иглы в зависимости от толщины ткани  </w:t>
            </w:r>
          </w:p>
        </w:tc>
        <w:tc>
          <w:tcPr>
            <w:tcW w:w="3687" w:type="dxa"/>
          </w:tcPr>
          <w:p w:rsidR="00EC5F31" w:rsidRDefault="00EC5F31">
            <w:r>
              <w:t xml:space="preserve">Называют части машинной иглы с опорой на рисунок. Знакомятся с видами машинных игл. </w:t>
            </w:r>
          </w:p>
          <w:p w:rsidR="00EC5F31" w:rsidRDefault="00EC5F31">
            <w:r>
              <w:t>Подбирают машинную иглу в зависимости от толщины ткани</w:t>
            </w:r>
          </w:p>
        </w:tc>
        <w:tc>
          <w:tcPr>
            <w:tcW w:w="3478" w:type="dxa"/>
          </w:tcPr>
          <w:p w:rsidR="00EC5F31" w:rsidRDefault="00EC5F31">
            <w:r>
              <w:t xml:space="preserve">Называют части машинной иглы. Знакомятся с видами машинных игл. </w:t>
            </w:r>
          </w:p>
          <w:p w:rsidR="00EC5F31" w:rsidRDefault="00EC5F31">
            <w:r>
              <w:t>Подбирают машинную иглу в зависимости от толщины ткани.</w:t>
            </w:r>
          </w:p>
          <w:p w:rsidR="00EC5F31" w:rsidRDefault="00EC5F31">
            <w:r>
              <w:t>Выполняют машинные строчки разными видами машинных игл</w:t>
            </w:r>
          </w:p>
        </w:tc>
      </w:tr>
      <w:tr w:rsidR="00EC5F31" w:rsidTr="00F825BA">
        <w:tc>
          <w:tcPr>
            <w:tcW w:w="561" w:type="dxa"/>
          </w:tcPr>
          <w:p w:rsidR="00EC5F31" w:rsidRDefault="00EC5F31" w:rsidP="00F825BA">
            <w:pPr>
              <w:jc w:val="center"/>
            </w:pPr>
            <w:r>
              <w:t>15</w:t>
            </w:r>
          </w:p>
        </w:tc>
        <w:tc>
          <w:tcPr>
            <w:tcW w:w="2553" w:type="dxa"/>
          </w:tcPr>
          <w:p w:rsidR="00EC5F31" w:rsidRDefault="00EC5F31">
            <w:r>
              <w:t>Контрольная работа «Машина с электроприводом. Машинная игла». Тест</w:t>
            </w:r>
          </w:p>
        </w:tc>
        <w:tc>
          <w:tcPr>
            <w:tcW w:w="707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Повторение устройства швейной машины с электроприводом. </w:t>
            </w:r>
          </w:p>
          <w:p w:rsidR="00EC5F31" w:rsidRDefault="00EC5F31">
            <w:r>
              <w:t>Выполнение теста</w:t>
            </w:r>
          </w:p>
          <w:p w:rsidR="00EC5F31" w:rsidRDefault="00EC5F31"/>
        </w:tc>
        <w:tc>
          <w:tcPr>
            <w:tcW w:w="3687" w:type="dxa"/>
          </w:tcPr>
          <w:p w:rsidR="00EC5F31" w:rsidRDefault="00EC5F31">
            <w:r>
              <w:t xml:space="preserve">Повторяют устройство швейной машины с электроприводом. </w:t>
            </w:r>
          </w:p>
          <w:p w:rsidR="00EC5F31" w:rsidRDefault="00EC5F31">
            <w:r>
              <w:t>Выполняют тест</w:t>
            </w:r>
          </w:p>
        </w:tc>
        <w:tc>
          <w:tcPr>
            <w:tcW w:w="3478" w:type="dxa"/>
          </w:tcPr>
          <w:p w:rsidR="00EC5F31" w:rsidRDefault="00EC5F31">
            <w:r>
              <w:t xml:space="preserve">Повторяют устройство швейной машинки с электроприводом. </w:t>
            </w:r>
          </w:p>
          <w:p w:rsidR="00EC5F31" w:rsidRDefault="00EC5F31">
            <w:r>
              <w:t>Выполняют тест</w:t>
            </w:r>
          </w:p>
          <w:p w:rsidR="00EC5F31" w:rsidRDefault="00EC5F31"/>
        </w:tc>
      </w:tr>
      <w:tr w:rsidR="00EC5F31" w:rsidTr="00F825BA">
        <w:tc>
          <w:tcPr>
            <w:tcW w:w="561" w:type="dxa"/>
          </w:tcPr>
          <w:p w:rsidR="00EC5F31" w:rsidRDefault="00EC5F31" w:rsidP="00F825BA">
            <w:pPr>
              <w:jc w:val="center"/>
            </w:pPr>
            <w:r>
              <w:t>16</w:t>
            </w:r>
          </w:p>
        </w:tc>
        <w:tc>
          <w:tcPr>
            <w:tcW w:w="2553" w:type="dxa"/>
          </w:tcPr>
          <w:p w:rsidR="00EC5F31" w:rsidRDefault="00EC5F31">
            <w:r>
              <w:t xml:space="preserve">Контрольная работа «Машина с электроприводом. Машинная игла». Практическая работа </w:t>
            </w:r>
          </w:p>
        </w:tc>
        <w:tc>
          <w:tcPr>
            <w:tcW w:w="707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Выполнение практической части контрольной работы: заправка верхней и нижней нити, выполнение машинных строчек с закрепкой на ткани</w:t>
            </w:r>
          </w:p>
        </w:tc>
        <w:tc>
          <w:tcPr>
            <w:tcW w:w="3687" w:type="dxa"/>
          </w:tcPr>
          <w:p w:rsidR="00EC5F31" w:rsidRDefault="00EC5F31">
            <w:r>
              <w:t xml:space="preserve">Заправляют верхнюю и нижнюю нити с помощью учителя. </w:t>
            </w:r>
          </w:p>
          <w:p w:rsidR="00EC5F31" w:rsidRDefault="00EC5F31">
            <w:r>
              <w:t xml:space="preserve">Выполняют с помощью учителя на ткани машинные строчки, закрепляя начало и конец строчек машинной закрепкой </w:t>
            </w:r>
          </w:p>
        </w:tc>
        <w:tc>
          <w:tcPr>
            <w:tcW w:w="3478" w:type="dxa"/>
          </w:tcPr>
          <w:p w:rsidR="00EC5F31" w:rsidRDefault="00EC5F31">
            <w:r>
              <w:t xml:space="preserve">Самостоятельно заправляют верхнюю и нижнюю нити. </w:t>
            </w:r>
          </w:p>
          <w:p w:rsidR="00EC5F31" w:rsidRDefault="00EC5F31">
            <w:r>
              <w:t xml:space="preserve">Подбирают ткань под номер машинной иглы. Выполняют на ткани машинные строчки, закрепляя начало и конец строчек с машинной закрепкой. </w:t>
            </w:r>
          </w:p>
        </w:tc>
      </w:tr>
      <w:tr w:rsidR="00EC5F31" w:rsidTr="00F825BA">
        <w:tc>
          <w:tcPr>
            <w:tcW w:w="14105" w:type="dxa"/>
            <w:gridSpan w:val="6"/>
          </w:tcPr>
          <w:p w:rsidR="00EC5F31" w:rsidRPr="00F825BA" w:rsidRDefault="00EC5F31" w:rsidP="00F825BA">
            <w:pPr>
              <w:jc w:val="center"/>
              <w:rPr>
                <w:b/>
              </w:rPr>
            </w:pPr>
            <w:r w:rsidRPr="00F825BA">
              <w:rPr>
                <w:b/>
              </w:rPr>
              <w:t>Волокна и ткани-14 часов</w:t>
            </w:r>
          </w:p>
        </w:tc>
      </w:tr>
      <w:tr w:rsidR="00EC5F31" w:rsidTr="00F825BA">
        <w:tc>
          <w:tcPr>
            <w:tcW w:w="561" w:type="dxa"/>
          </w:tcPr>
          <w:p w:rsidR="00EC5F31" w:rsidRDefault="00EC5F31" w:rsidP="00F825BA">
            <w:pPr>
              <w:jc w:val="center"/>
            </w:pPr>
            <w:r>
              <w:t>17</w:t>
            </w:r>
          </w:p>
        </w:tc>
        <w:tc>
          <w:tcPr>
            <w:tcW w:w="2553" w:type="dxa"/>
          </w:tcPr>
          <w:p w:rsidR="00EC5F31" w:rsidRDefault="00EC5F31" w:rsidP="00F825BA">
            <w:pPr>
              <w:jc w:val="both"/>
            </w:pPr>
            <w:r>
              <w:t>Сведения о ткани</w:t>
            </w:r>
          </w:p>
        </w:tc>
        <w:tc>
          <w:tcPr>
            <w:tcW w:w="707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Сведения о ткани: сырье, получение, назначение.</w:t>
            </w:r>
          </w:p>
          <w:p w:rsidR="00EC5F31" w:rsidRDefault="00EC5F31">
            <w:r>
              <w:t>Долевая и поперечная нити в тканях.</w:t>
            </w:r>
          </w:p>
          <w:p w:rsidR="00EC5F31" w:rsidRDefault="00EC5F31">
            <w:r>
              <w:t>Знакомство со свойствами ткани.</w:t>
            </w:r>
          </w:p>
          <w:p w:rsidR="00EC5F31" w:rsidRDefault="00EC5F31"/>
        </w:tc>
        <w:tc>
          <w:tcPr>
            <w:tcW w:w="3687" w:type="dxa"/>
          </w:tcPr>
          <w:p w:rsidR="00EC5F31" w:rsidRDefault="00EC5F31">
            <w:r>
              <w:t xml:space="preserve">Знакомятся с процессом производства ткани на ткацких фабриках. Определяют в ткани долевую и поперечную нить с помощью учителя. Знакомятся со свойствами ткани. </w:t>
            </w:r>
          </w:p>
        </w:tc>
        <w:tc>
          <w:tcPr>
            <w:tcW w:w="3478" w:type="dxa"/>
          </w:tcPr>
          <w:p w:rsidR="00EC5F31" w:rsidRDefault="00EC5F31">
            <w:r>
              <w:t xml:space="preserve">Знакомятся с процессом производства ткани на ткацких фабриках. Определяют в ткани долевую и поперечную нить. Знакомятся со свойствами ткани. </w:t>
            </w:r>
          </w:p>
        </w:tc>
      </w:tr>
      <w:tr w:rsidR="00EC5F31" w:rsidTr="00F825BA">
        <w:tc>
          <w:tcPr>
            <w:tcW w:w="561" w:type="dxa"/>
          </w:tcPr>
          <w:p w:rsidR="00EC5F31" w:rsidRDefault="00EC5F31" w:rsidP="00F825BA">
            <w:pPr>
              <w:jc w:val="center"/>
            </w:pPr>
            <w:r>
              <w:t>18</w:t>
            </w:r>
          </w:p>
        </w:tc>
        <w:tc>
          <w:tcPr>
            <w:tcW w:w="2553" w:type="dxa"/>
          </w:tcPr>
          <w:p w:rsidR="00EC5F31" w:rsidRDefault="00EC5F31" w:rsidP="00F825BA">
            <w:pPr>
              <w:jc w:val="both"/>
            </w:pPr>
            <w:r>
              <w:t>Сведения о ткани</w:t>
            </w:r>
          </w:p>
        </w:tc>
        <w:tc>
          <w:tcPr>
            <w:tcW w:w="707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Различение тканей по окраске. Определение лицевой и изнаночной стороны ткани. Оформление коллекции тканей в тетради  </w:t>
            </w:r>
          </w:p>
        </w:tc>
        <w:tc>
          <w:tcPr>
            <w:tcW w:w="3687" w:type="dxa"/>
          </w:tcPr>
          <w:p w:rsidR="00EC5F31" w:rsidRDefault="00EC5F31">
            <w:r>
              <w:t>Определяют виды тканей по окраске. Составляют в тетради коллекцию тканей (по окраске).  Определяют лицевую и изнаночную сторону ткани с помощью учителя, заполняют таблицу, приклеивая образцы тканей.</w:t>
            </w:r>
          </w:p>
        </w:tc>
        <w:tc>
          <w:tcPr>
            <w:tcW w:w="3478" w:type="dxa"/>
          </w:tcPr>
          <w:p w:rsidR="00EC5F31" w:rsidRDefault="00EC5F31">
            <w:r>
              <w:t xml:space="preserve">Определяют виды тканей по окраске. Составляют в тетради коллекцию тканей (по окраске).  Определяют лицевую и изнаночную сторону ткани с помощью учителя, заполняют таблицу, приклеивая образцы тканей </w:t>
            </w:r>
          </w:p>
        </w:tc>
      </w:tr>
      <w:tr w:rsidR="00EC5F31" w:rsidTr="00F825BA">
        <w:tc>
          <w:tcPr>
            <w:tcW w:w="561" w:type="dxa"/>
          </w:tcPr>
          <w:p w:rsidR="00EC5F31" w:rsidRDefault="00EC5F31" w:rsidP="00F825BA">
            <w:pPr>
              <w:jc w:val="center"/>
            </w:pPr>
            <w:r>
              <w:t>19</w:t>
            </w:r>
          </w:p>
        </w:tc>
        <w:tc>
          <w:tcPr>
            <w:tcW w:w="2553" w:type="dxa"/>
          </w:tcPr>
          <w:p w:rsidR="00EC5F31" w:rsidRDefault="00EC5F31" w:rsidP="00F825BA">
            <w:pPr>
              <w:jc w:val="both"/>
            </w:pPr>
            <w:r>
              <w:t>Полотняное переплетение в ткани</w:t>
            </w:r>
          </w:p>
        </w:tc>
        <w:tc>
          <w:tcPr>
            <w:tcW w:w="707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Знакомство с полотняным переплетением. Схема полотняного переплетения</w:t>
            </w:r>
          </w:p>
        </w:tc>
        <w:tc>
          <w:tcPr>
            <w:tcW w:w="3687" w:type="dxa"/>
          </w:tcPr>
          <w:p w:rsidR="00EC5F31" w:rsidRDefault="00EC5F31">
            <w:r>
              <w:t>Знакомятся с полотняным переплетением в ткани. Рассматривают на образцах ткани полотняное переплетение. Раскрашивают в тетрадях схему полотняного переплетения. Оформляют в тетради    коллекцию тканей, выработанных полотняным переплетением</w:t>
            </w:r>
          </w:p>
        </w:tc>
        <w:tc>
          <w:tcPr>
            <w:tcW w:w="3478" w:type="dxa"/>
          </w:tcPr>
          <w:p w:rsidR="00EC5F31" w:rsidRDefault="00EC5F31">
            <w:r>
              <w:t xml:space="preserve">Знакомятся с полотняным переплетением в ткани. Рассматривают на образцах ткани полотняное переплетение.  Зарисовывают в тетрадях схему полотняного переплетения. Оформляют в тетради    коллекцию тканей, выработанных полотняным переплетением </w:t>
            </w:r>
          </w:p>
        </w:tc>
      </w:tr>
      <w:tr w:rsidR="00EC5F31" w:rsidTr="00F825BA">
        <w:tc>
          <w:tcPr>
            <w:tcW w:w="561" w:type="dxa"/>
          </w:tcPr>
          <w:p w:rsidR="00EC5F31" w:rsidRDefault="00EC5F31" w:rsidP="00F825BA">
            <w:pPr>
              <w:jc w:val="center"/>
            </w:pPr>
            <w:r>
              <w:t>20</w:t>
            </w:r>
          </w:p>
        </w:tc>
        <w:tc>
          <w:tcPr>
            <w:tcW w:w="2553" w:type="dxa"/>
          </w:tcPr>
          <w:p w:rsidR="00EC5F31" w:rsidRDefault="00EC5F31" w:rsidP="00F825BA">
            <w:pPr>
              <w:jc w:val="both"/>
            </w:pPr>
            <w:r>
              <w:t>Изготовление макета полотняного переплетения</w:t>
            </w:r>
          </w:p>
        </w:tc>
        <w:tc>
          <w:tcPr>
            <w:tcW w:w="707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Изготовление макета полотняного переплетения из бумаги.  </w:t>
            </w:r>
          </w:p>
          <w:p w:rsidR="00EC5F31" w:rsidRDefault="00EC5F31">
            <w:r>
              <w:t xml:space="preserve"> </w:t>
            </w:r>
          </w:p>
        </w:tc>
        <w:tc>
          <w:tcPr>
            <w:tcW w:w="3687" w:type="dxa"/>
          </w:tcPr>
          <w:p w:rsidR="00EC5F31" w:rsidRPr="00F825BA" w:rsidRDefault="00EC5F31">
            <w:pPr>
              <w:rPr>
                <w:color w:val="FF0000"/>
                <w:sz w:val="22"/>
                <w:szCs w:val="22"/>
              </w:rPr>
            </w:pPr>
            <w:r w:rsidRPr="00F825BA">
              <w:rPr>
                <w:color w:val="181818"/>
                <w:highlight w:val="white"/>
              </w:rPr>
              <w:t>Рассматривают образцы тканей с полотняным переплетением с помощью лупы. Изготавливают макет полотняного переплетения из цветной бумаги с опорой на предметную карту</w:t>
            </w:r>
          </w:p>
        </w:tc>
        <w:tc>
          <w:tcPr>
            <w:tcW w:w="3478" w:type="dxa"/>
          </w:tcPr>
          <w:p w:rsidR="00EC5F31" w:rsidRPr="00F825BA" w:rsidRDefault="00EC5F31">
            <w:pPr>
              <w:rPr>
                <w:color w:val="FF0000"/>
              </w:rPr>
            </w:pPr>
            <w:r w:rsidRPr="00F825BA">
              <w:rPr>
                <w:color w:val="181818"/>
                <w:highlight w:val="white"/>
              </w:rPr>
              <w:t>Рассматривают образцы тканей с помощью лупы и определяют ткани полотняного переплетения</w:t>
            </w:r>
          </w:p>
          <w:p w:rsidR="00EC5F31" w:rsidRPr="00F825BA" w:rsidRDefault="00EC5F31">
            <w:pPr>
              <w:rPr>
                <w:color w:val="FF0000"/>
                <w:sz w:val="22"/>
                <w:szCs w:val="22"/>
              </w:rPr>
            </w:pPr>
            <w:r w:rsidRPr="00F825BA">
              <w:rPr>
                <w:color w:val="181818"/>
                <w:highlight w:val="white"/>
              </w:rPr>
              <w:t xml:space="preserve">Изготавливают макет полотняного переплетения из цветной бумаги </w:t>
            </w:r>
          </w:p>
        </w:tc>
      </w:tr>
      <w:tr w:rsidR="00EC5F31" w:rsidTr="00F825BA">
        <w:tc>
          <w:tcPr>
            <w:tcW w:w="561" w:type="dxa"/>
          </w:tcPr>
          <w:p w:rsidR="00EC5F31" w:rsidRDefault="00EC5F31" w:rsidP="00F825BA">
            <w:pPr>
              <w:jc w:val="center"/>
            </w:pPr>
            <w:r>
              <w:t>21</w:t>
            </w:r>
          </w:p>
        </w:tc>
        <w:tc>
          <w:tcPr>
            <w:tcW w:w="2553" w:type="dxa"/>
          </w:tcPr>
          <w:p w:rsidR="00EC5F31" w:rsidRDefault="00EC5F31" w:rsidP="00F825BA">
            <w:pPr>
              <w:jc w:val="both"/>
            </w:pPr>
            <w:r>
              <w:t>Хлопчатобумажные волокна и ткани</w:t>
            </w:r>
          </w:p>
        </w:tc>
        <w:tc>
          <w:tcPr>
            <w:tcW w:w="707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Pr="00F825BA" w:rsidRDefault="00EC5F31" w:rsidP="00F825BA">
            <w:pPr>
              <w:shd w:val="clear" w:color="auto" w:fill="FFFFFF"/>
              <w:rPr>
                <w:color w:val="000000"/>
              </w:rPr>
            </w:pPr>
            <w:r w:rsidRPr="00F825BA">
              <w:rPr>
                <w:color w:val="000000"/>
              </w:rPr>
              <w:t>Знакомство с производством хлопчатобумажных тканей. Формирование навыков определения хлопчатобумажных тканей</w:t>
            </w:r>
          </w:p>
        </w:tc>
        <w:tc>
          <w:tcPr>
            <w:tcW w:w="3687" w:type="dxa"/>
          </w:tcPr>
          <w:p w:rsidR="00EC5F31" w:rsidRDefault="00EC5F31">
            <w:r>
              <w:t xml:space="preserve">Знакомятся с производством хлопчатобумажных тканей. </w:t>
            </w:r>
            <w:r w:rsidRPr="00F825BA"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r w:rsidRPr="00F825BA">
              <w:rPr>
                <w:color w:val="000000"/>
                <w:highlight w:val="white"/>
              </w:rPr>
              <w:t>Рассматривают коллекцию «Хлопок» и располагают карточки в том порядке, в каком происходит обработка волокон под руководством учителя. Приклеивают в тетрадь образцы хлопчатобумажных тканей </w:t>
            </w:r>
          </w:p>
        </w:tc>
        <w:tc>
          <w:tcPr>
            <w:tcW w:w="3478" w:type="dxa"/>
          </w:tcPr>
          <w:p w:rsidR="00EC5F31" w:rsidRDefault="00EC5F31">
            <w:r>
              <w:t xml:space="preserve">Знакомятся с производством хлопчатобумажных тканей. </w:t>
            </w:r>
            <w:r w:rsidRPr="00F825BA"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r w:rsidRPr="00F825BA">
              <w:rPr>
                <w:color w:val="000000"/>
                <w:highlight w:val="white"/>
              </w:rPr>
              <w:t>Рассматривают коллекцию «Хлопок» и располагают карточки в том порядке, в каком происходит обработка волокон. Оформляют   в тетради коллекцию хлопчатобумажных тканей</w:t>
            </w:r>
          </w:p>
        </w:tc>
      </w:tr>
      <w:tr w:rsidR="00EC5F31" w:rsidTr="00F825BA">
        <w:trPr>
          <w:trHeight w:val="1555"/>
        </w:trPr>
        <w:tc>
          <w:tcPr>
            <w:tcW w:w="561" w:type="dxa"/>
          </w:tcPr>
          <w:p w:rsidR="00EC5F31" w:rsidRDefault="00EC5F31" w:rsidP="00F825BA">
            <w:pPr>
              <w:jc w:val="center"/>
            </w:pPr>
            <w:r>
              <w:t>22</w:t>
            </w:r>
          </w:p>
        </w:tc>
        <w:tc>
          <w:tcPr>
            <w:tcW w:w="2553" w:type="dxa"/>
          </w:tcPr>
          <w:p w:rsidR="00EC5F31" w:rsidRDefault="00EC5F31" w:rsidP="00F825BA">
            <w:pPr>
              <w:jc w:val="both"/>
            </w:pPr>
            <w:r>
              <w:t>Свойства хлопчатобумажных тканей</w:t>
            </w:r>
          </w:p>
        </w:tc>
        <w:tc>
          <w:tcPr>
            <w:tcW w:w="707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Знакомство со свойствами хлопчатобумажных тканей. Лабораторная работа</w:t>
            </w:r>
          </w:p>
        </w:tc>
        <w:tc>
          <w:tcPr>
            <w:tcW w:w="3687" w:type="dxa"/>
          </w:tcPr>
          <w:p w:rsidR="00EC5F31" w:rsidRDefault="00EC5F31">
            <w:r>
              <w:t>Выполняют лабораторную работу «Свойства хлопчатобумажных тканей» с опорой на предметную карту и учебник. Заполняют таблицу «Свойства хлопчатобумажных тканей»</w:t>
            </w:r>
          </w:p>
        </w:tc>
        <w:tc>
          <w:tcPr>
            <w:tcW w:w="3478" w:type="dxa"/>
          </w:tcPr>
          <w:p w:rsidR="00EC5F31" w:rsidRDefault="00EC5F31">
            <w:r>
              <w:t>Выполняют лабораторную работу «Свойства хлопчатобумажных тканей». Заполняют таблицу «Свойства хлопчатобумажных тканей»</w:t>
            </w:r>
          </w:p>
        </w:tc>
      </w:tr>
    </w:tbl>
    <w:p w:rsidR="00EC5F31" w:rsidRDefault="00EC5F31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61"/>
        <w:gridCol w:w="2409"/>
        <w:gridCol w:w="850"/>
        <w:gridCol w:w="3118"/>
        <w:gridCol w:w="3545"/>
        <w:gridCol w:w="3546"/>
      </w:tblGrid>
      <w:tr w:rsidR="00EC5F31" w:rsidTr="00F825BA">
        <w:tc>
          <w:tcPr>
            <w:tcW w:w="560" w:type="dxa"/>
          </w:tcPr>
          <w:p w:rsidR="00EC5F31" w:rsidRDefault="00EC5F31" w:rsidP="00F825BA">
            <w:pPr>
              <w:jc w:val="center"/>
            </w:pPr>
            <w:r>
              <w:t>23</w:t>
            </w:r>
          </w:p>
        </w:tc>
        <w:tc>
          <w:tcPr>
            <w:tcW w:w="2410" w:type="dxa"/>
          </w:tcPr>
          <w:p w:rsidR="00EC5F31" w:rsidRDefault="00EC5F31" w:rsidP="00F825BA">
            <w:pPr>
              <w:jc w:val="both"/>
            </w:pPr>
            <w:r>
              <w:t>Сведения о нитках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Знакомство с нитками для шитья и вышивания. Оформление коллекции ниток для вышивания в тетради</w:t>
            </w:r>
          </w:p>
          <w:p w:rsidR="00EC5F31" w:rsidRDefault="00EC5F31"/>
        </w:tc>
        <w:tc>
          <w:tcPr>
            <w:tcW w:w="3546" w:type="dxa"/>
          </w:tcPr>
          <w:p w:rsidR="00EC5F31" w:rsidRDefault="00EC5F31">
            <w:r>
              <w:t>Знакомятся с нитками для шитья и вышивания</w:t>
            </w:r>
            <w:r w:rsidRPr="00F825BA">
              <w:rPr>
                <w:color w:val="00B0F0"/>
              </w:rPr>
              <w:t>,</w:t>
            </w:r>
            <w:r>
              <w:t xml:space="preserve"> оформляют коллекцию ниток для вышивания в тетради.</w:t>
            </w:r>
          </w:p>
          <w:p w:rsidR="00EC5F31" w:rsidRDefault="00EC5F31">
            <w:r>
              <w:t>Рассматривают нитки на бобинах, определяют их номер</w:t>
            </w:r>
          </w:p>
        </w:tc>
        <w:tc>
          <w:tcPr>
            <w:tcW w:w="3544" w:type="dxa"/>
          </w:tcPr>
          <w:p w:rsidR="00EC5F31" w:rsidRDefault="00EC5F31">
            <w:r>
              <w:t>Знакомятся с нитками для шитья и вышивания, оформляют коллекцию ниток для вышивания в тетради.  Рассматривают нитки на бобинах, определяют их номер, сравнивают нитки по толщине</w:t>
            </w:r>
          </w:p>
        </w:tc>
      </w:tr>
      <w:tr w:rsidR="00EC5F31" w:rsidTr="00F825BA">
        <w:tc>
          <w:tcPr>
            <w:tcW w:w="560" w:type="dxa"/>
          </w:tcPr>
          <w:p w:rsidR="00EC5F31" w:rsidRDefault="00EC5F31" w:rsidP="00F825BA">
            <w:pPr>
              <w:jc w:val="center"/>
            </w:pPr>
            <w:r>
              <w:t>24</w:t>
            </w:r>
          </w:p>
        </w:tc>
        <w:tc>
          <w:tcPr>
            <w:tcW w:w="2410" w:type="dxa"/>
          </w:tcPr>
          <w:p w:rsidR="00EC5F31" w:rsidRDefault="00EC5F31" w:rsidP="00F825BA">
            <w:pPr>
              <w:jc w:val="both"/>
            </w:pPr>
            <w:r>
              <w:t>Подготовка к выполнения ручных швейных работ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Подготовка к выполнению ручных швейных работ: определение длины рабочей нити; вдевание</w:t>
            </w:r>
          </w:p>
          <w:p w:rsidR="00EC5F31" w:rsidRDefault="00EC5F31">
            <w:r>
              <w:t xml:space="preserve">нити в ушко иглы, завязывание узла. Приёмы работы с иглой. </w:t>
            </w:r>
          </w:p>
          <w:p w:rsidR="00EC5F31" w:rsidRDefault="00EC5F31">
            <w:r>
              <w:t>Выполнение на образце прямого стежка</w:t>
            </w:r>
          </w:p>
          <w:p w:rsidR="00EC5F31" w:rsidRDefault="00EC5F31"/>
          <w:p w:rsidR="00EC5F31" w:rsidRDefault="00EC5F31"/>
        </w:tc>
        <w:tc>
          <w:tcPr>
            <w:tcW w:w="3546" w:type="dxa"/>
          </w:tcPr>
          <w:p w:rsidR="00EC5F31" w:rsidRDefault="00EC5F31">
            <w:r>
              <w:t>Отмеряют нить нужной длины для работы. Выполняют узелок на конце нити с помощью учителя. Вдевают нитку в ушко иглы, используя нитевдеватель, завязывают узелок. Выполняют упражнения по закреплению нитки в ткани в начале и в конце работы. Выполняют на образце прямой стежок по намеченным точкам</w:t>
            </w:r>
          </w:p>
        </w:tc>
        <w:tc>
          <w:tcPr>
            <w:tcW w:w="3544" w:type="dxa"/>
          </w:tcPr>
          <w:p w:rsidR="00EC5F31" w:rsidRDefault="00EC5F31">
            <w:r>
              <w:t xml:space="preserve">Отмеряют нити нужной длины. </w:t>
            </w:r>
          </w:p>
          <w:p w:rsidR="00EC5F31" w:rsidRDefault="00EC5F31">
            <w:r>
              <w:t xml:space="preserve">Выполняют узелок на конце нити. </w:t>
            </w:r>
          </w:p>
          <w:p w:rsidR="00EC5F31" w:rsidRDefault="00EC5F31">
            <w:r>
              <w:t xml:space="preserve">Вдевают нитку в ушко иглы, завязывают узелок. Выполняют упражнения по закреплению нитки в ткани в начале и в конце работы. Выполняют на образце прямой стежок </w:t>
            </w:r>
          </w:p>
          <w:p w:rsidR="00EC5F31" w:rsidRDefault="00EC5F31"/>
          <w:p w:rsidR="00EC5F31" w:rsidRDefault="00EC5F31"/>
        </w:tc>
      </w:tr>
      <w:tr w:rsidR="00EC5F31" w:rsidTr="00F825BA">
        <w:tc>
          <w:tcPr>
            <w:tcW w:w="560" w:type="dxa"/>
          </w:tcPr>
          <w:p w:rsidR="00EC5F31" w:rsidRDefault="00EC5F31" w:rsidP="00F825BA">
            <w:pPr>
              <w:jc w:val="center"/>
            </w:pPr>
            <w:r>
              <w:t>25</w:t>
            </w:r>
          </w:p>
        </w:tc>
        <w:tc>
          <w:tcPr>
            <w:tcW w:w="2410" w:type="dxa"/>
          </w:tcPr>
          <w:p w:rsidR="00EC5F31" w:rsidRDefault="00EC5F31" w:rsidP="00F825BA">
            <w:pPr>
              <w:jc w:val="both"/>
            </w:pPr>
            <w:r>
              <w:t>Стебельчатый стежок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Применение   стебельчатого стежка в изделиях     </w:t>
            </w:r>
          </w:p>
          <w:p w:rsidR="00EC5F31" w:rsidRDefault="00EC5F31">
            <w:r>
              <w:t xml:space="preserve">Техника выполнения стебельчатого стежка.  </w:t>
            </w:r>
          </w:p>
          <w:p w:rsidR="00EC5F31" w:rsidRDefault="00EC5F31">
            <w:r>
              <w:t>.</w:t>
            </w:r>
          </w:p>
        </w:tc>
        <w:tc>
          <w:tcPr>
            <w:tcW w:w="3546" w:type="dxa"/>
          </w:tcPr>
          <w:p w:rsidR="00EC5F31" w:rsidRDefault="00EC5F31">
            <w:r>
              <w:t>Рассказывают о применении   стебельчатого стежка в изделиях с опорой на иллюстрации. Знакомятся с техникой выполнения стебельчатого стежка. Подготавливают ткань для выполнения стебельчатого стежка: определяют середину кроя, продёргиваю посередине нить.</w:t>
            </w:r>
          </w:p>
        </w:tc>
        <w:tc>
          <w:tcPr>
            <w:tcW w:w="3544" w:type="dxa"/>
          </w:tcPr>
          <w:p w:rsidR="00EC5F31" w:rsidRDefault="00EC5F31">
            <w:r>
              <w:t>Рассказывают о применении   стебельчатого стежка в изделиях. Знакомятся с техникой выполнения стебельчатого стежка. Подготавливают ткань для выполнения стебельчатого стежка: определяют середину кроя, продёргивают посередине нить.</w:t>
            </w:r>
          </w:p>
        </w:tc>
      </w:tr>
      <w:tr w:rsidR="00EC5F31" w:rsidTr="00F825BA">
        <w:tc>
          <w:tcPr>
            <w:tcW w:w="560" w:type="dxa"/>
          </w:tcPr>
          <w:p w:rsidR="00EC5F31" w:rsidRDefault="00EC5F31" w:rsidP="00F825BA">
            <w:pPr>
              <w:jc w:val="center"/>
            </w:pPr>
            <w:r>
              <w:t>25</w:t>
            </w:r>
          </w:p>
        </w:tc>
        <w:tc>
          <w:tcPr>
            <w:tcW w:w="2410" w:type="dxa"/>
          </w:tcPr>
          <w:p w:rsidR="00EC5F31" w:rsidRDefault="00EC5F31" w:rsidP="00F825BA">
            <w:pPr>
              <w:jc w:val="both"/>
            </w:pPr>
            <w:r>
              <w:t>Стебельчатый стежок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Выполнение стебельчатого стежка на образце  </w:t>
            </w:r>
          </w:p>
        </w:tc>
        <w:tc>
          <w:tcPr>
            <w:tcW w:w="3546" w:type="dxa"/>
          </w:tcPr>
          <w:p w:rsidR="00EC5F31" w:rsidRDefault="00EC5F31">
            <w:r>
              <w:t>Закрепляют нить. Выполняют на образце стебельчатый стежок по продёрнутой нити с помощью учителя</w:t>
            </w:r>
          </w:p>
        </w:tc>
        <w:tc>
          <w:tcPr>
            <w:tcW w:w="3544" w:type="dxa"/>
          </w:tcPr>
          <w:p w:rsidR="00EC5F31" w:rsidRDefault="00EC5F31">
            <w:r>
              <w:t>Закрепляют нить. Выполняют на образце стебельчатый стежок по продёрнутой нити</w:t>
            </w:r>
          </w:p>
        </w:tc>
      </w:tr>
      <w:tr w:rsidR="00EC5F31" w:rsidTr="00F825BA">
        <w:tc>
          <w:tcPr>
            <w:tcW w:w="560" w:type="dxa"/>
          </w:tcPr>
          <w:p w:rsidR="00EC5F31" w:rsidRDefault="00EC5F31" w:rsidP="00F825BA">
            <w:pPr>
              <w:jc w:val="center"/>
            </w:pPr>
            <w:r>
              <w:t>27</w:t>
            </w:r>
          </w:p>
        </w:tc>
        <w:tc>
          <w:tcPr>
            <w:tcW w:w="2410" w:type="dxa"/>
          </w:tcPr>
          <w:p w:rsidR="00EC5F31" w:rsidRDefault="00EC5F31" w:rsidP="00F825BA">
            <w:pPr>
              <w:jc w:val="both"/>
            </w:pPr>
            <w:r>
              <w:t>Тамбурный стежок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Применение   тамбурного стежка в изделиях     </w:t>
            </w:r>
          </w:p>
          <w:p w:rsidR="00EC5F31" w:rsidRDefault="00EC5F31">
            <w:r>
              <w:t xml:space="preserve">Техника выполнения тамбурного стежка.  </w:t>
            </w:r>
          </w:p>
          <w:p w:rsidR="00EC5F31" w:rsidRDefault="00EC5F31">
            <w:r>
              <w:t>.</w:t>
            </w:r>
          </w:p>
        </w:tc>
        <w:tc>
          <w:tcPr>
            <w:tcW w:w="3546" w:type="dxa"/>
          </w:tcPr>
          <w:p w:rsidR="00EC5F31" w:rsidRDefault="00EC5F31">
            <w:r>
              <w:t>Рассказывают о применении    тамбурного стежка в изделиях с опорой на иллюстрации. Знакомятся с техникой выполнения тамбурного стежка. Подготавливают ткань для выполнения тамбурного стежка: определяют середину кроя, продёргиваю посередине нить.</w:t>
            </w:r>
          </w:p>
        </w:tc>
        <w:tc>
          <w:tcPr>
            <w:tcW w:w="3544" w:type="dxa"/>
          </w:tcPr>
          <w:p w:rsidR="00EC5F31" w:rsidRDefault="00EC5F31">
            <w:r>
              <w:t>Рассказывают о применении    тамбурного стежка в изделиях. Знакомятся с техникой выполнения тамбурного стежка. Подготавливают ткань для выполнения тамбурного стежка: определяют середину кроя, продёргивают посередине нить.</w:t>
            </w:r>
          </w:p>
        </w:tc>
      </w:tr>
      <w:tr w:rsidR="00EC5F31" w:rsidTr="00F825BA">
        <w:tc>
          <w:tcPr>
            <w:tcW w:w="560" w:type="dxa"/>
          </w:tcPr>
          <w:p w:rsidR="00EC5F31" w:rsidRDefault="00EC5F31" w:rsidP="00F825BA">
            <w:pPr>
              <w:jc w:val="center"/>
            </w:pPr>
            <w:r>
              <w:t>28</w:t>
            </w:r>
          </w:p>
        </w:tc>
        <w:tc>
          <w:tcPr>
            <w:tcW w:w="2410" w:type="dxa"/>
          </w:tcPr>
          <w:p w:rsidR="00EC5F31" w:rsidRDefault="00EC5F31" w:rsidP="00F825BA">
            <w:pPr>
              <w:jc w:val="both"/>
            </w:pPr>
            <w:r>
              <w:t>Тамбурный стежок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Выполнение тамбурного стежка на образце  </w:t>
            </w:r>
          </w:p>
        </w:tc>
        <w:tc>
          <w:tcPr>
            <w:tcW w:w="3546" w:type="dxa"/>
          </w:tcPr>
          <w:p w:rsidR="00EC5F31" w:rsidRDefault="00EC5F31">
            <w:r>
              <w:t>Закрепляют нить. Выполняют на образце тамбурный стежок по продёрнутой нити с помощью учителя</w:t>
            </w:r>
          </w:p>
        </w:tc>
        <w:tc>
          <w:tcPr>
            <w:tcW w:w="3544" w:type="dxa"/>
          </w:tcPr>
          <w:p w:rsidR="00EC5F31" w:rsidRDefault="00EC5F31">
            <w:r>
              <w:t>Закрепляют нить. Выполняют на образце тамбурный стежок по продёрнутой нити</w:t>
            </w:r>
          </w:p>
        </w:tc>
      </w:tr>
      <w:tr w:rsidR="00EC5F31" w:rsidTr="00F825BA">
        <w:tc>
          <w:tcPr>
            <w:tcW w:w="560" w:type="dxa"/>
          </w:tcPr>
          <w:p w:rsidR="00EC5F31" w:rsidRDefault="00EC5F31" w:rsidP="00F825BA">
            <w:pPr>
              <w:jc w:val="center"/>
            </w:pPr>
            <w:r>
              <w:t>29</w:t>
            </w:r>
          </w:p>
        </w:tc>
        <w:tc>
          <w:tcPr>
            <w:tcW w:w="2410" w:type="dxa"/>
          </w:tcPr>
          <w:p w:rsidR="00EC5F31" w:rsidRDefault="00EC5F31" w:rsidP="00F825BA">
            <w:pPr>
              <w:jc w:val="both"/>
            </w:pPr>
            <w:r>
              <w:t>Крестообразный стежок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Применение   крестообразного стежка в изделиях     </w:t>
            </w:r>
          </w:p>
          <w:p w:rsidR="00EC5F31" w:rsidRDefault="00EC5F31">
            <w:r>
              <w:t xml:space="preserve">Техника выполнения тамбурного стежка.  </w:t>
            </w:r>
          </w:p>
          <w:p w:rsidR="00EC5F31" w:rsidRDefault="00EC5F31">
            <w:r>
              <w:t>.</w:t>
            </w:r>
          </w:p>
        </w:tc>
        <w:tc>
          <w:tcPr>
            <w:tcW w:w="3546" w:type="dxa"/>
          </w:tcPr>
          <w:p w:rsidR="00EC5F31" w:rsidRDefault="00EC5F31">
            <w:r>
              <w:t>Рассказывают о применении     крестообразного стежка в изделиях с опорой на иллюстрации. Знакомятся с техникой выполнения   крестообразного стежка. Подготавливают ткань для выполнения   крестообразного стежка: определяют середину кроя, продёргиваю посередине нить.</w:t>
            </w:r>
          </w:p>
        </w:tc>
        <w:tc>
          <w:tcPr>
            <w:tcW w:w="3544" w:type="dxa"/>
          </w:tcPr>
          <w:p w:rsidR="00EC5F31" w:rsidRDefault="00EC5F31">
            <w:r>
              <w:t>Рассказывают о применении     крестообразного стежка в изделиях. Знакомятся с техникой выполнения крестообразного стежка. Подготавливают ткань для выполнения   крестообразного стежка: определяют середину кроя, продёргивают посередине нить.</w:t>
            </w:r>
          </w:p>
        </w:tc>
      </w:tr>
      <w:tr w:rsidR="00EC5F31" w:rsidTr="00F825BA">
        <w:tc>
          <w:tcPr>
            <w:tcW w:w="560" w:type="dxa"/>
          </w:tcPr>
          <w:p w:rsidR="00EC5F31" w:rsidRDefault="00EC5F31" w:rsidP="00F825BA">
            <w:pPr>
              <w:jc w:val="center"/>
            </w:pPr>
            <w:r>
              <w:t>30</w:t>
            </w:r>
          </w:p>
        </w:tc>
        <w:tc>
          <w:tcPr>
            <w:tcW w:w="2410" w:type="dxa"/>
          </w:tcPr>
          <w:p w:rsidR="00EC5F31" w:rsidRDefault="00EC5F31" w:rsidP="00F825BA">
            <w:pPr>
              <w:jc w:val="both"/>
            </w:pPr>
            <w:r>
              <w:t>Крестообразный стежок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Выполнение крестообразного стежка на образце  </w:t>
            </w:r>
          </w:p>
        </w:tc>
        <w:tc>
          <w:tcPr>
            <w:tcW w:w="3543" w:type="dxa"/>
          </w:tcPr>
          <w:p w:rsidR="00EC5F31" w:rsidRDefault="00EC5F31">
            <w:r>
              <w:t>Закрепляют нить. Выполняют на образце крестообразный стежок по продёрнутой нити с помощью учителя</w:t>
            </w:r>
          </w:p>
        </w:tc>
        <w:tc>
          <w:tcPr>
            <w:tcW w:w="3547" w:type="dxa"/>
          </w:tcPr>
          <w:p w:rsidR="00EC5F31" w:rsidRDefault="00EC5F31">
            <w:r>
              <w:t>Закрепляют нить. Выполняют на образце крестообразный   стежок по продёрнутой нити</w:t>
            </w:r>
          </w:p>
        </w:tc>
      </w:tr>
      <w:tr w:rsidR="00EC5F31" w:rsidTr="00F825BA">
        <w:trPr>
          <w:trHeight w:val="526"/>
        </w:trPr>
        <w:tc>
          <w:tcPr>
            <w:tcW w:w="14029" w:type="dxa"/>
            <w:gridSpan w:val="6"/>
          </w:tcPr>
          <w:p w:rsidR="00EC5F31" w:rsidRPr="00F825BA" w:rsidRDefault="00EC5F31" w:rsidP="00F825BA">
            <w:pPr>
              <w:jc w:val="center"/>
              <w:rPr>
                <w:b/>
              </w:rPr>
            </w:pPr>
            <w:r w:rsidRPr="00F825BA">
              <w:rPr>
                <w:b/>
              </w:rPr>
              <w:t>Работа с ткань. Изготовление полотенца-10 часов</w:t>
            </w:r>
          </w:p>
        </w:tc>
      </w:tr>
      <w:tr w:rsidR="00EC5F31" w:rsidTr="00F825BA">
        <w:tc>
          <w:tcPr>
            <w:tcW w:w="560" w:type="dxa"/>
          </w:tcPr>
          <w:p w:rsidR="00EC5F31" w:rsidRDefault="00EC5F31">
            <w:r>
              <w:t>31</w:t>
            </w:r>
          </w:p>
        </w:tc>
        <w:tc>
          <w:tcPr>
            <w:tcW w:w="2410" w:type="dxa"/>
          </w:tcPr>
          <w:p w:rsidR="00EC5F31" w:rsidRDefault="00EC5F31">
            <w:r>
              <w:t>Шов вподгибку с закрытым срезом</w:t>
            </w:r>
          </w:p>
        </w:tc>
        <w:tc>
          <w:tcPr>
            <w:tcW w:w="850" w:type="dxa"/>
          </w:tcPr>
          <w:p w:rsidR="00EC5F31" w:rsidRDefault="00EC5F31"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Шов вподгибку с закрытым срезом: применение, техника изготовления. </w:t>
            </w:r>
          </w:p>
          <w:p w:rsidR="00EC5F31" w:rsidRDefault="00EC5F31">
            <w:r>
              <w:t>Технологические требования к выполнению машинного шва.</w:t>
            </w:r>
          </w:p>
          <w:p w:rsidR="00EC5F31" w:rsidRDefault="00EC5F31">
            <w:r>
              <w:t>Демонстрация приемов выполнения</w:t>
            </w:r>
          </w:p>
        </w:tc>
        <w:tc>
          <w:tcPr>
            <w:tcW w:w="3543" w:type="dxa"/>
          </w:tcPr>
          <w:p w:rsidR="00EC5F31" w:rsidRDefault="00EC5F31">
            <w:r>
              <w:t>Рассматривают образец шва вподгибку с закрытым срезом. Зачитывают по учебнику – применение шва вподгибку с закрытым срезом в швейных изделиях. Знакомятся с последовательностью выполнения шва вподгибку с закрытым срезом</w:t>
            </w:r>
          </w:p>
          <w:p w:rsidR="00EC5F31" w:rsidRDefault="00EC5F31"/>
        </w:tc>
        <w:tc>
          <w:tcPr>
            <w:tcW w:w="3547" w:type="dxa"/>
          </w:tcPr>
          <w:p w:rsidR="00EC5F31" w:rsidRDefault="00EC5F31">
            <w:r>
              <w:t>Рассматривают образец шва вподгибку с закрытым срезом. Рассказывают о применение шва вподгибку с закрытым срезом в швейных изделиях. Знакомятся с последовательностью выполнения шва вподгибку с закрытым срезом</w:t>
            </w:r>
          </w:p>
          <w:p w:rsidR="00EC5F31" w:rsidRDefault="00EC5F31"/>
        </w:tc>
      </w:tr>
      <w:tr w:rsidR="00EC5F31" w:rsidTr="00F825BA">
        <w:tc>
          <w:tcPr>
            <w:tcW w:w="560" w:type="dxa"/>
          </w:tcPr>
          <w:p w:rsidR="00EC5F31" w:rsidRDefault="00EC5F31" w:rsidP="00F825BA">
            <w:pPr>
              <w:jc w:val="center"/>
            </w:pPr>
            <w:r>
              <w:t>32</w:t>
            </w:r>
          </w:p>
        </w:tc>
        <w:tc>
          <w:tcPr>
            <w:tcW w:w="2410" w:type="dxa"/>
          </w:tcPr>
          <w:p w:rsidR="00EC5F31" w:rsidRDefault="00EC5F31">
            <w:r>
              <w:t>Шов вподгибку с закрытым срезом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Выполнение на образце шва вподгибку с закрытым срезом на образце. Работа с предметно-технологической картой  </w:t>
            </w:r>
          </w:p>
        </w:tc>
        <w:tc>
          <w:tcPr>
            <w:tcW w:w="3543" w:type="dxa"/>
          </w:tcPr>
          <w:p w:rsidR="00EC5F31" w:rsidRDefault="00EC5F31">
            <w:r>
              <w:t>Повторяют последовательность выполнения шва вподгибку с закрытым срезом, используя предметно-технологическую карту. Выполняют на образце шов вподгибку с закрытым срезом шов вподгибку с закрытым срезом с помощью учителя</w:t>
            </w:r>
          </w:p>
        </w:tc>
        <w:tc>
          <w:tcPr>
            <w:tcW w:w="3547" w:type="dxa"/>
          </w:tcPr>
          <w:p w:rsidR="00EC5F31" w:rsidRDefault="00EC5F31">
            <w:r>
              <w:t xml:space="preserve"> Повторяют последовательность выполнения шва вподгибку с закрытым срезом. Выполняют на образце </w:t>
            </w:r>
            <w:r w:rsidRPr="00F825BA">
              <w:rPr>
                <w:color w:val="00B0F0"/>
              </w:rPr>
              <w:t>ш</w:t>
            </w:r>
            <w:r>
              <w:t>ов вподгибку с закрытым срезом шов вподгибку с опорой на предметно-технологическую карту</w:t>
            </w:r>
          </w:p>
        </w:tc>
      </w:tr>
      <w:tr w:rsidR="00EC5F31" w:rsidTr="00F825BA">
        <w:tc>
          <w:tcPr>
            <w:tcW w:w="560" w:type="dxa"/>
          </w:tcPr>
          <w:p w:rsidR="00EC5F31" w:rsidRDefault="00EC5F31" w:rsidP="00F825BA">
            <w:pPr>
              <w:jc w:val="center"/>
            </w:pPr>
            <w:r>
              <w:t>33</w:t>
            </w:r>
          </w:p>
        </w:tc>
        <w:tc>
          <w:tcPr>
            <w:tcW w:w="2410" w:type="dxa"/>
          </w:tcPr>
          <w:p w:rsidR="00EC5F31" w:rsidRDefault="00EC5F31">
            <w:r>
              <w:t>Полотенце. Анализ образца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Виды полотенец по назначению. </w:t>
            </w:r>
          </w:p>
          <w:p w:rsidR="00EC5F31" w:rsidRDefault="00EC5F31">
            <w:r>
              <w:t xml:space="preserve">Анализ объекта труда </w:t>
            </w:r>
          </w:p>
          <w:p w:rsidR="00EC5F31" w:rsidRDefault="00EC5F31"/>
        </w:tc>
        <w:tc>
          <w:tcPr>
            <w:tcW w:w="3543" w:type="dxa"/>
          </w:tcPr>
          <w:p w:rsidR="00EC5F31" w:rsidRDefault="00EC5F31">
            <w:r>
              <w:t>Называют, какие бывают полотенца и для чего они используются. Рассматривают образец изделия. Анализируют швейное изделие (полотенце) по вопросам учителя</w:t>
            </w:r>
          </w:p>
        </w:tc>
        <w:tc>
          <w:tcPr>
            <w:tcW w:w="3547" w:type="dxa"/>
          </w:tcPr>
          <w:p w:rsidR="00EC5F31" w:rsidRDefault="00EC5F31">
            <w:r>
              <w:t xml:space="preserve">  Называют, какие бывают полотенца и для чего они используются. Рассматривают образец изделия. Анализируют швейное изделие (полотенце) по плану</w:t>
            </w:r>
          </w:p>
        </w:tc>
      </w:tr>
      <w:tr w:rsidR="00EC5F31" w:rsidTr="00F825BA">
        <w:tc>
          <w:tcPr>
            <w:tcW w:w="560" w:type="dxa"/>
          </w:tcPr>
          <w:p w:rsidR="00EC5F31" w:rsidRDefault="00EC5F31" w:rsidP="00F825BA">
            <w:pPr>
              <w:jc w:val="center"/>
            </w:pPr>
            <w:r>
              <w:t>34</w:t>
            </w:r>
          </w:p>
        </w:tc>
        <w:tc>
          <w:tcPr>
            <w:tcW w:w="2410" w:type="dxa"/>
          </w:tcPr>
          <w:p w:rsidR="00EC5F31" w:rsidRDefault="00EC5F31">
            <w:r>
              <w:t>Полотенце. Анализ образца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Оформление коллекции тканей для пошива полотенец в тетради</w:t>
            </w:r>
          </w:p>
        </w:tc>
        <w:tc>
          <w:tcPr>
            <w:tcW w:w="3543" w:type="dxa"/>
          </w:tcPr>
          <w:p w:rsidR="00EC5F31" w:rsidRDefault="00EC5F31">
            <w:r>
              <w:t>Оформляют коллекцию тканей для пошива полотенец в тетради с помощью учителя</w:t>
            </w:r>
          </w:p>
        </w:tc>
        <w:tc>
          <w:tcPr>
            <w:tcW w:w="3547" w:type="dxa"/>
          </w:tcPr>
          <w:p w:rsidR="00EC5F31" w:rsidRDefault="00EC5F31">
            <w:r>
              <w:t>Оформляют коллекцию тканей для пошива полотенец в тетради</w:t>
            </w:r>
          </w:p>
        </w:tc>
      </w:tr>
      <w:tr w:rsidR="00EC5F31" w:rsidTr="00F825BA">
        <w:tc>
          <w:tcPr>
            <w:tcW w:w="560" w:type="dxa"/>
          </w:tcPr>
          <w:p w:rsidR="00EC5F31" w:rsidRDefault="00EC5F31" w:rsidP="00F825BA">
            <w:pPr>
              <w:jc w:val="center"/>
            </w:pPr>
            <w:r>
              <w:t>35</w:t>
            </w:r>
          </w:p>
        </w:tc>
        <w:tc>
          <w:tcPr>
            <w:tcW w:w="2410" w:type="dxa"/>
          </w:tcPr>
          <w:p w:rsidR="00EC5F31" w:rsidRDefault="00EC5F31">
            <w:r>
              <w:t>Обработка долевых срезов полотенца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Долевые и поперечные срезы в ткани. Повторение последовательности выполнения шва вподгибку с закрытым срезом. </w:t>
            </w:r>
          </w:p>
          <w:p w:rsidR="00EC5F31" w:rsidRDefault="00EC5F31"/>
        </w:tc>
        <w:tc>
          <w:tcPr>
            <w:tcW w:w="3543" w:type="dxa"/>
          </w:tcPr>
          <w:p w:rsidR="00EC5F31" w:rsidRDefault="00EC5F31">
            <w:r>
              <w:t>Находят в изделии (готовый крой) долевой и поперечный срез с помощью учителя. Рассказывают последовательность выполнения шва вподгибку с закрытым срезом с опорой на предметно-технологическую карту</w:t>
            </w:r>
          </w:p>
        </w:tc>
        <w:tc>
          <w:tcPr>
            <w:tcW w:w="3547" w:type="dxa"/>
          </w:tcPr>
          <w:p w:rsidR="00EC5F31" w:rsidRDefault="00EC5F31">
            <w:r>
              <w:t>Находят в изделии (готовый крой) долевой и поперечный срез. Восстанавливают правильную последовательность выполнения шва вподгибку с закрытым срезом</w:t>
            </w:r>
          </w:p>
        </w:tc>
      </w:tr>
      <w:tr w:rsidR="00EC5F31" w:rsidTr="00F825BA">
        <w:tc>
          <w:tcPr>
            <w:tcW w:w="560" w:type="dxa"/>
          </w:tcPr>
          <w:p w:rsidR="00EC5F31" w:rsidRDefault="00EC5F31" w:rsidP="00F825BA">
            <w:pPr>
              <w:jc w:val="center"/>
            </w:pPr>
            <w:r>
              <w:t>36</w:t>
            </w:r>
          </w:p>
        </w:tc>
        <w:tc>
          <w:tcPr>
            <w:tcW w:w="2410" w:type="dxa"/>
          </w:tcPr>
          <w:p w:rsidR="00EC5F31" w:rsidRDefault="00EC5F31" w:rsidP="00F825BA">
            <w:pPr>
              <w:jc w:val="both"/>
            </w:pPr>
            <w:r>
              <w:t>Обработка долевых срезов полотенца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Обработка долевых срезов полотенца швом вподгибку с закрытым срезом. Работа с предметно-технологической картой. </w:t>
            </w:r>
          </w:p>
          <w:p w:rsidR="00EC5F31" w:rsidRDefault="00EC5F31"/>
        </w:tc>
        <w:tc>
          <w:tcPr>
            <w:tcW w:w="3543" w:type="dxa"/>
          </w:tcPr>
          <w:p w:rsidR="00EC5F31" w:rsidRDefault="00EC5F31">
            <w:r>
              <w:t xml:space="preserve">Повторяют правила техники безопасности при работе на электрической швейной машине. Обрабатывают    долевые срезы швом вподгибку с закрытым срезом с помощью учителя  </w:t>
            </w:r>
          </w:p>
          <w:p w:rsidR="00EC5F31" w:rsidRDefault="00EC5F31"/>
        </w:tc>
        <w:tc>
          <w:tcPr>
            <w:tcW w:w="3547" w:type="dxa"/>
          </w:tcPr>
          <w:p w:rsidR="00EC5F31" w:rsidRDefault="00EC5F31">
            <w:r>
              <w:t xml:space="preserve"> Повторяют правила техники безопасности при работе на электрической швейной машине. Обрабатывают    долевые срезы швом вподгибку с закрытым срезом</w:t>
            </w:r>
          </w:p>
        </w:tc>
      </w:tr>
      <w:tr w:rsidR="00EC5F31" w:rsidTr="00F825BA">
        <w:tc>
          <w:tcPr>
            <w:tcW w:w="560" w:type="dxa"/>
          </w:tcPr>
          <w:p w:rsidR="00EC5F31" w:rsidRDefault="00EC5F31" w:rsidP="00F825BA">
            <w:pPr>
              <w:jc w:val="center"/>
            </w:pPr>
            <w:r>
              <w:t>37</w:t>
            </w:r>
          </w:p>
        </w:tc>
        <w:tc>
          <w:tcPr>
            <w:tcW w:w="2410" w:type="dxa"/>
          </w:tcPr>
          <w:p w:rsidR="00EC5F31" w:rsidRDefault="00EC5F31" w:rsidP="00F825BA">
            <w:pPr>
              <w:jc w:val="both"/>
            </w:pPr>
            <w:r>
              <w:t>Обработка поперечных срезов полотенца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Долевые и поперечные срезы в ткани. Повторение последовательности выполнения шва вподгибку с закрытым срезом. </w:t>
            </w:r>
          </w:p>
          <w:p w:rsidR="00EC5F31" w:rsidRDefault="00EC5F31"/>
        </w:tc>
        <w:tc>
          <w:tcPr>
            <w:tcW w:w="3543" w:type="dxa"/>
          </w:tcPr>
          <w:p w:rsidR="00EC5F31" w:rsidRDefault="00EC5F31">
            <w:r>
              <w:t>Находят в изделии (готовый крой) долевой и поперечный срез с помощью учителя. Рассказывают последовательность выполнения шва вподгибку с закрытым срезом с опорой на предметно-технологическую карту</w:t>
            </w:r>
          </w:p>
        </w:tc>
        <w:tc>
          <w:tcPr>
            <w:tcW w:w="3547" w:type="dxa"/>
          </w:tcPr>
          <w:p w:rsidR="00EC5F31" w:rsidRDefault="00EC5F31">
            <w:r>
              <w:t>Находят в изделии (готовый крой) долевой и поперечный срез. Восстанавливают правильную последовательность выполнения шва вподгибку с закрытым срезом</w:t>
            </w:r>
          </w:p>
        </w:tc>
      </w:tr>
      <w:tr w:rsidR="00EC5F31" w:rsidTr="00F825BA">
        <w:tc>
          <w:tcPr>
            <w:tcW w:w="560" w:type="dxa"/>
          </w:tcPr>
          <w:p w:rsidR="00EC5F31" w:rsidRDefault="00EC5F31" w:rsidP="00F825BA">
            <w:pPr>
              <w:jc w:val="center"/>
            </w:pPr>
            <w:r>
              <w:t>38</w:t>
            </w:r>
          </w:p>
        </w:tc>
        <w:tc>
          <w:tcPr>
            <w:tcW w:w="2410" w:type="dxa"/>
          </w:tcPr>
          <w:p w:rsidR="00EC5F31" w:rsidRDefault="00EC5F31" w:rsidP="00F825BA">
            <w:pPr>
              <w:jc w:val="both"/>
            </w:pPr>
            <w:r>
              <w:t>Обработка поперечных срезов полотенца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Обработка поперечных срезов полотенца швом вподгибку с закрытым срезом. Работа с предметно-технологической картой. </w:t>
            </w:r>
          </w:p>
          <w:p w:rsidR="00EC5F31" w:rsidRDefault="00EC5F31"/>
        </w:tc>
        <w:tc>
          <w:tcPr>
            <w:tcW w:w="3543" w:type="dxa"/>
          </w:tcPr>
          <w:p w:rsidR="00EC5F31" w:rsidRDefault="00EC5F31">
            <w:r>
              <w:t xml:space="preserve">Повторяют правила техники безопасности при работе на электрической швейной машине. Обрабатывают    поперечные срезы швом вподгибку с закрытым срезом с помощью учителя  </w:t>
            </w:r>
          </w:p>
          <w:p w:rsidR="00EC5F31" w:rsidRDefault="00EC5F31"/>
        </w:tc>
        <w:tc>
          <w:tcPr>
            <w:tcW w:w="3547" w:type="dxa"/>
          </w:tcPr>
          <w:p w:rsidR="00EC5F31" w:rsidRDefault="00EC5F31">
            <w:r>
              <w:t xml:space="preserve"> Повторяют правила техники безопасности при работе на электрической швейной машине. Обрабатывают   поперечные срезы швом вподгибку с закрытым срезом</w:t>
            </w:r>
          </w:p>
        </w:tc>
      </w:tr>
      <w:tr w:rsidR="00EC5F31" w:rsidTr="00F825BA">
        <w:tc>
          <w:tcPr>
            <w:tcW w:w="560" w:type="dxa"/>
          </w:tcPr>
          <w:p w:rsidR="00EC5F31" w:rsidRDefault="00EC5F31" w:rsidP="00F825BA">
            <w:pPr>
              <w:jc w:val="center"/>
            </w:pPr>
            <w:r>
              <w:t>39</w:t>
            </w:r>
          </w:p>
        </w:tc>
        <w:tc>
          <w:tcPr>
            <w:tcW w:w="2410" w:type="dxa"/>
          </w:tcPr>
          <w:p w:rsidR="00EC5F31" w:rsidRDefault="00EC5F31" w:rsidP="00F825BA">
            <w:pPr>
              <w:jc w:val="both"/>
            </w:pPr>
            <w:r>
              <w:t>Обработка углов и утюжка изделия.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Требования к качеству готового изделия. </w:t>
            </w:r>
          </w:p>
          <w:p w:rsidR="00EC5F31" w:rsidRDefault="00EC5F31">
            <w:r>
              <w:t>Технология обработки углов в швейных изделиях косым стежком</w:t>
            </w:r>
          </w:p>
        </w:tc>
        <w:tc>
          <w:tcPr>
            <w:tcW w:w="3543" w:type="dxa"/>
          </w:tcPr>
          <w:p w:rsidR="00EC5F31" w:rsidRDefault="00EC5F31">
            <w:r>
              <w:t>Повторяют правила техники безопасности при работе с иглой.   Обрабатываю углы изделия косыми стежками с помощью учителя</w:t>
            </w:r>
          </w:p>
          <w:p w:rsidR="00EC5F31" w:rsidRDefault="00EC5F31">
            <w:r>
              <w:t>Сравнивают готовое изделие с образцом.</w:t>
            </w:r>
          </w:p>
          <w:p w:rsidR="00EC5F31" w:rsidRDefault="00EC5F31">
            <w:r>
              <w:t xml:space="preserve">Рассказывают последовательность пошива изделия (полотенца) </w:t>
            </w:r>
          </w:p>
        </w:tc>
        <w:tc>
          <w:tcPr>
            <w:tcW w:w="3547" w:type="dxa"/>
          </w:tcPr>
          <w:p w:rsidR="00EC5F31" w:rsidRDefault="00EC5F31">
            <w:r>
              <w:t>Повторяют правила техники безопасности при работе с иглой.   Обрабатываю углы изделия косыми стежками.</w:t>
            </w:r>
          </w:p>
          <w:p w:rsidR="00EC5F31" w:rsidRDefault="00EC5F31">
            <w:r>
              <w:t>Сравнивают готовое изделие с образцом.</w:t>
            </w:r>
          </w:p>
          <w:p w:rsidR="00EC5F31" w:rsidRDefault="00EC5F31">
            <w:r>
              <w:t>Рассказывают последовательность пошива изделия (полотенца)</w:t>
            </w:r>
          </w:p>
        </w:tc>
      </w:tr>
      <w:tr w:rsidR="00EC5F31" w:rsidTr="00F825BA">
        <w:tc>
          <w:tcPr>
            <w:tcW w:w="560" w:type="dxa"/>
          </w:tcPr>
          <w:p w:rsidR="00EC5F31" w:rsidRDefault="00EC5F31" w:rsidP="00F825BA">
            <w:pPr>
              <w:jc w:val="center"/>
            </w:pPr>
            <w:r>
              <w:t>40</w:t>
            </w:r>
          </w:p>
        </w:tc>
        <w:tc>
          <w:tcPr>
            <w:tcW w:w="2410" w:type="dxa"/>
          </w:tcPr>
          <w:p w:rsidR="00EC5F31" w:rsidRDefault="00EC5F31" w:rsidP="00F825BA">
            <w:pPr>
              <w:jc w:val="both"/>
            </w:pPr>
            <w:r>
              <w:t>Обработка углов и утюжка изделия.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Правила проведения влажно-тепловой обработки для хлопчатобумажных тканей.</w:t>
            </w:r>
          </w:p>
          <w:p w:rsidR="00EC5F31" w:rsidRDefault="00EC5F31">
            <w:r>
              <w:t xml:space="preserve"> </w:t>
            </w:r>
          </w:p>
        </w:tc>
        <w:tc>
          <w:tcPr>
            <w:tcW w:w="3543" w:type="dxa"/>
          </w:tcPr>
          <w:p w:rsidR="00EC5F31" w:rsidRDefault="00EC5F31">
            <w:r>
              <w:t>Знакомятся с понятием «влажно-тепловая обработка»</w:t>
            </w:r>
            <w:r w:rsidRPr="00F825BA">
              <w:rPr>
                <w:color w:val="00B0F0"/>
              </w:rPr>
              <w:t>.</w:t>
            </w:r>
            <w:r>
              <w:t xml:space="preserve"> Зачитывают правила проведения влажно-тепловой обработки хлопчатобумажных тканей.    </w:t>
            </w:r>
          </w:p>
          <w:p w:rsidR="00EC5F31" w:rsidRDefault="00EC5F31">
            <w:r>
              <w:t>Выполняют влажно-тепловую обработку изделия под контролем учителя</w:t>
            </w:r>
          </w:p>
        </w:tc>
        <w:tc>
          <w:tcPr>
            <w:tcW w:w="3547" w:type="dxa"/>
          </w:tcPr>
          <w:p w:rsidR="00EC5F31" w:rsidRDefault="00EC5F31">
            <w:r>
              <w:t>Знакомятся с понятием «влажно-тепловая обработка»</w:t>
            </w:r>
            <w:r w:rsidRPr="00F825BA">
              <w:rPr>
                <w:color w:val="00B0F0"/>
              </w:rPr>
              <w:t xml:space="preserve">. </w:t>
            </w:r>
            <w:r>
              <w:t xml:space="preserve">Называют правила проведения влажно-тепловой обработки хлопчатобумажных тканей.    </w:t>
            </w:r>
          </w:p>
          <w:p w:rsidR="00EC5F31" w:rsidRDefault="00EC5F31">
            <w:r>
              <w:t>Выполняют влажно-тепловую обработку изделия</w:t>
            </w:r>
          </w:p>
        </w:tc>
      </w:tr>
      <w:tr w:rsidR="00EC5F31" w:rsidTr="00F825BA">
        <w:tc>
          <w:tcPr>
            <w:tcW w:w="14029" w:type="dxa"/>
            <w:gridSpan w:val="6"/>
          </w:tcPr>
          <w:p w:rsidR="00EC5F31" w:rsidRPr="00F825BA" w:rsidRDefault="00EC5F31" w:rsidP="00F825BA">
            <w:pPr>
              <w:jc w:val="center"/>
              <w:rPr>
                <w:b/>
              </w:rPr>
            </w:pPr>
            <w:r w:rsidRPr="00F825BA">
              <w:rPr>
                <w:b/>
              </w:rPr>
              <w:t>Ремонт одежды-10 часов</w:t>
            </w:r>
          </w:p>
        </w:tc>
      </w:tr>
      <w:tr w:rsidR="00EC5F31" w:rsidTr="00F825BA">
        <w:tc>
          <w:tcPr>
            <w:tcW w:w="560" w:type="dxa"/>
          </w:tcPr>
          <w:p w:rsidR="00EC5F31" w:rsidRDefault="00EC5F31" w:rsidP="00F825BA">
            <w:pPr>
              <w:jc w:val="center"/>
            </w:pPr>
            <w:r>
              <w:t>41</w:t>
            </w:r>
          </w:p>
        </w:tc>
        <w:tc>
          <w:tcPr>
            <w:tcW w:w="2410" w:type="dxa"/>
          </w:tcPr>
          <w:p w:rsidR="00EC5F31" w:rsidRDefault="00EC5F31" w:rsidP="00F825BA">
            <w:pPr>
              <w:jc w:val="both"/>
            </w:pPr>
            <w:r>
              <w:t>Пришивание оторванных пуговиц со сквозными отверстиями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История возникновения пуговиц</w:t>
            </w:r>
          </w:p>
          <w:p w:rsidR="00EC5F31" w:rsidRDefault="00EC5F31">
            <w:r>
              <w:t>Виды пуговиц: форма, цвет, материалы, количество и форма отверстий.</w:t>
            </w:r>
          </w:p>
          <w:p w:rsidR="00EC5F31" w:rsidRDefault="00EC5F31">
            <w:r>
              <w:t xml:space="preserve">Нитки для пришивания.  </w:t>
            </w:r>
          </w:p>
          <w:p w:rsidR="00EC5F31" w:rsidRDefault="00EC5F31"/>
        </w:tc>
        <w:tc>
          <w:tcPr>
            <w:tcW w:w="3543" w:type="dxa"/>
          </w:tcPr>
          <w:p w:rsidR="00EC5F31" w:rsidRDefault="00EC5F31">
            <w:r>
              <w:t xml:space="preserve">Смотрят презентацию «Пуговица - история появления». Рассматривают коллекцию пуговиц, классифицируют пуговицы с помощью учителя по форме, цвету, материалу изготовления, количеству и форме отверстий. </w:t>
            </w:r>
          </w:p>
          <w:p w:rsidR="00EC5F31" w:rsidRDefault="00EC5F31">
            <w:r>
              <w:t>Выполняют задание в рабочей тетради</w:t>
            </w:r>
            <w:r w:rsidRPr="00F825BA">
              <w:rPr>
                <w:color w:val="00B0F0"/>
              </w:rPr>
              <w:t xml:space="preserve">: </w:t>
            </w:r>
            <w:r>
              <w:t>«Подпишите названия пуговиц» с опорой на учебник</w:t>
            </w:r>
          </w:p>
        </w:tc>
        <w:tc>
          <w:tcPr>
            <w:tcW w:w="3547" w:type="dxa"/>
          </w:tcPr>
          <w:p w:rsidR="00EC5F31" w:rsidRDefault="00EC5F31">
            <w:r>
              <w:t xml:space="preserve">Смотрят презентацию «Пуговица - история появления». Рассматривают коллекцию пуговиц, классифицируют пуговицы  по  форме, цвету, материалу изготовления, количеству и форме отверстий. </w:t>
            </w:r>
          </w:p>
          <w:p w:rsidR="00EC5F31" w:rsidRDefault="00EC5F31">
            <w:r>
              <w:t>Выполняют задание в рабочей тетради</w:t>
            </w:r>
            <w:r w:rsidRPr="00F825BA">
              <w:rPr>
                <w:color w:val="00B0F0"/>
              </w:rPr>
              <w:t>:</w:t>
            </w:r>
            <w:r>
              <w:t xml:space="preserve"> «Подпишите названия пуговиц» </w:t>
            </w:r>
          </w:p>
        </w:tc>
      </w:tr>
      <w:tr w:rsidR="00EC5F31" w:rsidTr="00F825BA">
        <w:tc>
          <w:tcPr>
            <w:tcW w:w="560" w:type="dxa"/>
          </w:tcPr>
          <w:p w:rsidR="00EC5F31" w:rsidRDefault="00EC5F31" w:rsidP="00F825BA">
            <w:pPr>
              <w:jc w:val="center"/>
            </w:pPr>
            <w:r>
              <w:t>42</w:t>
            </w:r>
          </w:p>
        </w:tc>
        <w:tc>
          <w:tcPr>
            <w:tcW w:w="2410" w:type="dxa"/>
          </w:tcPr>
          <w:p w:rsidR="00EC5F31" w:rsidRDefault="00EC5F31" w:rsidP="00F825BA">
            <w:pPr>
              <w:jc w:val="both"/>
            </w:pPr>
            <w:r>
              <w:t>Пришивание оторванных пуговиц со сквозными отверстиями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Определение места оторванной пуговицы. </w:t>
            </w:r>
          </w:p>
          <w:p w:rsidR="00EC5F31" w:rsidRDefault="00EC5F31">
            <w:r>
              <w:t>Пришивание пуговицы со сквозными отверстиями на образце</w:t>
            </w:r>
          </w:p>
        </w:tc>
        <w:tc>
          <w:tcPr>
            <w:tcW w:w="3543" w:type="dxa"/>
          </w:tcPr>
          <w:p w:rsidR="00EC5F31" w:rsidRDefault="00EC5F31">
            <w:r>
              <w:t xml:space="preserve">Определяют место оторванной пуговицы. </w:t>
            </w:r>
          </w:p>
          <w:p w:rsidR="00EC5F31" w:rsidRDefault="00EC5F31">
            <w:r>
              <w:t>Пришивают пуговицу со сквозными отверстиями на образце с помощью учителя.</w:t>
            </w:r>
          </w:p>
        </w:tc>
        <w:tc>
          <w:tcPr>
            <w:tcW w:w="3547" w:type="dxa"/>
          </w:tcPr>
          <w:p w:rsidR="00EC5F31" w:rsidRDefault="00EC5F31">
            <w:r>
              <w:t xml:space="preserve">Определяют места оторванной пуговицы. </w:t>
            </w:r>
          </w:p>
          <w:p w:rsidR="00EC5F31" w:rsidRDefault="00EC5F31">
            <w:r>
              <w:t>Пришивают пуговицу со сквозными отверстиями на образце. Выполняют задание в рабочей тетради</w:t>
            </w:r>
          </w:p>
        </w:tc>
      </w:tr>
      <w:tr w:rsidR="00EC5F31" w:rsidTr="00F825BA">
        <w:tc>
          <w:tcPr>
            <w:tcW w:w="560" w:type="dxa"/>
          </w:tcPr>
          <w:p w:rsidR="00EC5F31" w:rsidRDefault="00EC5F31" w:rsidP="00F825BA">
            <w:pPr>
              <w:jc w:val="center"/>
            </w:pPr>
            <w:r>
              <w:t>43</w:t>
            </w:r>
          </w:p>
        </w:tc>
        <w:tc>
          <w:tcPr>
            <w:tcW w:w="2410" w:type="dxa"/>
          </w:tcPr>
          <w:p w:rsidR="00EC5F31" w:rsidRDefault="00EC5F31" w:rsidP="00F825BA">
            <w:pPr>
              <w:jc w:val="both"/>
            </w:pPr>
            <w:r>
              <w:t>Пришивание оторванных пуговиц на стойке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Пуговицы на стойке. Особенности пришивания пуговиц на стойке</w:t>
            </w:r>
          </w:p>
          <w:p w:rsidR="00EC5F31" w:rsidRDefault="00EC5F31"/>
        </w:tc>
        <w:tc>
          <w:tcPr>
            <w:tcW w:w="3543" w:type="dxa"/>
          </w:tcPr>
          <w:p w:rsidR="00EC5F31" w:rsidRDefault="00EC5F31">
            <w:r>
              <w:t>Выбирают из коллекции пуговицы на стойке. Знакомятся с технологией пришивания пуговиц на стойке. Повторяют швейную операцию под контролем учителя</w:t>
            </w:r>
          </w:p>
        </w:tc>
        <w:tc>
          <w:tcPr>
            <w:tcW w:w="3547" w:type="dxa"/>
          </w:tcPr>
          <w:p w:rsidR="00EC5F31" w:rsidRDefault="00EC5F31">
            <w:r>
              <w:t>Называют виды пуговиц на стойке по форме, материалу изготовления.  Знакомятся с технологией пришивания пуговиц на стойке. Пришивают пуговицу на стойке</w:t>
            </w:r>
          </w:p>
        </w:tc>
      </w:tr>
      <w:tr w:rsidR="00EC5F31" w:rsidTr="00F825BA">
        <w:tc>
          <w:tcPr>
            <w:tcW w:w="560" w:type="dxa"/>
          </w:tcPr>
          <w:p w:rsidR="00EC5F31" w:rsidRDefault="00EC5F31" w:rsidP="00F825BA">
            <w:pPr>
              <w:jc w:val="center"/>
            </w:pPr>
            <w:r>
              <w:t>44</w:t>
            </w:r>
          </w:p>
        </w:tc>
        <w:tc>
          <w:tcPr>
            <w:tcW w:w="2410" w:type="dxa"/>
          </w:tcPr>
          <w:p w:rsidR="00EC5F31" w:rsidRDefault="00EC5F31" w:rsidP="00F825BA">
            <w:pPr>
              <w:jc w:val="both"/>
            </w:pPr>
            <w:r>
              <w:t>Пришивание оторванных пуговиц на стойке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Определение места оторванной пуговицы. </w:t>
            </w:r>
          </w:p>
          <w:p w:rsidR="00EC5F31" w:rsidRDefault="00EC5F31">
            <w:r>
              <w:t>Пришивание пуговицы на стойке на образце</w:t>
            </w:r>
          </w:p>
        </w:tc>
        <w:tc>
          <w:tcPr>
            <w:tcW w:w="3543" w:type="dxa"/>
          </w:tcPr>
          <w:p w:rsidR="00EC5F31" w:rsidRDefault="00EC5F31">
            <w:r>
              <w:t xml:space="preserve">Определяют места оторванной пуговицы. </w:t>
            </w:r>
          </w:p>
          <w:p w:rsidR="00EC5F31" w:rsidRDefault="00EC5F31">
            <w:r>
              <w:t>Пришивают пуговицу на стойке на образце с помощью учителя</w:t>
            </w:r>
          </w:p>
        </w:tc>
        <w:tc>
          <w:tcPr>
            <w:tcW w:w="3547" w:type="dxa"/>
          </w:tcPr>
          <w:p w:rsidR="00EC5F31" w:rsidRDefault="00EC5F31">
            <w:r>
              <w:t xml:space="preserve">Определяют места оторванной пуговицы. </w:t>
            </w:r>
          </w:p>
          <w:p w:rsidR="00EC5F31" w:rsidRDefault="00EC5F31">
            <w:r>
              <w:t xml:space="preserve">Соблюдают технологические требования для выполнения данной операции. </w:t>
            </w:r>
          </w:p>
          <w:p w:rsidR="00EC5F31" w:rsidRDefault="00EC5F31">
            <w:r>
              <w:t>Пришивают пуговицу на стойке на образце</w:t>
            </w:r>
          </w:p>
        </w:tc>
      </w:tr>
      <w:tr w:rsidR="00EC5F31" w:rsidTr="00F825BA">
        <w:tc>
          <w:tcPr>
            <w:tcW w:w="560" w:type="dxa"/>
          </w:tcPr>
          <w:p w:rsidR="00EC5F31" w:rsidRDefault="00EC5F31" w:rsidP="00F825BA">
            <w:pPr>
              <w:jc w:val="center"/>
            </w:pPr>
            <w:r>
              <w:t>45</w:t>
            </w:r>
          </w:p>
        </w:tc>
        <w:tc>
          <w:tcPr>
            <w:tcW w:w="2410" w:type="dxa"/>
          </w:tcPr>
          <w:p w:rsidR="00EC5F31" w:rsidRDefault="00EC5F31" w:rsidP="00F825BA">
            <w:pPr>
              <w:jc w:val="both"/>
            </w:pPr>
            <w:r>
              <w:t>Ремонт белья по распоровшемуся шву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Подготовка одежды и белья к ремонту. </w:t>
            </w:r>
          </w:p>
          <w:p w:rsidR="00EC5F31" w:rsidRDefault="00EC5F31" w:rsidP="00F825BA">
            <w:pPr>
              <w:jc w:val="both"/>
            </w:pPr>
            <w:r>
              <w:t>Подбор нитки в соответствии с тканью, по цвету, толщине и качеству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3" w:type="dxa"/>
          </w:tcPr>
          <w:p w:rsidR="00EC5F31" w:rsidRDefault="00EC5F31">
            <w:r>
              <w:t>Выбирают одежду для ремонта. Подбирают нитки в соответствии с тканью, по цвету, толщине и качеству</w:t>
            </w:r>
          </w:p>
          <w:p w:rsidR="00EC5F31" w:rsidRDefault="00EC5F31">
            <w:r>
              <w:t>Называют шов, который используется при ремонте одежды по распоровшемуся шву</w:t>
            </w:r>
          </w:p>
        </w:tc>
        <w:tc>
          <w:tcPr>
            <w:tcW w:w="3547" w:type="dxa"/>
          </w:tcPr>
          <w:p w:rsidR="00EC5F31" w:rsidRDefault="00EC5F31">
            <w:r>
              <w:t>Выбирают одежду для ремонта. Готовят одежду к ремонту. Подбирают нитки в соответствии с тканью, по цвету, толщине и качеству</w:t>
            </w:r>
          </w:p>
          <w:p w:rsidR="00EC5F31" w:rsidRDefault="00EC5F31">
            <w:r>
              <w:t>Называют шов, который используется при ремонте одежды по распоровшемуся шву</w:t>
            </w:r>
          </w:p>
        </w:tc>
      </w:tr>
    </w:tbl>
    <w:p w:rsidR="00EC5F31" w:rsidRDefault="00EC5F31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60"/>
        <w:gridCol w:w="2410"/>
        <w:gridCol w:w="850"/>
        <w:gridCol w:w="3119"/>
        <w:gridCol w:w="3543"/>
        <w:gridCol w:w="3547"/>
      </w:tblGrid>
      <w:tr w:rsidR="00EC5F31" w:rsidTr="00F825BA">
        <w:tc>
          <w:tcPr>
            <w:tcW w:w="560" w:type="dxa"/>
          </w:tcPr>
          <w:p w:rsidR="00EC5F31" w:rsidRDefault="00EC5F31" w:rsidP="00F825BA">
            <w:pPr>
              <w:jc w:val="center"/>
            </w:pPr>
            <w:r>
              <w:t>46</w:t>
            </w:r>
          </w:p>
        </w:tc>
        <w:tc>
          <w:tcPr>
            <w:tcW w:w="2410" w:type="dxa"/>
          </w:tcPr>
          <w:p w:rsidR="00EC5F31" w:rsidRDefault="00EC5F31" w:rsidP="00F825BA">
            <w:pPr>
              <w:jc w:val="both"/>
            </w:pPr>
            <w:r>
              <w:t>Ремонт белья по распоровшемуся шву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Практическая работа: ремонт одежды по распоровшемуся шву</w:t>
            </w:r>
          </w:p>
        </w:tc>
        <w:tc>
          <w:tcPr>
            <w:tcW w:w="3543" w:type="dxa"/>
          </w:tcPr>
          <w:p w:rsidR="00EC5F31" w:rsidRDefault="00EC5F31">
            <w:r>
              <w:t>Выполняют ремонт одежды по распоровшемуся шву с помощью учителя и с опорой на предметно-технологическую карту</w:t>
            </w:r>
          </w:p>
        </w:tc>
        <w:tc>
          <w:tcPr>
            <w:tcW w:w="3547" w:type="dxa"/>
          </w:tcPr>
          <w:p w:rsidR="00EC5F31" w:rsidRDefault="00EC5F31">
            <w:r>
              <w:t>Выполняют ремонт одежды по распоровшемуся шву. Сравнивают выполненную работу с образцом. Делают вывод о качестве выполненной работы</w:t>
            </w:r>
          </w:p>
        </w:tc>
      </w:tr>
      <w:tr w:rsidR="00EC5F31" w:rsidTr="00F825BA">
        <w:tc>
          <w:tcPr>
            <w:tcW w:w="560" w:type="dxa"/>
          </w:tcPr>
          <w:p w:rsidR="00EC5F31" w:rsidRDefault="00EC5F31" w:rsidP="00F825BA">
            <w:pPr>
              <w:jc w:val="center"/>
            </w:pPr>
            <w:r>
              <w:t>47</w:t>
            </w:r>
          </w:p>
        </w:tc>
        <w:tc>
          <w:tcPr>
            <w:tcW w:w="2410" w:type="dxa"/>
          </w:tcPr>
          <w:p w:rsidR="00EC5F31" w:rsidRDefault="00EC5F31" w:rsidP="00F825BA">
            <w:pPr>
              <w:jc w:val="both"/>
            </w:pPr>
            <w:r>
              <w:t>Ремонт белья по разорванному месту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Подготовка одежды и белья к ремонту. </w:t>
            </w:r>
          </w:p>
          <w:p w:rsidR="00EC5F31" w:rsidRDefault="00EC5F31" w:rsidP="00F825BA">
            <w:pPr>
              <w:jc w:val="both"/>
            </w:pPr>
            <w:r>
              <w:t xml:space="preserve">Складывание ткани  по разрыву 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3" w:type="dxa"/>
          </w:tcPr>
          <w:p w:rsidR="00EC5F31" w:rsidRDefault="00EC5F31">
            <w:r>
              <w:t xml:space="preserve">Готовят изделие к ремонту. </w:t>
            </w:r>
          </w:p>
          <w:p w:rsidR="00EC5F31" w:rsidRDefault="00EC5F31">
            <w:r>
              <w:t>Подбирают нитки в соответствии с тканью, по цвету, толщине и качеству</w:t>
            </w:r>
            <w:r w:rsidRPr="00F825BA">
              <w:rPr>
                <w:color w:val="00B0F0"/>
              </w:rPr>
              <w:t>,</w:t>
            </w:r>
            <w:r>
              <w:t xml:space="preserve"> складывают ткань по разрыву с помощью учителя </w:t>
            </w:r>
          </w:p>
        </w:tc>
        <w:tc>
          <w:tcPr>
            <w:tcW w:w="3547" w:type="dxa"/>
          </w:tcPr>
          <w:p w:rsidR="00EC5F31" w:rsidRDefault="00EC5F31">
            <w:r>
              <w:t xml:space="preserve">Готовят изделие к ремонту. </w:t>
            </w:r>
          </w:p>
          <w:p w:rsidR="00EC5F31" w:rsidRDefault="00EC5F31">
            <w:r>
              <w:t xml:space="preserve">Подбирают нитки в соответствии с тканью, по цвету, толщине и качеству, складывают ткань по разрыву </w:t>
            </w:r>
          </w:p>
        </w:tc>
      </w:tr>
      <w:tr w:rsidR="00EC5F31" w:rsidTr="00F825BA">
        <w:tc>
          <w:tcPr>
            <w:tcW w:w="560" w:type="dxa"/>
          </w:tcPr>
          <w:p w:rsidR="00EC5F31" w:rsidRDefault="00EC5F31" w:rsidP="00F825BA">
            <w:pPr>
              <w:jc w:val="center"/>
            </w:pPr>
            <w:r>
              <w:t>48</w:t>
            </w:r>
          </w:p>
        </w:tc>
        <w:tc>
          <w:tcPr>
            <w:tcW w:w="2410" w:type="dxa"/>
          </w:tcPr>
          <w:p w:rsidR="00EC5F31" w:rsidRDefault="00EC5F31" w:rsidP="00F825BA">
            <w:pPr>
              <w:jc w:val="both"/>
            </w:pPr>
            <w:r>
              <w:t>Ремонт белья по разорванному месту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Практическая работа: ремонта одежды по разорванному месту  </w:t>
            </w:r>
          </w:p>
        </w:tc>
        <w:tc>
          <w:tcPr>
            <w:tcW w:w="3543" w:type="dxa"/>
          </w:tcPr>
          <w:p w:rsidR="00EC5F31" w:rsidRDefault="00EC5F31">
            <w:r>
              <w:t xml:space="preserve">Выполняют ремонт одежды и белья по разорванному месту с помощью учителя  </w:t>
            </w:r>
          </w:p>
        </w:tc>
        <w:tc>
          <w:tcPr>
            <w:tcW w:w="3547" w:type="dxa"/>
          </w:tcPr>
          <w:p w:rsidR="00EC5F31" w:rsidRDefault="00EC5F31">
            <w:r>
              <w:t xml:space="preserve">Соблюдают технологические требования для выполнения данной операции. </w:t>
            </w:r>
          </w:p>
          <w:p w:rsidR="00EC5F31" w:rsidRDefault="00EC5F31">
            <w:r>
              <w:t xml:space="preserve">Производят ремонт одежды и белья по разорванному месту  </w:t>
            </w:r>
          </w:p>
        </w:tc>
      </w:tr>
      <w:tr w:rsidR="00EC5F31" w:rsidTr="00F825BA">
        <w:tc>
          <w:tcPr>
            <w:tcW w:w="560" w:type="dxa"/>
          </w:tcPr>
          <w:p w:rsidR="00EC5F31" w:rsidRDefault="00EC5F31" w:rsidP="00F825BA">
            <w:pPr>
              <w:jc w:val="center"/>
            </w:pPr>
            <w:r>
              <w:t>49</w:t>
            </w:r>
          </w:p>
        </w:tc>
        <w:tc>
          <w:tcPr>
            <w:tcW w:w="2410" w:type="dxa"/>
          </w:tcPr>
          <w:p w:rsidR="00EC5F31" w:rsidRDefault="00EC5F31" w:rsidP="00F825BA">
            <w:pPr>
              <w:jc w:val="both"/>
            </w:pPr>
            <w:r>
              <w:t xml:space="preserve">Контрольная работа. </w:t>
            </w:r>
          </w:p>
          <w:p w:rsidR="00EC5F31" w:rsidRDefault="00EC5F31" w:rsidP="00F825BA">
            <w:pPr>
              <w:jc w:val="both"/>
            </w:pPr>
            <w:r>
              <w:t xml:space="preserve">«Выполнение на образце шва вподгибку с закрытым срезом». Тест 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Повторение последовательности изготовления шва вподгибку с закрытым срезом.  </w:t>
            </w:r>
          </w:p>
          <w:p w:rsidR="00EC5F31" w:rsidRDefault="00EC5F31">
            <w:r>
              <w:t xml:space="preserve">Технологические требования к качеству операции.  </w:t>
            </w:r>
          </w:p>
          <w:p w:rsidR="00EC5F31" w:rsidRDefault="00EC5F31">
            <w:r>
              <w:t xml:space="preserve">Анализ объекта труда.   </w:t>
            </w:r>
          </w:p>
          <w:p w:rsidR="00EC5F31" w:rsidRDefault="00EC5F31">
            <w:r>
              <w:t xml:space="preserve">Выполнение на образце шва вподгибку с закрытым срезом </w:t>
            </w:r>
          </w:p>
        </w:tc>
        <w:tc>
          <w:tcPr>
            <w:tcW w:w="3543" w:type="dxa"/>
          </w:tcPr>
          <w:p w:rsidR="00EC5F31" w:rsidRDefault="00EC5F31">
            <w:r>
              <w:t xml:space="preserve">Повторяют последовательность изготовления шва вподгибку с закрытым срезом с опорой на предметно-технологическую карту. Выполняют на образце шов вподгибку с закрытым срезом с помощь учителя  </w:t>
            </w:r>
          </w:p>
        </w:tc>
        <w:tc>
          <w:tcPr>
            <w:tcW w:w="3547" w:type="dxa"/>
          </w:tcPr>
          <w:p w:rsidR="00EC5F31" w:rsidRDefault="00EC5F31">
            <w:r>
              <w:t xml:space="preserve">Повторяют последовательность изготовления шва вподгибку с закрытым срезом.   </w:t>
            </w:r>
          </w:p>
          <w:p w:rsidR="00EC5F31" w:rsidRDefault="00EC5F31">
            <w:r>
              <w:t xml:space="preserve">Выполняют на образце шов вподгибку с закрытым срезом </w:t>
            </w:r>
          </w:p>
        </w:tc>
      </w:tr>
    </w:tbl>
    <w:p w:rsidR="00EC5F31" w:rsidRDefault="00EC5F31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4"/>
        <w:gridCol w:w="2268"/>
        <w:gridCol w:w="850"/>
        <w:gridCol w:w="3119"/>
        <w:gridCol w:w="3543"/>
        <w:gridCol w:w="3545"/>
      </w:tblGrid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50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 xml:space="preserve">Контрольная работа. </w:t>
            </w:r>
          </w:p>
          <w:p w:rsidR="00EC5F31" w:rsidRDefault="00EC5F31" w:rsidP="00F825BA">
            <w:pPr>
              <w:jc w:val="both"/>
            </w:pPr>
            <w:r>
              <w:t>«Выполнение на образце шва вподгибку с закрытым срезом». Тест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Выполнение теста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Выполняют тест с выбором из 2-х вариантов ответов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Выполняют тест с выбором из 4-х вариантов ответов</w:t>
            </w:r>
          </w:p>
        </w:tc>
      </w:tr>
      <w:tr w:rsidR="00EC5F31" w:rsidTr="00F825BA">
        <w:tc>
          <w:tcPr>
            <w:tcW w:w="14029" w:type="dxa"/>
            <w:gridSpan w:val="6"/>
          </w:tcPr>
          <w:p w:rsidR="00EC5F31" w:rsidRPr="00F825BA" w:rsidRDefault="00EC5F31" w:rsidP="00F825BA">
            <w:pPr>
              <w:jc w:val="center"/>
              <w:rPr>
                <w:b/>
              </w:rPr>
            </w:pPr>
            <w:r w:rsidRPr="00F825BA">
              <w:rPr>
                <w:b/>
              </w:rPr>
              <w:t>Построение чертежа салфетки квадратной формы-12 часов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51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Электроутюги, Знакомство с их устройством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Из истории инструментов (утюга).</w:t>
            </w:r>
          </w:p>
          <w:p w:rsidR="00EC5F31" w:rsidRDefault="00EC5F31" w:rsidP="00F825BA">
            <w:pPr>
              <w:jc w:val="both"/>
            </w:pPr>
            <w:r>
              <w:t xml:space="preserve">Устройство электроутюга. </w:t>
            </w:r>
          </w:p>
          <w:p w:rsidR="00EC5F31" w:rsidRDefault="00EC5F31" w:rsidP="00F825BA">
            <w:pPr>
              <w:jc w:val="both"/>
            </w:pPr>
            <w:r>
              <w:t xml:space="preserve">Правила техники безопасности при работе с электроутюгом. </w:t>
            </w:r>
          </w:p>
          <w:p w:rsidR="00EC5F31" w:rsidRDefault="00EC5F31" w:rsidP="00F825BA">
            <w:pPr>
              <w:jc w:val="both"/>
            </w:pPr>
            <w:r>
              <w:t>Заполнение карточки по устройству электроутюга в тетради.</w:t>
            </w:r>
          </w:p>
          <w:p w:rsidR="00EC5F31" w:rsidRDefault="00EC5F31" w:rsidP="00F825BA">
            <w:pPr>
              <w:jc w:val="both"/>
            </w:pPr>
            <w:r>
              <w:t xml:space="preserve">Настройка утюга в зависимости от вида ткани   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Знакомятся с устройством электроутюга, правилами техника безопасности при работе с электроутюгом. </w:t>
            </w:r>
          </w:p>
          <w:p w:rsidR="00EC5F31" w:rsidRDefault="00EC5F31" w:rsidP="00F825BA">
            <w:pPr>
              <w:jc w:val="both"/>
            </w:pPr>
            <w:r>
              <w:t xml:space="preserve">Заполняют карточку по устройству электроутюга в тетради. </w:t>
            </w:r>
          </w:p>
          <w:p w:rsidR="00EC5F31" w:rsidRDefault="00EC5F31" w:rsidP="00F825BA">
            <w:pPr>
              <w:jc w:val="both"/>
            </w:pPr>
            <w:r>
              <w:t xml:space="preserve">Настраивают утюг в зависимости от вида ткани с помощью учителя   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Знакомятся с историей утюга, устройством электроутюга, правилами техники безопасности при работе с электроутюгом. </w:t>
            </w:r>
          </w:p>
          <w:p w:rsidR="00EC5F31" w:rsidRDefault="00EC5F31" w:rsidP="00F825BA">
            <w:pPr>
              <w:jc w:val="both"/>
            </w:pPr>
            <w:r>
              <w:t xml:space="preserve">Заполняют карточку по устройству электроутюга в тетради. </w:t>
            </w:r>
          </w:p>
          <w:p w:rsidR="00EC5F31" w:rsidRDefault="00EC5F31" w:rsidP="00F825BA">
            <w:pPr>
              <w:jc w:val="both"/>
            </w:pPr>
            <w:r>
              <w:t xml:space="preserve">Настраивают утюг в зависимости от вида ткани  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52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Инструменты и материалы для изготовления выкроек.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Инструменты и материалы для изготовления выкроек. </w:t>
            </w:r>
          </w:p>
          <w:p w:rsidR="00EC5F31" w:rsidRDefault="00EC5F31" w:rsidP="00F825BA">
            <w:pPr>
              <w:jc w:val="both"/>
            </w:pPr>
            <w:r>
              <w:t xml:space="preserve">Линии при выполнении чертежа. </w:t>
            </w:r>
          </w:p>
          <w:p w:rsidR="00EC5F31" w:rsidRDefault="00EC5F31" w:rsidP="00F825BA">
            <w:pPr>
              <w:jc w:val="both"/>
            </w:pPr>
            <w:r>
              <w:t>Виды карандашей.</w:t>
            </w:r>
          </w:p>
          <w:p w:rsidR="00EC5F31" w:rsidRDefault="00EC5F31" w:rsidP="00F825BA">
            <w:pPr>
              <w:jc w:val="both"/>
            </w:pPr>
            <w:r>
              <w:t xml:space="preserve">Устройство линейки закройщика.  </w:t>
            </w:r>
          </w:p>
          <w:p w:rsidR="00EC5F31" w:rsidRDefault="00EC5F31" w:rsidP="00F825BA">
            <w:pPr>
              <w:jc w:val="both"/>
            </w:pPr>
            <w:r>
              <w:t xml:space="preserve">Построение линий в тетради 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Называют инструменты и материалы для изготовления выкроек. </w:t>
            </w:r>
          </w:p>
          <w:p w:rsidR="00EC5F31" w:rsidRDefault="00EC5F31" w:rsidP="00F825BA">
            <w:pPr>
              <w:jc w:val="both"/>
            </w:pPr>
            <w:r>
              <w:t xml:space="preserve">Сравнивают линейку закройщика и обычную линейку по вопросам учителя. Строят   линии чертежа в тетради с помощью учителя 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Знакомятся с инструментами и материалами для изготовления выкроек, линии при выполнении чертежа, видами карандашей, устройством линейки закройщика.   </w:t>
            </w:r>
          </w:p>
          <w:p w:rsidR="00EC5F31" w:rsidRDefault="00EC5F31" w:rsidP="00F825BA">
            <w:pPr>
              <w:jc w:val="both"/>
            </w:pPr>
            <w:r>
              <w:t xml:space="preserve">Строят   линии чертежа в тетради 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53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Салфетки. Анализ образца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Знакомство с салфетками: виды, формы, отделка, виды тканей. </w:t>
            </w:r>
          </w:p>
          <w:p w:rsidR="00EC5F31" w:rsidRDefault="00EC5F31" w:rsidP="00F825BA">
            <w:pPr>
              <w:jc w:val="both"/>
            </w:pPr>
            <w:r>
              <w:t xml:space="preserve">Рассматривание образцов. 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Знакомятся с салфетками: виды, формы. 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Знакомятся с салфетками: виды, формы, отделка, виды тканей. 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54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Салфетки. Анализ образца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Анализ объекта труда. </w:t>
            </w:r>
          </w:p>
          <w:p w:rsidR="00EC5F31" w:rsidRDefault="00EC5F31" w:rsidP="00F825BA">
            <w:pPr>
              <w:jc w:val="both"/>
            </w:pPr>
            <w:r>
              <w:t xml:space="preserve">Зарисовка салфетки в тетрадь  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Зарисовывают салфетку в тетрадь  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Анализируют объект труда. Зарисовывают салфетку в тетрадь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55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Составление плана пошива салфетки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Знакомство с планом пошива салфетки.</w:t>
            </w:r>
          </w:p>
          <w:p w:rsidR="00EC5F31" w:rsidRDefault="00EC5F31" w:rsidP="00F825BA">
            <w:pPr>
              <w:jc w:val="both"/>
            </w:pPr>
            <w:r>
              <w:t>Знакомство с тканями для изготовления салфетки.</w:t>
            </w:r>
          </w:p>
          <w:p w:rsidR="00EC5F31" w:rsidRDefault="00EC5F31" w:rsidP="00F825BA">
            <w:pPr>
              <w:jc w:val="both"/>
            </w:pPr>
            <w:r>
              <w:t>Составление коллекции тканей для изготовления салфетки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Знакомятся с тканями для изготовления салфетки.</w:t>
            </w:r>
          </w:p>
          <w:p w:rsidR="00EC5F31" w:rsidRDefault="00EC5F31" w:rsidP="00F825BA">
            <w:pPr>
              <w:jc w:val="both"/>
            </w:pPr>
            <w:r>
              <w:t>Составляют коллекцию тканей для изготовления салфетки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Знакомятся с планом пошива салфетки. </w:t>
            </w:r>
          </w:p>
          <w:p w:rsidR="00EC5F31" w:rsidRDefault="00EC5F31" w:rsidP="00F825BA">
            <w:pPr>
              <w:jc w:val="both"/>
            </w:pPr>
            <w:r>
              <w:t>Знакомятся с тканями для изготовления салфетки.</w:t>
            </w:r>
          </w:p>
          <w:p w:rsidR="00EC5F31" w:rsidRDefault="00EC5F31" w:rsidP="00F825BA">
            <w:pPr>
              <w:jc w:val="both"/>
            </w:pPr>
            <w:r>
              <w:t xml:space="preserve">Составляют коллекцию тканей для изготовления салфетки 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56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Составление плана пошива салфетки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Составление плана пошива салфетки в тетради в ходе коллективной беседы и запись его в тетради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Составляют план пошива салфетки в тетради в ходе коллективной беседы. Записывают его в тетради с помощью учителя  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Составляют план пошива салфетки в тетради в ходе коллективной беседы и записывают его в тетради  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57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Построение чертежа салфетки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Знакомство с правилами построения чертежа салфетки.  </w:t>
            </w:r>
          </w:p>
          <w:p w:rsidR="00EC5F31" w:rsidRDefault="00EC5F31" w:rsidP="00F825BA">
            <w:pPr>
              <w:jc w:val="both"/>
            </w:pPr>
            <w:r>
              <w:t>Линии и точки чертежа салфетки.</w:t>
            </w:r>
          </w:p>
          <w:p w:rsidR="00EC5F31" w:rsidRDefault="00EC5F31" w:rsidP="00F825BA">
            <w:pPr>
              <w:jc w:val="both"/>
            </w:pPr>
            <w:r>
              <w:t>Формирование умения пользоваться линейкой закройщика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Пользуются линейкой закройщика 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Знакомятся с правилами построения чертежа салфетки, линии и точки чертежа салфетки. </w:t>
            </w:r>
          </w:p>
          <w:p w:rsidR="00EC5F31" w:rsidRDefault="00EC5F31" w:rsidP="00F825BA">
            <w:pPr>
              <w:jc w:val="both"/>
            </w:pPr>
            <w:r>
              <w:t xml:space="preserve">Пользуются линейкой закройщика </w:t>
            </w:r>
          </w:p>
          <w:p w:rsidR="00EC5F31" w:rsidRDefault="00EC5F31" w:rsidP="00F825BA">
            <w:pPr>
              <w:jc w:val="both"/>
            </w:pP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58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Построение чертежа салфетки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Построение чертежа салфетки.</w:t>
            </w:r>
          </w:p>
          <w:p w:rsidR="00EC5F31" w:rsidRDefault="00EC5F31" w:rsidP="00F825BA">
            <w:pPr>
              <w:jc w:val="both"/>
            </w:pPr>
            <w:r>
              <w:t>Изготовление выкройки салфетки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Строят чертеж салфетки с помощью учителя.</w:t>
            </w:r>
          </w:p>
          <w:p w:rsidR="00EC5F31" w:rsidRDefault="00EC5F31" w:rsidP="00F825BA">
            <w:pPr>
              <w:jc w:val="both"/>
            </w:pPr>
            <w:r>
              <w:t xml:space="preserve">Изготавливают выкройку салфетки  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Строят чертеж салфетки.</w:t>
            </w:r>
          </w:p>
          <w:p w:rsidR="00EC5F31" w:rsidRDefault="00EC5F31" w:rsidP="00F825BA">
            <w:pPr>
              <w:jc w:val="both"/>
            </w:pPr>
            <w:r>
              <w:t xml:space="preserve">Изготавливают выкройку салфетки    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59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Подготовка ткани к раскрою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Правила подготовки ткани к раскрою. </w:t>
            </w:r>
          </w:p>
          <w:p w:rsidR="00EC5F31" w:rsidRDefault="00EC5F31" w:rsidP="00F825BA">
            <w:pPr>
              <w:jc w:val="both"/>
            </w:pPr>
            <w:r>
              <w:t xml:space="preserve">Декатирование ткани. </w:t>
            </w:r>
          </w:p>
          <w:p w:rsidR="00EC5F31" w:rsidRDefault="00EC5F31" w:rsidP="00F825BA">
            <w:pPr>
              <w:jc w:val="both"/>
            </w:pPr>
            <w:r>
              <w:t xml:space="preserve">Определение направления нитей в ткани, дефекты ткани.      </w:t>
            </w:r>
          </w:p>
          <w:p w:rsidR="00EC5F31" w:rsidRDefault="00EC5F31" w:rsidP="00F825BA">
            <w:pPr>
              <w:jc w:val="both"/>
            </w:pPr>
            <w:r>
              <w:t xml:space="preserve">Подготовка ткани к раскрою     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Определяют направление нитей в ткани, дефекты ткани с помощью учителя.     </w:t>
            </w:r>
          </w:p>
          <w:p w:rsidR="00EC5F31" w:rsidRDefault="00EC5F31" w:rsidP="00F825BA">
            <w:pPr>
              <w:jc w:val="both"/>
            </w:pPr>
            <w:r>
              <w:t xml:space="preserve">Готовят ткань к раскрою     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Знакомятся с правилами подготовки ткани к раскрою, декатируют ткань. </w:t>
            </w:r>
          </w:p>
          <w:p w:rsidR="00EC5F31" w:rsidRDefault="00EC5F31" w:rsidP="00F825BA">
            <w:pPr>
              <w:jc w:val="both"/>
            </w:pPr>
            <w:r>
              <w:t xml:space="preserve">Определяют направление нитей в ткани, дефекты ткани.     </w:t>
            </w:r>
          </w:p>
          <w:p w:rsidR="00EC5F31" w:rsidRDefault="00EC5F31" w:rsidP="00F825BA">
            <w:pPr>
              <w:jc w:val="both"/>
            </w:pPr>
            <w:r>
              <w:t xml:space="preserve">Готовят ткань к раскрою     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60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Раскладка выкройки на ткани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Знакомство с правилами размещения выкройки на ткань.</w:t>
            </w:r>
          </w:p>
          <w:p w:rsidR="00EC5F31" w:rsidRDefault="00EC5F31" w:rsidP="00F825BA">
            <w:pPr>
              <w:jc w:val="both"/>
            </w:pPr>
            <w:r>
              <w:t xml:space="preserve">Размещение выкройки на ткани с учетом направления ниток   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Размещают выкройку на ткани с учетом направления ниток с помощью учителя    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Знакомятся с правилами размещения выкройки на ткани. </w:t>
            </w:r>
          </w:p>
          <w:p w:rsidR="00EC5F31" w:rsidRDefault="00EC5F31" w:rsidP="00F825BA">
            <w:pPr>
              <w:jc w:val="both"/>
            </w:pPr>
            <w:r>
              <w:t xml:space="preserve">Размещают выкройку на ткани с учетом направления ниток  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61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Раскрой салфетки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Положение деталей при раскрое. </w:t>
            </w:r>
          </w:p>
          <w:p w:rsidR="00EC5F31" w:rsidRDefault="00EC5F31" w:rsidP="00F825BA">
            <w:pPr>
              <w:jc w:val="both"/>
            </w:pPr>
            <w:r>
              <w:t>Техника безопасности при раскрое.</w:t>
            </w:r>
          </w:p>
          <w:p w:rsidR="00EC5F31" w:rsidRDefault="00EC5F31" w:rsidP="00F825BA">
            <w:pPr>
              <w:jc w:val="both"/>
            </w:pPr>
            <w:r>
              <w:t>Виды ножниц.</w:t>
            </w:r>
          </w:p>
          <w:p w:rsidR="00EC5F31" w:rsidRDefault="00EC5F31" w:rsidP="00F825BA">
            <w:pPr>
              <w:jc w:val="both"/>
            </w:pPr>
            <w:r>
              <w:t xml:space="preserve">Раскрой салфетки  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Знакомятся с правилами техники безопасности при раскрое, видами ножниц. </w:t>
            </w:r>
          </w:p>
          <w:p w:rsidR="00EC5F31" w:rsidRDefault="00EC5F31" w:rsidP="00F825BA">
            <w:pPr>
              <w:jc w:val="both"/>
            </w:pPr>
            <w:r>
              <w:t xml:space="preserve">Кроят салфетку с помощью учителя  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Знакомятся с положением деталей при раскрое, технологическими требованиями при выполнении данной операции. </w:t>
            </w:r>
          </w:p>
          <w:p w:rsidR="00EC5F31" w:rsidRDefault="00EC5F31" w:rsidP="00F825BA">
            <w:pPr>
              <w:jc w:val="both"/>
            </w:pPr>
            <w:r>
              <w:t xml:space="preserve">Знакомятся с правилами техники безопасности при раскрое, видами ножниц. </w:t>
            </w:r>
          </w:p>
          <w:p w:rsidR="00EC5F31" w:rsidRDefault="00EC5F31" w:rsidP="00F825BA">
            <w:pPr>
              <w:jc w:val="both"/>
            </w:pPr>
            <w:r>
              <w:t xml:space="preserve">Кроят салфетку 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62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Подготовка кроя салфетки к обработке.</w:t>
            </w:r>
          </w:p>
          <w:p w:rsidR="00EC5F31" w:rsidRDefault="00EC5F31" w:rsidP="00F825BA">
            <w:pPr>
              <w:jc w:val="both"/>
            </w:pPr>
            <w:r>
              <w:t xml:space="preserve">Тест 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Копировальные стежки, их назначение. </w:t>
            </w:r>
          </w:p>
          <w:p w:rsidR="00EC5F31" w:rsidRDefault="00EC5F31" w:rsidP="00F825BA">
            <w:pPr>
              <w:jc w:val="both"/>
            </w:pPr>
            <w:r>
              <w:t xml:space="preserve">Правила прокладывания копировальных стежков.  </w:t>
            </w:r>
          </w:p>
          <w:p w:rsidR="00EC5F31" w:rsidRDefault="00EC5F31" w:rsidP="00F825BA">
            <w:pPr>
              <w:jc w:val="both"/>
            </w:pPr>
            <w:r>
              <w:t xml:space="preserve">Подготовка кроя салфетки к обработке. </w:t>
            </w:r>
          </w:p>
          <w:p w:rsidR="00EC5F31" w:rsidRDefault="00EC5F31" w:rsidP="00F825BA">
            <w:pPr>
              <w:jc w:val="both"/>
            </w:pPr>
            <w:r>
              <w:t xml:space="preserve">Прокладывание копировальных строчек, контрольных линий 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Готовят крой салфетки к обработке. </w:t>
            </w:r>
          </w:p>
          <w:p w:rsidR="00EC5F31" w:rsidRDefault="00EC5F31" w:rsidP="00F825BA">
            <w:pPr>
              <w:jc w:val="both"/>
            </w:pPr>
            <w:r>
              <w:t xml:space="preserve">Прокладывают копировальные строчки, контрольные линии с помощью учителя  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Знакомятся с копировальными стежками, их назначением, правилами прокладывания копировальных стежков. </w:t>
            </w:r>
          </w:p>
          <w:p w:rsidR="00EC5F31" w:rsidRDefault="00EC5F31" w:rsidP="00F825BA">
            <w:pPr>
              <w:jc w:val="both"/>
            </w:pPr>
            <w:r>
              <w:t xml:space="preserve">Готовят крой салфетки к обработке. </w:t>
            </w:r>
          </w:p>
          <w:p w:rsidR="00EC5F31" w:rsidRDefault="00EC5F31" w:rsidP="00F825BA">
            <w:pPr>
              <w:jc w:val="both"/>
            </w:pPr>
            <w:r>
              <w:t xml:space="preserve">Прокладывают копировальные строчки, контрольные линии  </w:t>
            </w:r>
          </w:p>
        </w:tc>
      </w:tr>
      <w:tr w:rsidR="00EC5F31" w:rsidTr="00F825BA">
        <w:tc>
          <w:tcPr>
            <w:tcW w:w="14029" w:type="dxa"/>
            <w:gridSpan w:val="6"/>
          </w:tcPr>
          <w:p w:rsidR="00EC5F31" w:rsidRPr="00F825BA" w:rsidRDefault="00EC5F31" w:rsidP="00F825BA">
            <w:pPr>
              <w:jc w:val="center"/>
              <w:rPr>
                <w:b/>
              </w:rPr>
            </w:pPr>
            <w:r w:rsidRPr="00F825BA">
              <w:rPr>
                <w:b/>
              </w:rPr>
              <w:t>Работа с тканью. Изготовление салфетки-22 часа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63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Выполнение шва вподгибку с закрытым срезом в углах изделия (на образце)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Правила выполнения шва вподгибку с закрытым срезом в углах изделия (на образце). </w:t>
            </w:r>
          </w:p>
          <w:p w:rsidR="00EC5F31" w:rsidRDefault="00EC5F31" w:rsidP="00F825BA">
            <w:pPr>
              <w:jc w:val="both"/>
            </w:pPr>
            <w:r>
              <w:t xml:space="preserve">Технологические требования к выполнению данной операции. </w:t>
            </w:r>
          </w:p>
          <w:p w:rsidR="00EC5F31" w:rsidRDefault="00EC5F31" w:rsidP="00F825BA">
            <w:pPr>
              <w:jc w:val="both"/>
            </w:pPr>
            <w:r>
              <w:t xml:space="preserve">Работа с предметно-технологической картой. </w:t>
            </w:r>
          </w:p>
          <w:p w:rsidR="00EC5F31" w:rsidRDefault="00EC5F31" w:rsidP="00F825BA">
            <w:pPr>
              <w:jc w:val="both"/>
            </w:pPr>
            <w:r>
              <w:t>Выполнение макета шва вподгибку с закрытым срезом в углах изделия из цветной бумаги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Знакомятся с  выполнением  шва вподгибку с закрытым срезом в углах изделия (на образце). Соблюдают технологические требования к выполнению данной операции.  </w:t>
            </w:r>
          </w:p>
          <w:p w:rsidR="00EC5F31" w:rsidRDefault="00EC5F31" w:rsidP="00F825BA">
            <w:pPr>
              <w:jc w:val="both"/>
            </w:pPr>
            <w:r>
              <w:t>Делают макет шва вподгибку с закрытым срезом в углах изделия из цветной бумаги с помощью учителя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Знакомятся с правилами выполнения шва вподгибку с закрытым срезом в углах изделия (на образце). </w:t>
            </w:r>
          </w:p>
          <w:p w:rsidR="00EC5F31" w:rsidRDefault="00EC5F31" w:rsidP="00F825BA">
            <w:pPr>
              <w:jc w:val="both"/>
            </w:pPr>
            <w:r>
              <w:t xml:space="preserve">Соблюдают технологические требования к выполнению данной операции. </w:t>
            </w:r>
          </w:p>
          <w:p w:rsidR="00EC5F31" w:rsidRDefault="00EC5F31" w:rsidP="00F825BA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:rsidR="00EC5F31" w:rsidRDefault="00EC5F31" w:rsidP="00F825BA">
            <w:pPr>
              <w:jc w:val="both"/>
            </w:pPr>
            <w:r>
              <w:t>Делают макет шва вподгибку с закрытым срезом в углах изделия из цветной бумаги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64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Выполнение шва вподгибку с закрытым срезом в углах изделия (на образце)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Выполнение шва вподгибку с закрытым срезом в углах изделия (на образце)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Выполняют шов вподгибку с закрытым срезом в углах изделия (на образце) с помощью учителя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Выполняют шов вподгибку с закрытым срезом в углах изделия (на образце)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65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Обработка края салфетки швом вподгибку с закрытым срезом (наметывание)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Правила выполнения наметывания шва вподгибку с закрытым срезом. </w:t>
            </w:r>
          </w:p>
          <w:p w:rsidR="00EC5F31" w:rsidRDefault="00EC5F31" w:rsidP="00F825BA">
            <w:pPr>
              <w:jc w:val="both"/>
            </w:pPr>
            <w:r>
              <w:t>Технологические требования к выполнению данной операции</w:t>
            </w:r>
          </w:p>
          <w:p w:rsidR="00EC5F31" w:rsidRDefault="00EC5F31" w:rsidP="00F825BA">
            <w:pPr>
              <w:jc w:val="both"/>
            </w:pPr>
            <w:r>
              <w:t xml:space="preserve"> 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Повторяют правила выполнения наметывания шва вподгибку с закрытым срезом 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Повторяют правила выполнения наметывания шва вподгибку с закрытым срезом.  </w:t>
            </w:r>
          </w:p>
          <w:p w:rsidR="00EC5F31" w:rsidRDefault="00EC5F31" w:rsidP="00F825BA">
            <w:pPr>
              <w:jc w:val="both"/>
            </w:pPr>
            <w:r>
              <w:t>Соблюдают технологические требования к выполнению данной операции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66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Обработка края салфетки швом вподгибку с закрытым срезом (наметывание)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Работа с предметно-технологической картой. </w:t>
            </w:r>
          </w:p>
          <w:p w:rsidR="00EC5F31" w:rsidRDefault="00EC5F31" w:rsidP="00F825BA">
            <w:pPr>
              <w:jc w:val="both"/>
            </w:pPr>
            <w:r>
              <w:t>Обработка края салфетки швом вподгибку с закрытым срезом (наметывание)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Обрабатывают края салфетки швом вподгибку с закрытым срезом (наметывание) с помощью учителя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Работают с предметно-технологической картой.  </w:t>
            </w:r>
          </w:p>
          <w:p w:rsidR="00EC5F31" w:rsidRDefault="00EC5F31" w:rsidP="00F825BA">
            <w:pPr>
              <w:jc w:val="both"/>
            </w:pPr>
            <w:r>
              <w:t>Обрабатывают края салфетки швом вподгибку с закрытым срезом (наметывание)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67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Подгиб угла по диагонали и обработка косыми стежками вручную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Техника выполнения косого стежка.  </w:t>
            </w:r>
          </w:p>
          <w:p w:rsidR="00EC5F31" w:rsidRDefault="00EC5F31" w:rsidP="00F825BA">
            <w:pPr>
              <w:jc w:val="both"/>
            </w:pPr>
            <w:r>
              <w:t xml:space="preserve">Правила выполнения подгиба угла по диагонали. </w:t>
            </w:r>
          </w:p>
          <w:p w:rsidR="00EC5F31" w:rsidRDefault="00EC5F31" w:rsidP="00F825BA">
            <w:pPr>
              <w:jc w:val="both"/>
            </w:pPr>
            <w:r>
              <w:t>Технологические требования к выполнению данной операции</w:t>
            </w:r>
          </w:p>
          <w:p w:rsidR="00EC5F31" w:rsidRDefault="00EC5F31" w:rsidP="00F825BA">
            <w:pPr>
              <w:jc w:val="both"/>
            </w:pPr>
            <w:r>
              <w:t xml:space="preserve"> 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Знакомятся с техникой выполнения косого стежка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Знакомятся с техникой выполнения косого стежка, правила выполнения подгиба угла по диагонали.</w:t>
            </w:r>
          </w:p>
          <w:p w:rsidR="00EC5F31" w:rsidRDefault="00EC5F31">
            <w:r>
              <w:t>Соблюдают технологические требования к выполнению данной операции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68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Подгиб угла по диагонали и обработка косыми стежками вручную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Работа с предметно-технологической картой. </w:t>
            </w:r>
          </w:p>
          <w:p w:rsidR="00EC5F31" w:rsidRDefault="00EC5F31" w:rsidP="00F825BA">
            <w:pPr>
              <w:jc w:val="both"/>
            </w:pPr>
            <w:r>
              <w:t>Подгиб угла по диагонали и обработка косыми стежками вручную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Подгибают угол по диагонали и обрабатывают косыми стежками вручную с помощью учителя  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:rsidR="00EC5F31" w:rsidRDefault="00EC5F31" w:rsidP="00F825BA">
            <w:pPr>
              <w:jc w:val="both"/>
            </w:pPr>
            <w:r>
              <w:t xml:space="preserve">Подгибают угол по диагонали и обрабатывают косыми стежками вручную  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69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Закрепление шва вподгибку с закрытым срезом салфетки машинным швом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Повторение правил выполнения шва вподгибку с закрытым срезом. </w:t>
            </w:r>
          </w:p>
          <w:p w:rsidR="00EC5F31" w:rsidRDefault="00EC5F31" w:rsidP="00F825BA">
            <w:pPr>
              <w:jc w:val="both"/>
            </w:pPr>
            <w:r>
              <w:t xml:space="preserve">Технологические требования к выполнению данной операции </w:t>
            </w:r>
          </w:p>
          <w:p w:rsidR="00EC5F31" w:rsidRDefault="00EC5F31" w:rsidP="00F825BA">
            <w:pPr>
              <w:jc w:val="both"/>
            </w:pPr>
            <w:r>
              <w:t xml:space="preserve"> 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Повторяют правила выполнения шва вподгибку с закрытым срезом   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Повторяют правила выполнения шва вподгибку с закрытым срезом.</w:t>
            </w:r>
          </w:p>
          <w:p w:rsidR="00EC5F31" w:rsidRDefault="00EC5F31" w:rsidP="00F825BA">
            <w:pPr>
              <w:jc w:val="both"/>
            </w:pPr>
            <w:r>
              <w:t>Соблюдают технологические требования к выполнению данной операции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70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Закрепление шва вподгибку с закрытым срезом салфетки машинным швом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Работа с предметно-технологической картой.    </w:t>
            </w:r>
          </w:p>
          <w:p w:rsidR="00EC5F31" w:rsidRDefault="00EC5F31" w:rsidP="00F825BA">
            <w:pPr>
              <w:jc w:val="both"/>
            </w:pPr>
            <w:r>
              <w:t>Закрепление шва вподгибку с закрытым срезом салфетки машинным швом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Закрепляют шов вподгибку с закрытым срезом салфетки машинным швом с помощью учителя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Работа с предметно-технологической картой.    </w:t>
            </w:r>
          </w:p>
          <w:p w:rsidR="00EC5F31" w:rsidRDefault="00EC5F31" w:rsidP="00F825BA">
            <w:pPr>
              <w:jc w:val="both"/>
            </w:pPr>
            <w:r>
              <w:t>Закрепление шва вподгибку с закрытым срезом салфетки машинным швом</w:t>
            </w:r>
          </w:p>
        </w:tc>
      </w:tr>
      <w:tr w:rsidR="00EC5F31" w:rsidTr="00F825BA">
        <w:trPr>
          <w:trHeight w:val="558"/>
        </w:trPr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71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Отделка салфетки вышивкой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Отделка салфетки украшающими стежками: виды, материалы, ручные стежки, применяемые при отделке.  </w:t>
            </w:r>
          </w:p>
          <w:p w:rsidR="00EC5F31" w:rsidRDefault="00EC5F31" w:rsidP="00F825BA">
            <w:pPr>
              <w:jc w:val="both"/>
            </w:pPr>
            <w:r>
              <w:t xml:space="preserve">Технологические требования к выполнению вышивки салфетки. </w:t>
            </w:r>
          </w:p>
          <w:p w:rsidR="00EC5F31" w:rsidRDefault="00EC5F31" w:rsidP="00F825BA">
            <w:pPr>
              <w:jc w:val="both"/>
            </w:pPr>
            <w:r>
              <w:t xml:space="preserve">Работа с предметно-технологической картой   </w:t>
            </w:r>
          </w:p>
        </w:tc>
        <w:tc>
          <w:tcPr>
            <w:tcW w:w="3543" w:type="dxa"/>
          </w:tcPr>
          <w:p w:rsidR="00EC5F31" w:rsidRDefault="00EC5F31">
            <w:r>
              <w:t>Называют украшающие стежки с опорой на учебник. Называют материалы, необходимые для выполнения вышивки. Проговаривают последовательность выполнения украшающих стежков с опорой на предметно-технологическую карту</w:t>
            </w:r>
          </w:p>
        </w:tc>
        <w:tc>
          <w:tcPr>
            <w:tcW w:w="3545" w:type="dxa"/>
          </w:tcPr>
          <w:p w:rsidR="00EC5F31" w:rsidRDefault="00EC5F31">
            <w:r>
              <w:t>Называют украшающие стежки.  Называют материалы, необходимые для выполнения вышивки. Проговаривают последовательность выполнения украшающих стежков с опорой на предметно-технологическую карту</w:t>
            </w:r>
          </w:p>
          <w:p w:rsidR="00EC5F31" w:rsidRDefault="00EC5F31"/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72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Отделка салфетки вышивкой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  <w:vMerge w:val="restart"/>
          </w:tcPr>
          <w:p w:rsidR="00EC5F31" w:rsidRDefault="00EC5F31">
            <w:r>
              <w:t xml:space="preserve">Вышивка салфетки швом вперед иголка   </w:t>
            </w:r>
          </w:p>
        </w:tc>
        <w:tc>
          <w:tcPr>
            <w:tcW w:w="3543" w:type="dxa"/>
            <w:vMerge w:val="restart"/>
          </w:tcPr>
          <w:p w:rsidR="00EC5F31" w:rsidRDefault="00EC5F31">
            <w:r>
              <w:t>Повторяют правила безопасной работы с иглой. Выполняют вышивку салфетки   швом вперед иголка с помощью учителя</w:t>
            </w:r>
          </w:p>
        </w:tc>
        <w:tc>
          <w:tcPr>
            <w:tcW w:w="3545" w:type="dxa"/>
            <w:vMerge w:val="restart"/>
          </w:tcPr>
          <w:p w:rsidR="00EC5F31" w:rsidRDefault="00EC5F31">
            <w:r>
              <w:t xml:space="preserve">Повторяют правила безопасной работы с иглой. Выполняют отделку салфетки вышивкой швом вперед иголка    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73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Отделка салфетки вышивкой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3543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3545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74</w:t>
            </w:r>
          </w:p>
        </w:tc>
        <w:tc>
          <w:tcPr>
            <w:tcW w:w="2268" w:type="dxa"/>
          </w:tcPr>
          <w:p w:rsidR="00EC5F31" w:rsidRDefault="00EC5F31">
            <w:r>
              <w:t>Отделка салфетки вышивкой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  <w:vMerge w:val="restart"/>
          </w:tcPr>
          <w:p w:rsidR="00EC5F31" w:rsidRDefault="00EC5F31">
            <w:r>
              <w:t>Вышивка салфетки стебельчатым стежком</w:t>
            </w:r>
          </w:p>
        </w:tc>
        <w:tc>
          <w:tcPr>
            <w:tcW w:w="3543" w:type="dxa"/>
            <w:vMerge w:val="restart"/>
          </w:tcPr>
          <w:p w:rsidR="00EC5F31" w:rsidRDefault="00EC5F31">
            <w:r>
              <w:t>Повторяют правила безопасной работы ручными швейными инструментами. Выполняют вышивку салфетки стебельчатым стежком с помощью учителя</w:t>
            </w:r>
          </w:p>
        </w:tc>
        <w:tc>
          <w:tcPr>
            <w:tcW w:w="3545" w:type="dxa"/>
            <w:vMerge w:val="restart"/>
          </w:tcPr>
          <w:p w:rsidR="00EC5F31" w:rsidRDefault="00EC5F31">
            <w:r>
              <w:t xml:space="preserve">Повторяют правила безопасной работы ручными швейными инструментами. Выполняют вышивку салфетки стебельчатым стежком  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75</w:t>
            </w:r>
          </w:p>
        </w:tc>
        <w:tc>
          <w:tcPr>
            <w:tcW w:w="2268" w:type="dxa"/>
          </w:tcPr>
          <w:p w:rsidR="00EC5F31" w:rsidRDefault="00EC5F31">
            <w:r>
              <w:t>Отделка салфетки вышивкой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3543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3545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76</w:t>
            </w:r>
          </w:p>
        </w:tc>
        <w:tc>
          <w:tcPr>
            <w:tcW w:w="2268" w:type="dxa"/>
          </w:tcPr>
          <w:p w:rsidR="00EC5F31" w:rsidRDefault="00EC5F31">
            <w:r>
              <w:t>Отделка салфетки вышивкой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3543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3545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77</w:t>
            </w:r>
          </w:p>
          <w:p w:rsidR="00EC5F31" w:rsidRDefault="00EC5F31"/>
        </w:tc>
        <w:tc>
          <w:tcPr>
            <w:tcW w:w="2268" w:type="dxa"/>
          </w:tcPr>
          <w:p w:rsidR="00EC5F31" w:rsidRDefault="00EC5F31">
            <w:r>
              <w:t>Отделка салфетки вышивкой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  <w:vMerge w:val="restart"/>
          </w:tcPr>
          <w:p w:rsidR="00EC5F31" w:rsidRDefault="00EC5F31">
            <w:r>
              <w:t>Вышивка салфетки тамбурным стежком</w:t>
            </w:r>
          </w:p>
        </w:tc>
        <w:tc>
          <w:tcPr>
            <w:tcW w:w="3543" w:type="dxa"/>
            <w:vMerge w:val="restart"/>
          </w:tcPr>
          <w:p w:rsidR="00EC5F31" w:rsidRDefault="00EC5F31">
            <w:r>
              <w:t xml:space="preserve">Повторяют правила безопасной работы ручными швейными инструментами. Выполняют вышивку салфетки тамбурным стежком  с помощью учителя </w:t>
            </w:r>
          </w:p>
          <w:p w:rsidR="00EC5F31" w:rsidRDefault="00EC5F31">
            <w:r>
              <w:t xml:space="preserve">тамбурным швом  </w:t>
            </w:r>
          </w:p>
        </w:tc>
        <w:tc>
          <w:tcPr>
            <w:tcW w:w="3545" w:type="dxa"/>
            <w:vMerge w:val="restart"/>
          </w:tcPr>
          <w:p w:rsidR="00EC5F31" w:rsidRDefault="00EC5F31">
            <w:r>
              <w:t xml:space="preserve">Повторяют правила безопасной работы ручными швейными инструментами. Выполняют вышивку салфетки тамбурным стежком  </w:t>
            </w:r>
          </w:p>
          <w:p w:rsidR="00EC5F31" w:rsidRDefault="00EC5F31"/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78</w:t>
            </w:r>
          </w:p>
        </w:tc>
        <w:tc>
          <w:tcPr>
            <w:tcW w:w="2268" w:type="dxa"/>
          </w:tcPr>
          <w:p w:rsidR="00EC5F31" w:rsidRDefault="00EC5F31">
            <w:r>
              <w:t>Отделка салфетки вышивкой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3543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3545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</w:tr>
      <w:tr w:rsidR="00EC5F31" w:rsidTr="00F825BA">
        <w:tc>
          <w:tcPr>
            <w:tcW w:w="704" w:type="dxa"/>
            <w:tcBorders>
              <w:top w:val="nil"/>
            </w:tcBorders>
          </w:tcPr>
          <w:p w:rsidR="00EC5F31" w:rsidRDefault="00EC5F31" w:rsidP="00F825BA">
            <w:pPr>
              <w:jc w:val="center"/>
            </w:pPr>
            <w:r>
              <w:t>79</w:t>
            </w:r>
          </w:p>
        </w:tc>
        <w:tc>
          <w:tcPr>
            <w:tcW w:w="2268" w:type="dxa"/>
            <w:tcBorders>
              <w:top w:val="nil"/>
            </w:tcBorders>
          </w:tcPr>
          <w:p w:rsidR="00EC5F31" w:rsidRDefault="00EC5F31">
            <w:r>
              <w:t>Отделка салфетки вышивкой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3543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3545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80</w:t>
            </w:r>
          </w:p>
        </w:tc>
        <w:tc>
          <w:tcPr>
            <w:tcW w:w="2268" w:type="dxa"/>
          </w:tcPr>
          <w:p w:rsidR="00EC5F31" w:rsidRDefault="00EC5F31">
            <w:r>
              <w:t>Отделка салфетки вышивкой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3543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3545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81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Окончательная отделка и утюжка салфетки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Правила проведения влажно-тепловой обработки для изделий из хлопчатобумажной ткани. </w:t>
            </w:r>
          </w:p>
          <w:p w:rsidR="00EC5F31" w:rsidRDefault="00EC5F31">
            <w:r>
              <w:t xml:space="preserve">Технологические требования к выполнению операции.   </w:t>
            </w:r>
          </w:p>
        </w:tc>
        <w:tc>
          <w:tcPr>
            <w:tcW w:w="3543" w:type="dxa"/>
          </w:tcPr>
          <w:p w:rsidR="00EC5F31" w:rsidRDefault="00EC5F31">
            <w:r>
              <w:t>Повторяют правила проведения влажно-тепловой обработки для изделий из хлопчатобумажных тканей.</w:t>
            </w:r>
          </w:p>
          <w:p w:rsidR="00EC5F31" w:rsidRDefault="00EC5F31"/>
        </w:tc>
        <w:tc>
          <w:tcPr>
            <w:tcW w:w="3545" w:type="dxa"/>
          </w:tcPr>
          <w:p w:rsidR="00EC5F31" w:rsidRDefault="00EC5F31">
            <w:r>
              <w:t>Повторяют правила проведения влажно-тепловой обработки для изделий из хлопчатобумажных тканей.</w:t>
            </w:r>
          </w:p>
          <w:p w:rsidR="00EC5F31" w:rsidRDefault="00EC5F31"/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82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Окончательная отделка и утюжка салфетки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Техника безопасности при работе с утюгом.</w:t>
            </w:r>
          </w:p>
          <w:p w:rsidR="00EC5F31" w:rsidRDefault="00EC5F31">
            <w:r>
              <w:t>Окончательная отделка и утюжка салфетки</w:t>
            </w:r>
          </w:p>
        </w:tc>
        <w:tc>
          <w:tcPr>
            <w:tcW w:w="3543" w:type="dxa"/>
          </w:tcPr>
          <w:p w:rsidR="00EC5F31" w:rsidRDefault="00EC5F31">
            <w:r>
              <w:t>Повторяют правила техника безопасности при работе с утюгом.</w:t>
            </w:r>
          </w:p>
          <w:p w:rsidR="00EC5F31" w:rsidRDefault="00EC5F31">
            <w:r>
              <w:t>Выполняют окончательную отделку и утюжат салфетку</w:t>
            </w:r>
          </w:p>
        </w:tc>
        <w:tc>
          <w:tcPr>
            <w:tcW w:w="3545" w:type="dxa"/>
          </w:tcPr>
          <w:p w:rsidR="00EC5F31" w:rsidRDefault="00EC5F31">
            <w:r>
              <w:t>Повторяют правила техника безопасности при работе с утюгом.</w:t>
            </w:r>
          </w:p>
          <w:p w:rsidR="00EC5F31" w:rsidRDefault="00EC5F31">
            <w:r>
              <w:t>Выполняют окончательную отделку и утюжат салфетку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83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Контрольная работа. Обработка срезов салфетки швом вподгибку с закрытым срезом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Последовательность изготовления изделия.  </w:t>
            </w:r>
          </w:p>
          <w:p w:rsidR="00EC5F31" w:rsidRDefault="00EC5F31">
            <w:r>
              <w:t xml:space="preserve">Технологические требования к качеству операции </w:t>
            </w:r>
          </w:p>
        </w:tc>
        <w:tc>
          <w:tcPr>
            <w:tcW w:w="3543" w:type="dxa"/>
          </w:tcPr>
          <w:p w:rsidR="00EC5F31" w:rsidRDefault="00EC5F31">
            <w:r>
              <w:t xml:space="preserve">Знакомятся с последовательностью изготовления изделия. </w:t>
            </w:r>
          </w:p>
        </w:tc>
        <w:tc>
          <w:tcPr>
            <w:tcW w:w="3545" w:type="dxa"/>
          </w:tcPr>
          <w:p w:rsidR="00EC5F31" w:rsidRDefault="00EC5F31">
            <w:r>
              <w:t xml:space="preserve">Знакомятся с последовательностью изготовления изделия. </w:t>
            </w:r>
          </w:p>
          <w:p w:rsidR="00EC5F31" w:rsidRDefault="00EC5F31">
            <w:r>
              <w:t>Соблюдают технологические требования к качеству операции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84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Контрольная работа. Обработка срезов салфетки швом вподгибку с закрытым срезом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Обработка срезов салфетки швом вподгибку с закрытым срезом.   </w:t>
            </w:r>
          </w:p>
          <w:p w:rsidR="00EC5F31" w:rsidRDefault="00EC5F31">
            <w:r>
              <w:t>Анализ выполненной работы</w:t>
            </w:r>
          </w:p>
        </w:tc>
        <w:tc>
          <w:tcPr>
            <w:tcW w:w="3543" w:type="dxa"/>
          </w:tcPr>
          <w:p w:rsidR="00EC5F31" w:rsidRDefault="00EC5F31">
            <w:r>
              <w:t xml:space="preserve">Выполняют обработку срезов салфетки швом вподгибку с закрытым срезом с помощью учителя  </w:t>
            </w:r>
          </w:p>
        </w:tc>
        <w:tc>
          <w:tcPr>
            <w:tcW w:w="3545" w:type="dxa"/>
          </w:tcPr>
          <w:p w:rsidR="00EC5F31" w:rsidRDefault="00EC5F31">
            <w:r>
              <w:t xml:space="preserve">Выполняют обработку срезов салфетки швом вподгибку с закрытым срезом.   </w:t>
            </w:r>
          </w:p>
          <w:p w:rsidR="00EC5F31" w:rsidRDefault="00EC5F31">
            <w:r>
              <w:t>Анализируют выполненную работу</w:t>
            </w:r>
          </w:p>
        </w:tc>
      </w:tr>
      <w:tr w:rsidR="00EC5F31" w:rsidTr="00F825BA">
        <w:tc>
          <w:tcPr>
            <w:tcW w:w="14029" w:type="dxa"/>
            <w:gridSpan w:val="6"/>
          </w:tcPr>
          <w:p w:rsidR="00EC5F31" w:rsidRPr="00F825BA" w:rsidRDefault="00EC5F31" w:rsidP="00F825BA">
            <w:pPr>
              <w:jc w:val="center"/>
              <w:rPr>
                <w:b/>
              </w:rPr>
            </w:pPr>
            <w:r w:rsidRPr="00F825BA">
              <w:rPr>
                <w:b/>
              </w:rPr>
              <w:t>Работа с бумагой-16 часов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85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Изготовление снежинок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  <w:vMerge w:val="restart"/>
          </w:tcPr>
          <w:p w:rsidR="00EC5F31" w:rsidRDefault="00EC5F31">
            <w:r>
              <w:t>Виды снежинок.</w:t>
            </w:r>
          </w:p>
          <w:p w:rsidR="00EC5F31" w:rsidRDefault="00EC5F31">
            <w:r>
              <w:t xml:space="preserve"> Анализ образца</w:t>
            </w:r>
          </w:p>
          <w:p w:rsidR="00EC5F31" w:rsidRDefault="00EC5F31">
            <w:r>
              <w:t xml:space="preserve">Правила складывания бумаги для вырезания снежинок.  </w:t>
            </w:r>
          </w:p>
          <w:p w:rsidR="00EC5F31" w:rsidRDefault="00EC5F31">
            <w:r>
              <w:t xml:space="preserve">Работа с предметно-технологической картой.  </w:t>
            </w:r>
          </w:p>
          <w:p w:rsidR="00EC5F31" w:rsidRDefault="00EC5F31">
            <w:r>
              <w:t>Изготовление снежинок   из белой бумаги</w:t>
            </w:r>
          </w:p>
        </w:tc>
        <w:tc>
          <w:tcPr>
            <w:tcW w:w="3543" w:type="dxa"/>
            <w:vMerge w:val="restart"/>
          </w:tcPr>
          <w:p w:rsidR="00EC5F31" w:rsidRDefault="00EC5F31">
            <w:r>
              <w:t>Рассматривают снежинки. Анализируют образцы снежинок, отвечая на вопросы учителя. Складывают бумагу для вырезания снежинок по показу учителя. Вырезают снежинки</w:t>
            </w:r>
          </w:p>
        </w:tc>
        <w:tc>
          <w:tcPr>
            <w:tcW w:w="3545" w:type="dxa"/>
            <w:vMerge w:val="restart"/>
          </w:tcPr>
          <w:p w:rsidR="00EC5F31" w:rsidRDefault="00EC5F31">
            <w:r>
              <w:t>Рассматривают снежинки. Анализируют образцы снежинок, отвечая на</w:t>
            </w:r>
            <w:r w:rsidRPr="00F825BA">
              <w:rPr>
                <w:color w:val="00B0F0"/>
              </w:rPr>
              <w:t xml:space="preserve"> </w:t>
            </w:r>
            <w:r>
              <w:t>вопросы учителя. Складывают бумагу для вырезания снежинок, ориентируясь на предметно-технологическую карту. Вырезают снежинки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86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Изготовление снежинок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3543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3545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87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Изготовление снежинок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Работа с предметно-технологической картой.  </w:t>
            </w:r>
          </w:p>
          <w:p w:rsidR="00EC5F31" w:rsidRDefault="00EC5F31">
            <w:r>
              <w:t>Изготовление снежинок из двух видов бумаги</w:t>
            </w:r>
          </w:p>
        </w:tc>
        <w:tc>
          <w:tcPr>
            <w:tcW w:w="3543" w:type="dxa"/>
          </w:tcPr>
          <w:p w:rsidR="00EC5F31" w:rsidRDefault="00EC5F31">
            <w:r>
              <w:t xml:space="preserve">Изготавливают снежинки из двух видов бумаги с помощью учителя </w:t>
            </w:r>
          </w:p>
        </w:tc>
        <w:tc>
          <w:tcPr>
            <w:tcW w:w="3545" w:type="dxa"/>
          </w:tcPr>
          <w:p w:rsidR="00EC5F31" w:rsidRDefault="00EC5F31">
            <w:r>
              <w:t>Работают с предметно-технологической картой.  Изготавливают снежинки из двух видов бумаги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88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Изготовление снежинок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Работа с предметно-технологической картой.  </w:t>
            </w:r>
          </w:p>
          <w:p w:rsidR="00EC5F31" w:rsidRDefault="00EC5F31">
            <w:r>
              <w:t xml:space="preserve">Изготовление объемных снежинок  </w:t>
            </w:r>
          </w:p>
        </w:tc>
        <w:tc>
          <w:tcPr>
            <w:tcW w:w="3543" w:type="dxa"/>
          </w:tcPr>
          <w:p w:rsidR="00EC5F31" w:rsidRDefault="00EC5F31">
            <w:r>
              <w:t xml:space="preserve">Изготавливают объемные снежинки из бумаги с помощью учителя </w:t>
            </w:r>
          </w:p>
        </w:tc>
        <w:tc>
          <w:tcPr>
            <w:tcW w:w="3545" w:type="dxa"/>
          </w:tcPr>
          <w:p w:rsidR="00EC5F31" w:rsidRDefault="00EC5F31">
            <w:r>
              <w:t xml:space="preserve">Работают с предметно-технологической картой.  Изготавливают объемные снежинки из бумаги 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89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Изготовление объемных елочных игрушек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Виды объемных игрушек.</w:t>
            </w:r>
          </w:p>
          <w:p w:rsidR="00EC5F31" w:rsidRDefault="00EC5F31">
            <w:r>
              <w:t xml:space="preserve">Техника изготовления объемных игрушек: фонари, шар, звезда </w:t>
            </w:r>
          </w:p>
          <w:p w:rsidR="00EC5F31" w:rsidRDefault="00EC5F31">
            <w:r>
              <w:t xml:space="preserve">Анализ объекта труда.     </w:t>
            </w:r>
          </w:p>
          <w:p w:rsidR="00EC5F31" w:rsidRDefault="00EC5F31">
            <w:r>
              <w:t>Изготовление шаблона и разметка.   Вырезание основных деталей</w:t>
            </w:r>
          </w:p>
        </w:tc>
        <w:tc>
          <w:tcPr>
            <w:tcW w:w="3543" w:type="dxa"/>
          </w:tcPr>
          <w:p w:rsidR="00EC5F31" w:rsidRDefault="00EC5F31">
            <w:r>
              <w:t xml:space="preserve">Знакомятся с видами объемных игрушек, техникой изготовления объемных игрушек: фонари, шар, звезда.       Делают объемные елочные игрушки из бумаги с помощью учителя </w:t>
            </w:r>
          </w:p>
        </w:tc>
        <w:tc>
          <w:tcPr>
            <w:tcW w:w="3545" w:type="dxa"/>
          </w:tcPr>
          <w:p w:rsidR="00EC5F31" w:rsidRDefault="00EC5F31">
            <w:r>
              <w:t xml:space="preserve">Знакомятся с видами объемных игрушек, техникой изготовления объемных игрушек: фонари, шар, звезда.       </w:t>
            </w:r>
          </w:p>
          <w:p w:rsidR="00EC5F31" w:rsidRDefault="00EC5F31">
            <w:r>
              <w:t xml:space="preserve">Анализируют объект труда.     </w:t>
            </w:r>
          </w:p>
          <w:p w:rsidR="00EC5F31" w:rsidRDefault="00EC5F31">
            <w:r>
              <w:t xml:space="preserve">Делают объемные елочные игрушки из бумаги 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90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Изготовление объемных елочных игрушек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Изготовление объемных елочных игрушек</w:t>
            </w:r>
          </w:p>
        </w:tc>
        <w:tc>
          <w:tcPr>
            <w:tcW w:w="3543" w:type="dxa"/>
          </w:tcPr>
          <w:p w:rsidR="00EC5F31" w:rsidRDefault="00EC5F31">
            <w:r>
              <w:t>Делают объемные елочные игрушки из бумаги с помощью учителя.</w:t>
            </w:r>
          </w:p>
          <w:p w:rsidR="00EC5F31" w:rsidRDefault="00EC5F31">
            <w:r>
              <w:t>Изготавливают шаблоны и делают разметку</w:t>
            </w:r>
          </w:p>
        </w:tc>
        <w:tc>
          <w:tcPr>
            <w:tcW w:w="3545" w:type="dxa"/>
          </w:tcPr>
          <w:p w:rsidR="00EC5F31" w:rsidRDefault="00EC5F31">
            <w:r>
              <w:t>Делают объемные елочные игрушки из бумаги.</w:t>
            </w:r>
          </w:p>
          <w:p w:rsidR="00EC5F31" w:rsidRDefault="00EC5F31">
            <w:r>
              <w:t xml:space="preserve">Изготавливают шаблоны и делают разметку  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91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Изготовление объемных елочных игрушек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Изготовление объемных елочных игрушек.</w:t>
            </w:r>
          </w:p>
          <w:p w:rsidR="00EC5F31" w:rsidRDefault="00EC5F31"/>
        </w:tc>
        <w:tc>
          <w:tcPr>
            <w:tcW w:w="3543" w:type="dxa"/>
          </w:tcPr>
          <w:p w:rsidR="00EC5F31" w:rsidRDefault="00EC5F31">
            <w:r>
              <w:t>Делают объемные елочные игрушки из бумаги с помощью учителя.</w:t>
            </w:r>
          </w:p>
          <w:p w:rsidR="00EC5F31" w:rsidRDefault="00EC5F31">
            <w:r>
              <w:t>Вырезают основные детали</w:t>
            </w:r>
          </w:p>
        </w:tc>
        <w:tc>
          <w:tcPr>
            <w:tcW w:w="3545" w:type="dxa"/>
          </w:tcPr>
          <w:p w:rsidR="00EC5F31" w:rsidRDefault="00EC5F31">
            <w:r>
              <w:t>Делают объемные елочные игрушки из бумаги.</w:t>
            </w:r>
          </w:p>
          <w:p w:rsidR="00EC5F31" w:rsidRDefault="00EC5F31">
            <w:r>
              <w:t xml:space="preserve">Вырезают основные детали  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92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Изготовление объемных елочных игрушек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Изготовление объемных елочных игрушек.</w:t>
            </w:r>
          </w:p>
          <w:p w:rsidR="00EC5F31" w:rsidRDefault="00EC5F31">
            <w:r>
              <w:t>Вырезание дополнительных деталей</w:t>
            </w:r>
          </w:p>
        </w:tc>
        <w:tc>
          <w:tcPr>
            <w:tcW w:w="3543" w:type="dxa"/>
          </w:tcPr>
          <w:p w:rsidR="00EC5F31" w:rsidRDefault="00EC5F31">
            <w:r>
              <w:t>Делают объемные елочные игрушки из бумаги с помощью учителя.</w:t>
            </w:r>
          </w:p>
          <w:p w:rsidR="00EC5F31" w:rsidRDefault="00EC5F31">
            <w:r>
              <w:t xml:space="preserve">Вырезают дополнительные детали </w:t>
            </w:r>
          </w:p>
        </w:tc>
        <w:tc>
          <w:tcPr>
            <w:tcW w:w="3545" w:type="dxa"/>
          </w:tcPr>
          <w:p w:rsidR="00EC5F31" w:rsidRDefault="00EC5F31">
            <w:r>
              <w:t>Делают объемные елочные игрушки из бумаги.</w:t>
            </w:r>
          </w:p>
          <w:p w:rsidR="00EC5F31" w:rsidRDefault="00EC5F31">
            <w:r>
              <w:t>Вырезают дополнительные детали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93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Изготовление объемных елочных игрушек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Изготовление объемных елочных игрушек.</w:t>
            </w:r>
          </w:p>
          <w:p w:rsidR="00EC5F31" w:rsidRDefault="00EC5F31">
            <w:r>
              <w:t>Соединение деталей</w:t>
            </w:r>
          </w:p>
        </w:tc>
        <w:tc>
          <w:tcPr>
            <w:tcW w:w="3543" w:type="dxa"/>
          </w:tcPr>
          <w:p w:rsidR="00EC5F31" w:rsidRDefault="00EC5F31">
            <w:r>
              <w:t>Делают объемные елочные игрушки из бумаги с помощью учителя.</w:t>
            </w:r>
          </w:p>
          <w:p w:rsidR="00EC5F31" w:rsidRDefault="00EC5F31">
            <w:r>
              <w:t>Соединяют детали</w:t>
            </w:r>
          </w:p>
        </w:tc>
        <w:tc>
          <w:tcPr>
            <w:tcW w:w="3545" w:type="dxa"/>
          </w:tcPr>
          <w:p w:rsidR="00EC5F31" w:rsidRDefault="00EC5F31">
            <w:r>
              <w:t>Делают объемные елочные игрушки из бумаги.</w:t>
            </w:r>
          </w:p>
          <w:p w:rsidR="00EC5F31" w:rsidRDefault="00EC5F31">
            <w:r>
              <w:t>Соединяют детали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94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Изготовление объемных елочных игрушек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Изготовление объемных елочных игрушек.</w:t>
            </w:r>
          </w:p>
          <w:p w:rsidR="00EC5F31" w:rsidRDefault="00EC5F31">
            <w:r>
              <w:t>Окончательная отделка игрушек</w:t>
            </w:r>
          </w:p>
        </w:tc>
        <w:tc>
          <w:tcPr>
            <w:tcW w:w="3543" w:type="dxa"/>
          </w:tcPr>
          <w:p w:rsidR="00EC5F31" w:rsidRDefault="00EC5F31">
            <w:r>
              <w:t xml:space="preserve">Делают объемные елочные игрушки из бумаги с помощью учителя. </w:t>
            </w:r>
          </w:p>
          <w:p w:rsidR="00EC5F31" w:rsidRDefault="00EC5F31">
            <w:r>
              <w:t>Окончательно отделывают игрушки</w:t>
            </w:r>
          </w:p>
        </w:tc>
        <w:tc>
          <w:tcPr>
            <w:tcW w:w="3545" w:type="dxa"/>
          </w:tcPr>
          <w:p w:rsidR="00EC5F31" w:rsidRDefault="00EC5F31">
            <w:r>
              <w:t>Делают объемные елочные игрушки из бумаги.</w:t>
            </w:r>
          </w:p>
          <w:p w:rsidR="00EC5F31" w:rsidRDefault="00EC5F31">
            <w:r>
              <w:t>Окончательно отделывают игрушки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95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Изготовление новогодней гирлянды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Виды гирлянд.</w:t>
            </w:r>
          </w:p>
          <w:p w:rsidR="00EC5F31" w:rsidRDefault="00EC5F31">
            <w:r>
              <w:t>Техника изготовления новогодней гирлянды.</w:t>
            </w:r>
          </w:p>
          <w:p w:rsidR="00EC5F31" w:rsidRDefault="00EC5F31">
            <w:r>
              <w:t>Анализ объекта труда</w:t>
            </w:r>
          </w:p>
        </w:tc>
        <w:tc>
          <w:tcPr>
            <w:tcW w:w="3543" w:type="dxa"/>
          </w:tcPr>
          <w:p w:rsidR="00EC5F31" w:rsidRDefault="00EC5F31">
            <w:r>
              <w:t>Знакомятся с видами гирлянд, техникой изготовления новогодней гирлянды</w:t>
            </w:r>
          </w:p>
        </w:tc>
        <w:tc>
          <w:tcPr>
            <w:tcW w:w="3545" w:type="dxa"/>
          </w:tcPr>
          <w:p w:rsidR="00EC5F31" w:rsidRDefault="00EC5F31">
            <w:r>
              <w:t xml:space="preserve">Знакомятся с видами гирлянд, техникой изготовления новогодней гирлянды. </w:t>
            </w:r>
          </w:p>
          <w:p w:rsidR="00EC5F31" w:rsidRDefault="00EC5F31">
            <w:r>
              <w:t>Анализируют объект труда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96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Изготовление новогодней гирлянды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Изготовление новогодней гирлянды.</w:t>
            </w:r>
          </w:p>
          <w:p w:rsidR="00EC5F31" w:rsidRDefault="00EC5F31">
            <w:r>
              <w:t>Изготовление шаблона и разметка</w:t>
            </w:r>
          </w:p>
        </w:tc>
        <w:tc>
          <w:tcPr>
            <w:tcW w:w="3543" w:type="dxa"/>
          </w:tcPr>
          <w:p w:rsidR="00EC5F31" w:rsidRDefault="00EC5F31">
            <w:r>
              <w:t>Делают новогоднюю гирлянду из бумаги с помощью учителя.</w:t>
            </w:r>
          </w:p>
          <w:p w:rsidR="00EC5F31" w:rsidRDefault="00EC5F31">
            <w:r>
              <w:t>Изготавливают шаблоны и делают разметку</w:t>
            </w:r>
          </w:p>
        </w:tc>
        <w:tc>
          <w:tcPr>
            <w:tcW w:w="3545" w:type="dxa"/>
          </w:tcPr>
          <w:p w:rsidR="00EC5F31" w:rsidRDefault="00EC5F31">
            <w:r>
              <w:t>Делают новогоднюю гирлянду из бумаги.</w:t>
            </w:r>
          </w:p>
          <w:p w:rsidR="00EC5F31" w:rsidRDefault="00EC5F31">
            <w:r>
              <w:t>Изготавливают шаблоны и делают разметку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97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Изготовление новогодней гирлянды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Изготовление новогодней гирлянды.</w:t>
            </w:r>
          </w:p>
          <w:p w:rsidR="00EC5F31" w:rsidRDefault="00EC5F31">
            <w:r>
              <w:t>Вырезание основных деталей</w:t>
            </w:r>
          </w:p>
        </w:tc>
        <w:tc>
          <w:tcPr>
            <w:tcW w:w="3543" w:type="dxa"/>
          </w:tcPr>
          <w:p w:rsidR="00EC5F31" w:rsidRDefault="00EC5F31">
            <w:r>
              <w:t>Делают новогоднюю гирлянду из бумаги с помощью учителя.</w:t>
            </w:r>
          </w:p>
          <w:p w:rsidR="00EC5F31" w:rsidRDefault="00EC5F31">
            <w:r>
              <w:t>Вырезают основные детали</w:t>
            </w:r>
          </w:p>
        </w:tc>
        <w:tc>
          <w:tcPr>
            <w:tcW w:w="3545" w:type="dxa"/>
          </w:tcPr>
          <w:p w:rsidR="00EC5F31" w:rsidRDefault="00EC5F31">
            <w:r>
              <w:t>Делают новогоднюю гирлянду из бумаги.</w:t>
            </w:r>
          </w:p>
          <w:p w:rsidR="00EC5F31" w:rsidRPr="00F825BA" w:rsidRDefault="00EC5F31">
            <w:pPr>
              <w:rPr>
                <w:b/>
              </w:rPr>
            </w:pPr>
            <w:r>
              <w:t>Вырезают основные детали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98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Изготовление новогодней гирлянды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Изготовление новогодней гирлянды.</w:t>
            </w:r>
          </w:p>
          <w:p w:rsidR="00EC5F31" w:rsidRDefault="00EC5F31">
            <w:r>
              <w:t>Вырезание дополнительных деталей</w:t>
            </w:r>
          </w:p>
        </w:tc>
        <w:tc>
          <w:tcPr>
            <w:tcW w:w="3543" w:type="dxa"/>
          </w:tcPr>
          <w:p w:rsidR="00EC5F31" w:rsidRDefault="00EC5F31">
            <w:r>
              <w:t>Делают новогоднюю гирлянду из бумаги с помощью учителя.</w:t>
            </w:r>
          </w:p>
          <w:p w:rsidR="00EC5F31" w:rsidRDefault="00EC5F31">
            <w:r>
              <w:t>Вырезают дополнительные детали</w:t>
            </w:r>
          </w:p>
        </w:tc>
        <w:tc>
          <w:tcPr>
            <w:tcW w:w="3545" w:type="dxa"/>
          </w:tcPr>
          <w:p w:rsidR="00EC5F31" w:rsidRDefault="00EC5F31">
            <w:r>
              <w:t>Делают новогоднюю гирлянду из бумаги.</w:t>
            </w:r>
          </w:p>
          <w:p w:rsidR="00EC5F31" w:rsidRDefault="00EC5F31">
            <w:r>
              <w:t>Вырезают дополнительные детали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99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Изготовление новогодней гирлянды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Изготовление новогодней гирлянды.</w:t>
            </w:r>
          </w:p>
          <w:p w:rsidR="00EC5F31" w:rsidRDefault="00EC5F31">
            <w:r>
              <w:t>Соединение деталей</w:t>
            </w:r>
          </w:p>
        </w:tc>
        <w:tc>
          <w:tcPr>
            <w:tcW w:w="3543" w:type="dxa"/>
          </w:tcPr>
          <w:p w:rsidR="00EC5F31" w:rsidRDefault="00EC5F31">
            <w:r>
              <w:t>Делают новогоднюю гирлянду из бумаги с помощью учителя.</w:t>
            </w:r>
          </w:p>
          <w:p w:rsidR="00EC5F31" w:rsidRDefault="00EC5F31">
            <w:r>
              <w:t>Соединяют детали</w:t>
            </w:r>
          </w:p>
        </w:tc>
        <w:tc>
          <w:tcPr>
            <w:tcW w:w="3545" w:type="dxa"/>
          </w:tcPr>
          <w:p w:rsidR="00EC5F31" w:rsidRDefault="00EC5F31">
            <w:r>
              <w:t>Делают новогоднюю гирлянду из бумаги.</w:t>
            </w:r>
          </w:p>
          <w:p w:rsidR="00EC5F31" w:rsidRDefault="00EC5F31">
            <w:r>
              <w:t>Соединяют детали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100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Изготовление новогодней гирлянды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Pr="00F825BA" w:rsidRDefault="00EC5F31">
            <w:pPr>
              <w:rPr>
                <w:color w:val="000000"/>
              </w:rPr>
            </w:pPr>
            <w:r w:rsidRPr="00F825BA">
              <w:rPr>
                <w:color w:val="000000"/>
              </w:rPr>
              <w:t>Изготовление новогодней гирлянды.</w:t>
            </w:r>
          </w:p>
          <w:p w:rsidR="00EC5F31" w:rsidRPr="00F825BA" w:rsidRDefault="00EC5F31">
            <w:pPr>
              <w:rPr>
                <w:color w:val="000000"/>
              </w:rPr>
            </w:pPr>
            <w:r w:rsidRPr="00F825BA">
              <w:rPr>
                <w:color w:val="000000"/>
              </w:rPr>
              <w:t>Окончательная отделка игрушек</w:t>
            </w:r>
          </w:p>
        </w:tc>
        <w:tc>
          <w:tcPr>
            <w:tcW w:w="3543" w:type="dxa"/>
          </w:tcPr>
          <w:p w:rsidR="00EC5F31" w:rsidRPr="00F825BA" w:rsidRDefault="00EC5F31">
            <w:pPr>
              <w:rPr>
                <w:color w:val="000000"/>
              </w:rPr>
            </w:pPr>
            <w:r w:rsidRPr="00F825BA">
              <w:rPr>
                <w:color w:val="000000"/>
              </w:rPr>
              <w:t>Делают новогоднюю гирлянду из бумаги с помощью учителя.</w:t>
            </w:r>
          </w:p>
          <w:p w:rsidR="00EC5F31" w:rsidRPr="00F825BA" w:rsidRDefault="00EC5F31">
            <w:pPr>
              <w:rPr>
                <w:color w:val="000000"/>
              </w:rPr>
            </w:pPr>
            <w:r w:rsidRPr="00F825BA">
              <w:rPr>
                <w:color w:val="000000"/>
              </w:rPr>
              <w:t>Окончательно отделывают игрушки</w:t>
            </w:r>
          </w:p>
        </w:tc>
        <w:tc>
          <w:tcPr>
            <w:tcW w:w="3545" w:type="dxa"/>
          </w:tcPr>
          <w:p w:rsidR="00EC5F31" w:rsidRPr="00F825BA" w:rsidRDefault="00EC5F31">
            <w:pPr>
              <w:rPr>
                <w:color w:val="000000"/>
              </w:rPr>
            </w:pPr>
            <w:r w:rsidRPr="00F825BA">
              <w:rPr>
                <w:color w:val="000000"/>
              </w:rPr>
              <w:t>Делают новогоднюю гирлянду из бумаги.</w:t>
            </w:r>
          </w:p>
          <w:p w:rsidR="00EC5F31" w:rsidRPr="00F825BA" w:rsidRDefault="00EC5F31">
            <w:pPr>
              <w:rPr>
                <w:color w:val="000000"/>
              </w:rPr>
            </w:pPr>
            <w:r w:rsidRPr="00F825BA">
              <w:rPr>
                <w:color w:val="000000"/>
              </w:rPr>
              <w:t>Окончательно отделывают игрушки</w:t>
            </w:r>
          </w:p>
        </w:tc>
      </w:tr>
      <w:tr w:rsidR="00EC5F31" w:rsidTr="00F825BA">
        <w:tc>
          <w:tcPr>
            <w:tcW w:w="14029" w:type="dxa"/>
            <w:gridSpan w:val="6"/>
          </w:tcPr>
          <w:p w:rsidR="00EC5F31" w:rsidRPr="00F825BA" w:rsidRDefault="00EC5F31" w:rsidP="00F825BA">
            <w:pPr>
              <w:jc w:val="center"/>
              <w:rPr>
                <w:b/>
                <w:color w:val="000000"/>
              </w:rPr>
            </w:pPr>
            <w:r w:rsidRPr="00F825BA">
              <w:rPr>
                <w:b/>
                <w:color w:val="000000"/>
              </w:rPr>
              <w:t>Машинные швы. Стачной шов-4 часа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101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Стачной шов вразутюжку на образце</w:t>
            </w:r>
          </w:p>
          <w:p w:rsidR="00EC5F31" w:rsidRDefault="00EC5F31" w:rsidP="00F825BA">
            <w:pPr>
              <w:jc w:val="both"/>
            </w:pPr>
          </w:p>
          <w:p w:rsidR="00EC5F31" w:rsidRDefault="00EC5F31" w:rsidP="00F825BA">
            <w:pPr>
              <w:jc w:val="both"/>
            </w:pPr>
          </w:p>
          <w:p w:rsidR="00EC5F31" w:rsidRDefault="00EC5F31" w:rsidP="00F825BA">
            <w:pPr>
              <w:jc w:val="both"/>
            </w:pP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  <w:vMerge w:val="restart"/>
          </w:tcPr>
          <w:p w:rsidR="00EC5F31" w:rsidRPr="00F825BA" w:rsidRDefault="00EC5F31">
            <w:pPr>
              <w:rPr>
                <w:color w:val="000000"/>
              </w:rPr>
            </w:pPr>
            <w:r w:rsidRPr="00F825BA">
              <w:rPr>
                <w:color w:val="000000"/>
              </w:rPr>
              <w:t>Соединительные швы.</w:t>
            </w:r>
          </w:p>
          <w:p w:rsidR="00EC5F31" w:rsidRPr="00F825BA" w:rsidRDefault="00EC5F31">
            <w:pPr>
              <w:rPr>
                <w:color w:val="000000"/>
              </w:rPr>
            </w:pPr>
            <w:r w:rsidRPr="00F825BA">
              <w:rPr>
                <w:color w:val="000000"/>
              </w:rPr>
              <w:t>Применение стачного шва вразутюжку в изготовлении швейных изделий.</w:t>
            </w:r>
          </w:p>
          <w:p w:rsidR="00EC5F31" w:rsidRPr="00F825BA" w:rsidRDefault="00EC5F31">
            <w:pPr>
              <w:rPr>
                <w:color w:val="000000"/>
              </w:rPr>
            </w:pPr>
            <w:r w:rsidRPr="00F825BA">
              <w:rPr>
                <w:color w:val="000000"/>
              </w:rPr>
              <w:t xml:space="preserve">Технология выполнения стачного шва вразутюжку.   </w:t>
            </w:r>
          </w:p>
          <w:p w:rsidR="00EC5F31" w:rsidRPr="00F825BA" w:rsidRDefault="00EC5F31">
            <w:pPr>
              <w:rPr>
                <w:color w:val="000000"/>
              </w:rPr>
            </w:pPr>
            <w:r w:rsidRPr="00F825BA">
              <w:rPr>
                <w:color w:val="000000"/>
              </w:rPr>
              <w:t>Работа с предметно-технологической картой.</w:t>
            </w:r>
          </w:p>
          <w:p w:rsidR="00EC5F31" w:rsidRPr="00F825BA" w:rsidRDefault="00EC5F31">
            <w:pPr>
              <w:rPr>
                <w:color w:val="000000"/>
              </w:rPr>
            </w:pPr>
            <w:r w:rsidRPr="00F825BA">
              <w:rPr>
                <w:color w:val="000000"/>
              </w:rPr>
              <w:t>Оформление в тетради практической работы</w:t>
            </w:r>
          </w:p>
          <w:p w:rsidR="00EC5F31" w:rsidRPr="00F825BA" w:rsidRDefault="00EC5F31">
            <w:pPr>
              <w:rPr>
                <w:color w:val="000000"/>
              </w:rPr>
            </w:pPr>
          </w:p>
        </w:tc>
        <w:tc>
          <w:tcPr>
            <w:tcW w:w="3543" w:type="dxa"/>
            <w:vMerge w:val="restart"/>
          </w:tcPr>
          <w:p w:rsidR="00EC5F31" w:rsidRPr="00F825BA" w:rsidRDefault="00EC5F31">
            <w:pPr>
              <w:rPr>
                <w:color w:val="000000"/>
              </w:rPr>
            </w:pPr>
            <w:r w:rsidRPr="00F825BA">
              <w:rPr>
                <w:color w:val="000000"/>
              </w:rPr>
              <w:t xml:space="preserve">Зачитывают по учебнику применение стачного шва вразутюжку в изготовлении швейных изделий. </w:t>
            </w:r>
          </w:p>
          <w:p w:rsidR="00EC5F31" w:rsidRPr="00F825BA" w:rsidRDefault="00EC5F31">
            <w:pPr>
              <w:rPr>
                <w:color w:val="000000"/>
              </w:rPr>
            </w:pPr>
            <w:r w:rsidRPr="00F825BA">
              <w:rPr>
                <w:color w:val="000000"/>
              </w:rPr>
              <w:t>Получают представление о технологии выполнения стачного шва вразутюжку.</w:t>
            </w:r>
          </w:p>
          <w:p w:rsidR="00EC5F31" w:rsidRPr="00F825BA" w:rsidRDefault="00EC5F31">
            <w:pPr>
              <w:rPr>
                <w:color w:val="000000"/>
              </w:rPr>
            </w:pPr>
            <w:r w:rsidRPr="00F825BA">
              <w:rPr>
                <w:color w:val="000000"/>
              </w:rPr>
              <w:t xml:space="preserve">Выполняют на образце стачной шов вразутюжку с опорой на предметно-технологическую карту и под руководством учителя. </w:t>
            </w:r>
          </w:p>
          <w:p w:rsidR="00EC5F31" w:rsidRPr="00F825BA" w:rsidRDefault="00EC5F31">
            <w:pPr>
              <w:rPr>
                <w:color w:val="000000"/>
              </w:rPr>
            </w:pPr>
            <w:r w:rsidRPr="00F825BA">
              <w:rPr>
                <w:color w:val="000000"/>
              </w:rPr>
              <w:t>Оформляют в тетради практическую работу, приклеивают образец</w:t>
            </w:r>
          </w:p>
        </w:tc>
        <w:tc>
          <w:tcPr>
            <w:tcW w:w="3545" w:type="dxa"/>
            <w:vMerge w:val="restart"/>
          </w:tcPr>
          <w:p w:rsidR="00EC5F31" w:rsidRPr="00F825BA" w:rsidRDefault="00EC5F31">
            <w:pPr>
              <w:rPr>
                <w:color w:val="000000"/>
              </w:rPr>
            </w:pPr>
            <w:r w:rsidRPr="00F825BA">
              <w:rPr>
                <w:color w:val="000000"/>
              </w:rPr>
              <w:t>Рассказывают о применении стачного шва вразутюжку в изготовлении швейных изделий.</w:t>
            </w:r>
          </w:p>
          <w:p w:rsidR="00EC5F31" w:rsidRPr="00F825BA" w:rsidRDefault="00EC5F31">
            <w:pPr>
              <w:rPr>
                <w:color w:val="000000"/>
              </w:rPr>
            </w:pPr>
            <w:r w:rsidRPr="00F825BA">
              <w:rPr>
                <w:color w:val="000000"/>
              </w:rPr>
              <w:t>Получают представление о технологии выполнения стачного шва вразутюжку. Выполняют на образце стачной шов вразутюжку с опорой на предметно-технологическую карту. Оформляют в тетради практическую работу, приклеивают образец</w:t>
            </w:r>
          </w:p>
          <w:p w:rsidR="00EC5F31" w:rsidRPr="00F825BA" w:rsidRDefault="00EC5F31">
            <w:pPr>
              <w:rPr>
                <w:color w:val="000000"/>
              </w:rPr>
            </w:pP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102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Стачной шов вразутюжку на образце</w:t>
            </w:r>
          </w:p>
        </w:tc>
        <w:tc>
          <w:tcPr>
            <w:tcW w:w="850" w:type="dxa"/>
          </w:tcPr>
          <w:p w:rsidR="00EC5F31" w:rsidRDefault="00EC5F31" w:rsidP="00F825BA">
            <w:pPr>
              <w:tabs>
                <w:tab w:val="center" w:pos="309"/>
              </w:tabs>
            </w:pPr>
            <w:r>
              <w:tab/>
              <w:t>1</w:t>
            </w:r>
          </w:p>
        </w:tc>
        <w:tc>
          <w:tcPr>
            <w:tcW w:w="3119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3543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3545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103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Стачной шов взаутюжку на образце</w:t>
            </w:r>
          </w:p>
          <w:p w:rsidR="00EC5F31" w:rsidRDefault="00EC5F31" w:rsidP="00F825BA">
            <w:pPr>
              <w:jc w:val="both"/>
            </w:pPr>
          </w:p>
          <w:p w:rsidR="00EC5F31" w:rsidRDefault="00EC5F31" w:rsidP="00F825BA">
            <w:pPr>
              <w:jc w:val="both"/>
            </w:pPr>
          </w:p>
          <w:p w:rsidR="00EC5F31" w:rsidRDefault="00EC5F31" w:rsidP="00F825BA">
            <w:pPr>
              <w:jc w:val="both"/>
            </w:pP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  <w:vMerge w:val="restart"/>
          </w:tcPr>
          <w:p w:rsidR="00EC5F31" w:rsidRDefault="00EC5F31">
            <w:r>
              <w:t>Соединительные швы.</w:t>
            </w:r>
          </w:p>
          <w:p w:rsidR="00EC5F31" w:rsidRDefault="00EC5F31">
            <w:r>
              <w:t>Применение стачного шва взаутюжку в изготовлении швейных изделий.</w:t>
            </w:r>
          </w:p>
          <w:p w:rsidR="00EC5F31" w:rsidRDefault="00EC5F31">
            <w:r>
              <w:t>Технология выполнения стачного шва взаутюжку.</w:t>
            </w:r>
          </w:p>
          <w:p w:rsidR="00EC5F31" w:rsidRDefault="00EC5F31">
            <w:r>
              <w:t>Работа с предметно-технологической картой.</w:t>
            </w:r>
          </w:p>
          <w:p w:rsidR="00EC5F31" w:rsidRDefault="00EC5F31">
            <w:r>
              <w:t>Оформление в тетради практической работы</w:t>
            </w:r>
          </w:p>
          <w:p w:rsidR="00EC5F31" w:rsidRDefault="00EC5F31"/>
          <w:p w:rsidR="00EC5F31" w:rsidRDefault="00EC5F31"/>
          <w:p w:rsidR="00EC5F31" w:rsidRDefault="00EC5F31"/>
          <w:p w:rsidR="00EC5F31" w:rsidRDefault="00EC5F31"/>
          <w:p w:rsidR="00EC5F31" w:rsidRDefault="00EC5F31" w:rsidP="00F825BA">
            <w:pPr>
              <w:tabs>
                <w:tab w:val="left" w:pos="904"/>
              </w:tabs>
            </w:pPr>
          </w:p>
        </w:tc>
        <w:tc>
          <w:tcPr>
            <w:tcW w:w="3543" w:type="dxa"/>
            <w:vMerge w:val="restart"/>
          </w:tcPr>
          <w:p w:rsidR="00EC5F31" w:rsidRDefault="00EC5F31">
            <w:r>
              <w:t xml:space="preserve">Зачитывают по учебнику применение стачного шва взаутюжку в изготовлении швейных изделий. </w:t>
            </w:r>
          </w:p>
          <w:p w:rsidR="00EC5F31" w:rsidRDefault="00EC5F31">
            <w:r>
              <w:t>Получают представление о технологии выполнения стачного шва взаутюжку.</w:t>
            </w:r>
          </w:p>
          <w:p w:rsidR="00EC5F31" w:rsidRDefault="00EC5F31">
            <w:r>
              <w:t xml:space="preserve">Выполняют на образце стачной шов взаутюжку с опорой на предметно-технологическую карту и под руководством учителя. </w:t>
            </w:r>
          </w:p>
          <w:p w:rsidR="00EC5F31" w:rsidRDefault="00EC5F31">
            <w:r>
              <w:t>Оформляют в тетради практическую работу, приклеивают образец</w:t>
            </w:r>
          </w:p>
        </w:tc>
        <w:tc>
          <w:tcPr>
            <w:tcW w:w="3545" w:type="dxa"/>
            <w:vMerge w:val="restart"/>
          </w:tcPr>
          <w:p w:rsidR="00EC5F31" w:rsidRDefault="00EC5F31">
            <w:r>
              <w:t>Рассказывают о применении стачного шва взаутюжку в изготовлении швейных изделий.</w:t>
            </w:r>
          </w:p>
          <w:p w:rsidR="00EC5F31" w:rsidRDefault="00EC5F31">
            <w:r>
              <w:t>Получают представление о технологии выполнения стачного шва взаутюжку. Выполняют на образце стачной шов взаутюжку с опорой на предметно-технологическую карту. Оформляют в тетради практическую работу, приклеивают образец</w:t>
            </w:r>
          </w:p>
          <w:p w:rsidR="00EC5F31" w:rsidRDefault="00EC5F31"/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104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Стачной шов взаутюжку на образце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3543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3545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</w:tr>
      <w:tr w:rsidR="00EC5F31" w:rsidTr="00F825BA">
        <w:tc>
          <w:tcPr>
            <w:tcW w:w="14029" w:type="dxa"/>
            <w:gridSpan w:val="6"/>
          </w:tcPr>
          <w:p w:rsidR="00EC5F31" w:rsidRPr="00F825BA" w:rsidRDefault="00EC5F31" w:rsidP="00F825BA">
            <w:pPr>
              <w:jc w:val="center"/>
              <w:rPr>
                <w:b/>
              </w:rPr>
            </w:pPr>
            <w:r w:rsidRPr="00F825BA">
              <w:rPr>
                <w:b/>
              </w:rPr>
              <w:t>Работа с тканью. Изготовление мешочка для хранения работ-24 часа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105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Мешочек для хранения работ. Анализ образца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Назначение мешочка.</w:t>
            </w:r>
          </w:p>
          <w:p w:rsidR="00EC5F31" w:rsidRDefault="00EC5F31">
            <w:r>
              <w:t>Ткани, применяемые для изготовления мешочка для хранения работ.</w:t>
            </w:r>
          </w:p>
          <w:p w:rsidR="00EC5F31" w:rsidRDefault="00EC5F31">
            <w:r>
              <w:t>Анализ мешочка для хранения работ</w:t>
            </w:r>
          </w:p>
          <w:p w:rsidR="00EC5F31" w:rsidRDefault="00EC5F31">
            <w:r>
              <w:t>Зарисовка эскиза мешочка для хранения работ в тетрадь</w:t>
            </w:r>
          </w:p>
        </w:tc>
        <w:tc>
          <w:tcPr>
            <w:tcW w:w="3543" w:type="dxa"/>
          </w:tcPr>
          <w:p w:rsidR="00EC5F31" w:rsidRDefault="00EC5F31">
            <w:r>
              <w:t xml:space="preserve">Знакомятся с назначением мешочка для хранения работ, тканями, применяемыми для изготовления мешочка. </w:t>
            </w:r>
          </w:p>
          <w:p w:rsidR="00EC5F31" w:rsidRDefault="00EC5F31">
            <w:r>
              <w:t>Зачитывают из учебника названия машинных швов, которые используются для пошива мешочка.</w:t>
            </w:r>
          </w:p>
          <w:p w:rsidR="00EC5F31" w:rsidRDefault="00EC5F31">
            <w:r>
              <w:t>Приклеивают рисунок мешочка для хранения работ в тетрадь</w:t>
            </w:r>
          </w:p>
        </w:tc>
        <w:tc>
          <w:tcPr>
            <w:tcW w:w="3545" w:type="dxa"/>
          </w:tcPr>
          <w:p w:rsidR="00EC5F31" w:rsidRDefault="00EC5F31">
            <w:r>
              <w:t>Рассказывают о назначении мешочка для хранения работ. Знакомятся с тканями, применяемыми для изготовления мешочка для хранения работ.</w:t>
            </w:r>
          </w:p>
          <w:p w:rsidR="00EC5F31" w:rsidRDefault="00EC5F31">
            <w:r>
              <w:t xml:space="preserve">Анализируют объект труда: называют машинные швы, которые используются для пошива мешочка и виды отделки мешочка </w:t>
            </w:r>
          </w:p>
          <w:p w:rsidR="00EC5F31" w:rsidRDefault="00EC5F31">
            <w:r>
              <w:t>Выполняют эскиз мешочка для хранения работ в тетради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106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Построение выкройки мешочка для хранения работ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Правила построения выкройки мешочка. </w:t>
            </w:r>
          </w:p>
          <w:p w:rsidR="00EC5F31" w:rsidRDefault="00EC5F31">
            <w:r>
              <w:t>Построение выкройки мешочка для хранения работ</w:t>
            </w:r>
          </w:p>
        </w:tc>
        <w:tc>
          <w:tcPr>
            <w:tcW w:w="3543" w:type="dxa"/>
          </w:tcPr>
          <w:p w:rsidR="00EC5F31" w:rsidRDefault="00EC5F31">
            <w:r>
              <w:t xml:space="preserve">Вспоминают правила построения выкройки изделия.  </w:t>
            </w:r>
          </w:p>
          <w:p w:rsidR="00EC5F31" w:rsidRDefault="00EC5F31">
            <w:r>
              <w:t>Строят выкройку мешочка для хранения работ с помощью учителя</w:t>
            </w:r>
          </w:p>
        </w:tc>
        <w:tc>
          <w:tcPr>
            <w:tcW w:w="3545" w:type="dxa"/>
          </w:tcPr>
          <w:p w:rsidR="00EC5F31" w:rsidRDefault="00EC5F31">
            <w:r>
              <w:t>Называют правила построения выкройки изделия.</w:t>
            </w:r>
          </w:p>
          <w:p w:rsidR="00EC5F31" w:rsidRDefault="00EC5F31">
            <w:r>
              <w:t>Строят выкройку мешочка для хранения работ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107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Подготовка ткани к раскрою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Правила подготовки ткани к раскрою. </w:t>
            </w:r>
          </w:p>
          <w:p w:rsidR="00EC5F31" w:rsidRDefault="00EC5F31">
            <w:r>
              <w:t>Подготовка ткани к раскрою.  Определение направления нитей в ткани.</w:t>
            </w:r>
          </w:p>
          <w:p w:rsidR="00EC5F31" w:rsidRDefault="00EC5F31">
            <w:r>
              <w:t xml:space="preserve">Определение дефектов ткани. </w:t>
            </w:r>
          </w:p>
          <w:p w:rsidR="00EC5F31" w:rsidRDefault="00EC5F31">
            <w:r>
              <w:t>Декатирование ткани</w:t>
            </w:r>
          </w:p>
        </w:tc>
        <w:tc>
          <w:tcPr>
            <w:tcW w:w="3543" w:type="dxa"/>
          </w:tcPr>
          <w:p w:rsidR="00EC5F31" w:rsidRDefault="00EC5F31">
            <w:r>
              <w:t xml:space="preserve">Повторяют правила подготовки ткани к раскрою. </w:t>
            </w:r>
          </w:p>
          <w:p w:rsidR="00EC5F31" w:rsidRDefault="00EC5F31">
            <w:r>
              <w:t>Готовят ткань к раскрою с помощью учителя. Определяют направление нитей в ткани с опорой на учебник.</w:t>
            </w:r>
          </w:p>
        </w:tc>
        <w:tc>
          <w:tcPr>
            <w:tcW w:w="3545" w:type="dxa"/>
          </w:tcPr>
          <w:p w:rsidR="00EC5F31" w:rsidRDefault="00EC5F31">
            <w:r>
              <w:t xml:space="preserve">Дают определение понятию </w:t>
            </w:r>
            <w:r w:rsidRPr="00F825BA">
              <w:rPr>
                <w:i/>
              </w:rPr>
              <w:t>«декатирование».</w:t>
            </w:r>
            <w:r>
              <w:t xml:space="preserve"> Называют правила подготовки ткани к раскрою. </w:t>
            </w:r>
          </w:p>
          <w:p w:rsidR="00EC5F31" w:rsidRDefault="00EC5F31">
            <w:r>
              <w:t xml:space="preserve">Готовят ткань к раскрою. Декатируют ткань. </w:t>
            </w:r>
          </w:p>
          <w:p w:rsidR="00EC5F31" w:rsidRDefault="00EC5F31">
            <w:r>
              <w:t>Определяют направление нитей в ткани, дефекты ткани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108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Раскрой мешочка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Размещение выкройки на ткани с учетом направления нитей.  </w:t>
            </w:r>
          </w:p>
          <w:p w:rsidR="00EC5F31" w:rsidRDefault="00EC5F31">
            <w:r>
              <w:t xml:space="preserve">Техника безопасности при раскрое. </w:t>
            </w:r>
          </w:p>
          <w:p w:rsidR="00EC5F31" w:rsidRDefault="00EC5F31">
            <w:r>
              <w:t xml:space="preserve">Раскладывание выкройки на ткани. </w:t>
            </w:r>
          </w:p>
          <w:p w:rsidR="00EC5F31" w:rsidRDefault="00EC5F31">
            <w:r>
              <w:t>Раскрой мешочка для хранения работ</w:t>
            </w:r>
          </w:p>
        </w:tc>
        <w:tc>
          <w:tcPr>
            <w:tcW w:w="3543" w:type="dxa"/>
          </w:tcPr>
          <w:p w:rsidR="00EC5F31" w:rsidRDefault="00EC5F31">
            <w:r>
              <w:t xml:space="preserve">Повторяют правила размещение выкройки на ткани с учетом направления ниток, техникой безопасности при раскрое. </w:t>
            </w:r>
          </w:p>
          <w:p w:rsidR="00EC5F31" w:rsidRDefault="00EC5F31">
            <w:r>
              <w:t>Раскладывают выкройку на ткани с помощью учителя.</w:t>
            </w:r>
          </w:p>
          <w:p w:rsidR="00EC5F31" w:rsidRDefault="00EC5F31">
            <w:r>
              <w:t>Кроят мешочек для хранения работ с помощью учителя</w:t>
            </w:r>
          </w:p>
        </w:tc>
        <w:tc>
          <w:tcPr>
            <w:tcW w:w="3545" w:type="dxa"/>
          </w:tcPr>
          <w:p w:rsidR="00EC5F31" w:rsidRDefault="00EC5F31">
            <w:r>
              <w:t xml:space="preserve">Повторяют правила размещение выкройки на ткани с учетом направления ниток, технику безопасности при раскрое. </w:t>
            </w:r>
          </w:p>
          <w:p w:rsidR="00EC5F31" w:rsidRDefault="00EC5F31">
            <w:r>
              <w:t>Раскладывают выкройку на ткани.</w:t>
            </w:r>
          </w:p>
          <w:p w:rsidR="00EC5F31" w:rsidRDefault="00EC5F31">
            <w:r>
              <w:t>Кроят мешочек для хранения работ</w:t>
            </w:r>
          </w:p>
        </w:tc>
      </w:tr>
    </w:tbl>
    <w:p w:rsidR="00EC5F31" w:rsidRDefault="00EC5F31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4"/>
        <w:gridCol w:w="2268"/>
        <w:gridCol w:w="850"/>
        <w:gridCol w:w="3119"/>
        <w:gridCol w:w="3543"/>
        <w:gridCol w:w="3545"/>
      </w:tblGrid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109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Подготовка деталей мешочка для хранения работ к обработке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Повторение: копировальные стежки, их назначение. </w:t>
            </w:r>
          </w:p>
          <w:p w:rsidR="00EC5F31" w:rsidRDefault="00EC5F31">
            <w:r>
              <w:t xml:space="preserve">Повторение правил прокладывания копировальных стежков. </w:t>
            </w:r>
          </w:p>
          <w:p w:rsidR="00EC5F31" w:rsidRDefault="00EC5F31">
            <w:r>
              <w:t>Подготовка кроя мешочка для хранения работ к обработке. Прокладывание копировальных строчек, контрольных линий</w:t>
            </w:r>
          </w:p>
        </w:tc>
        <w:tc>
          <w:tcPr>
            <w:tcW w:w="3543" w:type="dxa"/>
          </w:tcPr>
          <w:p w:rsidR="00EC5F31" w:rsidRDefault="00EC5F31">
            <w:r>
              <w:t>Повторяют копировальные стежки, их назначение, правила прокладывания копировальных стежков.</w:t>
            </w:r>
          </w:p>
          <w:p w:rsidR="00EC5F31" w:rsidRDefault="00EC5F31">
            <w:r>
              <w:t>Прокладывают копировальные строчки, контрольные линии с помощью учителя</w:t>
            </w:r>
          </w:p>
        </w:tc>
        <w:tc>
          <w:tcPr>
            <w:tcW w:w="3545" w:type="dxa"/>
          </w:tcPr>
          <w:p w:rsidR="00EC5F31" w:rsidRDefault="00EC5F31">
            <w:r>
              <w:t>Повторяют копировальные стежки, их назначение, правила прокладывания копировальных стежков.</w:t>
            </w:r>
          </w:p>
          <w:p w:rsidR="00EC5F31" w:rsidRDefault="00EC5F31">
            <w:r>
              <w:t>Готовят крой мешочка для хранения работ к обработке.</w:t>
            </w:r>
          </w:p>
          <w:p w:rsidR="00EC5F31" w:rsidRDefault="00EC5F31">
            <w:r>
              <w:t>Прокладывают копировальные строчки, контрольные линии</w:t>
            </w:r>
          </w:p>
        </w:tc>
      </w:tr>
      <w:tr w:rsidR="00EC5F31" w:rsidTr="00F825BA">
        <w:trPr>
          <w:trHeight w:val="977"/>
        </w:trPr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110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Отделка кроя мешочка для хранения работ аппликацией.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Аппликация: виды, техника выполнения. </w:t>
            </w:r>
          </w:p>
          <w:p w:rsidR="00EC5F31" w:rsidRDefault="00EC5F31">
            <w:r>
              <w:t>Знакомство с правилами выполнения аппликаций зигзагообразной машинной строчкой.</w:t>
            </w:r>
          </w:p>
          <w:p w:rsidR="00EC5F31" w:rsidRDefault="00EC5F31">
            <w:r>
              <w:t xml:space="preserve">Технологические требования к выполнению данной операции.  </w:t>
            </w:r>
          </w:p>
          <w:p w:rsidR="00EC5F31" w:rsidRDefault="00EC5F31">
            <w:r>
              <w:t>Работа с предметно-технологической картой</w:t>
            </w:r>
          </w:p>
        </w:tc>
        <w:tc>
          <w:tcPr>
            <w:tcW w:w="3543" w:type="dxa"/>
          </w:tcPr>
          <w:p w:rsidR="00EC5F31" w:rsidRDefault="00EC5F31">
            <w:r>
              <w:t xml:space="preserve">Знакомятся: виды аппликаций, техника выполнения, правила выполнения аппликаций зигзагообразной машинной строчкой. </w:t>
            </w:r>
          </w:p>
          <w:p w:rsidR="00EC5F31" w:rsidRDefault="00EC5F31">
            <w:r>
              <w:t>Выполняют отделку кроя мешочка для хранения работ аппликацией</w:t>
            </w:r>
          </w:p>
        </w:tc>
        <w:tc>
          <w:tcPr>
            <w:tcW w:w="3545" w:type="dxa"/>
          </w:tcPr>
          <w:p w:rsidR="00EC5F31" w:rsidRDefault="00EC5F31">
            <w:r>
              <w:t>Знакомятся: виды аппликаций, техника выполнения, правила выполнения аппликаций зигзагообразной машинной строчкой.</w:t>
            </w:r>
          </w:p>
          <w:p w:rsidR="00EC5F31" w:rsidRDefault="00EC5F31">
            <w:r>
              <w:t>Работают с предметно-технологической картой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111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Отделка кроя мешочка для хранения работ аппликацией.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Отделка кроя мешочка для хранения работ аппликацией. </w:t>
            </w:r>
          </w:p>
          <w:p w:rsidR="00EC5F31" w:rsidRDefault="00EC5F31">
            <w:r>
              <w:t>Подбор рисунка и изготовление шаблона</w:t>
            </w:r>
          </w:p>
        </w:tc>
        <w:tc>
          <w:tcPr>
            <w:tcW w:w="3543" w:type="dxa"/>
          </w:tcPr>
          <w:p w:rsidR="00EC5F31" w:rsidRDefault="00EC5F31">
            <w:r>
              <w:t xml:space="preserve">Выполняют отделку кроя мешочка для хранения работ аппликацией. </w:t>
            </w:r>
          </w:p>
          <w:p w:rsidR="00EC5F31" w:rsidRDefault="00EC5F31">
            <w:r>
              <w:t>Подбирают рисунок и делают шаблон</w:t>
            </w:r>
          </w:p>
        </w:tc>
        <w:tc>
          <w:tcPr>
            <w:tcW w:w="3545" w:type="dxa"/>
          </w:tcPr>
          <w:p w:rsidR="00EC5F31" w:rsidRDefault="00EC5F31">
            <w:r>
              <w:t>Выполняют отделку кроя мешочка для хранения работ аппликацией.</w:t>
            </w:r>
          </w:p>
          <w:p w:rsidR="00EC5F31" w:rsidRDefault="00EC5F31">
            <w:r>
              <w:t>Подбирают рисунок и делают шаблон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112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Отделка кроя мешочка для хранения работ аппликацией.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Отделка кроя мешочка для хранения работ аппликацией. </w:t>
            </w:r>
          </w:p>
          <w:p w:rsidR="00EC5F31" w:rsidRDefault="00EC5F31">
            <w:r>
              <w:t>Выбор ткани и ее раскрой</w:t>
            </w:r>
          </w:p>
        </w:tc>
        <w:tc>
          <w:tcPr>
            <w:tcW w:w="3543" w:type="dxa"/>
          </w:tcPr>
          <w:p w:rsidR="00EC5F31" w:rsidRDefault="00EC5F31">
            <w:r>
              <w:t xml:space="preserve">Выполняют отделку кроя мешочка для хранения работ аппликацией. </w:t>
            </w:r>
          </w:p>
          <w:p w:rsidR="00EC5F31" w:rsidRDefault="00EC5F31">
            <w:r>
              <w:t>Выбирают ткань и раскраивают ее</w:t>
            </w:r>
          </w:p>
        </w:tc>
        <w:tc>
          <w:tcPr>
            <w:tcW w:w="3545" w:type="dxa"/>
          </w:tcPr>
          <w:p w:rsidR="00EC5F31" w:rsidRDefault="00EC5F31">
            <w:r>
              <w:t>Выполняют отделку кроя мешочка для хранения работ аппликацией.</w:t>
            </w:r>
          </w:p>
          <w:p w:rsidR="00EC5F31" w:rsidRDefault="00EC5F31">
            <w:r>
              <w:t>Выбирают ткань и раскраивают ее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113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Отделка кроя мешочка для хранения работ аппликацией.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Отделка кроя мешочка для хранения работ аппликацией. </w:t>
            </w:r>
          </w:p>
          <w:p w:rsidR="00EC5F31" w:rsidRDefault="00EC5F31">
            <w:r>
              <w:t>Наметывание кроя вышивки на крой мешочка</w:t>
            </w:r>
          </w:p>
        </w:tc>
        <w:tc>
          <w:tcPr>
            <w:tcW w:w="3543" w:type="dxa"/>
          </w:tcPr>
          <w:p w:rsidR="00EC5F31" w:rsidRDefault="00EC5F31">
            <w:r>
              <w:t xml:space="preserve">Выполняют отделку кроя мешочка для хранения работ аппликацией. </w:t>
            </w:r>
          </w:p>
          <w:p w:rsidR="00EC5F31" w:rsidRDefault="00EC5F31">
            <w:r>
              <w:t>Наметывают крой вышивки на крой мешочка</w:t>
            </w:r>
          </w:p>
        </w:tc>
        <w:tc>
          <w:tcPr>
            <w:tcW w:w="3545" w:type="dxa"/>
          </w:tcPr>
          <w:p w:rsidR="00EC5F31" w:rsidRDefault="00EC5F31">
            <w:r>
              <w:t>Выполняют отделку кроя мешочка для хранения работ аппликацией.</w:t>
            </w:r>
          </w:p>
          <w:p w:rsidR="00EC5F31" w:rsidRDefault="00EC5F31">
            <w:r>
              <w:t>Наметывают крой вышивки на крой мешочка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114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Отделка кроя мешочка для хранения работ аппликацией.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Отделка кроя мешочка для хранения работ аппликацией. </w:t>
            </w:r>
          </w:p>
          <w:p w:rsidR="00EC5F31" w:rsidRDefault="00EC5F31" w:rsidP="00F825BA">
            <w:pPr>
              <w:jc w:val="both"/>
            </w:pPr>
            <w:r>
              <w:t>Настрачивание аппликации на крой мешочка для хранения работ</w:t>
            </w:r>
          </w:p>
        </w:tc>
        <w:tc>
          <w:tcPr>
            <w:tcW w:w="3543" w:type="dxa"/>
          </w:tcPr>
          <w:p w:rsidR="00EC5F31" w:rsidRDefault="00EC5F31">
            <w:r>
              <w:t>Выполняют отделку кроя мешочка для хранения работ аппликацией.</w:t>
            </w:r>
          </w:p>
          <w:p w:rsidR="00EC5F31" w:rsidRDefault="00EC5F31">
            <w:r>
              <w:t>Настрачивают аппликацию на крой мешочка для хранения работ с помощью учителя</w:t>
            </w:r>
          </w:p>
        </w:tc>
        <w:tc>
          <w:tcPr>
            <w:tcW w:w="3545" w:type="dxa"/>
          </w:tcPr>
          <w:p w:rsidR="00EC5F31" w:rsidRDefault="00EC5F31">
            <w:r>
              <w:t>Выполняют отделку кроя мешочка для хранения работ аппликацией. Настрачивают аппликацию на крой мешочка для хранения работ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115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Соединение боковых срезов мешочка стачным швом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  <w:vMerge w:val="restart"/>
          </w:tcPr>
          <w:p w:rsidR="00EC5F31" w:rsidRDefault="00EC5F31" w:rsidP="00F825BA">
            <w:pPr>
              <w:jc w:val="both"/>
            </w:pPr>
            <w:r>
              <w:t xml:space="preserve">Повторение правил выполнения стачного шва.  </w:t>
            </w:r>
          </w:p>
          <w:p w:rsidR="00EC5F31" w:rsidRDefault="00EC5F31" w:rsidP="00F825BA">
            <w:pPr>
              <w:jc w:val="both"/>
            </w:pPr>
            <w:r>
              <w:t>Технологические требования к выполнению данной операции.</w:t>
            </w:r>
          </w:p>
          <w:p w:rsidR="00EC5F31" w:rsidRDefault="00EC5F31" w:rsidP="00F825BA">
            <w:pPr>
              <w:jc w:val="both"/>
            </w:pPr>
            <w:r>
              <w:t>Работа с предметно-технологической картой</w:t>
            </w:r>
          </w:p>
          <w:p w:rsidR="00EC5F31" w:rsidRDefault="00EC5F31" w:rsidP="00F825BA">
            <w:pPr>
              <w:jc w:val="both"/>
            </w:pPr>
            <w:r>
              <w:t>Соединение боковых срезов мешочка стачным швом</w:t>
            </w:r>
          </w:p>
        </w:tc>
        <w:tc>
          <w:tcPr>
            <w:tcW w:w="3543" w:type="dxa"/>
            <w:vMerge w:val="restart"/>
          </w:tcPr>
          <w:p w:rsidR="00EC5F31" w:rsidRDefault="00EC5F31">
            <w:r>
              <w:t>Рассказывают технологию выполнения стачного шва с опорой на предметно-технологическую карту.</w:t>
            </w:r>
          </w:p>
          <w:p w:rsidR="00EC5F31" w:rsidRDefault="00EC5F31">
            <w:r>
              <w:t>Соединяют боковые срезы мешочка стачным швом с помощью учителя</w:t>
            </w:r>
          </w:p>
        </w:tc>
        <w:tc>
          <w:tcPr>
            <w:tcW w:w="3545" w:type="dxa"/>
            <w:vMerge w:val="restart"/>
          </w:tcPr>
          <w:p w:rsidR="00EC5F31" w:rsidRDefault="00EC5F31">
            <w:r>
              <w:t>Повторяют технологию выполнения стачного шва</w:t>
            </w:r>
          </w:p>
          <w:p w:rsidR="00EC5F31" w:rsidRDefault="00EC5F31">
            <w:r>
              <w:t>Соблюдают технологические требования к выполнению данной операции.</w:t>
            </w:r>
          </w:p>
          <w:p w:rsidR="00EC5F31" w:rsidRDefault="00EC5F31">
            <w:r>
              <w:t>Самостоятельно работают с предметно-технологической картой. Соединяют боковые срезы мешочка стачным швом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116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Соединение боковых срезов мешочка стачным швом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3543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3545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117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Обработка срезов стачного шва мешочка петельным стежком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Правила выполнения петельного шва, область применения.</w:t>
            </w:r>
          </w:p>
          <w:p w:rsidR="00EC5F31" w:rsidRDefault="00EC5F31" w:rsidP="00F825BA">
            <w:pPr>
              <w:jc w:val="both"/>
            </w:pPr>
            <w:r>
              <w:t xml:space="preserve">Технологические требования к выполнению данной операции. </w:t>
            </w:r>
          </w:p>
          <w:p w:rsidR="00EC5F31" w:rsidRDefault="00EC5F31" w:rsidP="00F825BA">
            <w:pPr>
              <w:jc w:val="both"/>
            </w:pPr>
            <w:r>
              <w:t xml:space="preserve">Работа с предметно-технологической картой   </w:t>
            </w:r>
          </w:p>
        </w:tc>
        <w:tc>
          <w:tcPr>
            <w:tcW w:w="3543" w:type="dxa"/>
          </w:tcPr>
          <w:p w:rsidR="00EC5F31" w:rsidRDefault="00EC5F31">
            <w:r>
              <w:t>Знакомятся с правилами выполнения петельного шва</w:t>
            </w:r>
          </w:p>
          <w:p w:rsidR="00EC5F31" w:rsidRDefault="00EC5F31"/>
        </w:tc>
        <w:tc>
          <w:tcPr>
            <w:tcW w:w="3545" w:type="dxa"/>
          </w:tcPr>
          <w:p w:rsidR="00EC5F31" w:rsidRDefault="00EC5F31">
            <w:r>
              <w:t>Знакомятся с правилами выполнения петельного шва, областью применения.</w:t>
            </w:r>
          </w:p>
          <w:p w:rsidR="00EC5F31" w:rsidRDefault="00EC5F31">
            <w:r>
              <w:t>Соблюдают технологические требования к выполнению данной операции.</w:t>
            </w:r>
          </w:p>
          <w:p w:rsidR="00EC5F31" w:rsidRDefault="00EC5F31">
            <w:r>
              <w:t>Работают с предметно-технологической картой</w:t>
            </w:r>
          </w:p>
        </w:tc>
      </w:tr>
    </w:tbl>
    <w:p w:rsidR="00EC5F31" w:rsidRDefault="00EC5F31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4"/>
        <w:gridCol w:w="2268"/>
        <w:gridCol w:w="850"/>
        <w:gridCol w:w="3119"/>
        <w:gridCol w:w="3543"/>
        <w:gridCol w:w="3545"/>
      </w:tblGrid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118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Обработка срезов стачного шва мешочка петельным стежком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Обработка срезов стачного шва мешочка петельным стежком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Выполняют обработку срезов стачного шва мешочка петельным стежком с помощью учителя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Выполняют обработку срезов стачного шва мешочка петельным стежком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119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Обработка кулиски мешочка для хранения работ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Знакомство с кулиской: область применения, виды, материалы.</w:t>
            </w:r>
          </w:p>
          <w:p w:rsidR="00EC5F31" w:rsidRDefault="00EC5F31" w:rsidP="00F825BA">
            <w:pPr>
              <w:jc w:val="both"/>
            </w:pPr>
            <w:r>
              <w:t xml:space="preserve">Правила обработки кулиски.  </w:t>
            </w:r>
          </w:p>
          <w:p w:rsidR="00EC5F31" w:rsidRDefault="00EC5F31" w:rsidP="00F825BA">
            <w:pPr>
              <w:jc w:val="both"/>
            </w:pPr>
            <w:r>
              <w:t>Технологические требования к выполнению данной операции.</w:t>
            </w:r>
          </w:p>
          <w:p w:rsidR="00EC5F31" w:rsidRDefault="00EC5F31" w:rsidP="00F825BA">
            <w:pPr>
              <w:jc w:val="both"/>
            </w:pPr>
            <w:r>
              <w:t>Работа с предметно-технологической картой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Знакомятся с кулиской: область применения, виды, материалы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Знакомятся с кулиской: область применения, виды, материалы, правила обработки кулиски. </w:t>
            </w:r>
          </w:p>
          <w:p w:rsidR="00EC5F31" w:rsidRDefault="00EC5F31" w:rsidP="00F825BA">
            <w:pPr>
              <w:jc w:val="both"/>
            </w:pPr>
            <w:r>
              <w:t xml:space="preserve">Соблюдают технологические требования к выполнению данной операции. </w:t>
            </w:r>
          </w:p>
          <w:p w:rsidR="00EC5F31" w:rsidRDefault="00EC5F31" w:rsidP="00F825BA">
            <w:pPr>
              <w:jc w:val="both"/>
            </w:pPr>
            <w:r>
              <w:t>Работают с предметно-технологической картой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120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Обработка кулиски мешочка для хранения работ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Обработка кулиски мешочка для хранения работ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Выполняют обработку кулиски мешочка для хранения работ с помощью учителя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Выполняют обработку кулиски мешочка для хранения работ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121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Притачивание кулиски к мешочку для хранения работ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Правила притачивания кулиски к мешочку.  </w:t>
            </w:r>
          </w:p>
          <w:p w:rsidR="00EC5F31" w:rsidRDefault="00EC5F31" w:rsidP="00F825BA">
            <w:pPr>
              <w:jc w:val="both"/>
            </w:pPr>
            <w:r>
              <w:t>Технологические требования к выполнению данной операции.</w:t>
            </w:r>
          </w:p>
          <w:p w:rsidR="00EC5F31" w:rsidRDefault="00EC5F31" w:rsidP="00F825BA">
            <w:pPr>
              <w:jc w:val="both"/>
            </w:pPr>
            <w:r>
              <w:t>Работа с предметно-технологической картой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Знакомятся с правилами притачивания кулиски к мешочку 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Знакомятся с правилами притачивания кулиски к мешочку. </w:t>
            </w:r>
          </w:p>
          <w:p w:rsidR="00EC5F31" w:rsidRDefault="00EC5F31" w:rsidP="00F825BA">
            <w:pPr>
              <w:jc w:val="both"/>
            </w:pPr>
            <w:r>
              <w:t xml:space="preserve">Соблюдают технологические требования к выполнению данной операции. </w:t>
            </w:r>
          </w:p>
          <w:p w:rsidR="00EC5F31" w:rsidRDefault="00EC5F31" w:rsidP="00F825BA">
            <w:pPr>
              <w:jc w:val="both"/>
            </w:pPr>
            <w:r>
              <w:t>Работают с предметно-технологической картой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122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Притачивание кулиски к мешочку для хранения работ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Притачивание кулиски к мешочку для хранения работ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Притачивают кулиску к мешочку для хранения работ с помощью учителя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Притачивают кулиску к мешочку для хранения работ</w:t>
            </w:r>
          </w:p>
        </w:tc>
      </w:tr>
    </w:tbl>
    <w:p w:rsidR="00EC5F31" w:rsidRDefault="00EC5F31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4"/>
        <w:gridCol w:w="2268"/>
        <w:gridCol w:w="850"/>
        <w:gridCol w:w="3119"/>
        <w:gridCol w:w="3543"/>
        <w:gridCol w:w="3545"/>
      </w:tblGrid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123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Обработка верхнего среза мешочка для хранения работ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Повторение правил выполнения шва вподгибку с закрытым срезом. </w:t>
            </w:r>
          </w:p>
          <w:p w:rsidR="00EC5F31" w:rsidRDefault="00EC5F31" w:rsidP="00F825BA">
            <w:pPr>
              <w:jc w:val="both"/>
            </w:pPr>
            <w:r>
              <w:t>Технологические требования к выполнению данной операции.</w:t>
            </w:r>
          </w:p>
          <w:p w:rsidR="00EC5F31" w:rsidRDefault="00EC5F31" w:rsidP="00F825BA">
            <w:pPr>
              <w:jc w:val="both"/>
            </w:pPr>
            <w:r>
              <w:t>Работа с предметно-технологической картой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Повторяют правила выполнения шва вподгибку с закрытым срезом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Повторяют правила выполнения шва вподгибку с закрытым срезом. </w:t>
            </w:r>
          </w:p>
          <w:p w:rsidR="00EC5F31" w:rsidRDefault="00EC5F31" w:rsidP="00F825BA">
            <w:pPr>
              <w:jc w:val="both"/>
            </w:pPr>
            <w:r>
              <w:t>Соблюдают технологические требования к выполнению данной операции.</w:t>
            </w:r>
          </w:p>
          <w:p w:rsidR="00EC5F31" w:rsidRDefault="00EC5F31" w:rsidP="00F825BA">
            <w:pPr>
              <w:jc w:val="both"/>
            </w:pPr>
            <w:r>
              <w:t>Работают с предметно-технологической картой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124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Обработка верхнего среза мешочка для хранения работ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Обработка верхнего среза мешочка для хранения работ.</w:t>
            </w:r>
          </w:p>
          <w:p w:rsidR="00EC5F31" w:rsidRDefault="00EC5F31" w:rsidP="00F825BA">
            <w:pPr>
              <w:jc w:val="both"/>
            </w:pPr>
            <w:r>
              <w:t>Заметывание верхнего среза мешочка на 5 мм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Выполняют обработку верхнего среза мешочка для хранения работ с помощью учителя.</w:t>
            </w:r>
          </w:p>
          <w:p w:rsidR="00EC5F31" w:rsidRDefault="00EC5F31" w:rsidP="00F825BA">
            <w:pPr>
              <w:jc w:val="both"/>
            </w:pPr>
            <w:r>
              <w:t>Заметывают верхний срез мешочка на 5 мм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Выполняют обработку верхнего среза мешочка для хранения работ.</w:t>
            </w:r>
          </w:p>
          <w:p w:rsidR="00EC5F31" w:rsidRDefault="00EC5F31" w:rsidP="00F825BA">
            <w:pPr>
              <w:jc w:val="both"/>
            </w:pPr>
            <w:r>
              <w:t>Заметывают верхний срез мешочка на 5 мм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125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Обработка верхнего среза мешочка для хранения работ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Обработка верхнего среза мешочка для хранения работ.</w:t>
            </w:r>
          </w:p>
          <w:p w:rsidR="00EC5F31" w:rsidRDefault="00EC5F31" w:rsidP="00F825BA">
            <w:pPr>
              <w:jc w:val="both"/>
            </w:pPr>
            <w:r>
              <w:t>Заметывание верхнего среза мешочка на 10-15 мм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Выполняют обработку верхнего среза мешочка для хранения работ с помощью учителя.</w:t>
            </w:r>
          </w:p>
          <w:p w:rsidR="00EC5F31" w:rsidRDefault="00EC5F31" w:rsidP="00F825BA">
            <w:pPr>
              <w:jc w:val="both"/>
            </w:pPr>
            <w:r>
              <w:t>Заметывают верхний срез мешочка на 10-15 мм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Выполняют обработку верхнего среза мешочка для хранения работ.</w:t>
            </w:r>
          </w:p>
          <w:p w:rsidR="00EC5F31" w:rsidRDefault="00EC5F31" w:rsidP="00F825BA">
            <w:pPr>
              <w:jc w:val="both"/>
            </w:pPr>
            <w:r>
              <w:t>Заметывают верхний срез мешочка на 10-15 мм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126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Обработка верхнего среза мешочка для хранения работ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Обработка верхнего среза мешочка для хранения работ.</w:t>
            </w:r>
          </w:p>
          <w:p w:rsidR="00EC5F31" w:rsidRDefault="00EC5F31" w:rsidP="00F825BA">
            <w:pPr>
              <w:jc w:val="both"/>
            </w:pPr>
            <w:r>
              <w:t>Стачивание верхнего среза мешочка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Выполняют обработку верхнего среза мешочка для хранения работ с помощью учителя.</w:t>
            </w:r>
          </w:p>
          <w:p w:rsidR="00EC5F31" w:rsidRDefault="00EC5F31" w:rsidP="00F825BA">
            <w:pPr>
              <w:jc w:val="both"/>
            </w:pPr>
            <w:r>
              <w:t>Стачивают верхний срез мешочка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Выполняют обработку верхнего среза мешочка для хранения работ.</w:t>
            </w:r>
          </w:p>
          <w:p w:rsidR="00EC5F31" w:rsidRDefault="00EC5F31" w:rsidP="00F825BA">
            <w:pPr>
              <w:jc w:val="both"/>
            </w:pPr>
            <w:r>
              <w:t>Стачивают верхний срез мешочка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127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 xml:space="preserve">Окончательная отделка и утюжка мешочка для хранения работ. Тест 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Знакомство с правила проведения влажно-тепловой обработки для изделий из хлопчатобумажных тканей с аппликацией. </w:t>
            </w:r>
          </w:p>
          <w:p w:rsidR="00EC5F31" w:rsidRDefault="00EC5F31" w:rsidP="00F825BA">
            <w:pPr>
              <w:jc w:val="both"/>
            </w:pPr>
            <w:r>
              <w:t xml:space="preserve">Шнур: виды, правила продергивания. </w:t>
            </w:r>
          </w:p>
          <w:p w:rsidR="00EC5F31" w:rsidRDefault="00EC5F31" w:rsidP="00F825BA">
            <w:pPr>
              <w:jc w:val="both"/>
            </w:pPr>
            <w:r>
              <w:t xml:space="preserve">Техника безопасности при работе с электроутюгом  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Знакомятся с правилами проведения влажно-тепловой обработки для изделий из хлопчатобумажной ткани с аппликацией. </w:t>
            </w:r>
          </w:p>
          <w:p w:rsidR="00EC5F31" w:rsidRDefault="00EC5F31" w:rsidP="00F825BA">
            <w:pPr>
              <w:jc w:val="both"/>
            </w:pPr>
            <w:r>
              <w:t>Повторяют правила техники безопасности при работе с электроутюгом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Знакомятся с правилами проведения влажно-тепловой обработки для изделий из хлопчатобумажной ткани с аппликацией. </w:t>
            </w:r>
          </w:p>
          <w:p w:rsidR="00EC5F31" w:rsidRDefault="00EC5F31" w:rsidP="00F825BA">
            <w:pPr>
              <w:jc w:val="both"/>
            </w:pPr>
            <w:r>
              <w:t>Знакомятся с видами шнура, правилами продергивания.</w:t>
            </w:r>
          </w:p>
          <w:p w:rsidR="00EC5F31" w:rsidRDefault="00EC5F31" w:rsidP="00F825BA">
            <w:pPr>
              <w:jc w:val="both"/>
            </w:pPr>
            <w:r>
              <w:t>Повторяют правила техники безопасности при работе с электроутюгом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128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Окончательная отделка и утюжка мешочка для хранения работ. Тест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Выполнение окончательной отделки и утюжки мешочка для хранения работ.</w:t>
            </w:r>
          </w:p>
          <w:p w:rsidR="00EC5F31" w:rsidRDefault="00EC5F31" w:rsidP="00F825BA">
            <w:pPr>
              <w:jc w:val="both"/>
            </w:pPr>
            <w:r>
              <w:t>Продергивание шнура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Выполняют окончательную отделку и утюжку мешочка для хранения работ с помощью учителя.</w:t>
            </w:r>
          </w:p>
          <w:p w:rsidR="00EC5F31" w:rsidRDefault="00EC5F31" w:rsidP="00F825BA">
            <w:pPr>
              <w:jc w:val="both"/>
            </w:pPr>
            <w:r>
              <w:t>Продергивают шнур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Выполняют окончательную отделку и утюжку мешочка для хранения работ.</w:t>
            </w:r>
          </w:p>
          <w:p w:rsidR="00EC5F31" w:rsidRDefault="00EC5F31" w:rsidP="00F825BA">
            <w:pPr>
              <w:jc w:val="both"/>
            </w:pPr>
            <w:r>
              <w:t>Продергивают шнур</w:t>
            </w:r>
          </w:p>
        </w:tc>
      </w:tr>
      <w:tr w:rsidR="00EC5F31" w:rsidTr="00F825BA">
        <w:tc>
          <w:tcPr>
            <w:tcW w:w="14029" w:type="dxa"/>
            <w:gridSpan w:val="6"/>
          </w:tcPr>
          <w:p w:rsidR="00EC5F31" w:rsidRPr="00F825BA" w:rsidRDefault="00EC5F31" w:rsidP="00F825BA">
            <w:pPr>
              <w:jc w:val="center"/>
              <w:rPr>
                <w:b/>
              </w:rPr>
            </w:pPr>
            <w:r w:rsidRPr="00F825BA">
              <w:rPr>
                <w:b/>
              </w:rPr>
              <w:t>Машинные швы. Двойной шов-4 часа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129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Соединительные швы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Знакомство с соединительными машинными швами: виды, область применения.</w:t>
            </w:r>
          </w:p>
          <w:p w:rsidR="00EC5F31" w:rsidRDefault="00EC5F31" w:rsidP="00F825BA">
            <w:pPr>
              <w:jc w:val="both"/>
            </w:pPr>
            <w:r>
              <w:t xml:space="preserve">Технологические требования к выполнению данной операции. </w:t>
            </w:r>
          </w:p>
          <w:p w:rsidR="00EC5F31" w:rsidRDefault="00EC5F31" w:rsidP="00F825BA">
            <w:pPr>
              <w:jc w:val="both"/>
            </w:pPr>
            <w:r>
              <w:t>Работа с предметно-технологической картой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Знакомятся с соединительными машинными швами: виды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Знакомятся с соединительными машинными швами: виды, область применения.</w:t>
            </w:r>
          </w:p>
          <w:p w:rsidR="00EC5F31" w:rsidRDefault="00EC5F31" w:rsidP="00F825BA">
            <w:pPr>
              <w:jc w:val="both"/>
            </w:pPr>
            <w:r>
              <w:t>Соблюдают технологические требования к выполнению данной операции.</w:t>
            </w:r>
          </w:p>
          <w:p w:rsidR="00EC5F31" w:rsidRDefault="00EC5F31" w:rsidP="00F825BA">
            <w:pPr>
              <w:jc w:val="both"/>
            </w:pPr>
            <w:r>
              <w:t>Работают с предметно-технологической картой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130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Соединительные швы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Выполнение стачного шва на образце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Выполняют стачной шов на образце с помощью учителя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Выполняют стачной шов на образце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131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Двойной шов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Применение двойного шва. </w:t>
            </w:r>
          </w:p>
          <w:p w:rsidR="00EC5F31" w:rsidRDefault="00EC5F31" w:rsidP="00F825BA">
            <w:pPr>
              <w:jc w:val="both"/>
            </w:pPr>
            <w:r>
              <w:t>Технологические требования к выполнению данной операции.</w:t>
            </w:r>
          </w:p>
          <w:p w:rsidR="00EC5F31" w:rsidRDefault="00EC5F31" w:rsidP="00F825BA">
            <w:pPr>
              <w:jc w:val="both"/>
            </w:pPr>
            <w:r>
              <w:t>Работа с предметно-технологической картой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Знакомятся с областью применение двойного шва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Знакомятся с областью применение двойного шва.</w:t>
            </w:r>
          </w:p>
          <w:p w:rsidR="00EC5F31" w:rsidRDefault="00EC5F31" w:rsidP="00F825BA">
            <w:pPr>
              <w:jc w:val="both"/>
            </w:pPr>
            <w:r>
              <w:t xml:space="preserve">Соблюдают технологические требования к выполнению данной операции. </w:t>
            </w:r>
          </w:p>
          <w:p w:rsidR="00EC5F31" w:rsidRDefault="00EC5F31" w:rsidP="00F825BA">
            <w:pPr>
              <w:jc w:val="both"/>
            </w:pPr>
            <w:r>
              <w:t>Работают с предметно-технологической картой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132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Двойной шов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Выполнение двойного шва на образце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Выполняют двойной шов на образце с помощью учителя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Выполняют двойной шов на образце</w:t>
            </w:r>
          </w:p>
        </w:tc>
      </w:tr>
    </w:tbl>
    <w:p w:rsidR="00EC5F31" w:rsidRDefault="00EC5F31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4"/>
        <w:gridCol w:w="2268"/>
        <w:gridCol w:w="850"/>
        <w:gridCol w:w="3119"/>
        <w:gridCol w:w="3543"/>
        <w:gridCol w:w="3545"/>
      </w:tblGrid>
      <w:tr w:rsidR="00EC5F31" w:rsidTr="00F825BA">
        <w:tc>
          <w:tcPr>
            <w:tcW w:w="14029" w:type="dxa"/>
            <w:gridSpan w:val="6"/>
          </w:tcPr>
          <w:p w:rsidR="00EC5F31" w:rsidRPr="00F825BA" w:rsidRDefault="00EC5F31" w:rsidP="00F825BA">
            <w:pPr>
              <w:jc w:val="center"/>
              <w:rPr>
                <w:b/>
              </w:rPr>
            </w:pPr>
            <w:r w:rsidRPr="00F825BA">
              <w:rPr>
                <w:b/>
              </w:rPr>
              <w:t>Работа с тканью. Наволочка с клапаном-22 часа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133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Наволочка с клапаном. Анализ образца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Постельное белье: наволочка.</w:t>
            </w:r>
          </w:p>
          <w:p w:rsidR="00EC5F31" w:rsidRDefault="00EC5F31" w:rsidP="00F825BA">
            <w:pPr>
              <w:jc w:val="both"/>
            </w:pPr>
            <w:r>
              <w:t>Виды, область применения, ткани для изготовления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Знакомятся постельным бельем: наволочка, виды, область применения, ткани для изготовления постельного белья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Знакомятся постельным бельем: наволочка, виды, область применения, ткани для изготовления постельного белья</w:t>
            </w:r>
          </w:p>
          <w:p w:rsidR="00EC5F31" w:rsidRDefault="00EC5F31" w:rsidP="00F825BA">
            <w:pPr>
              <w:jc w:val="both"/>
            </w:pP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134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Анализ объекта труда. </w:t>
            </w:r>
          </w:p>
          <w:p w:rsidR="00EC5F31" w:rsidRDefault="00EC5F31" w:rsidP="00F825BA">
            <w:pPr>
              <w:jc w:val="both"/>
            </w:pPr>
            <w:r>
              <w:t>Расчет количества ткани на наволочку и запись в тетрадь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Записывают в тетрадь расчет количества ткани на наволочку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Анализируют объект труда.</w:t>
            </w:r>
          </w:p>
          <w:p w:rsidR="00EC5F31" w:rsidRDefault="00EC5F31" w:rsidP="00F825BA">
            <w:pPr>
              <w:jc w:val="both"/>
            </w:pPr>
            <w:r>
              <w:t>Выполняют расчет количества ткани на наволочку и записывают в тетрадь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135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Построение чертежа наволочки в натуральную величину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Знакомство с правилами построения выкройки наволочки, точки и линии чертежа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Знакомятся с правилами построения выкройки наволочки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Знакомятся с правилами построения выкройки наволочки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136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Построение чертежа наволочки в натуральную величину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Построение выкройки наволочки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Строят выкройку наволочки с помощью учителя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Строят выкройку наволочки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137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Подготовка ткани к раскрою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Повторяют правила подготовки ткани к раскрою. </w:t>
            </w:r>
          </w:p>
          <w:p w:rsidR="00EC5F31" w:rsidRDefault="00EC5F31" w:rsidP="00F825BA">
            <w:pPr>
              <w:jc w:val="both"/>
            </w:pPr>
            <w:r>
              <w:t>Декатирование ткани.</w:t>
            </w:r>
          </w:p>
          <w:p w:rsidR="00EC5F31" w:rsidRDefault="00EC5F31" w:rsidP="00F825BA">
            <w:pPr>
              <w:jc w:val="both"/>
            </w:pPr>
            <w:r>
              <w:t xml:space="preserve">Определение направление нитей в ткани, дефекты ткани. </w:t>
            </w:r>
          </w:p>
          <w:p w:rsidR="00EC5F31" w:rsidRDefault="00EC5F31" w:rsidP="00F825BA">
            <w:pPr>
              <w:jc w:val="both"/>
            </w:pPr>
            <w:r>
              <w:t>Подготовка ткани к раскрою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Повторяют правила подготовки ткани к раскрою. </w:t>
            </w:r>
          </w:p>
          <w:p w:rsidR="00EC5F31" w:rsidRDefault="00EC5F31" w:rsidP="00F825BA">
            <w:pPr>
              <w:jc w:val="both"/>
            </w:pPr>
            <w:r>
              <w:t>Определяют направление нитей в ткани, дефекты ткани с помощью учителя.</w:t>
            </w:r>
          </w:p>
          <w:p w:rsidR="00EC5F31" w:rsidRDefault="00EC5F31" w:rsidP="00F825BA">
            <w:pPr>
              <w:jc w:val="both"/>
            </w:pPr>
            <w:r>
              <w:t>Готовят ткань к раскрою с помощью учителя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Повторяют правила подготовки ткани к раскрою. </w:t>
            </w:r>
          </w:p>
          <w:p w:rsidR="00EC5F31" w:rsidRDefault="00EC5F31" w:rsidP="00F825BA">
            <w:pPr>
              <w:jc w:val="both"/>
            </w:pPr>
            <w:r>
              <w:t>Декатируют ткань.</w:t>
            </w:r>
          </w:p>
          <w:p w:rsidR="00EC5F31" w:rsidRDefault="00EC5F31" w:rsidP="00F825BA">
            <w:pPr>
              <w:jc w:val="both"/>
            </w:pPr>
            <w:r>
              <w:t>Определяют направление нитей в ткани, дефекты ткани.</w:t>
            </w:r>
          </w:p>
          <w:p w:rsidR="00EC5F31" w:rsidRDefault="00EC5F31" w:rsidP="00F825BA">
            <w:pPr>
              <w:jc w:val="both"/>
            </w:pPr>
            <w:r>
              <w:t>Готовят ткань к раскрою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138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Раскрой наволочки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Размещение выкройки на ткани с учетом направления ниток.</w:t>
            </w:r>
          </w:p>
          <w:p w:rsidR="00EC5F31" w:rsidRDefault="00EC5F31" w:rsidP="00F825BA">
            <w:pPr>
              <w:jc w:val="both"/>
            </w:pPr>
            <w:r>
              <w:t xml:space="preserve">Повторение правил техники безопасности при раскрое. </w:t>
            </w:r>
          </w:p>
          <w:p w:rsidR="00EC5F31" w:rsidRDefault="00EC5F31" w:rsidP="00F825BA">
            <w:pPr>
              <w:jc w:val="both"/>
            </w:pPr>
            <w:r>
              <w:t xml:space="preserve">Раскладывание выкройки на ткани. </w:t>
            </w:r>
          </w:p>
          <w:p w:rsidR="00EC5F31" w:rsidRDefault="00EC5F31" w:rsidP="00F825BA">
            <w:pPr>
              <w:jc w:val="both"/>
            </w:pPr>
            <w:r>
              <w:t>Раскрой наволочки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Размещают выкройки на ткани с учетом направления ниток.</w:t>
            </w:r>
          </w:p>
          <w:p w:rsidR="00EC5F31" w:rsidRDefault="00EC5F31" w:rsidP="00F825BA">
            <w:pPr>
              <w:jc w:val="both"/>
            </w:pPr>
            <w:r>
              <w:t>Повторяют правила техники безопасности при раскрое.</w:t>
            </w:r>
          </w:p>
          <w:p w:rsidR="00EC5F31" w:rsidRDefault="00EC5F31" w:rsidP="00F825BA">
            <w:pPr>
              <w:jc w:val="both"/>
            </w:pPr>
            <w:r>
              <w:t>Раскладывают выкройку на ткани.</w:t>
            </w:r>
          </w:p>
          <w:p w:rsidR="00EC5F31" w:rsidRDefault="00EC5F31" w:rsidP="00F825BA">
            <w:pPr>
              <w:jc w:val="both"/>
            </w:pPr>
            <w:r>
              <w:t>Кроят наволочку с помощью учителя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Размещают выкройки на ткани с учетом направления ниток.</w:t>
            </w:r>
          </w:p>
          <w:p w:rsidR="00EC5F31" w:rsidRDefault="00EC5F31" w:rsidP="00F825BA">
            <w:pPr>
              <w:jc w:val="both"/>
            </w:pPr>
            <w:r>
              <w:t>Повторяют правила техники безопасности при раскрое.</w:t>
            </w:r>
          </w:p>
          <w:p w:rsidR="00EC5F31" w:rsidRDefault="00EC5F31" w:rsidP="00F825BA">
            <w:pPr>
              <w:jc w:val="both"/>
            </w:pPr>
            <w:r>
              <w:t>Раскладывают выкройку на ткани.</w:t>
            </w:r>
          </w:p>
          <w:p w:rsidR="00EC5F31" w:rsidRDefault="00EC5F31" w:rsidP="00F825BA">
            <w:pPr>
              <w:jc w:val="both"/>
            </w:pPr>
            <w:r>
              <w:t>Кроят наволочку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139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Составление плана пошива наволочки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План пошива наволочки.</w:t>
            </w:r>
          </w:p>
          <w:p w:rsidR="00EC5F31" w:rsidRDefault="00EC5F31" w:rsidP="00F825BA">
            <w:pPr>
              <w:jc w:val="both"/>
            </w:pPr>
            <w:r>
              <w:t>Составление плана пошива наволочки в ходе коллективного обсуждения и запись его в тетради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Записывают план пошива наволочки в тетради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Знакомятся с планом пошива наволочки.</w:t>
            </w:r>
          </w:p>
          <w:p w:rsidR="00EC5F31" w:rsidRDefault="00EC5F31" w:rsidP="00F825BA">
            <w:pPr>
              <w:jc w:val="both"/>
            </w:pPr>
            <w:r>
              <w:t>Составляют план пошива наволочки в ходе коллективного обсуждения и записывают его в тетради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140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Обработка поперечных срезов наволочки швом вподгибку с закрытым срезом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Повторение технологии выполнения шва вподгибку с закрытым срезом.  </w:t>
            </w:r>
          </w:p>
          <w:p w:rsidR="00EC5F31" w:rsidRDefault="00EC5F31" w:rsidP="00F825BA">
            <w:pPr>
              <w:jc w:val="both"/>
            </w:pPr>
            <w:r>
              <w:t>Технологические требования к выполнению  шва вподгибку с закрытым срезом.</w:t>
            </w:r>
          </w:p>
          <w:p w:rsidR="00EC5F31" w:rsidRDefault="00EC5F31" w:rsidP="00F825BA">
            <w:pPr>
              <w:jc w:val="both"/>
            </w:pPr>
            <w:r>
              <w:t xml:space="preserve">Работа с предметно-технологической картой.  </w:t>
            </w:r>
          </w:p>
          <w:p w:rsidR="00EC5F31" w:rsidRDefault="00EC5F31" w:rsidP="00F825BA">
            <w:pPr>
              <w:jc w:val="both"/>
            </w:pPr>
            <w:r>
              <w:t>Обработка поперечных срезов наволочки швом вподгибку с закрытым срезом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Повторяют технологию выполнения шва вподгибку с закрытым срезом.</w:t>
            </w:r>
          </w:p>
          <w:p w:rsidR="00EC5F31" w:rsidRDefault="00EC5F31" w:rsidP="00F825BA">
            <w:pPr>
              <w:jc w:val="both"/>
            </w:pPr>
            <w:r>
              <w:t>Обрабатывают поперечные срезы наволочки швом вподгибку с закрытым срезом с опорой на предметно-технологическую карту помощью учителя.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Повторяют правила выполнения шва вподгибку с закрытым срезом. </w:t>
            </w:r>
          </w:p>
          <w:p w:rsidR="00EC5F31" w:rsidRDefault="00EC5F31" w:rsidP="00F825BA">
            <w:pPr>
              <w:jc w:val="both"/>
            </w:pPr>
            <w:r>
              <w:t>Соблюдают технологические требования к выполнению данной операции.</w:t>
            </w:r>
          </w:p>
          <w:p w:rsidR="00EC5F31" w:rsidRDefault="00EC5F31" w:rsidP="00F825BA">
            <w:pPr>
              <w:jc w:val="both"/>
            </w:pPr>
            <w:r>
              <w:t>Работают с предметно-технологической картой.</w:t>
            </w:r>
          </w:p>
          <w:p w:rsidR="00EC5F31" w:rsidRDefault="00EC5F31" w:rsidP="00F825BA">
            <w:pPr>
              <w:jc w:val="both"/>
            </w:pPr>
            <w:r>
              <w:t>Обрабатывают поперечные срезы наволочки швом вподгибку с закрытым срезом.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141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Обработка поперечных срезов наволочки швом вподгибку с закрытым срезом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Обработка поперечных срезов наволочки швом вподгибку с закрытым срезом.</w:t>
            </w:r>
          </w:p>
          <w:p w:rsidR="00EC5F31" w:rsidRDefault="00EC5F31" w:rsidP="00F825BA">
            <w:pPr>
              <w:jc w:val="both"/>
            </w:pPr>
            <w:r>
              <w:t>Заметывание поперечных срезов на 5 мм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Обрабатывают поперечные срезы наволочки швом вподгибку с закрытым срезом с помощью учителя.</w:t>
            </w:r>
          </w:p>
          <w:p w:rsidR="00EC5F31" w:rsidRDefault="00EC5F31" w:rsidP="00F825BA">
            <w:pPr>
              <w:jc w:val="both"/>
            </w:pPr>
            <w:r>
              <w:t>Заметывают поперечные срезы на 5 мм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Обрабатывают поперечные срезы наволочки швом вподгибку с закрытым срезом.</w:t>
            </w:r>
          </w:p>
          <w:p w:rsidR="00EC5F31" w:rsidRDefault="00EC5F31" w:rsidP="00F825BA">
            <w:pPr>
              <w:jc w:val="both"/>
            </w:pPr>
            <w:r>
              <w:t>Заметывают поперечные срезы на 5 мм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142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Обработка поперечных срезов наволочки швом вподгибку с закрытым срезом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Обработка поперечных срезов наволочки швом вподгибку с закрытым срезом.</w:t>
            </w:r>
          </w:p>
          <w:p w:rsidR="00EC5F31" w:rsidRDefault="00EC5F31" w:rsidP="00F825BA">
            <w:pPr>
              <w:jc w:val="both"/>
            </w:pPr>
            <w:r>
              <w:t>Заметывание поперечных срезов на 7-8 мм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Обрабатывают поперечные срезы наволочки швом вподгибку с закрытым срезом с помощью учителя.</w:t>
            </w:r>
          </w:p>
          <w:p w:rsidR="00EC5F31" w:rsidRDefault="00EC5F31" w:rsidP="00F825BA">
            <w:pPr>
              <w:jc w:val="both"/>
            </w:pPr>
            <w:r>
              <w:t>Заметывают поперечные срезы на 7-8 мм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Обрабатывают поперечные срезы наволочки швом вподгибку с закрытым срезом.</w:t>
            </w:r>
          </w:p>
          <w:p w:rsidR="00EC5F31" w:rsidRDefault="00EC5F31" w:rsidP="00F825BA">
            <w:pPr>
              <w:jc w:val="both"/>
            </w:pPr>
            <w:r>
              <w:t>Заметывают поперечные срезы на 7-8 мм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143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Обработка поперечных срезов наволочки швом вподгибку с закрытым срезом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Обработка поперечных срезов наволочки швом вподгибку с закрытым срезом.</w:t>
            </w:r>
          </w:p>
          <w:p w:rsidR="00EC5F31" w:rsidRDefault="00EC5F31" w:rsidP="00F825BA">
            <w:pPr>
              <w:jc w:val="both"/>
            </w:pPr>
            <w:r>
              <w:t>Стачивание поперечных срезов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Обрабатывают поперечные срезы наволочки швом вподгибку с закрытым срезом с помощью учителя.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Обрабатывают поперечные срезы наволочки швом вподгибку с закрытым срезом.</w:t>
            </w:r>
          </w:p>
          <w:p w:rsidR="00EC5F31" w:rsidRDefault="00EC5F31" w:rsidP="00F825BA">
            <w:pPr>
              <w:jc w:val="both"/>
            </w:pPr>
            <w:r>
              <w:t>Стачивают поперечные срезы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144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Соединение боковых срезов наволочки двойным швом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Знакомство с правилами складывания наволочки с клапаном. </w:t>
            </w:r>
          </w:p>
          <w:p w:rsidR="00EC5F31" w:rsidRDefault="00EC5F31" w:rsidP="00F825BA">
            <w:pPr>
              <w:jc w:val="both"/>
            </w:pPr>
            <w:r>
              <w:t xml:space="preserve">Повторение области применения двойного шва.  </w:t>
            </w:r>
          </w:p>
          <w:p w:rsidR="00EC5F31" w:rsidRDefault="00EC5F31" w:rsidP="00F825BA">
            <w:pPr>
              <w:jc w:val="both"/>
            </w:pPr>
            <w:r>
              <w:t>Технологические требования к выполнению данной операции.</w:t>
            </w:r>
          </w:p>
          <w:p w:rsidR="00EC5F31" w:rsidRDefault="00EC5F31" w:rsidP="00F825BA">
            <w:pPr>
              <w:jc w:val="both"/>
            </w:pPr>
            <w:r>
              <w:t>Складывание наволочки с клапаном.</w:t>
            </w:r>
          </w:p>
          <w:p w:rsidR="00EC5F31" w:rsidRDefault="00EC5F31" w:rsidP="00F825BA">
            <w:pPr>
              <w:jc w:val="both"/>
            </w:pPr>
            <w:r>
              <w:t>Работа с предметно-технологической картой.</w:t>
            </w:r>
          </w:p>
          <w:p w:rsidR="00EC5F31" w:rsidRDefault="00EC5F31" w:rsidP="00F825BA">
            <w:pPr>
              <w:jc w:val="both"/>
            </w:pPr>
            <w:r>
              <w:t>Соединение боковых срезов наволочки двойным швом.</w:t>
            </w:r>
          </w:p>
          <w:p w:rsidR="00EC5F31" w:rsidRDefault="00EC5F31" w:rsidP="00F825BA">
            <w:pPr>
              <w:jc w:val="both"/>
            </w:pPr>
            <w:r>
              <w:t>Сметывание боковых срезов наволочки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Складывают наволочку с клапаном с помощью учителя.</w:t>
            </w:r>
          </w:p>
          <w:p w:rsidR="00EC5F31" w:rsidRDefault="00EC5F31" w:rsidP="00F825BA">
            <w:pPr>
              <w:jc w:val="both"/>
            </w:pPr>
            <w:r>
              <w:t>Соединяют боковые срезы наволочки двойным швом. с помощью учителя.</w:t>
            </w:r>
          </w:p>
          <w:p w:rsidR="00EC5F31" w:rsidRDefault="00EC5F31" w:rsidP="00F825BA">
            <w:pPr>
              <w:jc w:val="both"/>
            </w:pPr>
            <w:r>
              <w:t>Сметывают боковые срезы наволочки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Знакомятся с правилами складывания наволочки с клапаном</w:t>
            </w:r>
          </w:p>
          <w:p w:rsidR="00EC5F31" w:rsidRDefault="00EC5F31" w:rsidP="00F825BA">
            <w:pPr>
              <w:jc w:val="both"/>
            </w:pPr>
            <w:r>
              <w:t>Повторяют   область применения двойного шва.</w:t>
            </w:r>
          </w:p>
          <w:p w:rsidR="00EC5F31" w:rsidRDefault="00EC5F31" w:rsidP="00F825BA">
            <w:pPr>
              <w:jc w:val="both"/>
            </w:pPr>
            <w:r>
              <w:t xml:space="preserve">Соблюдают технологические требования к выполнению данной операции. </w:t>
            </w:r>
          </w:p>
          <w:p w:rsidR="00EC5F31" w:rsidRDefault="00EC5F31" w:rsidP="00F825BA">
            <w:pPr>
              <w:jc w:val="both"/>
            </w:pPr>
            <w:r>
              <w:t>Работают с предметно-технологической картой.</w:t>
            </w:r>
          </w:p>
          <w:p w:rsidR="00EC5F31" w:rsidRDefault="00EC5F31" w:rsidP="00F825BA">
            <w:pPr>
              <w:jc w:val="both"/>
            </w:pPr>
            <w:r>
              <w:t>Складывают наволочку с клапаном.</w:t>
            </w:r>
          </w:p>
          <w:p w:rsidR="00EC5F31" w:rsidRDefault="00EC5F31" w:rsidP="00F825BA">
            <w:pPr>
              <w:jc w:val="both"/>
            </w:pPr>
            <w:r>
              <w:t>Соединяют боковые срезы наволочки двойным швом.</w:t>
            </w:r>
          </w:p>
          <w:p w:rsidR="00EC5F31" w:rsidRDefault="00EC5F31" w:rsidP="00F825BA">
            <w:pPr>
              <w:jc w:val="both"/>
            </w:pPr>
            <w:r>
              <w:t>Сметывают боковые срезы наволочки</w:t>
            </w:r>
          </w:p>
        </w:tc>
      </w:tr>
    </w:tbl>
    <w:p w:rsidR="00EC5F31" w:rsidRDefault="00EC5F31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4"/>
        <w:gridCol w:w="2268"/>
        <w:gridCol w:w="850"/>
        <w:gridCol w:w="3119"/>
        <w:gridCol w:w="3543"/>
        <w:gridCol w:w="3545"/>
      </w:tblGrid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146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Соединение боковых срезов наволочки двойным швом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Соединение боковых срезов наволочки двойным швом.</w:t>
            </w:r>
          </w:p>
          <w:p w:rsidR="00EC5F31" w:rsidRDefault="00EC5F31" w:rsidP="00F825BA">
            <w:pPr>
              <w:jc w:val="both"/>
            </w:pPr>
            <w:r>
              <w:t>Стачивание боковых срезов наволочки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Соединяют боковые срезы наволочки двойным швом. с помощью учителя.</w:t>
            </w:r>
          </w:p>
          <w:p w:rsidR="00EC5F31" w:rsidRDefault="00EC5F31" w:rsidP="00F825BA">
            <w:pPr>
              <w:jc w:val="both"/>
            </w:pPr>
            <w:r>
              <w:t>Стачивают боковые срезы наволочки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Соединяют боковые срезы наволочки двойным швом.</w:t>
            </w:r>
          </w:p>
          <w:p w:rsidR="00EC5F31" w:rsidRDefault="00EC5F31" w:rsidP="00F825BA">
            <w:pPr>
              <w:jc w:val="both"/>
            </w:pPr>
            <w:r>
              <w:t>Стачивают боковые срезы наволочки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147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Соединение боковых срезов наволочки двойным швом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Соединение боковых срезов наволочки двойным швом.</w:t>
            </w:r>
          </w:p>
          <w:p w:rsidR="00EC5F31" w:rsidRDefault="00EC5F31" w:rsidP="00F825BA">
            <w:pPr>
              <w:jc w:val="both"/>
            </w:pPr>
            <w:r>
              <w:t>Выметывание боковых срезов наволочки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Соединяют боковые срезы наволочки двойным швом. с помощью учителя.</w:t>
            </w:r>
          </w:p>
          <w:p w:rsidR="00EC5F31" w:rsidRDefault="00EC5F31" w:rsidP="00F825BA">
            <w:pPr>
              <w:jc w:val="both"/>
            </w:pPr>
            <w:r>
              <w:t>Выметывают боковые срезы наволочки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Соединяют боковые срезы наволочки двойным швом.</w:t>
            </w:r>
          </w:p>
          <w:p w:rsidR="00EC5F31" w:rsidRDefault="00EC5F31" w:rsidP="00F825BA">
            <w:pPr>
              <w:jc w:val="both"/>
            </w:pPr>
            <w:r>
              <w:t>Выметывают боковые срезы наволочки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147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Соединение боковых срезов наволочки двойным швом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Соединение боковых срезов наволочки двойным швом.</w:t>
            </w:r>
          </w:p>
          <w:p w:rsidR="00EC5F31" w:rsidRDefault="00EC5F31" w:rsidP="00F825BA">
            <w:pPr>
              <w:jc w:val="both"/>
            </w:pPr>
            <w:r>
              <w:t>Стачивание боковых срезов наволочки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Соединяют боковые срезы наволочки двойным швом. с помощью учителя.</w:t>
            </w:r>
          </w:p>
          <w:p w:rsidR="00EC5F31" w:rsidRDefault="00EC5F31" w:rsidP="00F825BA">
            <w:pPr>
              <w:jc w:val="both"/>
            </w:pPr>
            <w:r>
              <w:t>Стачивают боковые срезы наволочки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Соединяют боковые срезы наволочки двойным швом.</w:t>
            </w:r>
          </w:p>
          <w:p w:rsidR="00EC5F31" w:rsidRDefault="00EC5F31" w:rsidP="00F825BA">
            <w:pPr>
              <w:jc w:val="both"/>
            </w:pPr>
            <w:r>
              <w:t>Стачивают боковые срезы наволочки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149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Окончательная отделка и утюжка наволочки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Повторение правил проведения влажно-тепловой обработки для изделий из хлопчатобумажных тканей. </w:t>
            </w:r>
          </w:p>
          <w:p w:rsidR="00EC5F31" w:rsidRDefault="00EC5F31" w:rsidP="00F825BA">
            <w:pPr>
              <w:jc w:val="both"/>
            </w:pPr>
            <w:r>
              <w:t>Правила утюжки наволочки с клапаном.</w:t>
            </w:r>
          </w:p>
          <w:p w:rsidR="00EC5F31" w:rsidRDefault="00EC5F31" w:rsidP="00F825BA">
            <w:pPr>
              <w:jc w:val="both"/>
            </w:pPr>
            <w:r>
              <w:t>Технологические требования к выполнению операции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Повторяют правила проведения влажно-тепловой обработки для изделий из хлопчатобумажных тканей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Повторяют правила проведения влажно-тепловой обработки для изделий из хлопчатобумажных тканей, правила утюжки наволочки с клапаном, технологические требования к выполнению операции</w:t>
            </w:r>
          </w:p>
          <w:p w:rsidR="00EC5F31" w:rsidRDefault="00EC5F31" w:rsidP="00F825BA">
            <w:pPr>
              <w:jc w:val="both"/>
            </w:pP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150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Окончательная отделка и утюжка наволочки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Производство окончательной отделки и утюжки наволочки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Производят окончательную отделку и утюжку наволочки с помощью учителя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Производят окончательную отделку и утюжку наволочки</w:t>
            </w:r>
          </w:p>
        </w:tc>
      </w:tr>
    </w:tbl>
    <w:p w:rsidR="00EC5F31" w:rsidRDefault="00EC5F31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4"/>
        <w:gridCol w:w="2268"/>
        <w:gridCol w:w="850"/>
        <w:gridCol w:w="3119"/>
        <w:gridCol w:w="3543"/>
        <w:gridCol w:w="3545"/>
      </w:tblGrid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151-152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Контрольная работа. Изготовление носового платка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Последовательность изготовления носового платка. </w:t>
            </w:r>
          </w:p>
          <w:p w:rsidR="00EC5F31" w:rsidRDefault="00EC5F31" w:rsidP="00F825BA">
            <w:pPr>
              <w:jc w:val="both"/>
            </w:pPr>
            <w:r>
              <w:t xml:space="preserve">Технологические требования к качеству операции. </w:t>
            </w:r>
          </w:p>
          <w:p w:rsidR="00EC5F31" w:rsidRDefault="00EC5F31" w:rsidP="00F825BA">
            <w:pPr>
              <w:jc w:val="both"/>
            </w:pPr>
            <w:r>
              <w:t>Анализ объект труда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Соблюдают последовательность изготовления изделия, технологические требования к качеству операции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Соблюдают последовательность изготовления изделия, технологические требования к качеству операции.</w:t>
            </w:r>
          </w:p>
          <w:p w:rsidR="00EC5F31" w:rsidRDefault="00EC5F31" w:rsidP="00F825BA">
            <w:pPr>
              <w:jc w:val="both"/>
            </w:pPr>
            <w:r>
              <w:t>Анализируют объект труда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 xml:space="preserve">Контрольная работа. Изготовление носового платка. </w:t>
            </w:r>
          </w:p>
          <w:p w:rsidR="00EC5F31" w:rsidRDefault="00EC5F31" w:rsidP="00F825BA">
            <w:pPr>
              <w:jc w:val="both"/>
            </w:pPr>
            <w:r>
              <w:t xml:space="preserve">Тест 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Обработка срезов носового платка швом вподгибку с закрытым срезом</w:t>
            </w:r>
          </w:p>
        </w:tc>
        <w:tc>
          <w:tcPr>
            <w:tcW w:w="3543" w:type="dxa"/>
          </w:tcPr>
          <w:p w:rsidR="00EC5F31" w:rsidRDefault="00EC5F31">
            <w:r>
              <w:t>Обрабатывают срезы носового платка швом вподгибку с закрытым срезом с помощью учителя</w:t>
            </w:r>
          </w:p>
        </w:tc>
        <w:tc>
          <w:tcPr>
            <w:tcW w:w="3545" w:type="dxa"/>
          </w:tcPr>
          <w:p w:rsidR="00EC5F31" w:rsidRDefault="00EC5F31">
            <w:r>
              <w:t>Обрабатывают срезы носового платка швом вподгибку с закрытым срезом</w:t>
            </w:r>
          </w:p>
        </w:tc>
      </w:tr>
      <w:tr w:rsidR="00EC5F31" w:rsidTr="00F825BA">
        <w:tc>
          <w:tcPr>
            <w:tcW w:w="14029" w:type="dxa"/>
            <w:gridSpan w:val="6"/>
          </w:tcPr>
          <w:p w:rsidR="00EC5F31" w:rsidRPr="00F825BA" w:rsidRDefault="00EC5F31" w:rsidP="00F825BA">
            <w:pPr>
              <w:jc w:val="center"/>
              <w:rPr>
                <w:b/>
              </w:rPr>
            </w:pPr>
            <w:r w:rsidRPr="00F825BA">
              <w:rPr>
                <w:b/>
              </w:rPr>
              <w:t>Машинные швы. Накладной шов-6 часов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153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Накладной шов с двумя открытыми срезами (настрачивание тесьмы на ткань)</w:t>
            </w:r>
          </w:p>
          <w:p w:rsidR="00EC5F31" w:rsidRDefault="00EC5F31" w:rsidP="00F825BA">
            <w:pPr>
              <w:jc w:val="both"/>
            </w:pPr>
          </w:p>
          <w:p w:rsidR="00EC5F31" w:rsidRDefault="00EC5F31" w:rsidP="00F825BA">
            <w:pPr>
              <w:jc w:val="both"/>
            </w:pPr>
          </w:p>
          <w:p w:rsidR="00EC5F31" w:rsidRDefault="00EC5F31" w:rsidP="00F825BA">
            <w:pPr>
              <w:jc w:val="both"/>
            </w:pP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  <w:vMerge w:val="restart"/>
          </w:tcPr>
          <w:p w:rsidR="00EC5F31" w:rsidRDefault="00EC5F31">
            <w:r>
              <w:t>Накладные швы: виды, применение.  Рассматривание образцов накладного шва.</w:t>
            </w:r>
          </w:p>
          <w:p w:rsidR="00EC5F31" w:rsidRDefault="00EC5F31">
            <w:r>
              <w:t xml:space="preserve">Приёмы настрачивания тесьмы на ткань. </w:t>
            </w:r>
          </w:p>
          <w:p w:rsidR="00EC5F31" w:rsidRDefault="00EC5F31">
            <w:r>
              <w:t xml:space="preserve">Работа с предметно-технологической картой. </w:t>
            </w:r>
          </w:p>
          <w:p w:rsidR="00EC5F31" w:rsidRDefault="00EC5F31">
            <w:r>
              <w:t xml:space="preserve">Технологические требования к выполнению данной операции. </w:t>
            </w:r>
          </w:p>
          <w:p w:rsidR="00EC5F31" w:rsidRDefault="00EC5F31">
            <w:r>
              <w:t>Выполнение накладного шва с двумя открытыми срезами (настрачивание тесьмы на ткань) на образце</w:t>
            </w:r>
          </w:p>
        </w:tc>
        <w:tc>
          <w:tcPr>
            <w:tcW w:w="3543" w:type="dxa"/>
            <w:vMerge w:val="restart"/>
          </w:tcPr>
          <w:p w:rsidR="00EC5F31" w:rsidRDefault="00EC5F31">
            <w:r>
              <w:t>Рассматривают образцы накладных швов. Получают представление об использовании накладных швов в изделиях. Знакомятся с технологией выполнения накладного шва с опорой на предметно-технологическую карту</w:t>
            </w:r>
          </w:p>
          <w:p w:rsidR="00EC5F31" w:rsidRDefault="00EC5F31">
            <w:r>
              <w:t>Выполняют накладной шов с двумя открытыми срезами (настрачивание тесьмы на ткань) на образце с помощью учителя</w:t>
            </w:r>
          </w:p>
        </w:tc>
        <w:tc>
          <w:tcPr>
            <w:tcW w:w="3545" w:type="dxa"/>
            <w:vMerge w:val="restart"/>
          </w:tcPr>
          <w:p w:rsidR="00EC5F31" w:rsidRDefault="00EC5F31">
            <w:r>
              <w:t>Рассматривают образцы накладных швов. Знакомятся с накладными швами: виды, применение.  Получают представление об использовании накладных швов в изделиях</w:t>
            </w:r>
          </w:p>
          <w:p w:rsidR="00EC5F31" w:rsidRDefault="00EC5F31">
            <w:r>
              <w:t xml:space="preserve">Знакомятся с приемами настрачивания тесьмы на ткань. </w:t>
            </w:r>
          </w:p>
          <w:p w:rsidR="00EC5F31" w:rsidRDefault="00EC5F31">
            <w:r>
              <w:t xml:space="preserve">Работают с предметно-технологической картой. </w:t>
            </w:r>
          </w:p>
          <w:p w:rsidR="00EC5F31" w:rsidRDefault="00EC5F31">
            <w:r>
              <w:t>Соблюдают технологические требования к выполнению данной операции</w:t>
            </w:r>
          </w:p>
          <w:p w:rsidR="00EC5F31" w:rsidRDefault="00EC5F31">
            <w:r>
              <w:t>Выполняют накладной шов с двумя открытыми срезами (настрачивание тесьмы на ткань) на образце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154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Накладной шов с двумя открытыми срезами (настрачивание тесьмы на ткань)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3543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3545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155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Накладной шов с одним закрытым срезом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Знакомство с областью применения накладного шва с одним закрытым срезом. </w:t>
            </w:r>
          </w:p>
          <w:p w:rsidR="00EC5F31" w:rsidRDefault="00EC5F31">
            <w:r>
              <w:t xml:space="preserve">Работа с предметно-технологической картой. </w:t>
            </w:r>
          </w:p>
          <w:p w:rsidR="00EC5F31" w:rsidRDefault="00EC5F31">
            <w:r>
              <w:t xml:space="preserve">Технологические требования к выполнению данной операции. </w:t>
            </w:r>
          </w:p>
          <w:p w:rsidR="00EC5F31" w:rsidRDefault="00EC5F31">
            <w:r>
              <w:t>Рассматривание образцов</w:t>
            </w:r>
          </w:p>
        </w:tc>
        <w:tc>
          <w:tcPr>
            <w:tcW w:w="3543" w:type="dxa"/>
          </w:tcPr>
          <w:p w:rsidR="00EC5F31" w:rsidRDefault="00EC5F31">
            <w:r>
              <w:t>Знакомятся с областью применения накладного шва с одним закрытым срезом</w:t>
            </w:r>
          </w:p>
          <w:p w:rsidR="00EC5F31" w:rsidRDefault="00EC5F31"/>
        </w:tc>
        <w:tc>
          <w:tcPr>
            <w:tcW w:w="3545" w:type="dxa"/>
          </w:tcPr>
          <w:p w:rsidR="00EC5F31" w:rsidRDefault="00EC5F31">
            <w:r>
              <w:t xml:space="preserve">Знакомятся с областью применения накладного шва с одним закрытым срезом. </w:t>
            </w:r>
          </w:p>
          <w:p w:rsidR="00EC5F31" w:rsidRDefault="00EC5F31">
            <w:r>
              <w:t xml:space="preserve">Работают с предметно-технологической картой. </w:t>
            </w:r>
          </w:p>
          <w:p w:rsidR="00EC5F31" w:rsidRDefault="00EC5F31">
            <w:r>
              <w:t>Соблюдают технологические требования к выполнению данной операции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156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Накладной шов с одним закрытым срезом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Выполнение накладного шва с одним закрытым срезом на образце</w:t>
            </w:r>
          </w:p>
        </w:tc>
        <w:tc>
          <w:tcPr>
            <w:tcW w:w="3543" w:type="dxa"/>
          </w:tcPr>
          <w:p w:rsidR="00EC5F31" w:rsidRDefault="00EC5F31">
            <w:r>
              <w:t>Выполняют накладной шов с одним закрытым срезом на образце с помощью учителя</w:t>
            </w:r>
          </w:p>
        </w:tc>
        <w:tc>
          <w:tcPr>
            <w:tcW w:w="3545" w:type="dxa"/>
          </w:tcPr>
          <w:p w:rsidR="00EC5F31" w:rsidRDefault="00EC5F31">
            <w:r>
              <w:t>Выполняют накладной шов с одним закрытым срезом на образце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157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Накладной шов с двумя закрытыми срезами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Знакомство с областью применения накладного шва с двумя закрытыми срезами.</w:t>
            </w:r>
          </w:p>
          <w:p w:rsidR="00EC5F31" w:rsidRDefault="00EC5F31">
            <w:r>
              <w:t xml:space="preserve">Работа с предметно-технологической картой. </w:t>
            </w:r>
          </w:p>
          <w:p w:rsidR="00EC5F31" w:rsidRDefault="00EC5F31">
            <w:r>
              <w:t xml:space="preserve">Технологические требования к выполнению данной операции. </w:t>
            </w:r>
          </w:p>
          <w:p w:rsidR="00EC5F31" w:rsidRDefault="00EC5F31">
            <w:r>
              <w:t>Рассматривание образцов</w:t>
            </w:r>
          </w:p>
        </w:tc>
        <w:tc>
          <w:tcPr>
            <w:tcW w:w="3543" w:type="dxa"/>
          </w:tcPr>
          <w:p w:rsidR="00EC5F31" w:rsidRDefault="00EC5F31">
            <w:r>
              <w:t>Знакомство с областью применения накладного шва с двумя закрытыми срезами</w:t>
            </w:r>
          </w:p>
          <w:p w:rsidR="00EC5F31" w:rsidRDefault="00EC5F31"/>
        </w:tc>
        <w:tc>
          <w:tcPr>
            <w:tcW w:w="3545" w:type="dxa"/>
          </w:tcPr>
          <w:p w:rsidR="00EC5F31" w:rsidRDefault="00EC5F31">
            <w:r>
              <w:t>Знакомство с областью применения накладного шва с двумя закрытыми срезами.</w:t>
            </w:r>
          </w:p>
          <w:p w:rsidR="00EC5F31" w:rsidRDefault="00EC5F31">
            <w:r>
              <w:t xml:space="preserve">Работают с предметно-технологической картой. </w:t>
            </w:r>
          </w:p>
          <w:p w:rsidR="00EC5F31" w:rsidRDefault="00EC5F31">
            <w:r>
              <w:t>Соблюдают технологические требования к выполнению данной операции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158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Выполнение накладного шва с двумя закрытыми срезами на образце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Выполняют накладной шов с двумя закрытыми срезами на образце с помощью учителя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Выполняют накладной шов с двумя закрытыми срезами на образце</w:t>
            </w:r>
          </w:p>
        </w:tc>
      </w:tr>
    </w:tbl>
    <w:p w:rsidR="00EC5F31" w:rsidRDefault="00EC5F31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4"/>
        <w:gridCol w:w="2268"/>
        <w:gridCol w:w="850"/>
        <w:gridCol w:w="3119"/>
        <w:gridCol w:w="3543"/>
        <w:gridCol w:w="3545"/>
      </w:tblGrid>
      <w:tr w:rsidR="00EC5F31" w:rsidTr="00F825BA">
        <w:tc>
          <w:tcPr>
            <w:tcW w:w="14029" w:type="dxa"/>
            <w:gridSpan w:val="6"/>
          </w:tcPr>
          <w:p w:rsidR="00EC5F31" w:rsidRPr="00F825BA" w:rsidRDefault="00EC5F31" w:rsidP="00F825BA">
            <w:pPr>
              <w:jc w:val="center"/>
              <w:rPr>
                <w:b/>
              </w:rPr>
            </w:pPr>
            <w:r w:rsidRPr="00F825BA">
              <w:rPr>
                <w:b/>
              </w:rPr>
              <w:t>Работа с тканью. Изготовление сумки хозяйственной-20 часов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159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Сведения о волокнах хлопка. Получение хлопчатобумажной пряжи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Знакомство со сведениями о хлопчатобумажной ткани: сырье, выращивание сбор, обработка хлопка, получение пряжи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Знакомятся со сведениями о хлопчатобумажной ткани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Знакомятся со сведениями о хлопчатобумажной ткани: сырье, выращивании, сборе, обработке хлопка, получении пряжи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160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Сведения о волокнах хлопка. Получение хлопчатобумажной пряжи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Составление коллекции хлопчатобумажных тканей и оформление в тетради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Составляют коллекцию хлопчатобумажных тканей и оформляют в тетради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Составляют коллекцию хлопчатобумажных тканей и оформляют в тетради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161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Сумка хозяйственная. Анализ образца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Знакомство с сумкой хозяйственной: фасоны, формы, отделка, виды тканей. </w:t>
            </w:r>
          </w:p>
          <w:p w:rsidR="00EC5F31" w:rsidRDefault="00EC5F31" w:rsidP="00F825BA">
            <w:pPr>
              <w:jc w:val="both"/>
            </w:pPr>
            <w:r>
              <w:t xml:space="preserve">Анализ объекта труда. </w:t>
            </w:r>
          </w:p>
          <w:p w:rsidR="00EC5F31" w:rsidRDefault="00EC5F31" w:rsidP="00F825BA">
            <w:pPr>
              <w:jc w:val="both"/>
            </w:pPr>
            <w:r>
              <w:t>Расчет расхода ткани на хозяйственную сумку и оформление в тетради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Знакомятся с сумкой хозяйственной: фасоны, формы, отделка, виды тканей. </w:t>
            </w:r>
          </w:p>
          <w:p w:rsidR="00EC5F31" w:rsidRDefault="00EC5F31" w:rsidP="00F825BA">
            <w:pPr>
              <w:jc w:val="both"/>
            </w:pPr>
            <w:r>
              <w:t>Оформляют в тетради расчет расхода ткани на хозяйственную сумку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Знакомятся с сумкой хозяйственной: фасоны, формы, отделка, виды тканей. </w:t>
            </w:r>
          </w:p>
          <w:p w:rsidR="00EC5F31" w:rsidRDefault="00EC5F31" w:rsidP="00F825BA">
            <w:pPr>
              <w:jc w:val="both"/>
            </w:pPr>
            <w:r>
              <w:t xml:space="preserve">Анализируют объект труда. </w:t>
            </w:r>
          </w:p>
          <w:p w:rsidR="00EC5F31" w:rsidRDefault="00EC5F31" w:rsidP="00F825BA">
            <w:pPr>
              <w:jc w:val="both"/>
            </w:pPr>
            <w:r>
              <w:t>Производят расчет расхода ткани на хозяйственную сумку и оформляют в тетради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162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Построение чертежа хозяйственной сумки в М 1:4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Знакомство с правилами построения чертежа хозяйственной сумки в масштабе. </w:t>
            </w:r>
          </w:p>
          <w:p w:rsidR="00EC5F31" w:rsidRDefault="00EC5F31" w:rsidP="00F825BA">
            <w:pPr>
              <w:jc w:val="both"/>
            </w:pPr>
            <w:r>
              <w:t xml:space="preserve">Повторяют правила построения прямого угла. </w:t>
            </w:r>
          </w:p>
          <w:p w:rsidR="00EC5F31" w:rsidRDefault="00EC5F31" w:rsidP="00F825BA">
            <w:pPr>
              <w:jc w:val="both"/>
            </w:pPr>
            <w:r>
              <w:t>Построение чертежа хозяйственной сумки в М 1:4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Знакомятся с правилами построения чертежа хозяйственной сумки в масштабе. </w:t>
            </w:r>
          </w:p>
          <w:p w:rsidR="00EC5F31" w:rsidRDefault="00EC5F31" w:rsidP="00F825BA">
            <w:pPr>
              <w:jc w:val="both"/>
            </w:pPr>
            <w:r>
              <w:t>Строят чертеж хозяйственной сумки в М 1:4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Знакомятся с правилами построения чертежа хозяйственной сумки в масштабе. </w:t>
            </w:r>
          </w:p>
          <w:p w:rsidR="00EC5F31" w:rsidRDefault="00EC5F31" w:rsidP="00F825BA">
            <w:pPr>
              <w:jc w:val="both"/>
            </w:pPr>
            <w:r>
              <w:t xml:space="preserve">Повторяют правила построения прямого угла. </w:t>
            </w:r>
          </w:p>
          <w:p w:rsidR="00EC5F31" w:rsidRDefault="00EC5F31" w:rsidP="00F825BA">
            <w:pPr>
              <w:jc w:val="both"/>
            </w:pPr>
            <w:r>
              <w:t>Строят чертеж хозяйственной сумки в М 1:4</w:t>
            </w:r>
          </w:p>
        </w:tc>
      </w:tr>
    </w:tbl>
    <w:p w:rsidR="00EC5F31" w:rsidRDefault="00EC5F31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4"/>
        <w:gridCol w:w="2268"/>
        <w:gridCol w:w="850"/>
        <w:gridCol w:w="3119"/>
        <w:gridCol w:w="3543"/>
        <w:gridCol w:w="3545"/>
      </w:tblGrid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163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Построение выкройки сумки в натуральную величину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Повторяют правила построения выкройки хозяйственной сумки.  </w:t>
            </w:r>
          </w:p>
          <w:p w:rsidR="00EC5F31" w:rsidRDefault="00EC5F31" w:rsidP="00F825BA">
            <w:pPr>
              <w:jc w:val="both"/>
            </w:pPr>
            <w:r>
              <w:t>Повторение правил обозначения контурных линий на выкройке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Повторяют правила построения выкройки хозяйственной сумки  </w:t>
            </w:r>
          </w:p>
          <w:p w:rsidR="00EC5F31" w:rsidRPr="00F825BA" w:rsidRDefault="00EC5F31" w:rsidP="00F825BA">
            <w:pPr>
              <w:jc w:val="both"/>
              <w:rPr>
                <w:b/>
              </w:rPr>
            </w:pP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Повторяют правила построения выкройки хозяйственной сумки.  </w:t>
            </w:r>
          </w:p>
          <w:p w:rsidR="00EC5F31" w:rsidRDefault="00EC5F31" w:rsidP="00F825BA">
            <w:pPr>
              <w:jc w:val="both"/>
            </w:pPr>
            <w:r>
              <w:t>Повторяют правила обозначения контурных линий на выкройке.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164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Построение выкройки сумки в натуральную величину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Построение выкройки сумки в натуральную величину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Строят выкройку сумки в натуральную величину с помощью учителя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Строят выкройку сумки в натуральную величину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165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Подготовка ткани к раскрою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Повторение правил подготовки ткани к раскрою. </w:t>
            </w:r>
          </w:p>
          <w:p w:rsidR="00EC5F31" w:rsidRDefault="00EC5F31" w:rsidP="00F825BA">
            <w:pPr>
              <w:jc w:val="both"/>
            </w:pPr>
            <w:r>
              <w:t xml:space="preserve">Декатирование ткани. </w:t>
            </w:r>
          </w:p>
          <w:p w:rsidR="00EC5F31" w:rsidRDefault="00EC5F31" w:rsidP="00F825BA">
            <w:pPr>
              <w:jc w:val="both"/>
            </w:pPr>
            <w:r>
              <w:t xml:space="preserve">Определение направление нитей в ткани, дефекты ткани. </w:t>
            </w:r>
          </w:p>
          <w:p w:rsidR="00EC5F31" w:rsidRDefault="00EC5F31" w:rsidP="00F825BA">
            <w:pPr>
              <w:jc w:val="both"/>
            </w:pPr>
            <w:r>
              <w:t>Подготовка ткани к раскрою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Определяют направление нитей в ткани, дефекты ткани. </w:t>
            </w:r>
          </w:p>
          <w:p w:rsidR="00EC5F31" w:rsidRDefault="00EC5F31" w:rsidP="00F825BA">
            <w:pPr>
              <w:jc w:val="both"/>
            </w:pPr>
            <w:r>
              <w:t>Готовят ткань к раскрою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Повторяют правила подготовки ткани к раскрою. </w:t>
            </w:r>
          </w:p>
          <w:p w:rsidR="00EC5F31" w:rsidRDefault="00EC5F31" w:rsidP="00F825BA">
            <w:pPr>
              <w:jc w:val="both"/>
            </w:pPr>
            <w:r>
              <w:t xml:space="preserve">Декатируют ткани. </w:t>
            </w:r>
          </w:p>
          <w:p w:rsidR="00EC5F31" w:rsidRDefault="00EC5F31" w:rsidP="00F825BA">
            <w:pPr>
              <w:jc w:val="both"/>
            </w:pPr>
            <w:r>
              <w:t xml:space="preserve">Определяют направление нитей в ткани, дефекты ткани. </w:t>
            </w:r>
          </w:p>
          <w:p w:rsidR="00EC5F31" w:rsidRDefault="00EC5F31" w:rsidP="00F825BA">
            <w:pPr>
              <w:jc w:val="both"/>
            </w:pPr>
            <w:r>
              <w:t>Готовят ткань к раскрою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166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Раскрой хозяйственной сумки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Повторяют положение деталей   при раскрое. </w:t>
            </w:r>
          </w:p>
          <w:p w:rsidR="00EC5F31" w:rsidRDefault="00EC5F31" w:rsidP="00F825BA">
            <w:pPr>
              <w:jc w:val="both"/>
            </w:pPr>
            <w:r>
              <w:t xml:space="preserve">Технологические требования для выполнения данной операции. </w:t>
            </w:r>
          </w:p>
          <w:p w:rsidR="00EC5F31" w:rsidRDefault="00EC5F31" w:rsidP="00F825BA">
            <w:pPr>
              <w:jc w:val="both"/>
            </w:pPr>
            <w:r>
              <w:t>Повторение техники безопасности при раскрое.</w:t>
            </w:r>
          </w:p>
          <w:p w:rsidR="00EC5F31" w:rsidRDefault="00EC5F31" w:rsidP="00F825BA">
            <w:pPr>
              <w:jc w:val="both"/>
            </w:pPr>
            <w:r>
              <w:t xml:space="preserve">Приемы выполнения данной операции.  </w:t>
            </w:r>
          </w:p>
          <w:p w:rsidR="00EC5F31" w:rsidRDefault="00EC5F31" w:rsidP="00F825BA">
            <w:pPr>
              <w:jc w:val="both"/>
            </w:pPr>
            <w:r>
              <w:t xml:space="preserve">Обмеловка детали. </w:t>
            </w:r>
          </w:p>
          <w:p w:rsidR="00EC5F31" w:rsidRDefault="00EC5F31" w:rsidP="00F825BA">
            <w:pPr>
              <w:jc w:val="both"/>
            </w:pPr>
            <w:r>
              <w:t>Раскрой хозяйственной сумки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Повторяют положение деталей при раскрое.  </w:t>
            </w:r>
          </w:p>
          <w:p w:rsidR="00EC5F31" w:rsidRDefault="00EC5F31" w:rsidP="00F825BA">
            <w:pPr>
              <w:jc w:val="both"/>
            </w:pPr>
            <w:r>
              <w:t>Повторяют технику безопасности при раскрое.</w:t>
            </w:r>
          </w:p>
          <w:p w:rsidR="00EC5F31" w:rsidRDefault="00EC5F31" w:rsidP="00F825BA">
            <w:pPr>
              <w:jc w:val="both"/>
            </w:pPr>
            <w:r>
              <w:t>Раскраивают хозяйственную сумку с помощью учителя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Повторяют положение деталей при раскрое. </w:t>
            </w:r>
          </w:p>
          <w:p w:rsidR="00EC5F31" w:rsidRDefault="00EC5F31" w:rsidP="00F825BA">
            <w:pPr>
              <w:jc w:val="both"/>
            </w:pPr>
            <w:r>
              <w:t xml:space="preserve">Соблюдают технологические требования для выполнения данной операции. </w:t>
            </w:r>
          </w:p>
          <w:p w:rsidR="00EC5F31" w:rsidRDefault="00EC5F31" w:rsidP="00F825BA">
            <w:pPr>
              <w:jc w:val="both"/>
            </w:pPr>
            <w:r>
              <w:t>Повторяют технику безопасности при раскрое.</w:t>
            </w:r>
          </w:p>
          <w:p w:rsidR="00EC5F31" w:rsidRDefault="00EC5F31" w:rsidP="00F825BA">
            <w:pPr>
              <w:jc w:val="both"/>
            </w:pPr>
            <w:r>
              <w:t xml:space="preserve">Приемы выполнения данной операции. </w:t>
            </w:r>
          </w:p>
          <w:p w:rsidR="00EC5F31" w:rsidRDefault="00EC5F31" w:rsidP="00F825BA">
            <w:pPr>
              <w:jc w:val="both"/>
            </w:pPr>
            <w:r>
              <w:t xml:space="preserve">Обмеляют детали. </w:t>
            </w:r>
          </w:p>
          <w:p w:rsidR="00EC5F31" w:rsidRDefault="00EC5F31" w:rsidP="00F825BA">
            <w:pPr>
              <w:jc w:val="both"/>
            </w:pPr>
            <w:r>
              <w:t>Раскраивают хозяйственную сумку</w:t>
            </w:r>
          </w:p>
        </w:tc>
      </w:tr>
    </w:tbl>
    <w:p w:rsidR="00EC5F31" w:rsidRDefault="00EC5F31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4"/>
        <w:gridCol w:w="2268"/>
        <w:gridCol w:w="850"/>
        <w:gridCol w:w="3119"/>
        <w:gridCol w:w="3543"/>
        <w:gridCol w:w="3545"/>
      </w:tblGrid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167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Подготовка кроя сумки хозяйственной к обработке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Повторение копировальных стежков, их назначение. </w:t>
            </w:r>
          </w:p>
          <w:p w:rsidR="00EC5F31" w:rsidRDefault="00EC5F31" w:rsidP="00F825BA">
            <w:pPr>
              <w:jc w:val="both"/>
            </w:pPr>
            <w:r>
              <w:t xml:space="preserve">Повторение правил прокладывания копировальных стежков.  </w:t>
            </w:r>
          </w:p>
          <w:p w:rsidR="00EC5F31" w:rsidRDefault="00EC5F31" w:rsidP="00F825BA">
            <w:pPr>
              <w:jc w:val="both"/>
            </w:pPr>
            <w:r>
              <w:t xml:space="preserve">Подготовка кроя сумки к обработке. </w:t>
            </w:r>
          </w:p>
          <w:p w:rsidR="00EC5F31" w:rsidRDefault="00EC5F31" w:rsidP="00F825BA">
            <w:pPr>
              <w:jc w:val="both"/>
            </w:pPr>
            <w:r>
              <w:t>Выполнение копировальных строчек, контрольных линий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Готовят крой сумки к обработке. </w:t>
            </w:r>
          </w:p>
          <w:p w:rsidR="00EC5F31" w:rsidRDefault="00EC5F31" w:rsidP="00F825BA">
            <w:pPr>
              <w:jc w:val="both"/>
            </w:pPr>
            <w:r>
              <w:t>Прокладывают копировальные строчки, контрольные линии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Повторяют копировальные стежки, их назначение. </w:t>
            </w:r>
          </w:p>
          <w:p w:rsidR="00EC5F31" w:rsidRDefault="00EC5F31" w:rsidP="00F825BA">
            <w:pPr>
              <w:jc w:val="both"/>
            </w:pPr>
            <w:r>
              <w:t xml:space="preserve">Повторяют правила прокладывания копировальных стежков. </w:t>
            </w:r>
          </w:p>
          <w:p w:rsidR="00EC5F31" w:rsidRDefault="00EC5F31" w:rsidP="00F825BA">
            <w:pPr>
              <w:jc w:val="both"/>
            </w:pPr>
            <w:r>
              <w:t xml:space="preserve">Готовят крой сумки к обработке. </w:t>
            </w:r>
          </w:p>
          <w:p w:rsidR="00EC5F31" w:rsidRDefault="00EC5F31" w:rsidP="00F825BA">
            <w:pPr>
              <w:jc w:val="both"/>
            </w:pPr>
            <w:r>
              <w:t>Прокладывают копировальные строчки, контрольные линии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168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Составление плана пошива сумки хозяйственной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Знакомство с планом пошива сумки хозяйственной.</w:t>
            </w:r>
          </w:p>
          <w:p w:rsidR="00EC5F31" w:rsidRDefault="00EC5F31">
            <w:r>
              <w:t>Составление плана пошива сумки хозяйственной в коллективной беседе и запись его в тетради</w:t>
            </w:r>
          </w:p>
        </w:tc>
        <w:tc>
          <w:tcPr>
            <w:tcW w:w="3543" w:type="dxa"/>
          </w:tcPr>
          <w:p w:rsidR="00EC5F31" w:rsidRDefault="00EC5F31">
            <w:r>
              <w:t>Составляют план пошива сумки хозяйственной и записывают его в тетради</w:t>
            </w:r>
          </w:p>
        </w:tc>
        <w:tc>
          <w:tcPr>
            <w:tcW w:w="3545" w:type="dxa"/>
          </w:tcPr>
          <w:p w:rsidR="00EC5F31" w:rsidRDefault="00EC5F31">
            <w:r>
              <w:t xml:space="preserve">Знакомятся с планом пошива сумки хозяйственной. </w:t>
            </w:r>
          </w:p>
          <w:p w:rsidR="00EC5F31" w:rsidRDefault="00EC5F31">
            <w:r>
              <w:t>Составляют план пошива сумки хозяйственной коллективной беседе и записывают его в тетради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169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Отделка сумки хозяйственной тесьмой</w:t>
            </w:r>
          </w:p>
        </w:tc>
        <w:tc>
          <w:tcPr>
            <w:tcW w:w="850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Знакомство с видами тесьмы для отделки. </w:t>
            </w:r>
          </w:p>
          <w:p w:rsidR="00EC5F31" w:rsidRDefault="00EC5F31">
            <w:r>
              <w:t xml:space="preserve">Технологические требования к выполнению накладного шва с двумя открытыми срезами. </w:t>
            </w:r>
          </w:p>
          <w:p w:rsidR="00EC5F31" w:rsidRDefault="00EC5F31">
            <w:r>
              <w:t xml:space="preserve">Работа с предметно-технологической картой. </w:t>
            </w:r>
          </w:p>
          <w:p w:rsidR="00EC5F31" w:rsidRDefault="00EC5F31">
            <w:r>
              <w:t>Выбор тесьмы для  отделки сумки</w:t>
            </w:r>
          </w:p>
        </w:tc>
        <w:tc>
          <w:tcPr>
            <w:tcW w:w="3543" w:type="dxa"/>
          </w:tcPr>
          <w:p w:rsidR="00EC5F31" w:rsidRDefault="00EC5F31">
            <w:r>
              <w:t xml:space="preserve">Знакомятся с видами тесьмы для отделки. </w:t>
            </w:r>
          </w:p>
          <w:p w:rsidR="00EC5F31" w:rsidRDefault="00EC5F31">
            <w:r>
              <w:t xml:space="preserve">Зачитывают по учебнику последовательность выполнения накладного шва с двумя открытыми срезами. Выполняют отделку сумки тесьмой </w:t>
            </w:r>
          </w:p>
          <w:p w:rsidR="00EC5F31" w:rsidRDefault="00EC5F31"/>
        </w:tc>
        <w:tc>
          <w:tcPr>
            <w:tcW w:w="3545" w:type="dxa"/>
          </w:tcPr>
          <w:p w:rsidR="00EC5F31" w:rsidRDefault="00EC5F31">
            <w:r>
              <w:t xml:space="preserve">Знакомятся с видами отделок. </w:t>
            </w:r>
          </w:p>
          <w:p w:rsidR="00EC5F31" w:rsidRDefault="00EC5F31">
            <w:r>
              <w:t xml:space="preserve">Соблюдают технологические требования к выполнению данной операции. </w:t>
            </w:r>
          </w:p>
          <w:p w:rsidR="00EC5F31" w:rsidRDefault="00EC5F31">
            <w:r>
              <w:t xml:space="preserve">Работают с предметно-технологической картой. </w:t>
            </w:r>
          </w:p>
          <w:p w:rsidR="00EC5F31" w:rsidRDefault="00EC5F31">
            <w:r>
              <w:t xml:space="preserve">Выбирают отделку для сумки. Выполняют отделку сумки тесьмой </w:t>
            </w:r>
          </w:p>
        </w:tc>
      </w:tr>
    </w:tbl>
    <w:p w:rsidR="00EC5F31" w:rsidRDefault="00EC5F31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4"/>
        <w:gridCol w:w="2268"/>
        <w:gridCol w:w="142"/>
        <w:gridCol w:w="708"/>
        <w:gridCol w:w="3119"/>
        <w:gridCol w:w="3543"/>
        <w:gridCol w:w="3545"/>
      </w:tblGrid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170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Отделка сумки хозяйственной тесьмой</w:t>
            </w:r>
          </w:p>
        </w:tc>
        <w:tc>
          <w:tcPr>
            <w:tcW w:w="850" w:type="dxa"/>
            <w:gridSpan w:val="2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Технологические требования к выполнению накладного шва с двумя открытыми срезами. </w:t>
            </w:r>
          </w:p>
          <w:p w:rsidR="00EC5F31" w:rsidRDefault="00EC5F31">
            <w:r>
              <w:t>Отделка хозяйственной сумки тесьмой</w:t>
            </w:r>
          </w:p>
        </w:tc>
        <w:tc>
          <w:tcPr>
            <w:tcW w:w="3543" w:type="dxa"/>
          </w:tcPr>
          <w:p w:rsidR="00EC5F31" w:rsidRDefault="00EC5F31">
            <w:r>
              <w:t>Отделывают хозяйственную сумку тесьмой с опорой на предметно-технологическую карту</w:t>
            </w:r>
          </w:p>
        </w:tc>
        <w:tc>
          <w:tcPr>
            <w:tcW w:w="3545" w:type="dxa"/>
          </w:tcPr>
          <w:p w:rsidR="00EC5F31" w:rsidRDefault="00EC5F31">
            <w:r>
              <w:t>Соблюдают технологические требования к выполнению накладного шва с двумя открытыми срезами. Отделывают хозяйственную сумку тесьмой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171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Обработка ручек хозяйственной сумки</w:t>
            </w:r>
          </w:p>
          <w:p w:rsidR="00EC5F31" w:rsidRDefault="00EC5F31" w:rsidP="00F825BA">
            <w:pPr>
              <w:jc w:val="both"/>
            </w:pPr>
          </w:p>
          <w:p w:rsidR="00EC5F31" w:rsidRDefault="00EC5F31" w:rsidP="00F825BA">
            <w:pPr>
              <w:jc w:val="both"/>
            </w:pPr>
          </w:p>
          <w:p w:rsidR="00EC5F31" w:rsidRDefault="00EC5F31" w:rsidP="00F825BA">
            <w:pPr>
              <w:jc w:val="both"/>
            </w:pPr>
          </w:p>
          <w:p w:rsidR="00EC5F31" w:rsidRDefault="00EC5F31" w:rsidP="00F825BA">
            <w:pPr>
              <w:jc w:val="both"/>
            </w:pPr>
          </w:p>
        </w:tc>
        <w:tc>
          <w:tcPr>
            <w:tcW w:w="850" w:type="dxa"/>
            <w:gridSpan w:val="2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  <w:vMerge w:val="restart"/>
          </w:tcPr>
          <w:p w:rsidR="00EC5F31" w:rsidRDefault="00EC5F31">
            <w:r>
              <w:t xml:space="preserve">Применение накладного шва с двумя закрытыми срезами для обработки ручек хозяйственной сумки. </w:t>
            </w:r>
          </w:p>
          <w:p w:rsidR="00EC5F31" w:rsidRDefault="00EC5F31">
            <w:r>
              <w:t>Технологические требования к выполнению данной операции.</w:t>
            </w:r>
          </w:p>
          <w:p w:rsidR="00EC5F31" w:rsidRDefault="00EC5F31">
            <w:r>
              <w:t>Работа с предметно-технологической картой</w:t>
            </w:r>
          </w:p>
          <w:p w:rsidR="00EC5F31" w:rsidRDefault="00EC5F31" w:rsidP="00F825BA">
            <w:pPr>
              <w:jc w:val="both"/>
            </w:pPr>
            <w:r>
              <w:t>Обработка ручек хозяйственной сумки</w:t>
            </w:r>
          </w:p>
        </w:tc>
        <w:tc>
          <w:tcPr>
            <w:tcW w:w="3543" w:type="dxa"/>
            <w:vMerge w:val="restart"/>
          </w:tcPr>
          <w:p w:rsidR="00EC5F31" w:rsidRDefault="00EC5F31">
            <w:r>
              <w:t>Применяют накладной шов с двумя закрытыми срезами для обработки ручек хозяйственной сумки с использованием учебника или предметно-технологической карты</w:t>
            </w:r>
          </w:p>
          <w:p w:rsidR="00EC5F31" w:rsidRDefault="00EC5F31">
            <w:r>
              <w:t>Обрабатывают ручки хозяйственной сумки накладным швом с двумя закрытыми срезами, используя помощь учителя</w:t>
            </w:r>
          </w:p>
        </w:tc>
        <w:tc>
          <w:tcPr>
            <w:tcW w:w="3545" w:type="dxa"/>
            <w:vMerge w:val="restart"/>
          </w:tcPr>
          <w:p w:rsidR="00EC5F31" w:rsidRDefault="00EC5F31">
            <w:r>
              <w:t>Применяют накладной шов с двумя закрытыми срезами для обработки ручек хозяйственной сумки.  Соблюдают технологические требования к выполнению данной операции.</w:t>
            </w:r>
          </w:p>
          <w:p w:rsidR="00EC5F31" w:rsidRDefault="00EC5F31">
            <w:r>
              <w:t>Работают с предметно-технологической картой</w:t>
            </w:r>
          </w:p>
          <w:p w:rsidR="00EC5F31" w:rsidRDefault="00EC5F31">
            <w:r>
              <w:t>Обрабатывают ручки хозяйственной сумки накладным швом с двумя закрытыми срезами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172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Обработка ручек хозяйственной сумки</w:t>
            </w:r>
          </w:p>
        </w:tc>
        <w:tc>
          <w:tcPr>
            <w:tcW w:w="850" w:type="dxa"/>
            <w:gridSpan w:val="2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3543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3545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173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Обработка верхнего среза хозяйственной сумки с одновременным втачиванием ручек</w:t>
            </w:r>
          </w:p>
        </w:tc>
        <w:tc>
          <w:tcPr>
            <w:tcW w:w="850" w:type="dxa"/>
            <w:gridSpan w:val="2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Определение места притачивания ручек хозяйственной сумки. </w:t>
            </w:r>
          </w:p>
          <w:p w:rsidR="00EC5F31" w:rsidRDefault="00EC5F31">
            <w:r>
              <w:t>Технологические требования к выполнению данной операции.</w:t>
            </w:r>
          </w:p>
          <w:p w:rsidR="00EC5F31" w:rsidRDefault="00EC5F31">
            <w:r>
              <w:t xml:space="preserve">Работа с предметно-технологической картой </w:t>
            </w:r>
          </w:p>
          <w:p w:rsidR="00EC5F31" w:rsidRDefault="00EC5F31"/>
        </w:tc>
        <w:tc>
          <w:tcPr>
            <w:tcW w:w="3543" w:type="dxa"/>
            <w:vMerge w:val="restart"/>
          </w:tcPr>
          <w:p w:rsidR="00EC5F31" w:rsidRDefault="00EC5F31">
            <w:r>
              <w:t>Находят на изделии места притачивания ручек хозяйственной сумки, отмеченных учителем. Зачитывают по предметно-технологической карте последовательность выполнения шва вподгибку с закрытым срезом.</w:t>
            </w:r>
          </w:p>
          <w:p w:rsidR="00EC5F31" w:rsidRDefault="00EC5F31">
            <w:r>
              <w:t>Обрабатывают верхний срез хозяйственной сумки с одновременным втачиванием ручек с помощью учителя</w:t>
            </w:r>
          </w:p>
        </w:tc>
        <w:tc>
          <w:tcPr>
            <w:tcW w:w="3545" w:type="dxa"/>
            <w:vMerge w:val="restart"/>
          </w:tcPr>
          <w:p w:rsidR="00EC5F31" w:rsidRDefault="00EC5F31">
            <w:r>
              <w:t xml:space="preserve">Определяют места притачивания ручек хозяйственной сумки. </w:t>
            </w:r>
          </w:p>
          <w:p w:rsidR="00EC5F31" w:rsidRDefault="00EC5F31">
            <w:r>
              <w:t>Соблюдают технологические требования к выполнению данной операции.</w:t>
            </w:r>
          </w:p>
          <w:p w:rsidR="00EC5F31" w:rsidRDefault="00EC5F31">
            <w:r>
              <w:t>Восстанавливают последовательность выполнения шва вподгибку с закрытым срезом. Работают с предметно-технологической картой</w:t>
            </w:r>
          </w:p>
          <w:p w:rsidR="00EC5F31" w:rsidRDefault="00EC5F31">
            <w:r>
              <w:t>Обрабатывают верхний срез хозяйственной сумки с одновременным втачиванием ручек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174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Обработка верхнего среза хозяйственной сумки с одновременным втачиванием ручек</w:t>
            </w:r>
          </w:p>
        </w:tc>
        <w:tc>
          <w:tcPr>
            <w:tcW w:w="850" w:type="dxa"/>
            <w:gridSpan w:val="2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Обработка верхнего среза хозяйственной сумки с одновременным втачиванием ручек</w:t>
            </w:r>
          </w:p>
        </w:tc>
        <w:tc>
          <w:tcPr>
            <w:tcW w:w="3543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  <w:tc>
          <w:tcPr>
            <w:tcW w:w="3545" w:type="dxa"/>
            <w:vMerge/>
          </w:tcPr>
          <w:p w:rsidR="00EC5F31" w:rsidRDefault="00EC5F31" w:rsidP="00F825BA">
            <w:pPr>
              <w:widowControl w:val="0"/>
              <w:spacing w:line="276" w:lineRule="auto"/>
            </w:pP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175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Обработка боковых срезов хозяйственной сумки</w:t>
            </w:r>
          </w:p>
        </w:tc>
        <w:tc>
          <w:tcPr>
            <w:tcW w:w="850" w:type="dxa"/>
            <w:gridSpan w:val="2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Повторение правил выполнения двойного шва. </w:t>
            </w:r>
          </w:p>
          <w:p w:rsidR="00EC5F31" w:rsidRDefault="00EC5F31">
            <w:r>
              <w:t xml:space="preserve">Технологические требования к выполнению данной операции.  </w:t>
            </w:r>
          </w:p>
          <w:p w:rsidR="00EC5F31" w:rsidRDefault="00EC5F31">
            <w:r>
              <w:t>Работа с предметно-технологической картой</w:t>
            </w:r>
          </w:p>
        </w:tc>
        <w:tc>
          <w:tcPr>
            <w:tcW w:w="3543" w:type="dxa"/>
          </w:tcPr>
          <w:p w:rsidR="00EC5F31" w:rsidRDefault="00EC5F31">
            <w:r>
              <w:t>Повторяют правила выполнения двойного шва</w:t>
            </w:r>
          </w:p>
          <w:p w:rsidR="00EC5F31" w:rsidRDefault="00EC5F31"/>
        </w:tc>
        <w:tc>
          <w:tcPr>
            <w:tcW w:w="3545" w:type="dxa"/>
          </w:tcPr>
          <w:p w:rsidR="00EC5F31" w:rsidRDefault="00EC5F31">
            <w:r>
              <w:t xml:space="preserve">Повторяют правила выполнения двойного шва. </w:t>
            </w:r>
          </w:p>
          <w:p w:rsidR="00EC5F31" w:rsidRDefault="00EC5F31">
            <w:r>
              <w:t xml:space="preserve">Соблюдают технологические требования к выполнению данной операции. </w:t>
            </w:r>
          </w:p>
          <w:p w:rsidR="00EC5F31" w:rsidRDefault="00EC5F31">
            <w:r>
              <w:t>Работают с предметно-технологической картой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176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Обработка боковых срезов хозяйственной сумки</w:t>
            </w:r>
          </w:p>
        </w:tc>
        <w:tc>
          <w:tcPr>
            <w:tcW w:w="850" w:type="dxa"/>
            <w:gridSpan w:val="2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Обработка боковых срезов хозяйственной сумки</w:t>
            </w:r>
          </w:p>
        </w:tc>
        <w:tc>
          <w:tcPr>
            <w:tcW w:w="3543" w:type="dxa"/>
          </w:tcPr>
          <w:p w:rsidR="00EC5F31" w:rsidRDefault="00EC5F31">
            <w:r>
              <w:t>Обрабатывают боковые срезы хозяйственной сумки</w:t>
            </w:r>
          </w:p>
        </w:tc>
        <w:tc>
          <w:tcPr>
            <w:tcW w:w="3545" w:type="dxa"/>
          </w:tcPr>
          <w:p w:rsidR="00EC5F31" w:rsidRDefault="00EC5F31">
            <w:r>
              <w:t>Обрабатывают боковые срезы хозяйственной сумки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177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Образование дна хозяйственной сумки</w:t>
            </w:r>
          </w:p>
        </w:tc>
        <w:tc>
          <w:tcPr>
            <w:tcW w:w="850" w:type="dxa"/>
            <w:gridSpan w:val="2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Знакомство с правилами складывания сумки для образования дна. </w:t>
            </w:r>
          </w:p>
          <w:p w:rsidR="00EC5F31" w:rsidRDefault="00EC5F31">
            <w:r>
              <w:t xml:space="preserve">Технологические требования к выполнению данной операции. </w:t>
            </w:r>
          </w:p>
          <w:p w:rsidR="00EC5F31" w:rsidRDefault="00EC5F31">
            <w:r>
              <w:t xml:space="preserve">Работа с предметно-технологической картой. </w:t>
            </w:r>
          </w:p>
          <w:p w:rsidR="00EC5F31" w:rsidRDefault="00EC5F31"/>
        </w:tc>
        <w:tc>
          <w:tcPr>
            <w:tcW w:w="3543" w:type="dxa"/>
          </w:tcPr>
          <w:p w:rsidR="00EC5F31" w:rsidRDefault="00EC5F31">
            <w:r>
              <w:t>Знакомятся с правилами складывания сумки для образования дна</w:t>
            </w:r>
          </w:p>
        </w:tc>
        <w:tc>
          <w:tcPr>
            <w:tcW w:w="3545" w:type="dxa"/>
          </w:tcPr>
          <w:p w:rsidR="00EC5F31" w:rsidRDefault="00EC5F31">
            <w:r>
              <w:t xml:space="preserve">Знакомятся с правилами складывания сумки для образования дна. </w:t>
            </w:r>
          </w:p>
          <w:p w:rsidR="00EC5F31" w:rsidRDefault="00EC5F31">
            <w:r>
              <w:t xml:space="preserve">Соблюдают технологические требования к выполнению данной операции. </w:t>
            </w:r>
          </w:p>
          <w:p w:rsidR="00EC5F31" w:rsidRDefault="00EC5F31">
            <w:r>
              <w:t>Работают с предметно-технологической картой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178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Образование дна хозяйственной сумки</w:t>
            </w:r>
          </w:p>
        </w:tc>
        <w:tc>
          <w:tcPr>
            <w:tcW w:w="850" w:type="dxa"/>
            <w:gridSpan w:val="2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Образование дна сумки хозяйственной и застрачивание углов</w:t>
            </w:r>
          </w:p>
        </w:tc>
        <w:tc>
          <w:tcPr>
            <w:tcW w:w="3543" w:type="dxa"/>
          </w:tcPr>
          <w:p w:rsidR="00EC5F31" w:rsidRDefault="00EC5F31">
            <w:r>
              <w:t>Образовывают дно сумки хозяйственной и застрачивают углы с помощью учителя</w:t>
            </w:r>
          </w:p>
        </w:tc>
        <w:tc>
          <w:tcPr>
            <w:tcW w:w="3545" w:type="dxa"/>
          </w:tcPr>
          <w:p w:rsidR="00EC5F31" w:rsidRDefault="00EC5F31">
            <w:r>
              <w:t>Образовывают дно сумки хозяйственной и застрачивают углы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179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Окончательная отделка и утюжка хозяйственной сумки</w:t>
            </w:r>
          </w:p>
        </w:tc>
        <w:tc>
          <w:tcPr>
            <w:tcW w:w="850" w:type="dxa"/>
            <w:gridSpan w:val="2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 xml:space="preserve">Повторение правил проведения влажно-тепловой обработки для изделий из хлопчатобумажных тканей. </w:t>
            </w:r>
          </w:p>
          <w:p w:rsidR="00EC5F31" w:rsidRDefault="00EC5F31">
            <w:r>
              <w:t>Технологические требования к выполнению операции</w:t>
            </w:r>
          </w:p>
          <w:p w:rsidR="00EC5F31" w:rsidRDefault="00EC5F31"/>
        </w:tc>
        <w:tc>
          <w:tcPr>
            <w:tcW w:w="3543" w:type="dxa"/>
          </w:tcPr>
          <w:p w:rsidR="00EC5F31" w:rsidRDefault="00EC5F31">
            <w:r>
              <w:t>Повторяют правила проведения влажно-тепловой обработки для изделий из хлопчатобумажных тканей</w:t>
            </w:r>
          </w:p>
          <w:p w:rsidR="00EC5F31" w:rsidRDefault="00EC5F31"/>
        </w:tc>
        <w:tc>
          <w:tcPr>
            <w:tcW w:w="3545" w:type="dxa"/>
          </w:tcPr>
          <w:p w:rsidR="00EC5F31" w:rsidRDefault="00EC5F31">
            <w:r>
              <w:t>Повторяют правила проведения влажно-тепловой обработки для изделий из хлопчатобумажных тканей.</w:t>
            </w:r>
          </w:p>
          <w:p w:rsidR="00EC5F31" w:rsidRDefault="00EC5F31">
            <w:r>
              <w:t>Соблюдают технологические требования к выполнению операции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180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Окончательная отделка и утюжка хозяйственной сумки</w:t>
            </w:r>
          </w:p>
        </w:tc>
        <w:tc>
          <w:tcPr>
            <w:tcW w:w="850" w:type="dxa"/>
            <w:gridSpan w:val="2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>
            <w:r>
              <w:t>Выполнение окончательной отделки и утюжки хозяйственной сумки</w:t>
            </w:r>
          </w:p>
        </w:tc>
        <w:tc>
          <w:tcPr>
            <w:tcW w:w="3543" w:type="dxa"/>
          </w:tcPr>
          <w:p w:rsidR="00EC5F31" w:rsidRDefault="00EC5F31">
            <w:r>
              <w:t>Проводят окончательную отделку и утюжку хозяйственной сумки с помощью учителя</w:t>
            </w:r>
          </w:p>
        </w:tc>
        <w:tc>
          <w:tcPr>
            <w:tcW w:w="3545" w:type="dxa"/>
          </w:tcPr>
          <w:p w:rsidR="00EC5F31" w:rsidRDefault="00EC5F31">
            <w:r>
              <w:t>Проводят окончательную отделку и утюжку хозяйственной сумки</w:t>
            </w:r>
          </w:p>
        </w:tc>
      </w:tr>
      <w:tr w:rsidR="00EC5F31" w:rsidTr="00F825BA">
        <w:tc>
          <w:tcPr>
            <w:tcW w:w="14029" w:type="dxa"/>
            <w:gridSpan w:val="7"/>
          </w:tcPr>
          <w:p w:rsidR="00EC5F31" w:rsidRPr="00F825BA" w:rsidRDefault="00EC5F31" w:rsidP="00F825BA">
            <w:pPr>
              <w:jc w:val="center"/>
              <w:rPr>
                <w:b/>
              </w:rPr>
            </w:pPr>
            <w:r w:rsidRPr="00F825BA">
              <w:rPr>
                <w:b/>
              </w:rPr>
              <w:t>Практическое повторение. Пошив сумкихозяйственной-26 часов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181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Сумка хозяйственная. Анализ образца</w:t>
            </w:r>
          </w:p>
        </w:tc>
        <w:tc>
          <w:tcPr>
            <w:tcW w:w="850" w:type="dxa"/>
            <w:gridSpan w:val="2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Повторение: фасоны, формы, отделка, виды тканей сумки хозяйственной. </w:t>
            </w:r>
          </w:p>
          <w:p w:rsidR="00EC5F31" w:rsidRDefault="00EC5F31" w:rsidP="00F825BA">
            <w:pPr>
              <w:jc w:val="both"/>
            </w:pPr>
            <w:r>
              <w:t xml:space="preserve">Анализ объекта труда. </w:t>
            </w:r>
          </w:p>
          <w:p w:rsidR="00EC5F31" w:rsidRDefault="00EC5F31" w:rsidP="00F825BA">
            <w:pPr>
              <w:jc w:val="both"/>
            </w:pPr>
            <w:r>
              <w:t>Расчет расхода ткани на хозяйственную сумку и оформление в тетради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Повторяют фасоны, формы, отделка, виды тканей сумки хозяйственной. </w:t>
            </w:r>
          </w:p>
          <w:p w:rsidR="00EC5F31" w:rsidRDefault="00EC5F31" w:rsidP="00F825BA">
            <w:pPr>
              <w:jc w:val="both"/>
            </w:pPr>
            <w:r>
              <w:t>Оформляют в тетради расчет расхода ткани на хозяйственную сумку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Повторяют фасоны, формы, отделка, виды тканей сумки хозяйственной. </w:t>
            </w:r>
          </w:p>
          <w:p w:rsidR="00EC5F31" w:rsidRDefault="00EC5F31" w:rsidP="00F825BA">
            <w:pPr>
              <w:jc w:val="both"/>
            </w:pPr>
            <w:r>
              <w:t xml:space="preserve">Анализируют объект труда. </w:t>
            </w:r>
          </w:p>
          <w:p w:rsidR="00EC5F31" w:rsidRDefault="00EC5F31" w:rsidP="00F825BA">
            <w:pPr>
              <w:jc w:val="both"/>
            </w:pPr>
            <w:r>
              <w:t>Производят расчет расхода ткани на хозяйственную сумку и оформляют в тетради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>
            <w:r>
              <w:t>182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Построение чертежа хозяйственной сумки в М 1:4</w:t>
            </w:r>
          </w:p>
        </w:tc>
        <w:tc>
          <w:tcPr>
            <w:tcW w:w="850" w:type="dxa"/>
            <w:gridSpan w:val="2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Повторение правил построения чертежа хозяйственной сумки в масштабе. </w:t>
            </w:r>
          </w:p>
          <w:p w:rsidR="00EC5F31" w:rsidRDefault="00EC5F31" w:rsidP="00F825BA">
            <w:pPr>
              <w:jc w:val="both"/>
            </w:pPr>
            <w:r>
              <w:t xml:space="preserve">Повторяют правила построения прямого угла. </w:t>
            </w:r>
          </w:p>
          <w:p w:rsidR="00EC5F31" w:rsidRDefault="00EC5F31" w:rsidP="00F825BA">
            <w:pPr>
              <w:jc w:val="both"/>
            </w:pPr>
            <w:r>
              <w:t>Построение чертежа хозяйственной сумки в М 1:4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Повторяют правила построения чертежа хозяйственной сумки в масштабе. </w:t>
            </w:r>
          </w:p>
          <w:p w:rsidR="00EC5F31" w:rsidRDefault="00EC5F31" w:rsidP="00F825BA">
            <w:pPr>
              <w:jc w:val="both"/>
            </w:pPr>
            <w:r>
              <w:t>Строят чертеж хозяйственной сумки в М 1:4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Повторяют правила построения чертежа хозяйственной сумки в масштабе. </w:t>
            </w:r>
          </w:p>
          <w:p w:rsidR="00EC5F31" w:rsidRDefault="00EC5F31" w:rsidP="00F825BA">
            <w:pPr>
              <w:jc w:val="both"/>
            </w:pPr>
            <w:r>
              <w:t xml:space="preserve">Повторяют правила построения прямого угла. </w:t>
            </w:r>
          </w:p>
          <w:p w:rsidR="00EC5F31" w:rsidRDefault="00EC5F31" w:rsidP="00F825BA">
            <w:pPr>
              <w:jc w:val="both"/>
            </w:pPr>
            <w:r>
              <w:t>Строят чертеж хозяйственной сумки в М 1:4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>
            <w:r>
              <w:t>183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Построение выкройки сумки в натуральную величину</w:t>
            </w:r>
          </w:p>
        </w:tc>
        <w:tc>
          <w:tcPr>
            <w:tcW w:w="850" w:type="dxa"/>
            <w:gridSpan w:val="2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Повторяют правила построения выкройки хозяйственной сумки.  </w:t>
            </w:r>
          </w:p>
          <w:p w:rsidR="00EC5F31" w:rsidRDefault="00EC5F31" w:rsidP="00F825BA">
            <w:pPr>
              <w:jc w:val="both"/>
            </w:pPr>
            <w:r>
              <w:t>Повторение правил обозначения контурных линий на выкройке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Повторяют правила построения выкройки хозяйственной сумки  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Повторяют правила построения выкройки хозяйственной сумки.  </w:t>
            </w:r>
          </w:p>
          <w:p w:rsidR="00EC5F31" w:rsidRDefault="00EC5F31" w:rsidP="00F825BA">
            <w:pPr>
              <w:jc w:val="both"/>
            </w:pPr>
            <w:r>
              <w:t>Повторяют правила обозначения контурных линий на выкройке.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>
            <w:r>
              <w:t>184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Построение выкройки сумки в натуральную величину</w:t>
            </w:r>
          </w:p>
        </w:tc>
        <w:tc>
          <w:tcPr>
            <w:tcW w:w="850" w:type="dxa"/>
            <w:gridSpan w:val="2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Построение выкройки сумки в натуральную величину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Строят выкройку сумки в натуральную величину с помощью учителя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Строят выкройку сумки в натуральную величину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185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Подготовка ткани к раскрою</w:t>
            </w:r>
          </w:p>
        </w:tc>
        <w:tc>
          <w:tcPr>
            <w:tcW w:w="850" w:type="dxa"/>
            <w:gridSpan w:val="2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Повторение правил подготовки ткани к раскрою. </w:t>
            </w:r>
          </w:p>
          <w:p w:rsidR="00EC5F31" w:rsidRDefault="00EC5F31" w:rsidP="00F825BA">
            <w:pPr>
              <w:jc w:val="both"/>
            </w:pPr>
            <w:r>
              <w:t xml:space="preserve">Декатирование ткани. </w:t>
            </w:r>
          </w:p>
          <w:p w:rsidR="00EC5F31" w:rsidRDefault="00EC5F31" w:rsidP="00F825BA">
            <w:pPr>
              <w:jc w:val="both"/>
            </w:pPr>
            <w:r>
              <w:t xml:space="preserve">Определение направление нитей в ткани, дефекты ткани. </w:t>
            </w:r>
          </w:p>
          <w:p w:rsidR="00EC5F31" w:rsidRDefault="00EC5F31" w:rsidP="00F825BA">
            <w:pPr>
              <w:jc w:val="both"/>
            </w:pPr>
            <w:r>
              <w:t>Подготовка ткани к раскрою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Определяют направление нитей в ткани, дефекты ткани. </w:t>
            </w:r>
          </w:p>
          <w:p w:rsidR="00EC5F31" w:rsidRDefault="00EC5F31" w:rsidP="00F825BA">
            <w:pPr>
              <w:jc w:val="both"/>
            </w:pPr>
            <w:r>
              <w:t>Готовят ткань к раскрою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Повторяют правила подготовки ткани к раскрою. </w:t>
            </w:r>
          </w:p>
          <w:p w:rsidR="00EC5F31" w:rsidRDefault="00EC5F31" w:rsidP="00F825BA">
            <w:pPr>
              <w:jc w:val="both"/>
            </w:pPr>
            <w:r>
              <w:t xml:space="preserve">Декатируют ткани. </w:t>
            </w:r>
          </w:p>
          <w:p w:rsidR="00EC5F31" w:rsidRDefault="00EC5F31" w:rsidP="00F825BA">
            <w:pPr>
              <w:jc w:val="both"/>
            </w:pPr>
            <w:r>
              <w:t xml:space="preserve">Определяют направление нитей в ткани, дефекты ткани. </w:t>
            </w:r>
          </w:p>
          <w:p w:rsidR="00EC5F31" w:rsidRDefault="00EC5F31" w:rsidP="00F825BA">
            <w:pPr>
              <w:jc w:val="both"/>
            </w:pPr>
            <w:r>
              <w:t>Готовят ткань к раскрою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186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Раскрой хозяйственной сумки</w:t>
            </w:r>
          </w:p>
        </w:tc>
        <w:tc>
          <w:tcPr>
            <w:tcW w:w="850" w:type="dxa"/>
            <w:gridSpan w:val="2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Повторяют положение деталей   при раскрое. </w:t>
            </w:r>
          </w:p>
          <w:p w:rsidR="00EC5F31" w:rsidRDefault="00EC5F31" w:rsidP="00F825BA">
            <w:pPr>
              <w:jc w:val="both"/>
            </w:pPr>
            <w:r>
              <w:t xml:space="preserve">Технологические требования для выполнения данной операции. </w:t>
            </w:r>
          </w:p>
          <w:p w:rsidR="00EC5F31" w:rsidRDefault="00EC5F31" w:rsidP="00F825BA">
            <w:pPr>
              <w:jc w:val="both"/>
            </w:pPr>
            <w:r>
              <w:t>Повторение техники безопасности при раскрое.</w:t>
            </w:r>
          </w:p>
          <w:p w:rsidR="00EC5F31" w:rsidRDefault="00EC5F31" w:rsidP="00F825BA">
            <w:pPr>
              <w:jc w:val="both"/>
            </w:pPr>
            <w:r>
              <w:t xml:space="preserve">Приемы выполнения данной операции.  </w:t>
            </w:r>
          </w:p>
          <w:p w:rsidR="00EC5F31" w:rsidRDefault="00EC5F31" w:rsidP="00F825BA">
            <w:pPr>
              <w:jc w:val="both"/>
            </w:pPr>
            <w:r>
              <w:t xml:space="preserve">Обмеловка детали. </w:t>
            </w:r>
          </w:p>
          <w:p w:rsidR="00EC5F31" w:rsidRDefault="00EC5F31" w:rsidP="00F825BA">
            <w:pPr>
              <w:jc w:val="both"/>
            </w:pPr>
            <w:r>
              <w:t>Раскрой хозяйственной сумки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Повторяют положение деталей при раскрое.  </w:t>
            </w:r>
          </w:p>
          <w:p w:rsidR="00EC5F31" w:rsidRDefault="00EC5F31" w:rsidP="00F825BA">
            <w:pPr>
              <w:jc w:val="both"/>
            </w:pPr>
            <w:r>
              <w:t>Повторяют технику безопасности при раскрое.</w:t>
            </w:r>
          </w:p>
          <w:p w:rsidR="00EC5F31" w:rsidRDefault="00EC5F31" w:rsidP="00F825BA">
            <w:pPr>
              <w:jc w:val="both"/>
            </w:pPr>
            <w:r>
              <w:t>Раскраивают хозяйственную сумку с помощью учителя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Повторяют положение деталей при раскрое. </w:t>
            </w:r>
          </w:p>
          <w:p w:rsidR="00EC5F31" w:rsidRDefault="00EC5F31" w:rsidP="00F825BA">
            <w:pPr>
              <w:jc w:val="both"/>
            </w:pPr>
            <w:r>
              <w:t xml:space="preserve">Соблюдают технологические требования для выполнения данной операции. </w:t>
            </w:r>
          </w:p>
          <w:p w:rsidR="00EC5F31" w:rsidRDefault="00EC5F31" w:rsidP="00F825BA">
            <w:pPr>
              <w:jc w:val="both"/>
            </w:pPr>
            <w:r>
              <w:t>Повторяют технику безопасности при раскрое.</w:t>
            </w:r>
          </w:p>
          <w:p w:rsidR="00EC5F31" w:rsidRDefault="00EC5F31" w:rsidP="00F825BA">
            <w:pPr>
              <w:jc w:val="both"/>
            </w:pPr>
            <w:r>
              <w:t xml:space="preserve">Приемы выполнения данной операции. </w:t>
            </w:r>
          </w:p>
          <w:p w:rsidR="00EC5F31" w:rsidRDefault="00EC5F31" w:rsidP="00F825BA">
            <w:pPr>
              <w:jc w:val="both"/>
            </w:pPr>
            <w:r>
              <w:t xml:space="preserve">Обмеляют детали. </w:t>
            </w:r>
          </w:p>
          <w:p w:rsidR="00EC5F31" w:rsidRDefault="00EC5F31" w:rsidP="00F825BA">
            <w:pPr>
              <w:jc w:val="both"/>
            </w:pPr>
            <w:r>
              <w:t>Раскраивают хозяйственную сумку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187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Подготовка кроя сумки хозяйственной к обработке</w:t>
            </w:r>
          </w:p>
        </w:tc>
        <w:tc>
          <w:tcPr>
            <w:tcW w:w="850" w:type="dxa"/>
            <w:gridSpan w:val="2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Повторение копировальных стежков, их назначение. </w:t>
            </w:r>
          </w:p>
          <w:p w:rsidR="00EC5F31" w:rsidRDefault="00EC5F31" w:rsidP="00F825BA">
            <w:pPr>
              <w:jc w:val="both"/>
            </w:pPr>
            <w:r>
              <w:t xml:space="preserve">Повторение правил прокладывания копировальных стежков.  </w:t>
            </w:r>
          </w:p>
          <w:p w:rsidR="00EC5F31" w:rsidRDefault="00EC5F31" w:rsidP="00F825BA">
            <w:pPr>
              <w:jc w:val="both"/>
            </w:pPr>
            <w:r>
              <w:t xml:space="preserve">Подготовка кроя сумки к обработке. </w:t>
            </w:r>
          </w:p>
          <w:p w:rsidR="00EC5F31" w:rsidRDefault="00EC5F31" w:rsidP="00F825BA">
            <w:pPr>
              <w:jc w:val="both"/>
            </w:pPr>
            <w:r>
              <w:t>Выполнение копировальных строчек, контрольных линий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Готовят крой сумки к обработке. </w:t>
            </w:r>
          </w:p>
          <w:p w:rsidR="00EC5F31" w:rsidRDefault="00EC5F31" w:rsidP="00F825BA">
            <w:pPr>
              <w:jc w:val="both"/>
            </w:pPr>
            <w:r>
              <w:t>Прокладывают копировальные строчки, контрольные линии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Повторяют копировальные стежки, их назначение. </w:t>
            </w:r>
          </w:p>
          <w:p w:rsidR="00EC5F31" w:rsidRDefault="00EC5F31" w:rsidP="00F825BA">
            <w:pPr>
              <w:jc w:val="both"/>
            </w:pPr>
            <w:r>
              <w:t xml:space="preserve">Повторяют правила прокладывания копировальных стежков. </w:t>
            </w:r>
          </w:p>
          <w:p w:rsidR="00EC5F31" w:rsidRDefault="00EC5F31" w:rsidP="00F825BA">
            <w:pPr>
              <w:jc w:val="both"/>
            </w:pPr>
            <w:r>
              <w:t xml:space="preserve">Готовят крой сумки к обработке. </w:t>
            </w:r>
          </w:p>
          <w:p w:rsidR="00EC5F31" w:rsidRDefault="00EC5F31" w:rsidP="00F825BA">
            <w:pPr>
              <w:jc w:val="both"/>
            </w:pPr>
            <w:r>
              <w:t>Прокладывают копировальные строчки, контрольные линии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188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Составление плана пошива сумки хозяйственной</w:t>
            </w:r>
          </w:p>
        </w:tc>
        <w:tc>
          <w:tcPr>
            <w:tcW w:w="850" w:type="dxa"/>
            <w:gridSpan w:val="2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Знакомство с планом пошива сумки хозяйственной.</w:t>
            </w:r>
          </w:p>
          <w:p w:rsidR="00EC5F31" w:rsidRDefault="00EC5F31" w:rsidP="00F825BA">
            <w:pPr>
              <w:jc w:val="both"/>
            </w:pPr>
            <w:r>
              <w:t>Составление плана пошива сумки хозяйственной в коллективной беседе и запись его в тетради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Составляют план пошива сумки хозяйственной и записывают его в тетради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Знакомятся с планом пошива сумки хозяйственной. </w:t>
            </w:r>
          </w:p>
          <w:p w:rsidR="00EC5F31" w:rsidRDefault="00EC5F31" w:rsidP="00F825BA">
            <w:pPr>
              <w:jc w:val="both"/>
            </w:pPr>
            <w:r>
              <w:t>Составляют план пошива сумки хозяйственной коллективной беседе и записывают его в тетради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189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 xml:space="preserve">Отделка сумки хозяйственной </w:t>
            </w:r>
          </w:p>
        </w:tc>
        <w:tc>
          <w:tcPr>
            <w:tcW w:w="850" w:type="dxa"/>
            <w:gridSpan w:val="2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Знакомство с видами отделок. </w:t>
            </w:r>
          </w:p>
          <w:p w:rsidR="00EC5F31" w:rsidRDefault="00EC5F31" w:rsidP="00F825BA">
            <w:pPr>
              <w:jc w:val="both"/>
            </w:pPr>
            <w:r>
              <w:t xml:space="preserve">Технологические требования к выполнению данной операции. </w:t>
            </w:r>
          </w:p>
          <w:p w:rsidR="00EC5F31" w:rsidRDefault="00EC5F31" w:rsidP="00F825BA">
            <w:pPr>
              <w:jc w:val="both"/>
            </w:pPr>
            <w:r>
              <w:t xml:space="preserve">Работа с предметно-технологической картой. </w:t>
            </w:r>
          </w:p>
          <w:p w:rsidR="00EC5F31" w:rsidRDefault="00EC5F31" w:rsidP="00F825BA">
            <w:pPr>
              <w:jc w:val="both"/>
            </w:pPr>
            <w:r>
              <w:t>Выбор отделки для сумки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Знакомятся с видами отделок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Знакомятся с видами отделок. </w:t>
            </w:r>
          </w:p>
          <w:p w:rsidR="00EC5F31" w:rsidRDefault="00EC5F31" w:rsidP="00F825BA">
            <w:pPr>
              <w:jc w:val="both"/>
            </w:pPr>
            <w:r>
              <w:t xml:space="preserve">Соблюдают технологические требования к выполнению данной операции. </w:t>
            </w:r>
          </w:p>
          <w:p w:rsidR="00EC5F31" w:rsidRDefault="00EC5F31" w:rsidP="00F825BA">
            <w:pPr>
              <w:jc w:val="both"/>
            </w:pPr>
            <w:r>
              <w:t xml:space="preserve">Работают с предметно-технологической картой. </w:t>
            </w:r>
          </w:p>
          <w:p w:rsidR="00EC5F31" w:rsidRDefault="00EC5F31" w:rsidP="00F825BA">
            <w:pPr>
              <w:jc w:val="both"/>
            </w:pPr>
            <w:r>
              <w:t>Выбирают отделку для сумки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190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 xml:space="preserve">Отделка сумки хозяйственной </w:t>
            </w:r>
          </w:p>
        </w:tc>
        <w:tc>
          <w:tcPr>
            <w:tcW w:w="850" w:type="dxa"/>
            <w:gridSpan w:val="2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Отделка хозяйственной сумки вышивкой стебельчатым швом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Отделывают хозяйственную сумку вышивкой стебельчатым швом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Отделывают хозяйственную сумку вышивкой стебельчатым швом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191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 xml:space="preserve">Отделка сумки хозяйственной </w:t>
            </w:r>
          </w:p>
        </w:tc>
        <w:tc>
          <w:tcPr>
            <w:tcW w:w="850" w:type="dxa"/>
            <w:gridSpan w:val="2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Отделка хозяйственной сумки вышивкой тамбурным швом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Отделывают хозяйственную сумку вышивкой   тамбурным швом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Отделывают хозяйственную сумку вышивкой   тамбурным швом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192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 xml:space="preserve">Отделка сумки хозяйственной </w:t>
            </w:r>
          </w:p>
        </w:tc>
        <w:tc>
          <w:tcPr>
            <w:tcW w:w="850" w:type="dxa"/>
            <w:gridSpan w:val="2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Отделка хозяйственной сумки вышивкой крестообразным швом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Отделывают хозяйственную сумку вышивкой   крестообразным швом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Отделывают хозяйственную сумку вышивкой   крестообразным швом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193</w:t>
            </w:r>
          </w:p>
        </w:tc>
        <w:tc>
          <w:tcPr>
            <w:tcW w:w="2268" w:type="dxa"/>
          </w:tcPr>
          <w:p w:rsidR="00EC5F31" w:rsidRDefault="00EC5F31" w:rsidP="00F825BA">
            <w:pPr>
              <w:jc w:val="both"/>
            </w:pPr>
            <w:r>
              <w:t>Обработка ручек хозяйственной сумки</w:t>
            </w:r>
          </w:p>
        </w:tc>
        <w:tc>
          <w:tcPr>
            <w:tcW w:w="850" w:type="dxa"/>
            <w:gridSpan w:val="2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Знакомство с применением накладного шва с двумя закрытыми срезами для обработки ручек хозяйственной сумки. </w:t>
            </w:r>
          </w:p>
          <w:p w:rsidR="00EC5F31" w:rsidRDefault="00EC5F31" w:rsidP="00F825BA">
            <w:pPr>
              <w:jc w:val="both"/>
            </w:pPr>
            <w:r>
              <w:t>Технологические требования к выполнению данной операции.</w:t>
            </w:r>
          </w:p>
          <w:p w:rsidR="00EC5F31" w:rsidRDefault="00EC5F31" w:rsidP="00F825BA">
            <w:pPr>
              <w:jc w:val="both"/>
            </w:pPr>
            <w:r>
              <w:t>Работа с предметно-технологической картой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Знакомятся с применением накладного шва с двумя закрытыми срезами для обработки ручек хозяйственной сумки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Знакомятся с применением накладного шва с двумя закрытыми срезами для обработки ручек хозяйственной сумки. </w:t>
            </w:r>
          </w:p>
          <w:p w:rsidR="00EC5F31" w:rsidRDefault="00EC5F31" w:rsidP="00F825BA">
            <w:pPr>
              <w:jc w:val="both"/>
            </w:pPr>
            <w:r>
              <w:t>Соблюдают технологические требования к выполнению данной операции.</w:t>
            </w:r>
          </w:p>
          <w:p w:rsidR="00EC5F31" w:rsidRDefault="00EC5F31" w:rsidP="00F825BA">
            <w:pPr>
              <w:jc w:val="both"/>
            </w:pPr>
            <w:r>
              <w:t>Работают с предметно-технологической картой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br w:type="page"/>
              <w:t>194</w:t>
            </w:r>
          </w:p>
        </w:tc>
        <w:tc>
          <w:tcPr>
            <w:tcW w:w="2410" w:type="dxa"/>
            <w:gridSpan w:val="2"/>
          </w:tcPr>
          <w:p w:rsidR="00EC5F31" w:rsidRDefault="00EC5F31" w:rsidP="00F825BA">
            <w:pPr>
              <w:jc w:val="both"/>
            </w:pPr>
            <w:r>
              <w:t>Обработка ручек хозяйственной сумки</w:t>
            </w:r>
          </w:p>
        </w:tc>
        <w:tc>
          <w:tcPr>
            <w:tcW w:w="708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Обработка ручек хозяйственной сумки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Обрабатывают ручки хозяйственной сумки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Обрабатывают ручки хозяйственной сумки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195</w:t>
            </w:r>
          </w:p>
        </w:tc>
        <w:tc>
          <w:tcPr>
            <w:tcW w:w="2410" w:type="dxa"/>
            <w:gridSpan w:val="2"/>
          </w:tcPr>
          <w:p w:rsidR="00EC5F31" w:rsidRDefault="00EC5F31" w:rsidP="00F825BA">
            <w:pPr>
              <w:jc w:val="both"/>
            </w:pPr>
            <w:r>
              <w:t>Обработка верхнего среза хозяйственной сумки с одновременным втачиванием ручек</w:t>
            </w:r>
          </w:p>
        </w:tc>
        <w:tc>
          <w:tcPr>
            <w:tcW w:w="708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Определение места притачивания ручек хозяйственной сумки. </w:t>
            </w:r>
          </w:p>
          <w:p w:rsidR="00EC5F31" w:rsidRDefault="00EC5F31" w:rsidP="00F825BA">
            <w:pPr>
              <w:jc w:val="both"/>
            </w:pPr>
            <w:r>
              <w:t>Технологические требования к выполнению данной операции.</w:t>
            </w:r>
          </w:p>
          <w:p w:rsidR="00EC5F31" w:rsidRDefault="00EC5F31" w:rsidP="00F825BA">
            <w:pPr>
              <w:jc w:val="both"/>
            </w:pPr>
            <w:r>
              <w:t xml:space="preserve">Работа с предметно-технологической картой 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Определяют места притачивания ручек хозяйственной сумки 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Определяют места притачивания ручек хозяйственной сумки. </w:t>
            </w:r>
          </w:p>
          <w:p w:rsidR="00EC5F31" w:rsidRDefault="00EC5F31" w:rsidP="00F825BA">
            <w:pPr>
              <w:jc w:val="both"/>
            </w:pPr>
            <w:r>
              <w:t>Соблюдают технологические требования к выполнению данной операции.</w:t>
            </w:r>
          </w:p>
          <w:p w:rsidR="00EC5F31" w:rsidRDefault="00EC5F31" w:rsidP="00F825BA">
            <w:pPr>
              <w:jc w:val="both"/>
            </w:pPr>
            <w:r>
              <w:t>Работают с предметно-технологической картой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196</w:t>
            </w:r>
          </w:p>
        </w:tc>
        <w:tc>
          <w:tcPr>
            <w:tcW w:w="2410" w:type="dxa"/>
            <w:gridSpan w:val="2"/>
          </w:tcPr>
          <w:p w:rsidR="00EC5F31" w:rsidRDefault="00EC5F31" w:rsidP="00F825BA">
            <w:pPr>
              <w:jc w:val="both"/>
            </w:pPr>
            <w:r>
              <w:t>Обработка верхнего среза хозяйственной сумки с одновременным втачиванием ручек</w:t>
            </w:r>
          </w:p>
        </w:tc>
        <w:tc>
          <w:tcPr>
            <w:tcW w:w="708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Обработка верхнего среза хозяйственной сумки с одновременным втачиванием ручек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Обрабатывают верхний срез хозяйственной сумки с одновременным втачиванием ручек с помощью учителя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Обрабатывают верхний срез хозяйственной сумки с одновременным втачиванием ручек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197</w:t>
            </w:r>
          </w:p>
        </w:tc>
        <w:tc>
          <w:tcPr>
            <w:tcW w:w="2410" w:type="dxa"/>
            <w:gridSpan w:val="2"/>
          </w:tcPr>
          <w:p w:rsidR="00EC5F31" w:rsidRDefault="00EC5F31" w:rsidP="00F825BA">
            <w:pPr>
              <w:jc w:val="both"/>
            </w:pPr>
            <w:r>
              <w:t>Обработка боковых срезов хозяйственной сумки</w:t>
            </w:r>
          </w:p>
        </w:tc>
        <w:tc>
          <w:tcPr>
            <w:tcW w:w="708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Повторение правил выполнения двойного шва. </w:t>
            </w:r>
          </w:p>
          <w:p w:rsidR="00EC5F31" w:rsidRDefault="00EC5F31" w:rsidP="00F825BA">
            <w:pPr>
              <w:jc w:val="both"/>
            </w:pPr>
            <w:r>
              <w:t xml:space="preserve">Технологические требования к выполнению данной операции.  </w:t>
            </w:r>
          </w:p>
          <w:p w:rsidR="00EC5F31" w:rsidRDefault="00EC5F31" w:rsidP="00F825BA">
            <w:pPr>
              <w:jc w:val="both"/>
            </w:pPr>
            <w:r>
              <w:t>Работа с предметно-технологической картой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Повторяют правила выполнения двойного шва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Повторяют правила выполнения двойного шва. </w:t>
            </w:r>
          </w:p>
          <w:p w:rsidR="00EC5F31" w:rsidRDefault="00EC5F31" w:rsidP="00F825BA">
            <w:pPr>
              <w:jc w:val="both"/>
            </w:pPr>
            <w:r>
              <w:t xml:space="preserve">Соблюдают технологические требования к выполнению данной операции. </w:t>
            </w:r>
          </w:p>
          <w:p w:rsidR="00EC5F31" w:rsidRDefault="00EC5F31" w:rsidP="00F825BA">
            <w:pPr>
              <w:jc w:val="both"/>
            </w:pPr>
            <w:r>
              <w:t>Работают с предметно-технологической картой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198</w:t>
            </w:r>
          </w:p>
        </w:tc>
        <w:tc>
          <w:tcPr>
            <w:tcW w:w="2410" w:type="dxa"/>
            <w:gridSpan w:val="2"/>
          </w:tcPr>
          <w:p w:rsidR="00EC5F31" w:rsidRDefault="00EC5F31" w:rsidP="00F825BA">
            <w:pPr>
              <w:jc w:val="both"/>
            </w:pPr>
            <w:r>
              <w:t>Обработка боковых срезов хозяйственной сумки</w:t>
            </w:r>
          </w:p>
        </w:tc>
        <w:tc>
          <w:tcPr>
            <w:tcW w:w="708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Обработка боковых срезов хозяйственной сумки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Обрабатывают боковые срезы хозяйственной сумки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Обрабатывают боковые срезы хозяйственной сумки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199</w:t>
            </w:r>
          </w:p>
        </w:tc>
        <w:tc>
          <w:tcPr>
            <w:tcW w:w="2410" w:type="dxa"/>
            <w:gridSpan w:val="2"/>
          </w:tcPr>
          <w:p w:rsidR="00EC5F31" w:rsidRDefault="00EC5F31" w:rsidP="00F825BA">
            <w:pPr>
              <w:jc w:val="both"/>
            </w:pPr>
            <w:r>
              <w:t>Образование дна хозяйственной сумки</w:t>
            </w:r>
          </w:p>
        </w:tc>
        <w:tc>
          <w:tcPr>
            <w:tcW w:w="708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Знакомство с правилами складывания сумки для образования дна. </w:t>
            </w:r>
          </w:p>
          <w:p w:rsidR="00EC5F31" w:rsidRDefault="00EC5F31" w:rsidP="00F825BA">
            <w:pPr>
              <w:jc w:val="both"/>
            </w:pPr>
            <w:r>
              <w:t xml:space="preserve">Технологические требования к выполнению данной операции. </w:t>
            </w:r>
          </w:p>
          <w:p w:rsidR="00EC5F31" w:rsidRDefault="00EC5F31" w:rsidP="00F825BA">
            <w:pPr>
              <w:jc w:val="both"/>
            </w:pPr>
            <w:r>
              <w:t xml:space="preserve">Работа с предметно-технологической картой. 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Знакомятся с правилами складывания сумки для образования дна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Знакомятся с правилами складывания сумки для образования дна. </w:t>
            </w:r>
          </w:p>
          <w:p w:rsidR="00EC5F31" w:rsidRDefault="00EC5F31" w:rsidP="00F825BA">
            <w:pPr>
              <w:jc w:val="both"/>
            </w:pPr>
            <w:r>
              <w:t xml:space="preserve">Соблюдают технологические требования к выполнению данной операции. </w:t>
            </w:r>
          </w:p>
          <w:p w:rsidR="00EC5F31" w:rsidRDefault="00EC5F31" w:rsidP="00F825BA">
            <w:pPr>
              <w:jc w:val="both"/>
            </w:pPr>
            <w:r>
              <w:t>Работают с предметно-технологической картой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200</w:t>
            </w:r>
          </w:p>
        </w:tc>
        <w:tc>
          <w:tcPr>
            <w:tcW w:w="2410" w:type="dxa"/>
            <w:gridSpan w:val="2"/>
          </w:tcPr>
          <w:p w:rsidR="00EC5F31" w:rsidRDefault="00EC5F31" w:rsidP="00F825BA">
            <w:pPr>
              <w:jc w:val="both"/>
            </w:pPr>
            <w:r>
              <w:t>Образование дна хозяйственной сумки</w:t>
            </w:r>
          </w:p>
        </w:tc>
        <w:tc>
          <w:tcPr>
            <w:tcW w:w="708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Образование дна сумки хозяйственной и застрачивание углов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Образовывают дно сумки хозяйственной и застрачивают углы с помощью учителя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Образовывают дно сумки хозяйственной и застрачивают углы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201</w:t>
            </w:r>
          </w:p>
        </w:tc>
        <w:tc>
          <w:tcPr>
            <w:tcW w:w="2410" w:type="dxa"/>
            <w:gridSpan w:val="2"/>
          </w:tcPr>
          <w:p w:rsidR="00EC5F31" w:rsidRDefault="00EC5F31" w:rsidP="00F825BA">
            <w:pPr>
              <w:jc w:val="both"/>
            </w:pPr>
            <w:r>
              <w:t>Окончательная отделка и утюжка хозяйственной сумки</w:t>
            </w:r>
          </w:p>
        </w:tc>
        <w:tc>
          <w:tcPr>
            <w:tcW w:w="708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Повторение правил проведения влажно-тепловой обработки для изделий из хлопчатобумажных тканей. </w:t>
            </w:r>
          </w:p>
          <w:p w:rsidR="00EC5F31" w:rsidRDefault="00EC5F31" w:rsidP="00F825BA">
            <w:pPr>
              <w:jc w:val="both"/>
            </w:pPr>
            <w:r>
              <w:t>Технологические требования к выполнению операции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Повторяют правила проведения влажно-тепловой обработки для изделий из хлопчатобумажных тканей</w:t>
            </w:r>
          </w:p>
          <w:p w:rsidR="00EC5F31" w:rsidRDefault="00EC5F31" w:rsidP="00F825BA">
            <w:pPr>
              <w:jc w:val="both"/>
            </w:pP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Повторяют правила проведения влажно-тепловой обработки для изделий из хлопчатобумажных тканей.</w:t>
            </w:r>
          </w:p>
          <w:p w:rsidR="00EC5F31" w:rsidRDefault="00EC5F31" w:rsidP="00F825BA">
            <w:pPr>
              <w:jc w:val="both"/>
            </w:pPr>
            <w:r>
              <w:t>Соблюдают технологические требования к выполнению операции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202</w:t>
            </w:r>
          </w:p>
        </w:tc>
        <w:tc>
          <w:tcPr>
            <w:tcW w:w="2410" w:type="dxa"/>
            <w:gridSpan w:val="2"/>
          </w:tcPr>
          <w:p w:rsidR="00EC5F31" w:rsidRDefault="00EC5F31" w:rsidP="00F825BA">
            <w:pPr>
              <w:jc w:val="both"/>
            </w:pPr>
            <w:r>
              <w:t>Окончательная отделка и утюжка хозяйственной сумки</w:t>
            </w:r>
          </w:p>
        </w:tc>
        <w:tc>
          <w:tcPr>
            <w:tcW w:w="708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Выполнение окончательной отделки и утюжки хозяйственной сумки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Проводят окончательную отделку и утюжку хозяйственной сумки с помощью учителя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Проводят окончательную отделку и утюжку хозяйственной сумки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203</w:t>
            </w:r>
          </w:p>
        </w:tc>
        <w:tc>
          <w:tcPr>
            <w:tcW w:w="2410" w:type="dxa"/>
            <w:gridSpan w:val="2"/>
          </w:tcPr>
          <w:p w:rsidR="00EC5F31" w:rsidRDefault="00EC5F31" w:rsidP="00F825BA">
            <w:pPr>
              <w:jc w:val="both"/>
            </w:pPr>
            <w:r>
              <w:t>Контрольная работа.</w:t>
            </w:r>
          </w:p>
          <w:p w:rsidR="00EC5F31" w:rsidRDefault="00EC5F31" w:rsidP="00F825BA">
            <w:pPr>
              <w:jc w:val="both"/>
            </w:pPr>
            <w:r>
              <w:t xml:space="preserve">Пошив наволочки в масштабе 1:2 по готовому крою. </w:t>
            </w:r>
          </w:p>
          <w:p w:rsidR="00EC5F31" w:rsidRDefault="00EC5F31" w:rsidP="00F825BA">
            <w:pPr>
              <w:jc w:val="both"/>
            </w:pPr>
            <w:r>
              <w:t>Тест</w:t>
            </w:r>
          </w:p>
        </w:tc>
        <w:tc>
          <w:tcPr>
            <w:tcW w:w="708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 xml:space="preserve">Анализ объекта труда. </w:t>
            </w:r>
          </w:p>
          <w:p w:rsidR="00EC5F31" w:rsidRDefault="00EC5F31" w:rsidP="00F825BA">
            <w:pPr>
              <w:jc w:val="both"/>
            </w:pPr>
            <w:r>
              <w:t xml:space="preserve">Повторение последовательности изготовления изделия. </w:t>
            </w:r>
          </w:p>
          <w:p w:rsidR="00EC5F31" w:rsidRDefault="00EC5F31" w:rsidP="00F825BA">
            <w:pPr>
              <w:jc w:val="both"/>
            </w:pPr>
            <w:r>
              <w:t>Технологические требования к качеству операции.</w:t>
            </w:r>
          </w:p>
          <w:p w:rsidR="00EC5F31" w:rsidRDefault="00EC5F31" w:rsidP="00F825BA">
            <w:pPr>
              <w:jc w:val="both"/>
            </w:pPr>
            <w:r>
              <w:t>Пошив наволочки по готовому крою.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 xml:space="preserve">Повторяют последовательность изготовления изделия.  </w:t>
            </w:r>
          </w:p>
          <w:p w:rsidR="00EC5F31" w:rsidRDefault="00EC5F31" w:rsidP="00F825BA">
            <w:pPr>
              <w:jc w:val="both"/>
            </w:pPr>
            <w:r>
              <w:t>Шьют наволочку по готовому крою с помощью учителя.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 xml:space="preserve">Анализируют объект труда. </w:t>
            </w:r>
          </w:p>
          <w:p w:rsidR="00EC5F31" w:rsidRDefault="00EC5F31" w:rsidP="00F825BA">
            <w:pPr>
              <w:jc w:val="both"/>
            </w:pPr>
            <w:r>
              <w:t xml:space="preserve">Повторяют последовательность изготовления изделия. </w:t>
            </w:r>
          </w:p>
          <w:p w:rsidR="00EC5F31" w:rsidRDefault="00EC5F31" w:rsidP="00F825BA">
            <w:pPr>
              <w:jc w:val="both"/>
            </w:pPr>
            <w:r>
              <w:t>Соблюдают технологические требования к качеству операции.</w:t>
            </w:r>
          </w:p>
          <w:p w:rsidR="00EC5F31" w:rsidRDefault="00EC5F31" w:rsidP="00F825BA">
            <w:pPr>
              <w:jc w:val="both"/>
            </w:pPr>
            <w:r>
              <w:t>Шьют наволочку по готовому крою.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204</w:t>
            </w:r>
          </w:p>
        </w:tc>
        <w:tc>
          <w:tcPr>
            <w:tcW w:w="2410" w:type="dxa"/>
            <w:gridSpan w:val="2"/>
          </w:tcPr>
          <w:p w:rsidR="00EC5F31" w:rsidRDefault="00EC5F31" w:rsidP="00F825BA">
            <w:pPr>
              <w:jc w:val="both"/>
            </w:pPr>
            <w:r>
              <w:t>Контрольная работа.</w:t>
            </w:r>
          </w:p>
          <w:p w:rsidR="00EC5F31" w:rsidRDefault="00EC5F31" w:rsidP="00F825BA">
            <w:pPr>
              <w:jc w:val="both"/>
            </w:pPr>
            <w:r>
              <w:t xml:space="preserve">Пошив наволочки в масштабе 1:2 по готовому крою. </w:t>
            </w:r>
          </w:p>
          <w:p w:rsidR="00EC5F31" w:rsidRDefault="00EC5F31" w:rsidP="00F825BA">
            <w:pPr>
              <w:jc w:val="both"/>
            </w:pPr>
            <w:r>
              <w:t>Тест</w:t>
            </w:r>
          </w:p>
        </w:tc>
        <w:tc>
          <w:tcPr>
            <w:tcW w:w="708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Пошив наволочки по готовому крою.</w:t>
            </w:r>
          </w:p>
          <w:p w:rsidR="00EC5F31" w:rsidRDefault="00EC5F31" w:rsidP="00F825BA">
            <w:pPr>
              <w:jc w:val="both"/>
            </w:pPr>
            <w:r>
              <w:t>Обработка поперечных срезов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Шьют наволочку по готовому крою с помощью учителя.</w:t>
            </w:r>
          </w:p>
          <w:p w:rsidR="00EC5F31" w:rsidRDefault="00EC5F31" w:rsidP="00F825BA">
            <w:pPr>
              <w:jc w:val="both"/>
            </w:pPr>
            <w:r>
              <w:t>Обрабатывают поперечные срезы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Шьют наволочку по готовому крою.</w:t>
            </w:r>
          </w:p>
          <w:p w:rsidR="00EC5F31" w:rsidRDefault="00EC5F31" w:rsidP="00F825BA">
            <w:pPr>
              <w:jc w:val="both"/>
            </w:pPr>
            <w:r>
              <w:t>Обрабатывают поперечные срезы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205</w:t>
            </w:r>
          </w:p>
        </w:tc>
        <w:tc>
          <w:tcPr>
            <w:tcW w:w="2410" w:type="dxa"/>
            <w:gridSpan w:val="2"/>
          </w:tcPr>
          <w:p w:rsidR="00EC5F31" w:rsidRDefault="00EC5F31" w:rsidP="00F825BA">
            <w:pPr>
              <w:jc w:val="both"/>
            </w:pPr>
            <w:r>
              <w:t>Контрольная работа.</w:t>
            </w:r>
          </w:p>
          <w:p w:rsidR="00EC5F31" w:rsidRDefault="00EC5F31" w:rsidP="00F825BA">
            <w:pPr>
              <w:jc w:val="both"/>
            </w:pPr>
            <w:r>
              <w:t xml:space="preserve">Пошив наволочки в масштабе 1:2 по готовому крою. </w:t>
            </w:r>
          </w:p>
          <w:p w:rsidR="00EC5F31" w:rsidRDefault="00EC5F31" w:rsidP="00F825BA">
            <w:pPr>
              <w:jc w:val="both"/>
            </w:pPr>
            <w:r>
              <w:t>Тест</w:t>
            </w:r>
          </w:p>
        </w:tc>
        <w:tc>
          <w:tcPr>
            <w:tcW w:w="708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Пошив наволочки по готовому крою.</w:t>
            </w:r>
          </w:p>
          <w:p w:rsidR="00EC5F31" w:rsidRDefault="00EC5F31" w:rsidP="00F825BA">
            <w:pPr>
              <w:jc w:val="both"/>
            </w:pPr>
            <w:r>
              <w:t>Обработка боковых срезов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Шьют наволочку по готовому крою с помощью учителя.</w:t>
            </w:r>
          </w:p>
          <w:p w:rsidR="00EC5F31" w:rsidRDefault="00EC5F31" w:rsidP="00F825BA">
            <w:pPr>
              <w:jc w:val="both"/>
            </w:pPr>
            <w:r>
              <w:t>Обрабатывают боковые срезы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Шьют наволочку по готовому крою.</w:t>
            </w:r>
          </w:p>
          <w:p w:rsidR="00EC5F31" w:rsidRDefault="00EC5F31" w:rsidP="00F825BA">
            <w:pPr>
              <w:jc w:val="both"/>
            </w:pPr>
            <w:r>
              <w:t>Обрабатывают боковые срезы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206</w:t>
            </w:r>
          </w:p>
        </w:tc>
        <w:tc>
          <w:tcPr>
            <w:tcW w:w="2410" w:type="dxa"/>
            <w:gridSpan w:val="2"/>
          </w:tcPr>
          <w:p w:rsidR="00EC5F31" w:rsidRDefault="00EC5F31" w:rsidP="00F825BA">
            <w:pPr>
              <w:jc w:val="both"/>
            </w:pPr>
            <w:r>
              <w:t>Контрольная работа.</w:t>
            </w:r>
          </w:p>
          <w:p w:rsidR="00EC5F31" w:rsidRDefault="00EC5F31" w:rsidP="00F825BA">
            <w:pPr>
              <w:jc w:val="both"/>
            </w:pPr>
            <w:r>
              <w:t xml:space="preserve">Пошив наволочки в масштабе 1:2 по готовому крою. </w:t>
            </w:r>
          </w:p>
          <w:p w:rsidR="00EC5F31" w:rsidRDefault="00EC5F31" w:rsidP="00F825BA">
            <w:pPr>
              <w:jc w:val="both"/>
            </w:pPr>
            <w:r>
              <w:t>Тест</w:t>
            </w:r>
          </w:p>
        </w:tc>
        <w:tc>
          <w:tcPr>
            <w:tcW w:w="708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Пошив наволочки по готовому крою.</w:t>
            </w:r>
          </w:p>
          <w:p w:rsidR="00EC5F31" w:rsidRDefault="00EC5F31" w:rsidP="00F825BA">
            <w:pPr>
              <w:jc w:val="both"/>
            </w:pPr>
            <w:r>
              <w:t>Окончательная отделка изделия.</w:t>
            </w:r>
          </w:p>
          <w:p w:rsidR="00EC5F31" w:rsidRDefault="00EC5F31" w:rsidP="00F825BA">
            <w:pPr>
              <w:jc w:val="both"/>
            </w:pPr>
            <w:r>
              <w:t>Выполнение теста</w:t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Шьют наволочку по готовому крою с помощью учителя.</w:t>
            </w:r>
          </w:p>
          <w:p w:rsidR="00EC5F31" w:rsidRDefault="00EC5F31" w:rsidP="00F825BA">
            <w:pPr>
              <w:jc w:val="both"/>
            </w:pPr>
            <w:r>
              <w:t>Окончательно отделывают изделие.</w:t>
            </w:r>
          </w:p>
          <w:p w:rsidR="00EC5F31" w:rsidRDefault="00EC5F31" w:rsidP="00F825BA">
            <w:pPr>
              <w:jc w:val="both"/>
            </w:pPr>
            <w:r>
              <w:t>Выполняют тест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Шьют наволочку по готовому крою.</w:t>
            </w:r>
          </w:p>
          <w:p w:rsidR="00EC5F31" w:rsidRDefault="00EC5F31" w:rsidP="00F825BA">
            <w:pPr>
              <w:jc w:val="both"/>
            </w:pPr>
            <w:r>
              <w:t>Окончательно отделывают изделие.</w:t>
            </w:r>
          </w:p>
          <w:p w:rsidR="00EC5F31" w:rsidRDefault="00EC5F31" w:rsidP="00F825BA">
            <w:pPr>
              <w:jc w:val="both"/>
            </w:pPr>
            <w:r>
              <w:t>Выполняют тест</w:t>
            </w:r>
          </w:p>
        </w:tc>
      </w:tr>
      <w:tr w:rsidR="00EC5F31" w:rsidTr="00F825BA">
        <w:tc>
          <w:tcPr>
            <w:tcW w:w="704" w:type="dxa"/>
          </w:tcPr>
          <w:p w:rsidR="00EC5F31" w:rsidRDefault="00EC5F31" w:rsidP="00F825BA">
            <w:pPr>
              <w:jc w:val="center"/>
            </w:pPr>
            <w:r>
              <w:t>206</w:t>
            </w:r>
          </w:p>
        </w:tc>
        <w:tc>
          <w:tcPr>
            <w:tcW w:w="2410" w:type="dxa"/>
            <w:gridSpan w:val="2"/>
          </w:tcPr>
          <w:p w:rsidR="00EC5F31" w:rsidRDefault="00EC5F31" w:rsidP="00F825BA">
            <w:pPr>
              <w:jc w:val="both"/>
            </w:pPr>
            <w:r>
              <w:t>Контрольная работа.</w:t>
            </w:r>
          </w:p>
          <w:p w:rsidR="00EC5F31" w:rsidRDefault="00EC5F31" w:rsidP="00F825BA">
            <w:pPr>
              <w:jc w:val="both"/>
            </w:pPr>
            <w:r>
              <w:t xml:space="preserve">Пошив наволочки в масштабе 1:2 по готовому крою. </w:t>
            </w:r>
          </w:p>
          <w:p w:rsidR="00EC5F31" w:rsidRDefault="00EC5F31" w:rsidP="00F825BA">
            <w:pPr>
              <w:jc w:val="both"/>
            </w:pPr>
            <w:r>
              <w:t>Тест</w:t>
            </w:r>
          </w:p>
        </w:tc>
        <w:tc>
          <w:tcPr>
            <w:tcW w:w="708" w:type="dxa"/>
          </w:tcPr>
          <w:p w:rsidR="00EC5F31" w:rsidRDefault="00EC5F31" w:rsidP="00F825BA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C5F31" w:rsidRDefault="00EC5F31" w:rsidP="00F825BA">
            <w:pPr>
              <w:jc w:val="both"/>
            </w:pPr>
            <w:r>
              <w:t>Пошив наволочки по готовому крою.</w:t>
            </w:r>
          </w:p>
          <w:p w:rsidR="00EC5F31" w:rsidRDefault="00EC5F31" w:rsidP="00F825BA">
            <w:pPr>
              <w:jc w:val="both"/>
            </w:pPr>
            <w:r>
              <w:t>Окончательная отделка изделия.</w:t>
            </w:r>
          </w:p>
          <w:p w:rsidR="00EC5F31" w:rsidRDefault="00EC5F31" w:rsidP="00F825BA">
            <w:pPr>
              <w:jc w:val="both"/>
            </w:pPr>
            <w:r>
              <w:t>Выполнение теста</w:t>
            </w:r>
          </w:p>
          <w:p w:rsidR="00EC5F31" w:rsidRPr="00F85EF0" w:rsidRDefault="00EC5F31" w:rsidP="00F825BA">
            <w:pPr>
              <w:tabs>
                <w:tab w:val="left" w:pos="2115"/>
              </w:tabs>
            </w:pPr>
            <w:r>
              <w:tab/>
            </w:r>
          </w:p>
        </w:tc>
        <w:tc>
          <w:tcPr>
            <w:tcW w:w="3543" w:type="dxa"/>
          </w:tcPr>
          <w:p w:rsidR="00EC5F31" w:rsidRDefault="00EC5F31" w:rsidP="00F825BA">
            <w:pPr>
              <w:jc w:val="both"/>
            </w:pPr>
            <w:r>
              <w:t>Шьют наволочку по готовому крою с помощью учителя.</w:t>
            </w:r>
          </w:p>
          <w:p w:rsidR="00EC5F31" w:rsidRDefault="00EC5F31" w:rsidP="00F825BA">
            <w:pPr>
              <w:jc w:val="both"/>
            </w:pPr>
            <w:r>
              <w:t>Окончательно отделывают изделие.</w:t>
            </w:r>
          </w:p>
          <w:p w:rsidR="00EC5F31" w:rsidRDefault="00EC5F31" w:rsidP="00F825BA">
            <w:pPr>
              <w:jc w:val="both"/>
            </w:pPr>
            <w:r>
              <w:t>Выполняют тест</w:t>
            </w:r>
          </w:p>
        </w:tc>
        <w:tc>
          <w:tcPr>
            <w:tcW w:w="3545" w:type="dxa"/>
          </w:tcPr>
          <w:p w:rsidR="00EC5F31" w:rsidRDefault="00EC5F31" w:rsidP="00F825BA">
            <w:pPr>
              <w:jc w:val="both"/>
            </w:pPr>
            <w:r>
              <w:t>Шьют наволочку по готовому крою.</w:t>
            </w:r>
          </w:p>
          <w:p w:rsidR="00EC5F31" w:rsidRDefault="00EC5F31" w:rsidP="00F825BA">
            <w:pPr>
              <w:jc w:val="both"/>
            </w:pPr>
            <w:r>
              <w:t>Окончательно отделывают изделие.</w:t>
            </w:r>
          </w:p>
          <w:p w:rsidR="00EC5F31" w:rsidRDefault="00EC5F31" w:rsidP="00F825BA">
            <w:pPr>
              <w:jc w:val="both"/>
            </w:pPr>
            <w:r>
              <w:t>Выполняют тест</w:t>
            </w:r>
          </w:p>
        </w:tc>
      </w:tr>
    </w:tbl>
    <w:p w:rsidR="00EC5F31" w:rsidRDefault="00EC5F31" w:rsidP="00F85EF0">
      <w:pPr>
        <w:tabs>
          <w:tab w:val="left" w:pos="2580"/>
        </w:tabs>
        <w:rPr>
          <w:b/>
        </w:rPr>
      </w:pPr>
    </w:p>
    <w:sectPr w:rsidR="00EC5F31" w:rsidSect="00F85EF0">
      <w:pgSz w:w="16838" w:h="11906" w:orient="landscape"/>
      <w:pgMar w:top="1134" w:right="1418" w:bottom="1701" w:left="1418" w:header="708" w:footer="708" w:gutter="0"/>
      <w:cols w:space="720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F31" w:rsidRDefault="00EC5F31">
      <w:r>
        <w:separator/>
      </w:r>
    </w:p>
  </w:endnote>
  <w:endnote w:type="continuationSeparator" w:id="0">
    <w:p w:rsidR="00EC5F31" w:rsidRDefault="00EC5F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F31" w:rsidRDefault="00EC5F31">
    <w:pP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F31" w:rsidRDefault="00EC5F31">
    <w:pP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7</w:t>
    </w:r>
    <w:r>
      <w:rPr>
        <w:color w:val="000000"/>
      </w:rPr>
      <w:fldChar w:fldCharType="end"/>
    </w:r>
  </w:p>
  <w:p w:rsidR="00EC5F31" w:rsidRDefault="00EC5F31">
    <w:pPr>
      <w:tabs>
        <w:tab w:val="center" w:pos="4677"/>
        <w:tab w:val="right" w:pos="9355"/>
      </w:tabs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F31" w:rsidRDefault="00EC5F31">
    <w:pP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F31" w:rsidRDefault="00EC5F31">
      <w:r>
        <w:separator/>
      </w:r>
    </w:p>
  </w:footnote>
  <w:footnote w:type="continuationSeparator" w:id="0">
    <w:p w:rsidR="00EC5F31" w:rsidRDefault="00EC5F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F31" w:rsidRDefault="00EC5F31">
    <w:pP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F31" w:rsidRDefault="00EC5F31">
    <w:pPr>
      <w:tabs>
        <w:tab w:val="center" w:pos="4677"/>
        <w:tab w:val="right" w:pos="9355"/>
      </w:tabs>
      <w:rPr>
        <w:color w:val="00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F31" w:rsidRDefault="00EC5F31">
    <w:pP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26C29"/>
    <w:multiLevelType w:val="multilevel"/>
    <w:tmpl w:val="79A074FE"/>
    <w:lvl w:ilvl="0">
      <w:start w:val="1"/>
      <w:numFmt w:val="bullet"/>
      <w:lvlText w:val="−"/>
      <w:lvlJc w:val="left"/>
      <w:pPr>
        <w:ind w:left="719" w:hanging="358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3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5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7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59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1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3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5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79" w:hanging="360"/>
      </w:pPr>
      <w:rPr>
        <w:rFonts w:ascii="Noto Sans Symbols" w:eastAsia="Times New Roman" w:hAnsi="Noto Sans Symbols"/>
      </w:rPr>
    </w:lvl>
  </w:abstractNum>
  <w:abstractNum w:abstractNumId="1">
    <w:nsid w:val="11565268"/>
    <w:multiLevelType w:val="multilevel"/>
    <w:tmpl w:val="3A6824DE"/>
    <w:lvl w:ilvl="0">
      <w:start w:val="1"/>
      <w:numFmt w:val="bullet"/>
      <w:lvlText w:val="−"/>
      <w:lvlJc w:val="left"/>
      <w:pPr>
        <w:ind w:left="1146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Times New Roman" w:hAnsi="Noto Sans Symbols"/>
      </w:rPr>
    </w:lvl>
  </w:abstractNum>
  <w:abstractNum w:abstractNumId="2">
    <w:nsid w:val="13792F80"/>
    <w:multiLevelType w:val="hybridMultilevel"/>
    <w:tmpl w:val="62329E4A"/>
    <w:lvl w:ilvl="0" w:tplc="D7149ED2">
      <w:numFmt w:val="bullet"/>
      <w:lvlText w:val="·"/>
      <w:lvlJc w:val="left"/>
      <w:pPr>
        <w:ind w:left="1080" w:hanging="360"/>
      </w:pPr>
      <w:rPr>
        <w:rFonts w:ascii="Times New Roman" w:eastAsia="Times New Roman" w:hAnsi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62A6EEA"/>
    <w:multiLevelType w:val="multilevel"/>
    <w:tmpl w:val="BAEC7B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12664AE"/>
    <w:multiLevelType w:val="multilevel"/>
    <w:tmpl w:val="8E0E261C"/>
    <w:lvl w:ilvl="0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5">
    <w:nsid w:val="325E79DD"/>
    <w:multiLevelType w:val="multilevel"/>
    <w:tmpl w:val="B6508D3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6">
    <w:nsid w:val="34740D5A"/>
    <w:multiLevelType w:val="hybridMultilevel"/>
    <w:tmpl w:val="2E281C18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4FC6E07"/>
    <w:multiLevelType w:val="hybridMultilevel"/>
    <w:tmpl w:val="B70C00B0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D95EBA"/>
    <w:multiLevelType w:val="multilevel"/>
    <w:tmpl w:val="AF6C5502"/>
    <w:lvl w:ilvl="0">
      <w:start w:val="1"/>
      <w:numFmt w:val="bullet"/>
      <w:lvlText w:val="−"/>
      <w:lvlJc w:val="left"/>
      <w:pPr>
        <w:ind w:left="1146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Times New Roman" w:hAnsi="Noto Sans Symbols"/>
      </w:rPr>
    </w:lvl>
  </w:abstractNum>
  <w:abstractNum w:abstractNumId="9">
    <w:nsid w:val="4020439E"/>
    <w:multiLevelType w:val="multilevel"/>
    <w:tmpl w:val="9A4E3138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10">
    <w:nsid w:val="4C190F47"/>
    <w:multiLevelType w:val="multilevel"/>
    <w:tmpl w:val="A8E84EA0"/>
    <w:lvl w:ilvl="0">
      <w:start w:val="2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1">
    <w:nsid w:val="52F009AF"/>
    <w:multiLevelType w:val="multilevel"/>
    <w:tmpl w:val="598A6AD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2">
    <w:nsid w:val="554D283E"/>
    <w:multiLevelType w:val="multilevel"/>
    <w:tmpl w:val="027A85D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3">
    <w:nsid w:val="56293652"/>
    <w:multiLevelType w:val="multilevel"/>
    <w:tmpl w:val="4DCAD84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4">
    <w:nsid w:val="57077754"/>
    <w:multiLevelType w:val="hybridMultilevel"/>
    <w:tmpl w:val="D3120E5E"/>
    <w:lvl w:ilvl="0" w:tplc="1CB6ED3C">
      <w:numFmt w:val="bullet"/>
      <w:lvlText w:val="·"/>
      <w:lvlJc w:val="left"/>
      <w:pPr>
        <w:ind w:left="1800" w:hanging="144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42254D"/>
    <w:multiLevelType w:val="hybridMultilevel"/>
    <w:tmpl w:val="505A0846"/>
    <w:lvl w:ilvl="0" w:tplc="378C891E">
      <w:start w:val="3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9F55546"/>
    <w:multiLevelType w:val="multilevel"/>
    <w:tmpl w:val="35A42850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17">
    <w:nsid w:val="5CFB448A"/>
    <w:multiLevelType w:val="hybridMultilevel"/>
    <w:tmpl w:val="45F2D2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E843EC5"/>
    <w:multiLevelType w:val="hybridMultilevel"/>
    <w:tmpl w:val="7D86DE2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C512155"/>
    <w:multiLevelType w:val="multilevel"/>
    <w:tmpl w:val="FFECCC8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20">
    <w:nsid w:val="6F490D8D"/>
    <w:multiLevelType w:val="hybridMultilevel"/>
    <w:tmpl w:val="27624FEE"/>
    <w:lvl w:ilvl="0" w:tplc="C8DE6FB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12"/>
  </w:num>
  <w:num w:numId="4">
    <w:abstractNumId w:val="11"/>
  </w:num>
  <w:num w:numId="5">
    <w:abstractNumId w:val="1"/>
  </w:num>
  <w:num w:numId="6">
    <w:abstractNumId w:val="8"/>
  </w:num>
  <w:num w:numId="7">
    <w:abstractNumId w:val="19"/>
  </w:num>
  <w:num w:numId="8">
    <w:abstractNumId w:val="10"/>
  </w:num>
  <w:num w:numId="9">
    <w:abstractNumId w:val="3"/>
  </w:num>
  <w:num w:numId="10">
    <w:abstractNumId w:val="0"/>
  </w:num>
  <w:num w:numId="11">
    <w:abstractNumId w:val="5"/>
  </w:num>
  <w:num w:numId="12">
    <w:abstractNumId w:val="9"/>
  </w:num>
  <w:num w:numId="13">
    <w:abstractNumId w:val="20"/>
  </w:num>
  <w:num w:numId="14">
    <w:abstractNumId w:val="2"/>
  </w:num>
  <w:num w:numId="15">
    <w:abstractNumId w:val="7"/>
  </w:num>
  <w:num w:numId="16">
    <w:abstractNumId w:val="14"/>
  </w:num>
  <w:num w:numId="17">
    <w:abstractNumId w:val="17"/>
  </w:num>
  <w:num w:numId="18">
    <w:abstractNumId w:val="6"/>
  </w:num>
  <w:num w:numId="19">
    <w:abstractNumId w:val="18"/>
  </w:num>
  <w:num w:numId="20">
    <w:abstractNumId w:val="15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2F1C"/>
    <w:rsid w:val="00093349"/>
    <w:rsid w:val="000A6184"/>
    <w:rsid w:val="00130FA9"/>
    <w:rsid w:val="00317188"/>
    <w:rsid w:val="00352FD6"/>
    <w:rsid w:val="0063301A"/>
    <w:rsid w:val="006B2C5A"/>
    <w:rsid w:val="006E3325"/>
    <w:rsid w:val="00736D36"/>
    <w:rsid w:val="007B45BE"/>
    <w:rsid w:val="007D630F"/>
    <w:rsid w:val="008403E0"/>
    <w:rsid w:val="00887567"/>
    <w:rsid w:val="00A26120"/>
    <w:rsid w:val="00AA4460"/>
    <w:rsid w:val="00B5419F"/>
    <w:rsid w:val="00BA2F1C"/>
    <w:rsid w:val="00C83A8D"/>
    <w:rsid w:val="00D00337"/>
    <w:rsid w:val="00D2753A"/>
    <w:rsid w:val="00E20091"/>
    <w:rsid w:val="00EC5F31"/>
    <w:rsid w:val="00F06BE6"/>
    <w:rsid w:val="00F825BA"/>
    <w:rsid w:val="00F85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E332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E3325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9"/>
    <w:qFormat/>
    <w:rsid w:val="006E332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E332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libri Light" w:hAnsi="Calibri Light" w:cs="Times New Roman"/>
      <w:color w:val="2E74B5"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Pr>
      <w:rFonts w:ascii="Calibri Light" w:hAnsi="Calibri Light" w:cs="Times New Roman"/>
      <w:color w:val="2E74B5"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568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568C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568C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568C"/>
    <w:rPr>
      <w:rFonts w:asciiTheme="minorHAnsi" w:eastAsiaTheme="minorEastAsia" w:hAnsiTheme="minorHAnsi" w:cstheme="minorBidi"/>
      <w:b/>
      <w:bCs/>
    </w:rPr>
  </w:style>
  <w:style w:type="table" w:customStyle="1" w:styleId="TableNormal1">
    <w:name w:val="Table Normal1"/>
    <w:uiPriority w:val="99"/>
    <w:rsid w:val="006E3325"/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6E332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3E568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customStyle="1" w:styleId="TableNormal2">
    <w:name w:val="Table Normal2"/>
    <w:uiPriority w:val="99"/>
    <w:rsid w:val="006E3325"/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99"/>
    <w:qFormat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Spacing">
    <w:name w:val="No Spacing"/>
    <w:link w:val="NoSpacingChar"/>
    <w:uiPriority w:val="99"/>
    <w:qFormat/>
    <w:rPr>
      <w:sz w:val="24"/>
      <w:szCs w:val="24"/>
    </w:rPr>
  </w:style>
  <w:style w:type="character" w:styleId="Strong">
    <w:name w:val="Strong"/>
    <w:basedOn w:val="DefaultParagraphFont"/>
    <w:uiPriority w:val="99"/>
    <w:qFormat/>
    <w:rPr>
      <w:rFonts w:cs="Times New Roman"/>
      <w:b/>
      <w:bCs/>
    </w:rPr>
  </w:style>
  <w:style w:type="table" w:styleId="TableGrid">
    <w:name w:val="Table Grid"/>
    <w:basedOn w:val="TableNormal"/>
    <w:uiPriority w:val="9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Segoe UI" w:hAnsi="Segoe UI" w:cs="Segoe UI"/>
      <w:sz w:val="18"/>
      <w:szCs w:val="18"/>
      <w:lang w:eastAsia="ru-RU"/>
    </w:r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NoSpacing"/>
    <w:uiPriority w:val="99"/>
    <w:locked/>
    <w:rPr>
      <w:sz w:val="24"/>
      <w:lang w:val="ru-RU" w:eastAsia="ru-RU"/>
    </w:rPr>
  </w:style>
  <w:style w:type="paragraph" w:customStyle="1" w:styleId="c26">
    <w:name w:val="c26"/>
    <w:basedOn w:val="Normal"/>
    <w:uiPriority w:val="99"/>
    <w:pPr>
      <w:spacing w:before="100" w:beforeAutospacing="1" w:after="100" w:afterAutospacing="1"/>
    </w:pPr>
  </w:style>
  <w:style w:type="paragraph" w:customStyle="1" w:styleId="c1">
    <w:name w:val="c1"/>
    <w:basedOn w:val="Normal"/>
    <w:uiPriority w:val="99"/>
    <w:pPr>
      <w:spacing w:before="100" w:beforeAutospacing="1" w:after="100" w:afterAutospacing="1"/>
    </w:pPr>
  </w:style>
  <w:style w:type="character" w:customStyle="1" w:styleId="c3">
    <w:name w:val="c3"/>
    <w:uiPriority w:val="99"/>
  </w:style>
  <w:style w:type="character" w:customStyle="1" w:styleId="c4">
    <w:name w:val="c4"/>
    <w:basedOn w:val="DefaultParagraphFont"/>
    <w:uiPriority w:val="99"/>
    <w:rPr>
      <w:rFonts w:cs="Times New Roman"/>
    </w:rPr>
  </w:style>
  <w:style w:type="character" w:customStyle="1" w:styleId="c0">
    <w:name w:val="c0"/>
    <w:basedOn w:val="DefaultParagraphFont"/>
    <w:uiPriority w:val="99"/>
    <w:rPr>
      <w:rFonts w:cs="Times New Roman"/>
    </w:rPr>
  </w:style>
  <w:style w:type="character" w:styleId="Hyperlink">
    <w:name w:val="Hyperlink"/>
    <w:basedOn w:val="DefaultParagraphFont"/>
    <w:uiPriority w:val="99"/>
    <w:rPr>
      <w:rFonts w:cs="Times New Roman"/>
      <w:color w:val="000080"/>
      <w:u w:val="single"/>
    </w:rPr>
  </w:style>
  <w:style w:type="paragraph" w:customStyle="1" w:styleId="c7">
    <w:name w:val="c7"/>
    <w:basedOn w:val="Normal"/>
    <w:uiPriority w:val="99"/>
    <w:pPr>
      <w:spacing w:before="100" w:beforeAutospacing="1" w:after="100" w:afterAutospacing="1"/>
    </w:pPr>
  </w:style>
  <w:style w:type="character" w:customStyle="1" w:styleId="c5">
    <w:name w:val="c5"/>
    <w:basedOn w:val="DefaultParagraphFont"/>
    <w:uiPriority w:val="99"/>
    <w:rPr>
      <w:rFonts w:cs="Times New Roman"/>
    </w:rPr>
  </w:style>
  <w:style w:type="paragraph" w:styleId="TOCHeading">
    <w:name w:val="TOC Heading"/>
    <w:basedOn w:val="Heading1"/>
    <w:next w:val="Normal"/>
    <w:uiPriority w:val="99"/>
    <w:qFormat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99"/>
    <w:pPr>
      <w:tabs>
        <w:tab w:val="left" w:pos="426"/>
        <w:tab w:val="right" w:leader="dot" w:pos="9060"/>
      </w:tabs>
      <w:spacing w:after="100"/>
      <w:jc w:val="both"/>
    </w:pPr>
  </w:style>
  <w:style w:type="paragraph" w:styleId="TOC2">
    <w:name w:val="toc 2"/>
    <w:basedOn w:val="Normal"/>
    <w:next w:val="Normal"/>
    <w:autoRedefine/>
    <w:uiPriority w:val="99"/>
    <w:pPr>
      <w:spacing w:after="100"/>
      <w:ind w:left="240"/>
    </w:pPr>
  </w:style>
  <w:style w:type="paragraph" w:styleId="Subtitle">
    <w:name w:val="Subtitle"/>
    <w:basedOn w:val="Normal"/>
    <w:next w:val="Normal"/>
    <w:link w:val="SubtitleChar"/>
    <w:uiPriority w:val="99"/>
    <w:qFormat/>
    <w:rsid w:val="006E3325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3E568C"/>
    <w:rPr>
      <w:rFonts w:asciiTheme="majorHAnsi" w:eastAsiaTheme="majorEastAsia" w:hAnsiTheme="majorHAnsi" w:cstheme="majorBidi"/>
      <w:sz w:val="24"/>
      <w:szCs w:val="24"/>
    </w:rPr>
  </w:style>
  <w:style w:type="table" w:customStyle="1" w:styleId="a">
    <w:name w:val="Стиль"/>
    <w:basedOn w:val="TableNormal2"/>
    <w:uiPriority w:val="99"/>
    <w:rsid w:val="006E332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тиль21"/>
    <w:basedOn w:val="TableNormal2"/>
    <w:uiPriority w:val="99"/>
    <w:rsid w:val="006E332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тиль20"/>
    <w:basedOn w:val="TableNormal2"/>
    <w:uiPriority w:val="99"/>
    <w:rsid w:val="006E332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тиль19"/>
    <w:basedOn w:val="TableNormal2"/>
    <w:uiPriority w:val="99"/>
    <w:rsid w:val="006E332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тиль18"/>
    <w:basedOn w:val="TableNormal2"/>
    <w:uiPriority w:val="99"/>
    <w:rsid w:val="006E332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тиль17"/>
    <w:basedOn w:val="TableNormal2"/>
    <w:uiPriority w:val="99"/>
    <w:rsid w:val="006E332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тиль16"/>
    <w:basedOn w:val="TableNormal2"/>
    <w:uiPriority w:val="99"/>
    <w:rsid w:val="006E332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тиль15"/>
    <w:basedOn w:val="TableNormal2"/>
    <w:uiPriority w:val="99"/>
    <w:rsid w:val="006E332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тиль14"/>
    <w:basedOn w:val="TableNormal2"/>
    <w:uiPriority w:val="99"/>
    <w:rsid w:val="006E332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тиль13"/>
    <w:basedOn w:val="TableNormal2"/>
    <w:uiPriority w:val="99"/>
    <w:rsid w:val="006E332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тиль12"/>
    <w:basedOn w:val="TableNormal2"/>
    <w:uiPriority w:val="99"/>
    <w:rsid w:val="006E332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тиль11"/>
    <w:basedOn w:val="TableNormal2"/>
    <w:uiPriority w:val="99"/>
    <w:rsid w:val="006E332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тиль10"/>
    <w:basedOn w:val="TableNormal2"/>
    <w:uiPriority w:val="99"/>
    <w:rsid w:val="006E332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тиль9"/>
    <w:basedOn w:val="TableNormal2"/>
    <w:uiPriority w:val="99"/>
    <w:rsid w:val="006E332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тиль8"/>
    <w:basedOn w:val="TableNormal2"/>
    <w:uiPriority w:val="99"/>
    <w:rsid w:val="006E332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тиль7"/>
    <w:basedOn w:val="TableNormal2"/>
    <w:uiPriority w:val="99"/>
    <w:rsid w:val="006E332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тиль6"/>
    <w:basedOn w:val="TableNormal2"/>
    <w:uiPriority w:val="99"/>
    <w:rsid w:val="006E332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тиль5"/>
    <w:basedOn w:val="TableNormal2"/>
    <w:uiPriority w:val="99"/>
    <w:rsid w:val="006E332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тиль4"/>
    <w:basedOn w:val="TableNormal2"/>
    <w:uiPriority w:val="99"/>
    <w:rsid w:val="006E332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тиль3"/>
    <w:basedOn w:val="TableNormal2"/>
    <w:uiPriority w:val="99"/>
    <w:rsid w:val="006E332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тиль2"/>
    <w:basedOn w:val="TableNormal2"/>
    <w:uiPriority w:val="99"/>
    <w:rsid w:val="006E332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тиль1"/>
    <w:basedOn w:val="TableNormal2"/>
    <w:uiPriority w:val="99"/>
    <w:rsid w:val="006E332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952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3NMkR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76</TotalTime>
  <Pages>59</Pages>
  <Words>14515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9</cp:revision>
  <dcterms:created xsi:type="dcterms:W3CDTF">2023-05-14T21:02:00Z</dcterms:created>
  <dcterms:modified xsi:type="dcterms:W3CDTF">2023-09-15T20:24:00Z</dcterms:modified>
</cp:coreProperties>
</file>