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CE" w:rsidRDefault="005728CE" w:rsidP="00015FD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52FD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8pt">
            <v:imagedata r:id="rId7" o:title="" cropbottom="51239f"/>
          </v:shape>
        </w:pict>
      </w:r>
    </w:p>
    <w:p w:rsidR="005728CE" w:rsidRDefault="005728CE" w:rsidP="00015FD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28CE" w:rsidRDefault="005728CE" w:rsidP="00015FD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28CE" w:rsidRDefault="005728CE" w:rsidP="00015FDC">
      <w:pPr>
        <w:ind w:firstLine="709"/>
        <w:jc w:val="both"/>
        <w:rPr>
          <w:rFonts w:ascii="Times New Roman" w:hAnsi="Times New Roman"/>
        </w:rPr>
      </w:pPr>
    </w:p>
    <w:p w:rsidR="005728CE" w:rsidRDefault="005728CE" w:rsidP="008F14A5">
      <w:pPr>
        <w:spacing w:before="240" w:line="24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0" w:name="_Hlk143880448"/>
      <w:r>
        <w:rPr>
          <w:rFonts w:ascii="Times New Roman" w:hAnsi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/>
          <w:b/>
          <w:sz w:val="36"/>
          <w:szCs w:val="36"/>
        </w:rPr>
        <w:br/>
        <w:t xml:space="preserve">обучающихся с умственной отсталостью </w:t>
      </w:r>
      <w:r>
        <w:rPr>
          <w:rFonts w:ascii="Times New Roman" w:hAnsi="Times New Roman"/>
          <w:b/>
          <w:sz w:val="36"/>
          <w:szCs w:val="36"/>
        </w:rPr>
        <w:br/>
        <w:t>(интеллектуальными нарушениями)</w:t>
      </w:r>
    </w:p>
    <w:p w:rsidR="005728CE" w:rsidRDefault="005728CE" w:rsidP="008F14A5">
      <w:pPr>
        <w:spacing w:before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вариант 1</w:t>
      </w:r>
    </w:p>
    <w:p w:rsidR="005728CE" w:rsidRDefault="005728CE" w:rsidP="008F14A5">
      <w:pPr>
        <w:spacing w:before="24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«Математика»</w:t>
      </w:r>
    </w:p>
    <w:p w:rsidR="005728CE" w:rsidRDefault="005728CE" w:rsidP="008F14A5">
      <w:pPr>
        <w:spacing w:before="240"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(для 5 класса)</w:t>
      </w:r>
      <w:bookmarkEnd w:id="0"/>
    </w:p>
    <w:p w:rsidR="005728CE" w:rsidRDefault="005728CE" w:rsidP="00015FDC">
      <w:pPr>
        <w:ind w:firstLine="709"/>
        <w:jc w:val="both"/>
        <w:rPr>
          <w:rFonts w:ascii="Times New Roman" w:hAnsi="Times New Roman"/>
          <w:sz w:val="36"/>
          <w:szCs w:val="36"/>
        </w:rPr>
      </w:pPr>
    </w:p>
    <w:p w:rsidR="005728CE" w:rsidRDefault="005728CE" w:rsidP="00015FD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28CE" w:rsidRDefault="005728CE" w:rsidP="00015FD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28CE" w:rsidRDefault="005728CE" w:rsidP="00015FD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28CE" w:rsidRDefault="005728CE" w:rsidP="00015FD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28CE" w:rsidRDefault="005728CE" w:rsidP="00015FDC">
      <w:pPr>
        <w:jc w:val="both"/>
        <w:rPr>
          <w:rFonts w:ascii="Times New Roman" w:hAnsi="Times New Roman"/>
          <w:sz w:val="28"/>
          <w:szCs w:val="28"/>
        </w:rPr>
      </w:pPr>
    </w:p>
    <w:p w:rsidR="005728CE" w:rsidRDefault="005728CE" w:rsidP="00015FDC">
      <w:pPr>
        <w:jc w:val="both"/>
        <w:rPr>
          <w:rFonts w:ascii="Times New Roman" w:hAnsi="Times New Roman"/>
          <w:sz w:val="28"/>
          <w:szCs w:val="28"/>
        </w:rPr>
      </w:pPr>
    </w:p>
    <w:p w:rsidR="005728CE" w:rsidRDefault="005728CE" w:rsidP="00015FD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Вожега</w:t>
      </w:r>
      <w:r>
        <w:rPr>
          <w:rFonts w:ascii="Times New Roman" w:hAnsi="Times New Roman"/>
          <w:sz w:val="28"/>
          <w:szCs w:val="28"/>
        </w:rPr>
        <w:br/>
        <w:t>2023</w:t>
      </w:r>
    </w:p>
    <w:p w:rsidR="005728CE" w:rsidRPr="002D542B" w:rsidRDefault="005728CE" w:rsidP="002D542B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2D542B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5728CE" w:rsidRPr="00324F27" w:rsidRDefault="005728CE" w:rsidP="00324F27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28CE" w:rsidRPr="00AA15DD" w:rsidRDefault="005728CE" w:rsidP="00AA15DD">
      <w:pPr>
        <w:pStyle w:val="TOC1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r w:rsidRPr="00AA15DD">
        <w:rPr>
          <w:rFonts w:ascii="Times New Roman" w:hAnsi="Times New Roman"/>
          <w:sz w:val="28"/>
          <w:szCs w:val="28"/>
        </w:rPr>
        <w:fldChar w:fldCharType="begin"/>
      </w:r>
      <w:r w:rsidRPr="00AA15DD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AA15DD">
        <w:rPr>
          <w:rFonts w:ascii="Times New Roman" w:hAnsi="Times New Roman"/>
          <w:sz w:val="28"/>
          <w:szCs w:val="28"/>
        </w:rPr>
        <w:fldChar w:fldCharType="separate"/>
      </w:r>
      <w:hyperlink w:anchor="_Toc144128758" w:history="1">
        <w:r w:rsidRPr="00AA15DD">
          <w:rPr>
            <w:rStyle w:val="Hyperlink"/>
            <w:rFonts w:ascii="Times New Roman" w:hAnsi="Times New Roman"/>
            <w:noProof/>
            <w:sz w:val="28"/>
            <w:szCs w:val="28"/>
          </w:rPr>
          <w:t>I.</w:t>
        </w:r>
        <w:r w:rsidRPr="00AA15DD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AA15DD">
          <w:rPr>
            <w:rStyle w:val="Hyperlink"/>
            <w:rFonts w:ascii="Times New Roman" w:hAnsi="Times New Roman"/>
            <w:noProof/>
            <w:sz w:val="28"/>
            <w:szCs w:val="28"/>
          </w:rPr>
          <w:t>ПОЯСНИТЕЛЬНАЯ ЗАПИСКА</w: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_Toc144128758 \h </w:instrTex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728CE" w:rsidRPr="00AA15DD" w:rsidRDefault="005728CE" w:rsidP="00AA15DD">
      <w:pPr>
        <w:pStyle w:val="TOC1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8759" w:history="1">
        <w:r w:rsidRPr="00AA15DD">
          <w:rPr>
            <w:rStyle w:val="Hyperlink"/>
            <w:rFonts w:ascii="Times New Roman" w:hAnsi="Times New Roman"/>
            <w:noProof/>
            <w:sz w:val="28"/>
            <w:szCs w:val="28"/>
          </w:rPr>
          <w:t>II.</w:t>
        </w:r>
        <w:r w:rsidRPr="00AA15DD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AA15DD">
          <w:rPr>
            <w:rStyle w:val="Hyperlink"/>
            <w:rFonts w:ascii="Times New Roman" w:hAnsi="Times New Roman"/>
            <w:noProof/>
            <w:sz w:val="28"/>
            <w:szCs w:val="28"/>
          </w:rPr>
          <w:t>СОДЕРЖАНИЕ ОБУЧЕНИЯ</w: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_Toc144128759 \h </w:instrTex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728CE" w:rsidRPr="00AA15DD" w:rsidRDefault="005728CE" w:rsidP="00AA15DD">
      <w:pPr>
        <w:pStyle w:val="TOC2"/>
        <w:tabs>
          <w:tab w:val="left" w:pos="426"/>
          <w:tab w:val="left" w:pos="880"/>
          <w:tab w:val="right" w:leader="dot" w:pos="9060"/>
        </w:tabs>
        <w:spacing w:line="360" w:lineRule="auto"/>
        <w:ind w:left="0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8760" w:history="1">
        <w:r w:rsidRPr="00AA15DD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III.</w:t>
        </w:r>
        <w:r w:rsidRPr="00AA15DD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AA15DD">
          <w:rPr>
            <w:rStyle w:val="Hyperlink"/>
            <w:rFonts w:ascii="Times New Roman" w:hAnsi="Times New Roman"/>
            <w:noProof/>
            <w:sz w:val="28"/>
            <w:szCs w:val="28"/>
          </w:rPr>
          <w:t>ПЛАНИРУЕМЫЕ РЕЗУЛЬТАТЫ</w: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_Toc144128760 \h </w:instrTex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728CE" w:rsidRPr="00AA15DD" w:rsidRDefault="005728CE" w:rsidP="00AA15DD">
      <w:pPr>
        <w:pStyle w:val="TOC1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8761" w:history="1">
        <w:r w:rsidRPr="00AA15DD">
          <w:rPr>
            <w:rStyle w:val="Hyperlink"/>
            <w:rFonts w:ascii="Times New Roman" w:hAnsi="Times New Roman"/>
            <w:noProof/>
            <w:sz w:val="28"/>
            <w:szCs w:val="28"/>
          </w:rPr>
          <w:t>IV.</w:t>
        </w:r>
        <w:r w:rsidRPr="00AA15DD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AA15DD">
          <w:rPr>
            <w:rStyle w:val="Hyperlink"/>
            <w:rFonts w:ascii="Times New Roman" w:hAnsi="Times New Roman"/>
            <w:noProof/>
            <w:sz w:val="28"/>
            <w:szCs w:val="28"/>
          </w:rPr>
          <w:t>ТЕМАТИЧЕСКОЕ ПЛАНИРОВАНИЕ</w: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_Toc144128761 \h </w:instrTex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Pr="00AA15DD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728CE" w:rsidRDefault="005728CE" w:rsidP="00AA15DD">
      <w:pPr>
        <w:tabs>
          <w:tab w:val="left" w:pos="426"/>
        </w:tabs>
        <w:spacing w:line="360" w:lineRule="auto"/>
        <w:jc w:val="both"/>
      </w:pPr>
      <w:r w:rsidRPr="00AA15DD">
        <w:rPr>
          <w:rFonts w:ascii="Times New Roman" w:hAnsi="Times New Roman"/>
          <w:sz w:val="28"/>
          <w:szCs w:val="28"/>
        </w:rPr>
        <w:fldChar w:fldCharType="end"/>
      </w:r>
    </w:p>
    <w:p w:rsidR="005728CE" w:rsidRPr="00D02FA3" w:rsidRDefault="005728CE" w:rsidP="00873A3A">
      <w:pPr>
        <w:spacing w:after="0" w:line="360" w:lineRule="auto"/>
        <w:ind w:right="-1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5728CE" w:rsidRPr="00D02FA3" w:rsidRDefault="005728CE" w:rsidP="00873A3A">
      <w:pPr>
        <w:spacing w:after="0" w:line="360" w:lineRule="auto"/>
        <w:jc w:val="center"/>
      </w:pPr>
    </w:p>
    <w:p w:rsidR="005728CE" w:rsidRPr="00D02FA3" w:rsidRDefault="005728CE" w:rsidP="00873A3A">
      <w:pPr>
        <w:spacing w:after="0" w:line="360" w:lineRule="auto"/>
        <w:jc w:val="center"/>
      </w:pPr>
    </w:p>
    <w:p w:rsidR="005728CE" w:rsidRPr="00D02FA3" w:rsidRDefault="005728CE" w:rsidP="00873A3A">
      <w:pPr>
        <w:spacing w:line="360" w:lineRule="auto"/>
      </w:pPr>
    </w:p>
    <w:p w:rsidR="005728CE" w:rsidRPr="00D02FA3" w:rsidRDefault="005728CE" w:rsidP="00873A3A">
      <w:pPr>
        <w:spacing w:line="360" w:lineRule="auto"/>
      </w:pPr>
    </w:p>
    <w:p w:rsidR="005728CE" w:rsidRPr="00D02FA3" w:rsidRDefault="005728CE" w:rsidP="00873A3A">
      <w:pPr>
        <w:spacing w:line="360" w:lineRule="auto"/>
      </w:pPr>
    </w:p>
    <w:p w:rsidR="005728CE" w:rsidRPr="00D02FA3" w:rsidRDefault="005728CE" w:rsidP="00873A3A"/>
    <w:p w:rsidR="005728CE" w:rsidRPr="00D02FA3" w:rsidRDefault="005728CE" w:rsidP="00873A3A"/>
    <w:p w:rsidR="005728CE" w:rsidRPr="00D02FA3" w:rsidRDefault="005728CE" w:rsidP="00873A3A"/>
    <w:p w:rsidR="005728CE" w:rsidRPr="00D02FA3" w:rsidRDefault="005728CE" w:rsidP="00873A3A">
      <w:pPr>
        <w:tabs>
          <w:tab w:val="left" w:pos="5609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728CE" w:rsidRPr="00D02FA3" w:rsidRDefault="005728CE" w:rsidP="00873A3A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728CE" w:rsidRPr="00D02FA3" w:rsidRDefault="005728CE" w:rsidP="00873A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" w:hAnsi="Times New Roman"/>
          <w:b/>
          <w:sz w:val="24"/>
          <w:szCs w:val="24"/>
        </w:rPr>
      </w:pPr>
    </w:p>
    <w:p w:rsidR="005728CE" w:rsidRPr="00D02FA3" w:rsidRDefault="005728CE" w:rsidP="00873A3A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/>
          <w:b/>
          <w:sz w:val="24"/>
          <w:szCs w:val="24"/>
        </w:rPr>
      </w:pPr>
    </w:p>
    <w:p w:rsidR="005728CE" w:rsidRDefault="005728CE" w:rsidP="00873A3A">
      <w:pPr>
        <w:spacing w:after="0" w:line="360" w:lineRule="auto"/>
        <w:ind w:right="38"/>
        <w:jc w:val="center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br w:type="page"/>
      </w:r>
    </w:p>
    <w:p w:rsidR="005728CE" w:rsidRPr="00015FDC" w:rsidRDefault="005728CE" w:rsidP="006F1D60">
      <w:pPr>
        <w:pStyle w:val="Heading1"/>
        <w:numPr>
          <w:ilvl w:val="0"/>
          <w:numId w:val="27"/>
        </w:numPr>
        <w:ind w:left="0" w:firstLine="360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1" w:name="_Toc144128758"/>
      <w:r w:rsidRPr="00015FDC">
        <w:rPr>
          <w:rFonts w:ascii="Times New Roman" w:hAnsi="Times New Roman"/>
          <w:b/>
          <w:bCs/>
          <w:color w:val="auto"/>
          <w:sz w:val="28"/>
          <w:szCs w:val="28"/>
        </w:rPr>
        <w:t>ПОЯСНИТЕЛЬНАЯ ЗАПИСКА</w:t>
      </w:r>
      <w:bookmarkEnd w:id="1"/>
    </w:p>
    <w:p w:rsidR="005728CE" w:rsidRPr="00D02FA3" w:rsidRDefault="005728CE" w:rsidP="00873A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728CE" w:rsidRPr="00015FDC" w:rsidRDefault="005728CE" w:rsidP="00D52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Рабочая программа по учебному предмету «Математика»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утвержденной приказом Министерства просвещения России от 24.11.2022 г. № 1026 (</w:t>
      </w:r>
      <w:hyperlink r:id="rId8" w:tgtFrame="_blank" w:history="1">
        <w:r w:rsidRPr="00015FDC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https</w:t>
        </w:r>
        <w:r w:rsidRPr="00015FDC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</w:rPr>
          <w:t>://</w:t>
        </w:r>
        <w:r w:rsidRPr="00015FDC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clck</w:t>
        </w:r>
        <w:r w:rsidRPr="00015FDC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</w:rPr>
          <w:t>.</w:t>
        </w:r>
        <w:r w:rsidRPr="00015FDC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ru</w:t>
        </w:r>
        <w:r w:rsidRPr="00015FDC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</w:rPr>
          <w:t>/33</w:t>
        </w:r>
        <w:r w:rsidRPr="00015FDC">
          <w:rPr>
            <w:rFonts w:ascii="Times New Roman" w:hAnsi="Times New Roman"/>
            <w:color w:val="000080"/>
            <w:sz w:val="28"/>
            <w:szCs w:val="28"/>
            <w:u w:val="single"/>
            <w:shd w:val="clear" w:color="auto" w:fill="FFFFFF"/>
            <w:lang w:val="en-US"/>
          </w:rPr>
          <w:t>NMkR</w:t>
        </w:r>
      </w:hyperlink>
      <w:r w:rsidRPr="00015FDC">
        <w:rPr>
          <w:rFonts w:ascii="Times New Roman" w:hAnsi="Times New Roman"/>
          <w:sz w:val="28"/>
          <w:szCs w:val="28"/>
        </w:rPr>
        <w:t xml:space="preserve">). </w:t>
      </w:r>
    </w:p>
    <w:p w:rsidR="005728CE" w:rsidRPr="00015FDC" w:rsidRDefault="005728CE" w:rsidP="00D52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АООП УО (вариант 1) адресована обучающимся с легкой умстве</w:t>
      </w:r>
      <w:r w:rsidRPr="00015FDC">
        <w:rPr>
          <w:rFonts w:ascii="Times New Roman" w:hAnsi="Times New Roman"/>
          <w:sz w:val="28"/>
          <w:szCs w:val="28"/>
        </w:rPr>
        <w:t>н</w:t>
      </w:r>
      <w:r w:rsidRPr="00015FDC">
        <w:rPr>
          <w:rFonts w:ascii="Times New Roman" w:hAnsi="Times New Roman"/>
          <w:sz w:val="28"/>
          <w:szCs w:val="28"/>
        </w:rPr>
        <w:t>ной отсталостью (интеллектуальными нарушениями) с учетом реализации их особых образовательных потребностей, а также индивидуальных ос</w:t>
      </w:r>
      <w:r w:rsidRPr="00015FDC">
        <w:rPr>
          <w:rFonts w:ascii="Times New Roman" w:hAnsi="Times New Roman"/>
          <w:sz w:val="28"/>
          <w:szCs w:val="28"/>
        </w:rPr>
        <w:t>о</w:t>
      </w:r>
      <w:r w:rsidRPr="00015FDC">
        <w:rPr>
          <w:rFonts w:ascii="Times New Roman" w:hAnsi="Times New Roman"/>
          <w:sz w:val="28"/>
          <w:szCs w:val="28"/>
        </w:rPr>
        <w:t>бенностей и возможностей.</w:t>
      </w:r>
    </w:p>
    <w:p w:rsidR="005728CE" w:rsidRPr="00015FDC" w:rsidRDefault="005728CE" w:rsidP="00D52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 xml:space="preserve">Учебный предмет «Математика» относится к предметной области «Математика» и является обязательной частью учебного плана. </w:t>
      </w:r>
    </w:p>
    <w:p w:rsidR="005728CE" w:rsidRPr="00015FDC" w:rsidRDefault="005728CE" w:rsidP="00D527DA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В соответствии с учебным планом рабочая программа по учебному предмету «Математика» в 5 классе рассчитана на 34 учебные недели и с</w:t>
      </w:r>
      <w:r w:rsidRPr="00015FDC">
        <w:rPr>
          <w:rFonts w:ascii="Times New Roman" w:hAnsi="Times New Roman"/>
          <w:sz w:val="28"/>
          <w:szCs w:val="28"/>
        </w:rPr>
        <w:t>о</w:t>
      </w:r>
      <w:r w:rsidRPr="00015FDC">
        <w:rPr>
          <w:rFonts w:ascii="Times New Roman" w:hAnsi="Times New Roman"/>
          <w:sz w:val="28"/>
          <w:szCs w:val="28"/>
        </w:rPr>
        <w:t xml:space="preserve">ставляет 136 часов в год (4 часа в неделю). </w:t>
      </w:r>
    </w:p>
    <w:p w:rsidR="005728CE" w:rsidRPr="00015FDC" w:rsidRDefault="005728CE" w:rsidP="00D52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015FDC">
        <w:rPr>
          <w:rFonts w:ascii="Times New Roman" w:hAnsi="Times New Roman"/>
          <w:sz w:val="28"/>
          <w:szCs w:val="28"/>
        </w:rPr>
        <w:t>даптированная основная общеобразовательная программа опред</w:t>
      </w:r>
      <w:r w:rsidRPr="00015FDC">
        <w:rPr>
          <w:rFonts w:ascii="Times New Roman" w:hAnsi="Times New Roman"/>
          <w:sz w:val="28"/>
          <w:szCs w:val="28"/>
        </w:rPr>
        <w:t>е</w:t>
      </w:r>
      <w:r w:rsidRPr="00015FDC">
        <w:rPr>
          <w:rFonts w:ascii="Times New Roman" w:hAnsi="Times New Roman"/>
          <w:sz w:val="28"/>
          <w:szCs w:val="28"/>
        </w:rPr>
        <w:t>ляет цель и задачи учебного предмета «Математика».</w:t>
      </w:r>
    </w:p>
    <w:p w:rsidR="005728CE" w:rsidRPr="00015FDC" w:rsidRDefault="005728CE" w:rsidP="00D527DA">
      <w:pPr>
        <w:pStyle w:val="ListParagraph"/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Цель обучения</w:t>
      </w:r>
      <w:r w:rsidRPr="00015FDC">
        <w:rPr>
          <w:rFonts w:ascii="Times New Roman" w:hAnsi="Times New Roman"/>
          <w:b/>
          <w:sz w:val="28"/>
          <w:szCs w:val="28"/>
        </w:rPr>
        <w:t xml:space="preserve"> - </w:t>
      </w:r>
      <w:r w:rsidRPr="00015FDC">
        <w:rPr>
          <w:rFonts w:ascii="Times New Roman" w:hAnsi="Times New Roman"/>
          <w:sz w:val="28"/>
          <w:szCs w:val="28"/>
        </w:rPr>
        <w:t>максимальное общее развитие обучающихся, ко</w:t>
      </w:r>
      <w:r w:rsidRPr="00015FDC">
        <w:rPr>
          <w:rFonts w:ascii="Times New Roman" w:hAnsi="Times New Roman"/>
          <w:sz w:val="28"/>
          <w:szCs w:val="28"/>
        </w:rPr>
        <w:t>р</w:t>
      </w:r>
      <w:r w:rsidRPr="00015FDC">
        <w:rPr>
          <w:rFonts w:ascii="Times New Roman" w:hAnsi="Times New Roman"/>
          <w:sz w:val="28"/>
          <w:szCs w:val="28"/>
        </w:rPr>
        <w:t>рекция недостатков их познавательной деятельности и личностных качеств с учетом индивидуальных возможностей каждого обучающегося на разных этапах обучения.</w:t>
      </w:r>
    </w:p>
    <w:p w:rsidR="005728CE" w:rsidRPr="00015FDC" w:rsidRDefault="005728CE" w:rsidP="00D52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Задачи обучения:</w:t>
      </w:r>
    </w:p>
    <w:p w:rsidR="005728CE" w:rsidRPr="00015FDC" w:rsidRDefault="005728CE" w:rsidP="00015FDC">
      <w:pPr>
        <w:pStyle w:val="ListParagraph"/>
        <w:numPr>
          <w:ilvl w:val="0"/>
          <w:numId w:val="1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и развитие математических знаний и умений, необх</w:t>
      </w:r>
      <w:r w:rsidRPr="00015FDC">
        <w:rPr>
          <w:rFonts w:ascii="Times New Roman" w:hAnsi="Times New Roman"/>
          <w:sz w:val="28"/>
          <w:szCs w:val="28"/>
        </w:rPr>
        <w:t>о</w:t>
      </w:r>
      <w:r w:rsidRPr="00015FDC">
        <w:rPr>
          <w:rFonts w:ascii="Times New Roman" w:hAnsi="Times New Roman"/>
          <w:sz w:val="28"/>
          <w:szCs w:val="28"/>
        </w:rPr>
        <w:t>димых для решения практических задач в учебной и трудовой деятельн</w:t>
      </w:r>
      <w:r w:rsidRPr="00015FDC">
        <w:rPr>
          <w:rFonts w:ascii="Times New Roman" w:hAnsi="Times New Roman"/>
          <w:sz w:val="28"/>
          <w:szCs w:val="28"/>
        </w:rPr>
        <w:t>о</w:t>
      </w:r>
      <w:r w:rsidRPr="00015FDC">
        <w:rPr>
          <w:rFonts w:ascii="Times New Roman" w:hAnsi="Times New Roman"/>
          <w:sz w:val="28"/>
          <w:szCs w:val="28"/>
        </w:rPr>
        <w:t>сти, используемых в повседневной жизни;</w:t>
      </w:r>
    </w:p>
    <w:p w:rsidR="005728CE" w:rsidRPr="00015FDC" w:rsidRDefault="005728CE" w:rsidP="00015FDC">
      <w:pPr>
        <w:pStyle w:val="ListParagraph"/>
        <w:numPr>
          <w:ilvl w:val="0"/>
          <w:numId w:val="1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коррекция недостатков познавательной деятельности и повышение уровня общего развития;</w:t>
      </w:r>
    </w:p>
    <w:p w:rsidR="005728CE" w:rsidRPr="00015FDC" w:rsidRDefault="005728CE" w:rsidP="00015FDC">
      <w:pPr>
        <w:pStyle w:val="ListParagraph"/>
        <w:numPr>
          <w:ilvl w:val="0"/>
          <w:numId w:val="15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воспитание положительных качеств и свойств личности.</w:t>
      </w:r>
    </w:p>
    <w:p w:rsidR="005728CE" w:rsidRPr="00015FDC" w:rsidRDefault="005728CE" w:rsidP="00D52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Рабочая программа по учебному предмету «Математика» в 5 классе определяет следующие задачи:</w:t>
      </w:r>
      <w:r w:rsidRPr="00015FDC">
        <w:rPr>
          <w:rFonts w:ascii="Times New Roman" w:hAnsi="Times New Roman"/>
          <w:b/>
          <w:sz w:val="28"/>
          <w:szCs w:val="28"/>
        </w:rPr>
        <w:tab/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знаний о нумерации чисел в пределах 1 000;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умений устных и письменных вычислительных нав</w:t>
      </w:r>
      <w:r w:rsidRPr="00015FDC">
        <w:rPr>
          <w:rFonts w:ascii="Times New Roman" w:hAnsi="Times New Roman"/>
          <w:sz w:val="28"/>
          <w:szCs w:val="28"/>
        </w:rPr>
        <w:t>ы</w:t>
      </w:r>
      <w:r w:rsidRPr="00015FDC">
        <w:rPr>
          <w:rFonts w:ascii="Times New Roman" w:hAnsi="Times New Roman"/>
          <w:sz w:val="28"/>
          <w:szCs w:val="28"/>
        </w:rPr>
        <w:t>ков в пределах 1 000;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совершенствование умений выделять неизвестный компонент ари</w:t>
      </w:r>
      <w:r w:rsidRPr="00015FDC">
        <w:rPr>
          <w:rFonts w:ascii="Times New Roman" w:hAnsi="Times New Roman"/>
          <w:sz w:val="28"/>
          <w:szCs w:val="28"/>
        </w:rPr>
        <w:t>ф</w:t>
      </w:r>
      <w:r w:rsidRPr="00015FDC">
        <w:rPr>
          <w:rFonts w:ascii="Times New Roman" w:hAnsi="Times New Roman"/>
          <w:sz w:val="28"/>
          <w:szCs w:val="28"/>
        </w:rPr>
        <w:t>метического действия и находить его значение;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умений читать и записывать обыкновенную дробь по числителю и знаменателю;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умений сравнивать обыкновенные дроби;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умений выполнять умножение и деление двузначных чисел на однозначное число, приёмами устных и письменных вычислений;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умений выполнять округление чисел до десятков, с</w:t>
      </w:r>
      <w:r w:rsidRPr="00015FDC">
        <w:rPr>
          <w:rFonts w:ascii="Times New Roman" w:hAnsi="Times New Roman"/>
          <w:sz w:val="28"/>
          <w:szCs w:val="28"/>
        </w:rPr>
        <w:t>о</w:t>
      </w:r>
      <w:r w:rsidRPr="00015FDC">
        <w:rPr>
          <w:rFonts w:ascii="Times New Roman" w:hAnsi="Times New Roman"/>
          <w:sz w:val="28"/>
          <w:szCs w:val="28"/>
        </w:rPr>
        <w:t>тен;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совершенствовать умения выполнять простые задачи на сравнение чисел с вопросами: «На сколько больше (меньше…?)»; «Во сколько раз больше (меньше…?)»;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умений составлять решать задачи по краткой записи;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умения решать составные арифметические задачи в 2-3 действия;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умений выполнять построение треугольника по трём заданным сторонам с помощью циркуля и линейки;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умений выполнять построение окружности, круга; линий в круге (радиус, окружность, хорда);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формирование умений вычислять периметр многоугольника (прям</w:t>
      </w:r>
      <w:r w:rsidRPr="00015FDC">
        <w:rPr>
          <w:rFonts w:ascii="Times New Roman" w:hAnsi="Times New Roman"/>
          <w:sz w:val="28"/>
          <w:szCs w:val="28"/>
        </w:rPr>
        <w:t>о</w:t>
      </w:r>
      <w:r w:rsidRPr="00015FDC">
        <w:rPr>
          <w:rFonts w:ascii="Times New Roman" w:hAnsi="Times New Roman"/>
          <w:sz w:val="28"/>
          <w:szCs w:val="28"/>
        </w:rPr>
        <w:t>угольник, квадрат);</w:t>
      </w:r>
    </w:p>
    <w:p w:rsidR="005728CE" w:rsidRPr="00015FDC" w:rsidRDefault="005728CE" w:rsidP="00015FDC">
      <w:pPr>
        <w:pStyle w:val="ListParagraph"/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воспитание интереса к математике, стремления использовать знания в повседневной жизни.</w:t>
      </w:r>
    </w:p>
    <w:p w:rsidR="005728CE" w:rsidRPr="00015FDC" w:rsidRDefault="005728CE" w:rsidP="00D527DA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728CE" w:rsidRPr="006F1D60" w:rsidRDefault="005728CE" w:rsidP="00D527DA">
      <w:pPr>
        <w:pStyle w:val="ListParagraph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6F1D60">
        <w:rPr>
          <w:rFonts w:ascii="Times New Roman" w:hAnsi="Times New Roman"/>
          <w:b/>
          <w:sz w:val="28"/>
          <w:szCs w:val="28"/>
        </w:rPr>
        <w:br w:type="page"/>
      </w:r>
    </w:p>
    <w:p w:rsidR="005728CE" w:rsidRPr="00015FDC" w:rsidRDefault="005728CE" w:rsidP="006F1D60">
      <w:pPr>
        <w:pStyle w:val="Heading1"/>
        <w:numPr>
          <w:ilvl w:val="0"/>
          <w:numId w:val="27"/>
        </w:numPr>
        <w:spacing w:after="240"/>
        <w:ind w:left="28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2" w:name="_Toc144128759"/>
      <w:r w:rsidRPr="00015FDC">
        <w:rPr>
          <w:rFonts w:ascii="Times New Roman" w:hAnsi="Times New Roman"/>
          <w:b/>
          <w:bCs/>
          <w:color w:val="auto"/>
          <w:sz w:val="28"/>
          <w:szCs w:val="28"/>
        </w:rPr>
        <w:t>СОДЕРЖАНИЕ ОБУЧЕНИЯ</w:t>
      </w:r>
      <w:bookmarkEnd w:id="2"/>
    </w:p>
    <w:p w:rsidR="005728CE" w:rsidRPr="00015FDC" w:rsidRDefault="005728CE" w:rsidP="00015F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Обучение математике в 5 классе носит практическую направле</w:t>
      </w:r>
      <w:r w:rsidRPr="00015FDC">
        <w:rPr>
          <w:rFonts w:ascii="Times New Roman" w:hAnsi="Times New Roman"/>
          <w:sz w:val="28"/>
          <w:szCs w:val="28"/>
        </w:rPr>
        <w:t>н</w:t>
      </w:r>
      <w:r w:rsidRPr="00015FDC">
        <w:rPr>
          <w:rFonts w:ascii="Times New Roman" w:hAnsi="Times New Roman"/>
          <w:sz w:val="28"/>
          <w:szCs w:val="28"/>
        </w:rPr>
        <w:t>ность и тесно связано с другими учебными предметами, жизнью, готовит обучающихся к овладению профессионально-трудовыми знаниями и н</w:t>
      </w:r>
      <w:r w:rsidRPr="00015FDC">
        <w:rPr>
          <w:rFonts w:ascii="Times New Roman" w:hAnsi="Times New Roman"/>
          <w:sz w:val="28"/>
          <w:szCs w:val="28"/>
        </w:rPr>
        <w:t>а</w:t>
      </w:r>
      <w:r w:rsidRPr="00015FDC">
        <w:rPr>
          <w:rFonts w:ascii="Times New Roman" w:hAnsi="Times New Roman"/>
          <w:sz w:val="28"/>
          <w:szCs w:val="28"/>
        </w:rPr>
        <w:t>выками, учит использованию математических знаний в различных ситу</w:t>
      </w:r>
      <w:r w:rsidRPr="00015FDC">
        <w:rPr>
          <w:rFonts w:ascii="Times New Roman" w:hAnsi="Times New Roman"/>
          <w:sz w:val="28"/>
          <w:szCs w:val="28"/>
        </w:rPr>
        <w:t>а</w:t>
      </w:r>
      <w:r w:rsidRPr="00015FDC">
        <w:rPr>
          <w:rFonts w:ascii="Times New Roman" w:hAnsi="Times New Roman"/>
          <w:sz w:val="28"/>
          <w:szCs w:val="28"/>
        </w:rPr>
        <w:t>циях. Распределение учебного материала осуществляется концентрически, что позволяет обеспечить постепенный переход от исключительно практ</w:t>
      </w:r>
      <w:r w:rsidRPr="00015FDC">
        <w:rPr>
          <w:rFonts w:ascii="Times New Roman" w:hAnsi="Times New Roman"/>
          <w:sz w:val="28"/>
          <w:szCs w:val="28"/>
        </w:rPr>
        <w:t>и</w:t>
      </w:r>
      <w:r w:rsidRPr="00015FDC">
        <w:rPr>
          <w:rFonts w:ascii="Times New Roman" w:hAnsi="Times New Roman"/>
          <w:sz w:val="28"/>
          <w:szCs w:val="28"/>
        </w:rPr>
        <w:t>ческого изучения математики к практико-теоретическому изучению, с об</w:t>
      </w:r>
      <w:r w:rsidRPr="00015FDC">
        <w:rPr>
          <w:rFonts w:ascii="Times New Roman" w:hAnsi="Times New Roman"/>
          <w:sz w:val="28"/>
          <w:szCs w:val="28"/>
        </w:rPr>
        <w:t>я</w:t>
      </w:r>
      <w:r w:rsidRPr="00015FDC">
        <w:rPr>
          <w:rFonts w:ascii="Times New Roman" w:hAnsi="Times New Roman"/>
          <w:sz w:val="28"/>
          <w:szCs w:val="28"/>
        </w:rPr>
        <w:t>зательным учётом значимости усваиваемых знаний и умений формиров</w:t>
      </w:r>
      <w:r w:rsidRPr="00015FDC">
        <w:rPr>
          <w:rFonts w:ascii="Times New Roman" w:hAnsi="Times New Roman"/>
          <w:sz w:val="28"/>
          <w:szCs w:val="28"/>
        </w:rPr>
        <w:t>а</w:t>
      </w:r>
      <w:r w:rsidRPr="00015FDC">
        <w:rPr>
          <w:rFonts w:ascii="Times New Roman" w:hAnsi="Times New Roman"/>
          <w:sz w:val="28"/>
          <w:szCs w:val="28"/>
        </w:rPr>
        <w:t>ния жизненных компетенций.</w:t>
      </w:r>
    </w:p>
    <w:p w:rsidR="005728CE" w:rsidRPr="00015FDC" w:rsidRDefault="005728CE" w:rsidP="00015F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В процессе изучения математики у обучающихся развивается эл</w:t>
      </w:r>
      <w:r w:rsidRPr="00015FDC">
        <w:rPr>
          <w:rFonts w:ascii="Times New Roman" w:hAnsi="Times New Roman"/>
          <w:sz w:val="28"/>
          <w:szCs w:val="28"/>
        </w:rPr>
        <w:t>е</w:t>
      </w:r>
      <w:r w:rsidRPr="00015FDC">
        <w:rPr>
          <w:rFonts w:ascii="Times New Roman" w:hAnsi="Times New Roman"/>
          <w:sz w:val="28"/>
          <w:szCs w:val="28"/>
        </w:rPr>
        <w:t>ментарное математическое мышление, формируются и корригируются т</w:t>
      </w:r>
      <w:r w:rsidRPr="00015FDC">
        <w:rPr>
          <w:rFonts w:ascii="Times New Roman" w:hAnsi="Times New Roman"/>
          <w:sz w:val="28"/>
          <w:szCs w:val="28"/>
        </w:rPr>
        <w:t>а</w:t>
      </w:r>
      <w:r w:rsidRPr="00015FDC">
        <w:rPr>
          <w:rFonts w:ascii="Times New Roman" w:hAnsi="Times New Roman"/>
          <w:sz w:val="28"/>
          <w:szCs w:val="28"/>
        </w:rPr>
        <w:t>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:rsidR="005728CE" w:rsidRPr="00015FDC" w:rsidRDefault="005728CE" w:rsidP="00015F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Основными организационными формами работы на уроке математ</w:t>
      </w:r>
      <w:r w:rsidRPr="00015FDC">
        <w:rPr>
          <w:rFonts w:ascii="Times New Roman" w:hAnsi="Times New Roman"/>
          <w:sz w:val="28"/>
          <w:szCs w:val="28"/>
        </w:rPr>
        <w:t>и</w:t>
      </w:r>
      <w:r w:rsidRPr="00015FDC">
        <w:rPr>
          <w:rFonts w:ascii="Times New Roman" w:hAnsi="Times New Roman"/>
          <w:sz w:val="28"/>
          <w:szCs w:val="28"/>
        </w:rPr>
        <w:t>ки являются: фронтальная, групповая, коллективная, индивидуальная р</w:t>
      </w:r>
      <w:r w:rsidRPr="00015FDC">
        <w:rPr>
          <w:rFonts w:ascii="Times New Roman" w:hAnsi="Times New Roman"/>
          <w:sz w:val="28"/>
          <w:szCs w:val="28"/>
        </w:rPr>
        <w:t>а</w:t>
      </w:r>
      <w:r w:rsidRPr="00015FDC">
        <w:rPr>
          <w:rFonts w:ascii="Times New Roman" w:hAnsi="Times New Roman"/>
          <w:sz w:val="28"/>
          <w:szCs w:val="28"/>
        </w:rPr>
        <w:t>бота, работа в парах.</w:t>
      </w:r>
    </w:p>
    <w:p w:rsidR="005728CE" w:rsidRPr="00015FDC" w:rsidRDefault="005728CE" w:rsidP="00015F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При проведении уроков математики предполагается использование следующих методов:</w:t>
      </w:r>
    </w:p>
    <w:p w:rsidR="005728CE" w:rsidRPr="00015FDC" w:rsidRDefault="005728CE" w:rsidP="00015FDC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словесные (рассказ или изложение знаний, беседа, работа по учебн</w:t>
      </w:r>
      <w:r w:rsidRPr="00015FDC">
        <w:rPr>
          <w:rFonts w:ascii="Times New Roman" w:hAnsi="Times New Roman"/>
          <w:sz w:val="28"/>
          <w:szCs w:val="28"/>
        </w:rPr>
        <w:t>и</w:t>
      </w:r>
      <w:r w:rsidRPr="00015FDC">
        <w:rPr>
          <w:rFonts w:ascii="Times New Roman" w:hAnsi="Times New Roman"/>
          <w:sz w:val="28"/>
          <w:szCs w:val="28"/>
        </w:rPr>
        <w:t>ку или другим печатным материалам);</w:t>
      </w:r>
    </w:p>
    <w:p w:rsidR="005728CE" w:rsidRPr="00015FDC" w:rsidRDefault="005728CE" w:rsidP="00015FDC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наглядные (наблюдение, демонстрация предметов или их изображ</w:t>
      </w:r>
      <w:r w:rsidRPr="00015FDC">
        <w:rPr>
          <w:rFonts w:ascii="Times New Roman" w:hAnsi="Times New Roman"/>
          <w:sz w:val="28"/>
          <w:szCs w:val="28"/>
        </w:rPr>
        <w:t>е</w:t>
      </w:r>
      <w:r w:rsidRPr="00015FDC">
        <w:rPr>
          <w:rFonts w:ascii="Times New Roman" w:hAnsi="Times New Roman"/>
          <w:sz w:val="28"/>
          <w:szCs w:val="28"/>
        </w:rPr>
        <w:t>ний);</w:t>
      </w:r>
    </w:p>
    <w:p w:rsidR="005728CE" w:rsidRPr="00015FDC" w:rsidRDefault="005728CE" w:rsidP="00015FDC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:rsidR="005728CE" w:rsidRPr="00015FDC" w:rsidRDefault="005728CE" w:rsidP="00015FDC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частично - поисковые (эвристическая беседа, олимпиада, практич</w:t>
      </w:r>
      <w:r w:rsidRPr="00015FDC">
        <w:rPr>
          <w:rFonts w:ascii="Times New Roman" w:hAnsi="Times New Roman"/>
          <w:sz w:val="28"/>
          <w:szCs w:val="28"/>
        </w:rPr>
        <w:t>е</w:t>
      </w:r>
      <w:r w:rsidRPr="00015FDC">
        <w:rPr>
          <w:rFonts w:ascii="Times New Roman" w:hAnsi="Times New Roman"/>
          <w:sz w:val="28"/>
          <w:szCs w:val="28"/>
        </w:rPr>
        <w:t>ские работы);</w:t>
      </w:r>
    </w:p>
    <w:p w:rsidR="005728CE" w:rsidRPr="00015FDC" w:rsidRDefault="005728CE" w:rsidP="00015FDC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исследовательские (проблемное изложение);</w:t>
      </w:r>
    </w:p>
    <w:p w:rsidR="005728CE" w:rsidRPr="00015FDC" w:rsidRDefault="005728CE" w:rsidP="00015FDC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система специальных коррекционно – развивающих методов;</w:t>
      </w:r>
    </w:p>
    <w:p w:rsidR="005728CE" w:rsidRPr="00015FDC" w:rsidRDefault="005728CE" w:rsidP="00015FDC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методы убеждения (словесное разъяснение, убеждение, требование);</w:t>
      </w:r>
    </w:p>
    <w:p w:rsidR="005728CE" w:rsidRPr="00015FDC" w:rsidRDefault="005728CE" w:rsidP="00015FDC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:rsidR="005728CE" w:rsidRPr="00015FDC" w:rsidRDefault="005728CE" w:rsidP="00015FDC">
      <w:pPr>
        <w:pStyle w:val="ListParagraph"/>
        <w:numPr>
          <w:ilvl w:val="0"/>
          <w:numId w:val="18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методы стимулирования поведения (похвала, поощрение, взаим</w:t>
      </w:r>
      <w:r w:rsidRPr="00015FDC">
        <w:rPr>
          <w:rFonts w:ascii="Times New Roman" w:hAnsi="Times New Roman"/>
          <w:sz w:val="28"/>
          <w:szCs w:val="28"/>
        </w:rPr>
        <w:t>о</w:t>
      </w:r>
      <w:r w:rsidRPr="00015FDC">
        <w:rPr>
          <w:rFonts w:ascii="Times New Roman" w:hAnsi="Times New Roman"/>
          <w:sz w:val="28"/>
          <w:szCs w:val="28"/>
        </w:rPr>
        <w:t>оценка).</w:t>
      </w:r>
    </w:p>
    <w:p w:rsidR="005728CE" w:rsidRPr="00015FDC" w:rsidRDefault="005728CE" w:rsidP="00015F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:rsidR="005728CE" w:rsidRPr="00015FDC" w:rsidRDefault="005728CE" w:rsidP="00015F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В учебном процессе чаще всего предполагается использование ко</w:t>
      </w:r>
      <w:r w:rsidRPr="00015FDC">
        <w:rPr>
          <w:rFonts w:ascii="Times New Roman" w:hAnsi="Times New Roman"/>
          <w:sz w:val="28"/>
          <w:szCs w:val="28"/>
        </w:rPr>
        <w:t>м</w:t>
      </w:r>
      <w:r w:rsidRPr="00015FDC">
        <w:rPr>
          <w:rFonts w:ascii="Times New Roman" w:hAnsi="Times New Roman"/>
          <w:sz w:val="28"/>
          <w:szCs w:val="28"/>
        </w:rPr>
        <w:t>бинации указанных методов. Комплексное их использование позволяет более полно решать задачи каждого урока.</w:t>
      </w:r>
    </w:p>
    <w:p w:rsidR="005728CE" w:rsidRPr="00015FDC" w:rsidRDefault="005728CE" w:rsidP="00015FD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15FDC">
        <w:rPr>
          <w:rFonts w:ascii="Times New Roman" w:hAnsi="Times New Roman"/>
          <w:sz w:val="28"/>
          <w:szCs w:val="28"/>
        </w:rPr>
        <w:t>Содержание разделов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4827"/>
        <w:gridCol w:w="1534"/>
        <w:gridCol w:w="1714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827" w:type="dxa"/>
          </w:tcPr>
          <w:p w:rsidR="005728CE" w:rsidRPr="00AB0675" w:rsidRDefault="005728CE" w:rsidP="00AB0675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Cs/>
                <w:sz w:val="24"/>
                <w:szCs w:val="24"/>
              </w:rPr>
              <w:t>Название раздела, темы</w:t>
            </w:r>
          </w:p>
        </w:tc>
        <w:tc>
          <w:tcPr>
            <w:tcW w:w="1534" w:type="dxa"/>
          </w:tcPr>
          <w:p w:rsidR="005728CE" w:rsidRPr="00AB0675" w:rsidRDefault="005728CE" w:rsidP="00AB0675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714" w:type="dxa"/>
          </w:tcPr>
          <w:p w:rsidR="005728CE" w:rsidRPr="00AB0675" w:rsidRDefault="005728CE" w:rsidP="00AB0675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Cs/>
                <w:sz w:val="24"/>
                <w:szCs w:val="24"/>
              </w:rPr>
              <w:t>Контрольные работы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827" w:type="dxa"/>
          </w:tcPr>
          <w:p w:rsidR="005728CE" w:rsidRPr="00AB0675" w:rsidRDefault="005728CE" w:rsidP="00AB0675">
            <w:pPr>
              <w:pStyle w:val="NoSpacing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Нумерация. Сотня. Арифметические действия чисел в пределах 100</w:t>
            </w:r>
          </w:p>
        </w:tc>
        <w:tc>
          <w:tcPr>
            <w:tcW w:w="153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71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827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Тысяча. Нумерация чисел в пределах 1 000</w:t>
            </w:r>
          </w:p>
        </w:tc>
        <w:tc>
          <w:tcPr>
            <w:tcW w:w="153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71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827" w:type="dxa"/>
          </w:tcPr>
          <w:p w:rsidR="005728CE" w:rsidRPr="00AB0675" w:rsidRDefault="005728CE" w:rsidP="00AB0675">
            <w:pPr>
              <w:pStyle w:val="NoSpacing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Сложение и вычитание чисел в пределах </w:t>
            </w:r>
          </w:p>
          <w:p w:rsidR="005728CE" w:rsidRPr="00AB0675" w:rsidRDefault="005728CE" w:rsidP="00AB0675">
            <w:pPr>
              <w:pStyle w:val="NoSpacing"/>
              <w:suppressAutoHyphens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1 000 с переходом через разряд</w:t>
            </w:r>
          </w:p>
        </w:tc>
        <w:tc>
          <w:tcPr>
            <w:tcW w:w="153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71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827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Умножение и деление чисел в пределах </w:t>
            </w:r>
          </w:p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1 000</w:t>
            </w:r>
          </w:p>
        </w:tc>
        <w:tc>
          <w:tcPr>
            <w:tcW w:w="153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71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827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Умножение и деление на 10,100</w:t>
            </w:r>
          </w:p>
        </w:tc>
        <w:tc>
          <w:tcPr>
            <w:tcW w:w="153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1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827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Числа, полученные при измерении величин</w:t>
            </w:r>
          </w:p>
        </w:tc>
        <w:tc>
          <w:tcPr>
            <w:tcW w:w="153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1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827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Обыкновенные дроби</w:t>
            </w:r>
          </w:p>
        </w:tc>
        <w:tc>
          <w:tcPr>
            <w:tcW w:w="153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1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827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Итоговое повторение</w:t>
            </w:r>
          </w:p>
        </w:tc>
        <w:tc>
          <w:tcPr>
            <w:tcW w:w="153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1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27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153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714" w:type="dxa"/>
          </w:tcPr>
          <w:p w:rsidR="005728CE" w:rsidRPr="00AB0675" w:rsidRDefault="005728CE" w:rsidP="00AB0675">
            <w:pPr>
              <w:pStyle w:val="NoSpacing"/>
              <w:suppressAutoHyphens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</w:tbl>
    <w:p w:rsidR="005728CE" w:rsidRPr="00D02FA3" w:rsidRDefault="005728CE" w:rsidP="00873A3A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728CE" w:rsidRDefault="005728CE" w:rsidP="00873A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728CE" w:rsidRPr="008F14A5" w:rsidRDefault="005728CE" w:rsidP="008F14A5">
      <w:pPr>
        <w:pStyle w:val="Heading2"/>
        <w:numPr>
          <w:ilvl w:val="0"/>
          <w:numId w:val="27"/>
        </w:numPr>
        <w:jc w:val="center"/>
        <w:rPr>
          <w:rFonts w:ascii="Times New Roman" w:hAnsi="Times New Roman"/>
          <w:b/>
          <w:bCs/>
          <w:color w:val="auto"/>
          <w:sz w:val="28"/>
          <w:szCs w:val="28"/>
          <w:lang w:eastAsia="ru-RU"/>
        </w:rPr>
      </w:pPr>
      <w:bookmarkStart w:id="3" w:name="_Toc144128760"/>
      <w:r w:rsidRPr="008F14A5">
        <w:rPr>
          <w:rFonts w:ascii="Times New Roman" w:hAnsi="Times New Roman"/>
          <w:b/>
          <w:bCs/>
          <w:color w:val="auto"/>
          <w:sz w:val="28"/>
          <w:szCs w:val="28"/>
        </w:rPr>
        <w:t>ПЛАНИРУЕМЫЕ РЕЗУЛЬТАТЫ</w:t>
      </w:r>
      <w:bookmarkEnd w:id="3"/>
      <w:r w:rsidRPr="008F14A5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</w:p>
    <w:p w:rsidR="005728CE" w:rsidRPr="006F1D60" w:rsidRDefault="005728CE" w:rsidP="008F14A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728CE" w:rsidRPr="006F1D60" w:rsidRDefault="005728CE" w:rsidP="008F14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F1D60">
        <w:rPr>
          <w:rFonts w:ascii="Times New Roman" w:hAnsi="Times New Roman"/>
          <w:b/>
          <w:sz w:val="28"/>
          <w:szCs w:val="28"/>
          <w:lang w:eastAsia="ru-RU"/>
        </w:rPr>
        <w:t>Личностные:</w:t>
      </w:r>
    </w:p>
    <w:p w:rsidR="005728CE" w:rsidRPr="006F1D60" w:rsidRDefault="005728CE" w:rsidP="008F14A5">
      <w:pPr>
        <w:numPr>
          <w:ilvl w:val="0"/>
          <w:numId w:val="35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овладение социально – бытовыми навыками, используемых в повс</w:t>
      </w:r>
      <w:r w:rsidRPr="006F1D60">
        <w:rPr>
          <w:rFonts w:ascii="Times New Roman" w:hAnsi="Times New Roman"/>
          <w:sz w:val="28"/>
          <w:szCs w:val="28"/>
        </w:rPr>
        <w:t>е</w:t>
      </w:r>
      <w:r w:rsidRPr="006F1D60">
        <w:rPr>
          <w:rFonts w:ascii="Times New Roman" w:hAnsi="Times New Roman"/>
          <w:sz w:val="28"/>
          <w:szCs w:val="28"/>
        </w:rPr>
        <w:t>дневной жизни;</w:t>
      </w:r>
    </w:p>
    <w:p w:rsidR="005728CE" w:rsidRPr="006F1D60" w:rsidRDefault="005728CE" w:rsidP="008F14A5">
      <w:pPr>
        <w:numPr>
          <w:ilvl w:val="0"/>
          <w:numId w:val="35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овладение элементарными навыками коммуникации и принятыми нормами социального взаимодействия;</w:t>
      </w:r>
    </w:p>
    <w:p w:rsidR="005728CE" w:rsidRPr="006F1D60" w:rsidRDefault="005728CE" w:rsidP="008F14A5">
      <w:pPr>
        <w:numPr>
          <w:ilvl w:val="0"/>
          <w:numId w:val="35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принятие и освоение социальной роли обучающегося, проявление социально значимых мотивов учебной деятельности;</w:t>
      </w:r>
    </w:p>
    <w:p w:rsidR="005728CE" w:rsidRPr="006F1D60" w:rsidRDefault="005728CE" w:rsidP="008F14A5">
      <w:pPr>
        <w:numPr>
          <w:ilvl w:val="0"/>
          <w:numId w:val="35"/>
        </w:numPr>
        <w:spacing w:after="0" w:line="360" w:lineRule="auto"/>
        <w:ind w:left="0"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овладение навыками коммуникации и принятыми нормами социал</w:t>
      </w:r>
      <w:r w:rsidRPr="006F1D60">
        <w:rPr>
          <w:rFonts w:ascii="Times New Roman" w:hAnsi="Times New Roman"/>
          <w:sz w:val="28"/>
          <w:szCs w:val="28"/>
        </w:rPr>
        <w:t>ь</w:t>
      </w:r>
      <w:r w:rsidRPr="006F1D60">
        <w:rPr>
          <w:rFonts w:ascii="Times New Roman" w:hAnsi="Times New Roman"/>
          <w:sz w:val="28"/>
          <w:szCs w:val="28"/>
        </w:rPr>
        <w:t>ного взаимодействия, использование доступных информационных техн</w:t>
      </w:r>
      <w:r w:rsidRPr="006F1D60">
        <w:rPr>
          <w:rFonts w:ascii="Times New Roman" w:hAnsi="Times New Roman"/>
          <w:sz w:val="28"/>
          <w:szCs w:val="28"/>
        </w:rPr>
        <w:t>о</w:t>
      </w:r>
      <w:r w:rsidRPr="006F1D60">
        <w:rPr>
          <w:rFonts w:ascii="Times New Roman" w:hAnsi="Times New Roman"/>
          <w:sz w:val="28"/>
          <w:szCs w:val="28"/>
        </w:rPr>
        <w:t>логий для коммуникации.</w:t>
      </w:r>
    </w:p>
    <w:p w:rsidR="005728CE" w:rsidRPr="006F1D60" w:rsidRDefault="005728CE" w:rsidP="008F14A5">
      <w:pPr>
        <w:pStyle w:val="NoSpacing"/>
        <w:spacing w:line="27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Предметные:</w:t>
      </w:r>
    </w:p>
    <w:p w:rsidR="005728CE" w:rsidRPr="00187A04" w:rsidRDefault="005728CE" w:rsidP="008F14A5">
      <w:pPr>
        <w:pStyle w:val="ListParagraph"/>
        <w:tabs>
          <w:tab w:val="left" w:pos="284"/>
          <w:tab w:val="left" w:pos="426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87A04">
        <w:rPr>
          <w:rFonts w:ascii="Times New Roman" w:hAnsi="Times New Roman"/>
          <w:bCs/>
          <w:sz w:val="28"/>
          <w:szCs w:val="28"/>
          <w:u w:val="single"/>
          <w:lang w:eastAsia="ru-RU"/>
        </w:rPr>
        <w:t>Минимальный уровень:</w:t>
      </w:r>
      <w:r w:rsidRPr="00187A0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 xml:space="preserve">знать числовой ряд 1—1 000 в прямом порядке (с помощью учителя); 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 xml:space="preserve">уметь читать, записывать под диктовку числа в пределах 1 000 (в том числе с использованием калькулятора); 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вести счет в пределах 1 000 присчитыванием разрядных ед</w:t>
      </w:r>
      <w:r w:rsidRPr="00187A04">
        <w:rPr>
          <w:rFonts w:ascii="Times New Roman" w:hAnsi="Times New Roman"/>
          <w:sz w:val="28"/>
          <w:szCs w:val="28"/>
        </w:rPr>
        <w:t>и</w:t>
      </w:r>
      <w:r w:rsidRPr="00187A04">
        <w:rPr>
          <w:rFonts w:ascii="Times New Roman" w:hAnsi="Times New Roman"/>
          <w:sz w:val="28"/>
          <w:szCs w:val="28"/>
        </w:rPr>
        <w:t>ниц (1, 10, 100) и равными числовыми группами по 50 устно и с записью чисел;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 xml:space="preserve"> уметь определять разряды в записи трёхзначного числа, называть их (сотни, десятки, единицы); 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 xml:space="preserve">уметь сравнивать числа в пределах 1 000, упорядочивать круглые сотни в пределах 1 000 (с помощью учителя); 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знать единицы измерения мер (длины, массы, времени), их соотн</w:t>
      </w:r>
      <w:r w:rsidRPr="00187A04">
        <w:rPr>
          <w:rFonts w:ascii="Times New Roman" w:hAnsi="Times New Roman"/>
          <w:sz w:val="28"/>
          <w:szCs w:val="28"/>
        </w:rPr>
        <w:t>о</w:t>
      </w:r>
      <w:r w:rsidRPr="00187A04">
        <w:rPr>
          <w:rFonts w:ascii="Times New Roman" w:hAnsi="Times New Roman"/>
          <w:sz w:val="28"/>
          <w:szCs w:val="28"/>
        </w:rPr>
        <w:t>шений (с помощью учителя);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знать денежные купюры в пределах 1 000 р.; осуществлять размен, замены нескольких купюр одной;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 xml:space="preserve">знать римские цифры </w:t>
      </w:r>
      <w:r w:rsidRPr="00187A04">
        <w:rPr>
          <w:rFonts w:ascii="Times New Roman" w:hAnsi="Times New Roman"/>
          <w:sz w:val="28"/>
          <w:szCs w:val="28"/>
          <w:lang w:val="en-US"/>
        </w:rPr>
        <w:t>I</w:t>
      </w:r>
      <w:r w:rsidRPr="00187A04">
        <w:rPr>
          <w:rFonts w:ascii="Times New Roman" w:hAnsi="Times New Roman"/>
          <w:sz w:val="28"/>
          <w:szCs w:val="28"/>
        </w:rPr>
        <w:t xml:space="preserve"> – </w:t>
      </w:r>
      <w:r w:rsidRPr="00187A04">
        <w:rPr>
          <w:rFonts w:ascii="Times New Roman" w:hAnsi="Times New Roman"/>
          <w:sz w:val="28"/>
          <w:szCs w:val="28"/>
          <w:lang w:val="en-US"/>
        </w:rPr>
        <w:t>XII</w:t>
      </w:r>
      <w:r w:rsidRPr="00187A04">
        <w:rPr>
          <w:rFonts w:ascii="Times New Roman" w:hAnsi="Times New Roman"/>
          <w:sz w:val="28"/>
          <w:szCs w:val="28"/>
        </w:rPr>
        <w:t>, уметь читать и записывать числа (с опорой на образец);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выполнять сложение и вычитание двузначного числа с одн</w:t>
      </w:r>
      <w:r w:rsidRPr="00187A04">
        <w:rPr>
          <w:rFonts w:ascii="Times New Roman" w:hAnsi="Times New Roman"/>
          <w:sz w:val="28"/>
          <w:szCs w:val="28"/>
        </w:rPr>
        <w:t>о</w:t>
      </w:r>
      <w:r w:rsidRPr="00187A04">
        <w:rPr>
          <w:rFonts w:ascii="Times New Roman" w:hAnsi="Times New Roman"/>
          <w:sz w:val="28"/>
          <w:szCs w:val="28"/>
        </w:rPr>
        <w:t>значным числом в пределах 100 с переходом через разряд на основе при</w:t>
      </w:r>
      <w:r w:rsidRPr="00187A04">
        <w:rPr>
          <w:rFonts w:ascii="Times New Roman" w:hAnsi="Times New Roman"/>
          <w:sz w:val="28"/>
          <w:szCs w:val="28"/>
        </w:rPr>
        <w:t>ё</w:t>
      </w:r>
      <w:r w:rsidRPr="00187A04">
        <w:rPr>
          <w:rFonts w:ascii="Times New Roman" w:hAnsi="Times New Roman"/>
          <w:sz w:val="28"/>
          <w:szCs w:val="28"/>
        </w:rPr>
        <w:t>мов устных и письменных вычислений;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выполнять сложение и вычитание двузначного числа с дв</w:t>
      </w:r>
      <w:r w:rsidRPr="00187A04">
        <w:rPr>
          <w:rFonts w:ascii="Times New Roman" w:hAnsi="Times New Roman"/>
          <w:sz w:val="28"/>
          <w:szCs w:val="28"/>
        </w:rPr>
        <w:t>у</w:t>
      </w:r>
      <w:r w:rsidRPr="00187A04">
        <w:rPr>
          <w:rFonts w:ascii="Times New Roman" w:hAnsi="Times New Roman"/>
          <w:sz w:val="28"/>
          <w:szCs w:val="28"/>
        </w:rPr>
        <w:t>значным числом в пределах 100 с переходом через разряд на основе при</w:t>
      </w:r>
      <w:r w:rsidRPr="00187A04">
        <w:rPr>
          <w:rFonts w:ascii="Times New Roman" w:hAnsi="Times New Roman"/>
          <w:sz w:val="28"/>
          <w:szCs w:val="28"/>
        </w:rPr>
        <w:t>ё</w:t>
      </w:r>
      <w:r w:rsidRPr="00187A04">
        <w:rPr>
          <w:rFonts w:ascii="Times New Roman" w:hAnsi="Times New Roman"/>
          <w:sz w:val="28"/>
          <w:szCs w:val="28"/>
        </w:rPr>
        <w:t>мов письменных вычислений;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выполнять сложение и вычитание чисел в пределах 1 000 без перехода через разряд и с переходом через разряд приёмами письменных вычислений;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выполнять умножение чисел на 10, 100; деление на 10, 100 без остатка;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выполнять умножение и деление чисел в пределах 1 000 на о</w:t>
      </w:r>
      <w:r w:rsidRPr="00187A04">
        <w:rPr>
          <w:rFonts w:ascii="Times New Roman" w:hAnsi="Times New Roman"/>
          <w:sz w:val="28"/>
          <w:szCs w:val="28"/>
        </w:rPr>
        <w:t>д</w:t>
      </w:r>
      <w:r w:rsidRPr="00187A04">
        <w:rPr>
          <w:rFonts w:ascii="Times New Roman" w:hAnsi="Times New Roman"/>
          <w:sz w:val="28"/>
          <w:szCs w:val="28"/>
        </w:rPr>
        <w:t>нозначное число приёмами письменных вычислений (с помощью учителя), с использованием при вычислениях таблицы умножения на печатной осн</w:t>
      </w:r>
      <w:r w:rsidRPr="00187A04">
        <w:rPr>
          <w:rFonts w:ascii="Times New Roman" w:hAnsi="Times New Roman"/>
          <w:sz w:val="28"/>
          <w:szCs w:val="28"/>
        </w:rPr>
        <w:t>о</w:t>
      </w:r>
      <w:r w:rsidRPr="00187A04">
        <w:rPr>
          <w:rFonts w:ascii="Times New Roman" w:hAnsi="Times New Roman"/>
          <w:sz w:val="28"/>
          <w:szCs w:val="28"/>
        </w:rPr>
        <w:t>ве;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знать обыкновенные дроби, уметь их прочитать и записывать;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решать простые задачи на сравнение чисел с вопросами: «На сколько больше (меньше)…?» (с помощью учителя);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решать простые задачи на сравнение чисел с вопросами: «Во сколько раз больше (меньше…?)» (с помощью учителя);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решать простые задачи на нахождение неизвестного слагаем</w:t>
      </w:r>
      <w:r w:rsidRPr="00187A04">
        <w:rPr>
          <w:rFonts w:ascii="Times New Roman" w:hAnsi="Times New Roman"/>
          <w:sz w:val="28"/>
          <w:szCs w:val="28"/>
        </w:rPr>
        <w:t>о</w:t>
      </w:r>
      <w:r w:rsidRPr="00187A04">
        <w:rPr>
          <w:rFonts w:ascii="Times New Roman" w:hAnsi="Times New Roman"/>
          <w:sz w:val="28"/>
          <w:szCs w:val="28"/>
        </w:rPr>
        <w:t>го, уменьшаемого, вычитаемого (с помощью учителя);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решать составные задачи в 2 действия (с помощью учителя);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различать виды треугольников в зависимости от величины у</w:t>
      </w:r>
      <w:r w:rsidRPr="00187A04">
        <w:rPr>
          <w:rFonts w:ascii="Times New Roman" w:hAnsi="Times New Roman"/>
          <w:sz w:val="28"/>
          <w:szCs w:val="28"/>
        </w:rPr>
        <w:t>г</w:t>
      </w:r>
      <w:r w:rsidRPr="00187A04">
        <w:rPr>
          <w:rFonts w:ascii="Times New Roman" w:hAnsi="Times New Roman"/>
          <w:sz w:val="28"/>
          <w:szCs w:val="28"/>
        </w:rPr>
        <w:t>лов;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уметь выполнять построение треугольника по трём заданным стор</w:t>
      </w:r>
      <w:r w:rsidRPr="00187A04">
        <w:rPr>
          <w:rFonts w:ascii="Times New Roman" w:hAnsi="Times New Roman"/>
          <w:sz w:val="28"/>
          <w:szCs w:val="28"/>
        </w:rPr>
        <w:t>о</w:t>
      </w:r>
      <w:r w:rsidRPr="00187A04">
        <w:rPr>
          <w:rFonts w:ascii="Times New Roman" w:hAnsi="Times New Roman"/>
          <w:sz w:val="28"/>
          <w:szCs w:val="28"/>
        </w:rPr>
        <w:t>нам с помощью линейки;</w:t>
      </w:r>
    </w:p>
    <w:p w:rsidR="005728CE" w:rsidRPr="00187A04" w:rsidRDefault="005728CE" w:rsidP="008F14A5">
      <w:pPr>
        <w:pStyle w:val="ListParagraph"/>
        <w:numPr>
          <w:ilvl w:val="0"/>
          <w:numId w:val="20"/>
        </w:numPr>
        <w:tabs>
          <w:tab w:val="left" w:pos="284"/>
          <w:tab w:val="left" w:pos="426"/>
        </w:tabs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A04">
        <w:rPr>
          <w:rFonts w:ascii="Times New Roman" w:hAnsi="Times New Roman"/>
          <w:sz w:val="28"/>
          <w:szCs w:val="28"/>
        </w:rPr>
        <w:t>знать радиус и диаметр окружности круга.</w:t>
      </w:r>
    </w:p>
    <w:p w:rsidR="005728CE" w:rsidRPr="00187A04" w:rsidRDefault="005728CE" w:rsidP="008F14A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187A04">
        <w:rPr>
          <w:rFonts w:ascii="Times New Roman" w:hAnsi="Times New Roman"/>
          <w:bCs/>
          <w:sz w:val="28"/>
          <w:szCs w:val="28"/>
          <w:u w:val="single"/>
          <w:lang w:eastAsia="ru-RU"/>
        </w:rPr>
        <w:t>Достаточный уровень: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знать числовой ряд в пределах 1 – 1 000 в прямом и обратном поря</w:t>
      </w:r>
      <w:r w:rsidRPr="00187A04">
        <w:rPr>
          <w:rFonts w:ascii="Times New Roman" w:hAnsi="Times New Roman"/>
          <w:sz w:val="28"/>
          <w:szCs w:val="28"/>
        </w:rPr>
        <w:t>д</w:t>
      </w:r>
      <w:r w:rsidRPr="00187A04">
        <w:rPr>
          <w:rFonts w:ascii="Times New Roman" w:hAnsi="Times New Roman"/>
          <w:sz w:val="28"/>
          <w:szCs w:val="28"/>
        </w:rPr>
        <w:t xml:space="preserve">ке; 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знать место каждого числа в числовом ряду в пределах 1 000;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 xml:space="preserve">уметь читать, записывать под диктовку числа в пределах 1 000 (в том числе с использование калькулятора); 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знать класс единиц, разряды в классе единиц в пределах 1 000;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получать и раскладывать числа из разрядных слагаемых в пр</w:t>
      </w:r>
      <w:r w:rsidRPr="00187A04">
        <w:rPr>
          <w:rFonts w:ascii="Times New Roman" w:hAnsi="Times New Roman"/>
          <w:sz w:val="28"/>
          <w:szCs w:val="28"/>
        </w:rPr>
        <w:t>е</w:t>
      </w:r>
      <w:r w:rsidRPr="00187A04">
        <w:rPr>
          <w:rFonts w:ascii="Times New Roman" w:hAnsi="Times New Roman"/>
          <w:sz w:val="28"/>
          <w:szCs w:val="28"/>
        </w:rPr>
        <w:t xml:space="preserve">делах 1 000; 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 xml:space="preserve">уметь пользоваться нумерационной таблицей для записи и чтения чисел; 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сравнивать и упорядочивать числа в пределах 1 000;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 xml:space="preserve">уметь выполнять округление чисел до десятков, сотен; 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 xml:space="preserve">знать римские цифры </w:t>
      </w:r>
      <w:r w:rsidRPr="00187A04">
        <w:rPr>
          <w:rFonts w:ascii="Times New Roman" w:hAnsi="Times New Roman"/>
          <w:sz w:val="28"/>
          <w:szCs w:val="28"/>
          <w:lang w:val="en-US"/>
        </w:rPr>
        <w:t>I</w:t>
      </w:r>
      <w:r w:rsidRPr="00187A04">
        <w:rPr>
          <w:rFonts w:ascii="Times New Roman" w:hAnsi="Times New Roman"/>
          <w:sz w:val="28"/>
          <w:szCs w:val="28"/>
        </w:rPr>
        <w:t xml:space="preserve"> – </w:t>
      </w:r>
      <w:r w:rsidRPr="00187A04">
        <w:rPr>
          <w:rFonts w:ascii="Times New Roman" w:hAnsi="Times New Roman"/>
          <w:sz w:val="28"/>
          <w:szCs w:val="28"/>
          <w:lang w:val="en-US"/>
        </w:rPr>
        <w:t>XII</w:t>
      </w:r>
      <w:r w:rsidRPr="00187A04">
        <w:rPr>
          <w:rFonts w:ascii="Times New Roman" w:hAnsi="Times New Roman"/>
          <w:sz w:val="28"/>
          <w:szCs w:val="28"/>
        </w:rPr>
        <w:t>, уметь читать и записывать числа;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знать единицы измерения мер (длины, массы, времени), их соотн</w:t>
      </w:r>
      <w:r w:rsidRPr="00187A04">
        <w:rPr>
          <w:rFonts w:ascii="Times New Roman" w:hAnsi="Times New Roman"/>
          <w:sz w:val="28"/>
          <w:szCs w:val="28"/>
        </w:rPr>
        <w:t>о</w:t>
      </w:r>
      <w:r w:rsidRPr="00187A04">
        <w:rPr>
          <w:rFonts w:ascii="Times New Roman" w:hAnsi="Times New Roman"/>
          <w:sz w:val="28"/>
          <w:szCs w:val="28"/>
        </w:rPr>
        <w:t>шений;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знать денежные купюры в пределах 1 000 р.; осуществлять размен, замены нескольких купюр одной;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выполнять преобразование чисел, полученных при измерении стоимости, длины, массы (в пределах 1 000);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выполнять сложение и вычитание двузначного числа с одн</w:t>
      </w:r>
      <w:r w:rsidRPr="00187A04">
        <w:rPr>
          <w:rFonts w:ascii="Times New Roman" w:hAnsi="Times New Roman"/>
          <w:sz w:val="28"/>
          <w:szCs w:val="28"/>
        </w:rPr>
        <w:t>о</w:t>
      </w:r>
      <w:r w:rsidRPr="00187A04">
        <w:rPr>
          <w:rFonts w:ascii="Times New Roman" w:hAnsi="Times New Roman"/>
          <w:sz w:val="28"/>
          <w:szCs w:val="28"/>
        </w:rPr>
        <w:t>значным, двузначным числом в пределах 100 с переходом через разряд на основе приёмов устных и письменных вычислений;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выполнять сложение и вычитание чисел в пределах 1 000 без перехода через разряд приёмами устных вычислений;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выполнять сложение и вычитание чисел в пределах 1 000 без перехода через разряд приёмами письменных вычислений с последующей проверкой; без остатка и с остатком;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выполнять умножение и деление чисел в пределах 1 000 на о</w:t>
      </w:r>
      <w:r w:rsidRPr="00187A04">
        <w:rPr>
          <w:rFonts w:ascii="Times New Roman" w:hAnsi="Times New Roman"/>
          <w:sz w:val="28"/>
          <w:szCs w:val="28"/>
        </w:rPr>
        <w:t>д</w:t>
      </w:r>
      <w:r w:rsidRPr="00187A04">
        <w:rPr>
          <w:rFonts w:ascii="Times New Roman" w:hAnsi="Times New Roman"/>
          <w:sz w:val="28"/>
          <w:szCs w:val="28"/>
        </w:rPr>
        <w:t>нозначное число приёмами письменных вычислений;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знать обыкновенные дроби, их виды (правильные и неправильные дроби);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получать, обозначать, сравнивать обыкновенные дроби;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решать простые задачи на сравнение чисел с вопросами: «На сколько больше (меньше)…?»;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решать простые задачи на сравнение чисел с вопросами: «Во сколько раз больше (меньше…?)»;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решать простые задачи на нахождение неизвестного слагаем</w:t>
      </w:r>
      <w:r w:rsidRPr="00187A04">
        <w:rPr>
          <w:rFonts w:ascii="Times New Roman" w:hAnsi="Times New Roman"/>
          <w:sz w:val="28"/>
          <w:szCs w:val="28"/>
        </w:rPr>
        <w:t>о</w:t>
      </w:r>
      <w:r w:rsidRPr="00187A04">
        <w:rPr>
          <w:rFonts w:ascii="Times New Roman" w:hAnsi="Times New Roman"/>
          <w:sz w:val="28"/>
          <w:szCs w:val="28"/>
        </w:rPr>
        <w:t>го, уменьшаемого, вычитаемого;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решать составные арифметические задачи в 2 – 3 действия;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различать виды треугольников в зависимости от величины у</w:t>
      </w:r>
      <w:r w:rsidRPr="00187A04">
        <w:rPr>
          <w:rFonts w:ascii="Times New Roman" w:hAnsi="Times New Roman"/>
          <w:sz w:val="28"/>
          <w:szCs w:val="28"/>
        </w:rPr>
        <w:t>г</w:t>
      </w:r>
      <w:r w:rsidRPr="00187A04">
        <w:rPr>
          <w:rFonts w:ascii="Times New Roman" w:hAnsi="Times New Roman"/>
          <w:sz w:val="28"/>
          <w:szCs w:val="28"/>
        </w:rPr>
        <w:t>лов и длин сторон;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выполнять построение треугольника по трём заданным стор</w:t>
      </w:r>
      <w:r w:rsidRPr="00187A04">
        <w:rPr>
          <w:rFonts w:ascii="Times New Roman" w:hAnsi="Times New Roman"/>
          <w:sz w:val="28"/>
          <w:szCs w:val="28"/>
        </w:rPr>
        <w:t>о</w:t>
      </w:r>
      <w:r w:rsidRPr="00187A04">
        <w:rPr>
          <w:rFonts w:ascii="Times New Roman" w:hAnsi="Times New Roman"/>
          <w:sz w:val="28"/>
          <w:szCs w:val="28"/>
        </w:rPr>
        <w:t>нам с помощью циркуля и линейки;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знать радиус и диаметр окружности, круга; их буквенные обознач</w:t>
      </w:r>
      <w:r w:rsidRPr="00187A04">
        <w:rPr>
          <w:rFonts w:ascii="Times New Roman" w:hAnsi="Times New Roman"/>
          <w:sz w:val="28"/>
          <w:szCs w:val="28"/>
        </w:rPr>
        <w:t>е</w:t>
      </w:r>
      <w:r w:rsidRPr="00187A04">
        <w:rPr>
          <w:rFonts w:ascii="Times New Roman" w:hAnsi="Times New Roman"/>
          <w:sz w:val="28"/>
          <w:szCs w:val="28"/>
        </w:rPr>
        <w:t>ния;</w:t>
      </w:r>
    </w:p>
    <w:p w:rsidR="005728CE" w:rsidRPr="00187A04" w:rsidRDefault="005728CE" w:rsidP="008F14A5">
      <w:pPr>
        <w:pStyle w:val="ListParagraph"/>
        <w:numPr>
          <w:ilvl w:val="0"/>
          <w:numId w:val="21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187A04">
        <w:rPr>
          <w:rFonts w:ascii="Times New Roman" w:hAnsi="Times New Roman"/>
          <w:sz w:val="28"/>
          <w:szCs w:val="28"/>
        </w:rPr>
        <w:t>уметь вычислять периметр многоугольника.</w:t>
      </w:r>
    </w:p>
    <w:p w:rsidR="005728CE" w:rsidRPr="00371E28" w:rsidRDefault="005728CE" w:rsidP="008F14A5">
      <w:pPr>
        <w:spacing w:before="2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71E28">
        <w:rPr>
          <w:rFonts w:ascii="Times New Roman" w:hAnsi="Times New Roman"/>
          <w:b/>
          <w:color w:val="000000"/>
          <w:sz w:val="28"/>
          <w:szCs w:val="28"/>
        </w:rPr>
        <w:t>Система оценки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достижений</w:t>
      </w:r>
    </w:p>
    <w:p w:rsidR="005728CE" w:rsidRPr="006F1D60" w:rsidRDefault="005728CE" w:rsidP="008F14A5">
      <w:pPr>
        <w:pStyle w:val="HTMLPreformatted"/>
        <w:shd w:val="clear" w:color="auto" w:fill="FFFFFF"/>
        <w:tabs>
          <w:tab w:val="clear" w:pos="8244"/>
          <w:tab w:val="clear" w:pos="9160"/>
          <w:tab w:val="left" w:pos="949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D60">
        <w:rPr>
          <w:rFonts w:ascii="Times New Roman" w:hAnsi="Times New Roman" w:cs="Times New Roman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:rsidR="005728CE" w:rsidRPr="006F1D60" w:rsidRDefault="005728CE" w:rsidP="008F14A5">
      <w:pPr>
        <w:pStyle w:val="ListParagraph"/>
        <w:numPr>
          <w:ilvl w:val="0"/>
          <w:numId w:val="31"/>
        </w:numPr>
        <w:spacing w:line="360" w:lineRule="auto"/>
        <w:ind w:left="0" w:firstLine="426"/>
        <w:rPr>
          <w:rFonts w:ascii="Times New Roman" w:hAnsi="Times New Roman"/>
          <w:sz w:val="28"/>
          <w:szCs w:val="28"/>
          <w:lang w:eastAsia="ru-RU"/>
        </w:rPr>
      </w:pPr>
      <w:r w:rsidRPr="006F1D60">
        <w:rPr>
          <w:rFonts w:ascii="Times New Roman" w:hAnsi="Times New Roman"/>
          <w:sz w:val="28"/>
          <w:szCs w:val="28"/>
          <w:lang w:eastAsia="ru-RU"/>
        </w:rPr>
        <w:t xml:space="preserve">0 баллов - нет фиксируемой динамики; </w:t>
      </w:r>
    </w:p>
    <w:p w:rsidR="005728CE" w:rsidRPr="006F1D60" w:rsidRDefault="005728CE" w:rsidP="008F14A5">
      <w:pPr>
        <w:pStyle w:val="ListParagraph"/>
        <w:numPr>
          <w:ilvl w:val="0"/>
          <w:numId w:val="31"/>
        </w:numPr>
        <w:spacing w:line="360" w:lineRule="auto"/>
        <w:ind w:left="0" w:firstLine="426"/>
        <w:rPr>
          <w:rFonts w:ascii="Times New Roman" w:hAnsi="Times New Roman"/>
          <w:sz w:val="28"/>
          <w:szCs w:val="28"/>
          <w:lang w:eastAsia="ru-RU"/>
        </w:rPr>
      </w:pPr>
      <w:r w:rsidRPr="006F1D60">
        <w:rPr>
          <w:rFonts w:ascii="Times New Roman" w:hAnsi="Times New Roman"/>
          <w:sz w:val="28"/>
          <w:szCs w:val="28"/>
          <w:lang w:eastAsia="ru-RU"/>
        </w:rPr>
        <w:t xml:space="preserve">1 балл - минимальная динамика; </w:t>
      </w:r>
    </w:p>
    <w:p w:rsidR="005728CE" w:rsidRPr="006F1D60" w:rsidRDefault="005728CE" w:rsidP="008F14A5">
      <w:pPr>
        <w:pStyle w:val="ListParagraph"/>
        <w:numPr>
          <w:ilvl w:val="0"/>
          <w:numId w:val="31"/>
        </w:numPr>
        <w:spacing w:line="360" w:lineRule="auto"/>
        <w:ind w:left="0" w:firstLine="426"/>
        <w:rPr>
          <w:rFonts w:ascii="Times New Roman" w:hAnsi="Times New Roman"/>
          <w:sz w:val="28"/>
          <w:szCs w:val="28"/>
          <w:lang w:eastAsia="ru-RU"/>
        </w:rPr>
      </w:pPr>
      <w:r w:rsidRPr="006F1D60">
        <w:rPr>
          <w:rFonts w:ascii="Times New Roman" w:hAnsi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:rsidR="005728CE" w:rsidRPr="006F1D60" w:rsidRDefault="005728CE" w:rsidP="008F14A5">
      <w:pPr>
        <w:pStyle w:val="ListParagraph"/>
        <w:numPr>
          <w:ilvl w:val="0"/>
          <w:numId w:val="31"/>
        </w:numPr>
        <w:spacing w:line="360" w:lineRule="auto"/>
        <w:ind w:left="0" w:firstLine="426"/>
        <w:rPr>
          <w:rFonts w:ascii="Times New Roman" w:hAnsi="Times New Roman"/>
          <w:sz w:val="28"/>
          <w:szCs w:val="28"/>
          <w:lang w:eastAsia="ru-RU"/>
        </w:rPr>
      </w:pPr>
      <w:r w:rsidRPr="006F1D60">
        <w:rPr>
          <w:rFonts w:ascii="Times New Roman" w:hAnsi="Times New Roman"/>
          <w:sz w:val="28"/>
          <w:szCs w:val="28"/>
          <w:lang w:eastAsia="ru-RU"/>
        </w:rPr>
        <w:t xml:space="preserve">3 балла - значительная динамика. </w:t>
      </w:r>
    </w:p>
    <w:p w:rsidR="005728CE" w:rsidRPr="006F1D60" w:rsidRDefault="005728CE" w:rsidP="008F14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 xml:space="preserve"> Оценка предметных результатов осуществляется по итогам индив</w:t>
      </w:r>
      <w:r w:rsidRPr="006F1D60">
        <w:rPr>
          <w:rFonts w:ascii="Times New Roman" w:hAnsi="Times New Roman"/>
          <w:sz w:val="28"/>
          <w:szCs w:val="28"/>
        </w:rPr>
        <w:t>и</w:t>
      </w:r>
      <w:r w:rsidRPr="006F1D60">
        <w:rPr>
          <w:rFonts w:ascii="Times New Roman" w:hAnsi="Times New Roman"/>
          <w:sz w:val="28"/>
          <w:szCs w:val="28"/>
        </w:rPr>
        <w:t>дуального и фронтального опроса обучающихся, выполнения самосто</w:t>
      </w:r>
      <w:r w:rsidRPr="006F1D60">
        <w:rPr>
          <w:rFonts w:ascii="Times New Roman" w:hAnsi="Times New Roman"/>
          <w:sz w:val="28"/>
          <w:szCs w:val="28"/>
        </w:rPr>
        <w:t>я</w:t>
      </w:r>
      <w:r w:rsidRPr="006F1D60">
        <w:rPr>
          <w:rFonts w:ascii="Times New Roman" w:hAnsi="Times New Roman"/>
          <w:sz w:val="28"/>
          <w:szCs w:val="28"/>
        </w:rPr>
        <w:t>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</w:t>
      </w:r>
      <w:r w:rsidRPr="006F1D60">
        <w:rPr>
          <w:rFonts w:ascii="Times New Roman" w:hAnsi="Times New Roman"/>
          <w:sz w:val="28"/>
          <w:szCs w:val="28"/>
        </w:rPr>
        <w:t>о</w:t>
      </w:r>
      <w:r w:rsidRPr="006F1D60">
        <w:rPr>
          <w:rFonts w:ascii="Times New Roman" w:hAnsi="Times New Roman"/>
          <w:sz w:val="28"/>
          <w:szCs w:val="28"/>
        </w:rPr>
        <w:t>бенности его развития.</w:t>
      </w:r>
    </w:p>
    <w:p w:rsidR="005728CE" w:rsidRPr="006F1D60" w:rsidRDefault="005728CE" w:rsidP="008F14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 xml:space="preserve">Критерии оценки предметных результатов: </w:t>
      </w:r>
    </w:p>
    <w:p w:rsidR="005728CE" w:rsidRPr="006F1D60" w:rsidRDefault="005728CE" w:rsidP="008F14A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F1D60">
        <w:rPr>
          <w:i/>
          <w:sz w:val="28"/>
          <w:szCs w:val="28"/>
        </w:rPr>
        <w:t>Оценка «5»</w:t>
      </w:r>
      <w:r w:rsidRPr="006F1D60">
        <w:rPr>
          <w:sz w:val="28"/>
          <w:szCs w:val="28"/>
        </w:rPr>
        <w:t xml:space="preserve"> ставится за верное выполнение задания. При этой оценке допускаются 1 – 2 недочёта.</w:t>
      </w:r>
    </w:p>
    <w:p w:rsidR="005728CE" w:rsidRPr="006F1D60" w:rsidRDefault="005728CE" w:rsidP="008F14A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F1D60">
        <w:rPr>
          <w:i/>
          <w:sz w:val="28"/>
          <w:szCs w:val="28"/>
        </w:rPr>
        <w:t>Оценка «5»</w:t>
      </w:r>
      <w:r w:rsidRPr="006F1D60">
        <w:rPr>
          <w:sz w:val="28"/>
          <w:szCs w:val="28"/>
        </w:rPr>
        <w:t xml:space="preserve"> ставится, если обучающийся:</w:t>
      </w:r>
    </w:p>
    <w:p w:rsidR="005728CE" w:rsidRPr="006F1D60" w:rsidRDefault="005728CE" w:rsidP="008F14A5">
      <w:pPr>
        <w:pStyle w:val="ListParagraph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дает правильные, осознанные ответы на все поставленные вопросы, может подтвердить правильность ответа предметно-практическими дейс</w:t>
      </w:r>
      <w:r w:rsidRPr="006F1D60">
        <w:rPr>
          <w:rFonts w:ascii="Times New Roman" w:hAnsi="Times New Roman"/>
          <w:sz w:val="28"/>
          <w:szCs w:val="28"/>
        </w:rPr>
        <w:t>т</w:t>
      </w:r>
      <w:r w:rsidRPr="006F1D60">
        <w:rPr>
          <w:rFonts w:ascii="Times New Roman" w:hAnsi="Times New Roman"/>
          <w:sz w:val="28"/>
          <w:szCs w:val="28"/>
        </w:rPr>
        <w:t>виями, знает и умеет применять правила, умеет самостоятельно оперир</w:t>
      </w:r>
      <w:r w:rsidRPr="006F1D60">
        <w:rPr>
          <w:rFonts w:ascii="Times New Roman" w:hAnsi="Times New Roman"/>
          <w:sz w:val="28"/>
          <w:szCs w:val="28"/>
        </w:rPr>
        <w:t>о</w:t>
      </w:r>
      <w:r w:rsidRPr="006F1D60">
        <w:rPr>
          <w:rFonts w:ascii="Times New Roman" w:hAnsi="Times New Roman"/>
          <w:sz w:val="28"/>
          <w:szCs w:val="28"/>
        </w:rPr>
        <w:t>вать изученными математическими представлениями;</w:t>
      </w:r>
    </w:p>
    <w:p w:rsidR="005728CE" w:rsidRPr="006F1D60" w:rsidRDefault="005728CE" w:rsidP="008F14A5">
      <w:pPr>
        <w:pStyle w:val="ListParagraph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умеет самостоятельно, с минимальной помощью учителя, правильно решить задачу, объяснить ход решения;</w:t>
      </w:r>
    </w:p>
    <w:p w:rsidR="005728CE" w:rsidRPr="006F1D60" w:rsidRDefault="005728CE" w:rsidP="008F14A5">
      <w:pPr>
        <w:pStyle w:val="ListParagraph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умеет производить и объяснять устные и письменные вычисления;</w:t>
      </w:r>
    </w:p>
    <w:p w:rsidR="005728CE" w:rsidRPr="006F1D60" w:rsidRDefault="005728CE" w:rsidP="008F14A5">
      <w:pPr>
        <w:pStyle w:val="ListParagraph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 xml:space="preserve"> правильно узнает и называет геометрические фигуры, их элементы, положение фигур пот отношению друг к другу на плоскости и в простра</w:t>
      </w:r>
      <w:r w:rsidRPr="006F1D60">
        <w:rPr>
          <w:rFonts w:ascii="Times New Roman" w:hAnsi="Times New Roman"/>
          <w:sz w:val="28"/>
          <w:szCs w:val="28"/>
        </w:rPr>
        <w:t>н</w:t>
      </w:r>
      <w:r w:rsidRPr="006F1D60">
        <w:rPr>
          <w:rFonts w:ascii="Times New Roman" w:hAnsi="Times New Roman"/>
          <w:sz w:val="28"/>
          <w:szCs w:val="28"/>
        </w:rPr>
        <w:t>стве;</w:t>
      </w:r>
    </w:p>
    <w:p w:rsidR="005728CE" w:rsidRPr="006F1D60" w:rsidRDefault="005728CE" w:rsidP="008F14A5">
      <w:pPr>
        <w:pStyle w:val="ListParagraph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 xml:space="preserve"> правильно выполняет работы по измерению и черчению с помощью измерительного и чертежного инструментов, умеет объяснить последов</w:t>
      </w:r>
      <w:r w:rsidRPr="006F1D60">
        <w:rPr>
          <w:rFonts w:ascii="Times New Roman" w:hAnsi="Times New Roman"/>
          <w:sz w:val="28"/>
          <w:szCs w:val="28"/>
        </w:rPr>
        <w:t>а</w:t>
      </w:r>
      <w:r w:rsidRPr="006F1D60">
        <w:rPr>
          <w:rFonts w:ascii="Times New Roman" w:hAnsi="Times New Roman"/>
          <w:sz w:val="28"/>
          <w:szCs w:val="28"/>
        </w:rPr>
        <w:t>тельность работы.</w:t>
      </w:r>
    </w:p>
    <w:p w:rsidR="005728CE" w:rsidRPr="006F1D60" w:rsidRDefault="005728CE" w:rsidP="008F14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i/>
          <w:sz w:val="28"/>
          <w:szCs w:val="28"/>
        </w:rPr>
        <w:t xml:space="preserve"> Оценка «4»</w:t>
      </w:r>
      <w:r w:rsidRPr="006F1D60">
        <w:rPr>
          <w:rFonts w:ascii="Times New Roman" w:hAnsi="Times New Roman"/>
          <w:sz w:val="28"/>
          <w:szCs w:val="28"/>
        </w:rPr>
        <w:t xml:space="preserve"> ставится, если обучающийся допускает 2 -3 ошибки и не более 2 недочёта.</w:t>
      </w:r>
    </w:p>
    <w:p w:rsidR="005728CE" w:rsidRPr="006F1D60" w:rsidRDefault="005728CE" w:rsidP="008F14A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2"/>
          <w:sz w:val="28"/>
          <w:szCs w:val="28"/>
        </w:rPr>
      </w:pPr>
      <w:r w:rsidRPr="006F1D60">
        <w:rPr>
          <w:i/>
          <w:sz w:val="28"/>
          <w:szCs w:val="28"/>
        </w:rPr>
        <w:t>Оценка «4»</w:t>
      </w:r>
      <w:r w:rsidRPr="006F1D60">
        <w:rPr>
          <w:sz w:val="28"/>
          <w:szCs w:val="28"/>
        </w:rPr>
        <w:t xml:space="preserve"> ставится, если обучающийся:</w:t>
      </w:r>
    </w:p>
    <w:p w:rsidR="005728CE" w:rsidRPr="006F1D60" w:rsidRDefault="005728CE" w:rsidP="008F14A5">
      <w:pPr>
        <w:pStyle w:val="ListParagraph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при ответе допускает отдельные неточности, оговорки, нуждается в дополнительных вопросах, помогающих ему уточнить ответ;</w:t>
      </w:r>
    </w:p>
    <w:p w:rsidR="005728CE" w:rsidRPr="006F1D60" w:rsidRDefault="005728CE" w:rsidP="008F14A5">
      <w:pPr>
        <w:pStyle w:val="ListParagraph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при вычислениях, в отдельных случаях, нуждается в дополнител</w:t>
      </w:r>
      <w:r w:rsidRPr="006F1D60">
        <w:rPr>
          <w:rFonts w:ascii="Times New Roman" w:hAnsi="Times New Roman"/>
          <w:sz w:val="28"/>
          <w:szCs w:val="28"/>
        </w:rPr>
        <w:t>ь</w:t>
      </w:r>
      <w:r w:rsidRPr="006F1D60">
        <w:rPr>
          <w:rFonts w:ascii="Times New Roman" w:hAnsi="Times New Roman"/>
          <w:sz w:val="28"/>
          <w:szCs w:val="28"/>
        </w:rPr>
        <w:t>ных промежуточных записях, назывании промежуточных результатов вслух, опоре на образы реальных предметов;</w:t>
      </w:r>
    </w:p>
    <w:p w:rsidR="005728CE" w:rsidRPr="006F1D60" w:rsidRDefault="005728CE" w:rsidP="008F14A5">
      <w:pPr>
        <w:pStyle w:val="ListParagraph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при решении задач нуждается в дополнительных вопросах учителя, помогающих анализу предложенной задачи, уточнению вопросов задачи, объяснению выбора действий;</w:t>
      </w:r>
    </w:p>
    <w:p w:rsidR="005728CE" w:rsidRPr="006F1D60" w:rsidRDefault="005728CE" w:rsidP="008F14A5">
      <w:pPr>
        <w:pStyle w:val="ListParagraph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с незначительной помощью учителя правильно узнает и называет геометрические фигуры, их элементы, положение фигур на плоскости, в пространстве по отношению друг к другу;</w:t>
      </w:r>
    </w:p>
    <w:p w:rsidR="005728CE" w:rsidRPr="006F1D60" w:rsidRDefault="005728CE" w:rsidP="008F14A5">
      <w:pPr>
        <w:pStyle w:val="ListParagraph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выполняет работы по измерению и черчению с недостаточной точн</w:t>
      </w:r>
      <w:r w:rsidRPr="006F1D60">
        <w:rPr>
          <w:rFonts w:ascii="Times New Roman" w:hAnsi="Times New Roman"/>
          <w:sz w:val="28"/>
          <w:szCs w:val="28"/>
        </w:rPr>
        <w:t>о</w:t>
      </w:r>
      <w:r w:rsidRPr="006F1D60">
        <w:rPr>
          <w:rFonts w:ascii="Times New Roman" w:hAnsi="Times New Roman"/>
          <w:sz w:val="28"/>
          <w:szCs w:val="28"/>
        </w:rPr>
        <w:t>стью.</w:t>
      </w:r>
    </w:p>
    <w:p w:rsidR="005728CE" w:rsidRPr="006F1D60" w:rsidRDefault="005728CE" w:rsidP="008F14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i/>
          <w:sz w:val="28"/>
          <w:szCs w:val="28"/>
        </w:rPr>
        <w:t>Оценка «3»</w:t>
      </w:r>
      <w:r w:rsidRPr="006F1D60">
        <w:rPr>
          <w:rFonts w:ascii="Times New Roman" w:hAnsi="Times New Roman"/>
          <w:b/>
          <w:sz w:val="28"/>
          <w:szCs w:val="28"/>
        </w:rPr>
        <w:t xml:space="preserve"> </w:t>
      </w:r>
      <w:r w:rsidRPr="006F1D60">
        <w:rPr>
          <w:rFonts w:ascii="Times New Roman" w:hAnsi="Times New Roman"/>
          <w:sz w:val="28"/>
          <w:szCs w:val="28"/>
        </w:rPr>
        <w:t>ставится, если обучающийся допустил 4-5 ошибок и н</w:t>
      </w:r>
      <w:r w:rsidRPr="006F1D60">
        <w:rPr>
          <w:rFonts w:ascii="Times New Roman" w:hAnsi="Times New Roman"/>
          <w:sz w:val="28"/>
          <w:szCs w:val="28"/>
        </w:rPr>
        <w:t>е</w:t>
      </w:r>
      <w:r w:rsidRPr="006F1D60">
        <w:rPr>
          <w:rFonts w:ascii="Times New Roman" w:hAnsi="Times New Roman"/>
          <w:sz w:val="28"/>
          <w:szCs w:val="28"/>
        </w:rPr>
        <w:t>сколько мелких. Также оценку «удовлетворительно» может получить об</w:t>
      </w:r>
      <w:r w:rsidRPr="006F1D60">
        <w:rPr>
          <w:rFonts w:ascii="Times New Roman" w:hAnsi="Times New Roman"/>
          <w:sz w:val="28"/>
          <w:szCs w:val="28"/>
        </w:rPr>
        <w:t>у</w:t>
      </w:r>
      <w:r w:rsidRPr="006F1D60">
        <w:rPr>
          <w:rFonts w:ascii="Times New Roman" w:hAnsi="Times New Roman"/>
          <w:sz w:val="28"/>
          <w:szCs w:val="28"/>
        </w:rPr>
        <w:t>чающийся, совершивший несколько грубых ошибок, но при повторных попытках улучшивший результат.</w:t>
      </w:r>
    </w:p>
    <w:p w:rsidR="005728CE" w:rsidRPr="006F1D60" w:rsidRDefault="005728CE" w:rsidP="008F14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i/>
          <w:sz w:val="28"/>
          <w:szCs w:val="28"/>
        </w:rPr>
        <w:t>Оценка «3»</w:t>
      </w:r>
      <w:r w:rsidRPr="006F1D60">
        <w:rPr>
          <w:rFonts w:ascii="Times New Roman" w:hAnsi="Times New Roman"/>
          <w:sz w:val="28"/>
          <w:szCs w:val="28"/>
        </w:rPr>
        <w:t> ставится обучающемуся, если он:</w:t>
      </w:r>
    </w:p>
    <w:p w:rsidR="005728CE" w:rsidRPr="006F1D60" w:rsidRDefault="005728CE" w:rsidP="008F14A5">
      <w:pPr>
        <w:pStyle w:val="ListParagraph"/>
        <w:numPr>
          <w:ilvl w:val="0"/>
          <w:numId w:val="34"/>
        </w:numPr>
        <w:spacing w:after="0" w:line="36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при незначительной помощи учителя или одноклассников дает пр</w:t>
      </w:r>
      <w:r w:rsidRPr="006F1D60">
        <w:rPr>
          <w:rFonts w:ascii="Times New Roman" w:hAnsi="Times New Roman"/>
          <w:sz w:val="28"/>
          <w:szCs w:val="28"/>
        </w:rPr>
        <w:t>а</w:t>
      </w:r>
      <w:r w:rsidRPr="006F1D60">
        <w:rPr>
          <w:rFonts w:ascii="Times New Roman" w:hAnsi="Times New Roman"/>
          <w:sz w:val="28"/>
          <w:szCs w:val="28"/>
        </w:rPr>
        <w:t>вильные ответы на поставленные вопросы, формулирует правила, может их применять;</w:t>
      </w:r>
    </w:p>
    <w:p w:rsidR="005728CE" w:rsidRPr="006F1D60" w:rsidRDefault="005728CE" w:rsidP="008F14A5">
      <w:pPr>
        <w:pStyle w:val="ListParagraph"/>
        <w:numPr>
          <w:ilvl w:val="0"/>
          <w:numId w:val="34"/>
        </w:numPr>
        <w:spacing w:after="0" w:line="36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производит вычисления с опорой на различные виды счетного мат</w:t>
      </w:r>
      <w:r w:rsidRPr="006F1D60">
        <w:rPr>
          <w:rFonts w:ascii="Times New Roman" w:hAnsi="Times New Roman"/>
          <w:sz w:val="28"/>
          <w:szCs w:val="28"/>
        </w:rPr>
        <w:t>е</w:t>
      </w:r>
      <w:r w:rsidRPr="006F1D60">
        <w:rPr>
          <w:rFonts w:ascii="Times New Roman" w:hAnsi="Times New Roman"/>
          <w:sz w:val="28"/>
          <w:szCs w:val="28"/>
        </w:rPr>
        <w:t>риала, но с соблюдением алгоритмов действий;</w:t>
      </w:r>
    </w:p>
    <w:p w:rsidR="005728CE" w:rsidRPr="006F1D60" w:rsidRDefault="005728CE" w:rsidP="008F14A5">
      <w:pPr>
        <w:pStyle w:val="ListParagraph"/>
        <w:numPr>
          <w:ilvl w:val="0"/>
          <w:numId w:val="34"/>
        </w:numPr>
        <w:spacing w:after="0" w:line="36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понимает и записывает после обсуждения решение задачи под рук</w:t>
      </w:r>
      <w:r w:rsidRPr="006F1D60">
        <w:rPr>
          <w:rFonts w:ascii="Times New Roman" w:hAnsi="Times New Roman"/>
          <w:sz w:val="28"/>
          <w:szCs w:val="28"/>
        </w:rPr>
        <w:t>о</w:t>
      </w:r>
      <w:r w:rsidRPr="006F1D60">
        <w:rPr>
          <w:rFonts w:ascii="Times New Roman" w:hAnsi="Times New Roman"/>
          <w:sz w:val="28"/>
          <w:szCs w:val="28"/>
        </w:rPr>
        <w:t>водством учителя;</w:t>
      </w:r>
    </w:p>
    <w:p w:rsidR="005728CE" w:rsidRPr="006F1D60" w:rsidRDefault="005728CE" w:rsidP="008F14A5">
      <w:pPr>
        <w:pStyle w:val="ListParagraph"/>
        <w:numPr>
          <w:ilvl w:val="0"/>
          <w:numId w:val="34"/>
        </w:numPr>
        <w:spacing w:after="0" w:line="36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узнает и называет геометрические фигуры, их элементы, положение фигур на плоскости и в пространстве со значительной помощью учителя или одноклассников, или с использованием записей и чертежей в тетрадях, в учебниках, на таблицах, с помощью вопросов учителя;</w:t>
      </w:r>
    </w:p>
    <w:p w:rsidR="005728CE" w:rsidRPr="006F1D60" w:rsidRDefault="005728CE" w:rsidP="008F14A5">
      <w:pPr>
        <w:pStyle w:val="ListParagraph"/>
        <w:numPr>
          <w:ilvl w:val="0"/>
          <w:numId w:val="34"/>
        </w:numPr>
        <w:spacing w:after="0" w:line="360" w:lineRule="auto"/>
        <w:ind w:left="0" w:firstLine="420"/>
        <w:jc w:val="both"/>
        <w:rPr>
          <w:rFonts w:ascii="Times New Roman" w:hAnsi="Times New Roman"/>
          <w:sz w:val="28"/>
          <w:szCs w:val="28"/>
        </w:rPr>
      </w:pPr>
      <w:r w:rsidRPr="006F1D60">
        <w:rPr>
          <w:rFonts w:ascii="Times New Roman" w:hAnsi="Times New Roman"/>
          <w:sz w:val="28"/>
          <w:szCs w:val="28"/>
        </w:rPr>
        <w:t>правильно выполняет измерение и черчение после предварительного обсуждения последовательности работы, демонстрации её выполнения.</w:t>
      </w:r>
    </w:p>
    <w:p w:rsidR="005728CE" w:rsidRPr="006F1D60" w:rsidRDefault="005728CE" w:rsidP="008F14A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F1D60">
        <w:rPr>
          <w:rFonts w:ascii="Times New Roman" w:hAnsi="Times New Roman"/>
          <w:i/>
          <w:sz w:val="28"/>
          <w:szCs w:val="28"/>
        </w:rPr>
        <w:t>Оценка «2»</w:t>
      </w:r>
      <w:r w:rsidRPr="006F1D60">
        <w:rPr>
          <w:rFonts w:ascii="Times New Roman" w:hAnsi="Times New Roman"/>
          <w:b/>
          <w:sz w:val="28"/>
          <w:szCs w:val="28"/>
        </w:rPr>
        <w:t xml:space="preserve"> - </w:t>
      </w:r>
      <w:r w:rsidRPr="006F1D60">
        <w:rPr>
          <w:rFonts w:ascii="Times New Roman" w:hAnsi="Times New Roman"/>
          <w:sz w:val="28"/>
          <w:szCs w:val="28"/>
        </w:rPr>
        <w:t>не ставится.</w:t>
      </w:r>
    </w:p>
    <w:p w:rsidR="005728CE" w:rsidRPr="00D02FA3" w:rsidRDefault="005728CE" w:rsidP="00873A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5728CE" w:rsidRPr="00D02FA3" w:rsidSect="00015FDC">
          <w:footerReference w:type="even" r:id="rId9"/>
          <w:footerReference w:type="default" r:id="rId10"/>
          <w:type w:val="continuous"/>
          <w:pgSz w:w="11906" w:h="16838" w:code="9"/>
          <w:pgMar w:top="1134" w:right="1418" w:bottom="1701" w:left="1418" w:header="709" w:footer="709" w:gutter="0"/>
          <w:cols w:space="708"/>
          <w:titlePg/>
          <w:docGrid w:linePitch="360"/>
        </w:sectPr>
      </w:pPr>
    </w:p>
    <w:p w:rsidR="005728CE" w:rsidRPr="00015FDC" w:rsidRDefault="005728CE" w:rsidP="006F1D60">
      <w:pPr>
        <w:pStyle w:val="Heading1"/>
        <w:numPr>
          <w:ilvl w:val="0"/>
          <w:numId w:val="27"/>
        </w:numPr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bookmarkStart w:id="4" w:name="_Toc144128761"/>
      <w:r w:rsidRPr="00015FDC">
        <w:rPr>
          <w:rFonts w:ascii="Times New Roman" w:hAnsi="Times New Roman"/>
          <w:b/>
          <w:bCs/>
          <w:color w:val="auto"/>
          <w:sz w:val="28"/>
          <w:szCs w:val="28"/>
        </w:rPr>
        <w:t>ТЕМАТИЧЕСКОЕ ПЛАНИРОВАНИЕ</w:t>
      </w:r>
      <w:bookmarkEnd w:id="4"/>
    </w:p>
    <w:p w:rsidR="005728CE" w:rsidRPr="00D02FA3" w:rsidRDefault="005728CE" w:rsidP="00873A3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4111"/>
        <w:gridCol w:w="3260"/>
        <w:gridCol w:w="2977"/>
      </w:tblGrid>
      <w:tr w:rsidR="005728CE" w:rsidRPr="00AB0675" w:rsidTr="00AB0675">
        <w:trPr>
          <w:trHeight w:val="456"/>
        </w:trPr>
        <w:tc>
          <w:tcPr>
            <w:tcW w:w="704" w:type="dxa"/>
            <w:vMerge w:val="restart"/>
          </w:tcPr>
          <w:p w:rsidR="005728CE" w:rsidRPr="00AB0675" w:rsidRDefault="005728CE" w:rsidP="00AB067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5728CE" w:rsidRPr="00AB0675" w:rsidRDefault="005728CE" w:rsidP="00AB067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Тема предмета</w:t>
            </w:r>
          </w:p>
        </w:tc>
        <w:tc>
          <w:tcPr>
            <w:tcW w:w="680" w:type="dxa"/>
            <w:vMerge w:val="restart"/>
            <w:textDirection w:val="btLr"/>
          </w:tcPr>
          <w:p w:rsidR="005728CE" w:rsidRPr="00AB0675" w:rsidRDefault="005728CE" w:rsidP="00AB067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left="113"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4111" w:type="dxa"/>
            <w:vMerge w:val="restart"/>
          </w:tcPr>
          <w:p w:rsidR="005728CE" w:rsidRPr="00AB0675" w:rsidRDefault="005728CE" w:rsidP="00AB067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содержание</w:t>
            </w:r>
          </w:p>
        </w:tc>
        <w:tc>
          <w:tcPr>
            <w:tcW w:w="6237" w:type="dxa"/>
            <w:gridSpan w:val="2"/>
          </w:tcPr>
          <w:p w:rsidR="005728CE" w:rsidRPr="00AB0675" w:rsidRDefault="005728CE" w:rsidP="00AB067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Дифференциация видов деятельности обучающихся</w:t>
            </w:r>
          </w:p>
        </w:tc>
      </w:tr>
      <w:tr w:rsidR="005728CE" w:rsidRPr="00AB0675" w:rsidTr="00AB0675">
        <w:trPr>
          <w:trHeight w:val="696"/>
        </w:trPr>
        <w:tc>
          <w:tcPr>
            <w:tcW w:w="704" w:type="dxa"/>
            <w:vMerge/>
          </w:tcPr>
          <w:p w:rsidR="005728CE" w:rsidRPr="00AB0675" w:rsidRDefault="005728CE" w:rsidP="00AB067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5728CE" w:rsidRPr="00AB0675" w:rsidRDefault="005728CE" w:rsidP="00AB067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vMerge/>
          </w:tcPr>
          <w:p w:rsidR="005728CE" w:rsidRPr="00AB0675" w:rsidRDefault="005728CE" w:rsidP="00AB067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5728CE" w:rsidRPr="00AB0675" w:rsidRDefault="005728CE" w:rsidP="00AB067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728CE" w:rsidRPr="00AB0675" w:rsidRDefault="005728CE" w:rsidP="00AB067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Минимальный уровень</w:t>
            </w:r>
          </w:p>
        </w:tc>
        <w:tc>
          <w:tcPr>
            <w:tcW w:w="2977" w:type="dxa"/>
          </w:tcPr>
          <w:p w:rsidR="005728CE" w:rsidRPr="00AB0675" w:rsidRDefault="005728CE" w:rsidP="00AB0675">
            <w:pPr>
              <w:widowControl w:val="0"/>
              <w:tabs>
                <w:tab w:val="left" w:pos="1449"/>
                <w:tab w:val="left" w:pos="2972"/>
                <w:tab w:val="left" w:pos="5351"/>
                <w:tab w:val="left" w:pos="7451"/>
                <w:tab w:val="left" w:pos="9404"/>
              </w:tabs>
              <w:ind w:right="-1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Достаточный уровень</w:t>
            </w:r>
          </w:p>
        </w:tc>
      </w:tr>
      <w:tr w:rsidR="005728CE" w:rsidRPr="00AB0675" w:rsidTr="00AB0675">
        <w:tc>
          <w:tcPr>
            <w:tcW w:w="14142" w:type="dxa"/>
            <w:gridSpan w:val="6"/>
          </w:tcPr>
          <w:p w:rsidR="005728CE" w:rsidRPr="00AB0675" w:rsidRDefault="005728CE" w:rsidP="00AB067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Нумерация. Сотня.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чисел с переходом через разряд – 28 часов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Устная и письменная нумерация чисел в пределах 100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tabs>
                <w:tab w:val="left" w:pos="255"/>
              </w:tabs>
              <w:ind w:left="0"/>
              <w:rPr>
                <w:sz w:val="24"/>
                <w:szCs w:val="24"/>
              </w:rPr>
            </w:pPr>
            <w:r w:rsidRPr="00AB0675">
              <w:rPr>
                <w:sz w:val="24"/>
                <w:szCs w:val="24"/>
              </w:rPr>
              <w:t>Закрепление представлений о числах в пределах 100 (закрепление умений записывать и сравнивать числа в пределах 100)</w:t>
            </w:r>
          </w:p>
          <w:p w:rsidR="005728CE" w:rsidRPr="00AB0675" w:rsidRDefault="005728CE" w:rsidP="00AB0675">
            <w:pPr>
              <w:pStyle w:val="TableParagraph"/>
              <w:tabs>
                <w:tab w:val="left" w:pos="255"/>
              </w:tabs>
              <w:ind w:left="0"/>
              <w:rPr>
                <w:sz w:val="24"/>
                <w:szCs w:val="24"/>
              </w:rPr>
            </w:pPr>
            <w:r w:rsidRPr="00AB0675">
              <w:rPr>
                <w:sz w:val="24"/>
                <w:szCs w:val="24"/>
              </w:rPr>
              <w:t>Счет</w:t>
            </w:r>
            <w:r w:rsidRPr="00AB0675">
              <w:rPr>
                <w:spacing w:val="-2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единицами,</w:t>
            </w:r>
            <w:r w:rsidRPr="00AB0675">
              <w:rPr>
                <w:spacing w:val="-5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десятками</w:t>
            </w:r>
            <w:r w:rsidRPr="00AB0675">
              <w:rPr>
                <w:spacing w:val="-1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в</w:t>
            </w:r>
            <w:r w:rsidRPr="00AB0675">
              <w:rPr>
                <w:spacing w:val="-5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пред</w:t>
            </w:r>
            <w:r w:rsidRPr="00AB0675">
              <w:rPr>
                <w:sz w:val="24"/>
                <w:szCs w:val="24"/>
              </w:rPr>
              <w:t>е</w:t>
            </w:r>
            <w:r w:rsidRPr="00AB0675">
              <w:rPr>
                <w:sz w:val="24"/>
                <w:szCs w:val="24"/>
              </w:rPr>
              <w:t>лах</w:t>
            </w:r>
            <w:r w:rsidRPr="00AB0675">
              <w:rPr>
                <w:spacing w:val="-7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100</w:t>
            </w:r>
          </w:p>
          <w:p w:rsidR="005728CE" w:rsidRPr="00AB0675" w:rsidRDefault="005728CE" w:rsidP="00AB0675">
            <w:pPr>
              <w:pStyle w:val="TableParagraph"/>
              <w:tabs>
                <w:tab w:val="left" w:pos="255"/>
              </w:tabs>
              <w:ind w:left="0"/>
              <w:rPr>
                <w:sz w:val="24"/>
                <w:szCs w:val="24"/>
              </w:rPr>
            </w:pPr>
            <w:r w:rsidRPr="00AB0675">
              <w:rPr>
                <w:sz w:val="24"/>
                <w:szCs w:val="24"/>
              </w:rPr>
              <w:t>Состав</w:t>
            </w:r>
            <w:r w:rsidRPr="00AB0675">
              <w:rPr>
                <w:spacing w:val="-2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двузначных</w:t>
            </w:r>
            <w:r w:rsidRPr="00AB0675">
              <w:rPr>
                <w:spacing w:val="-6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чисел</w:t>
            </w:r>
            <w:r w:rsidRPr="00AB0675">
              <w:rPr>
                <w:spacing w:val="-2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из</w:t>
            </w:r>
            <w:r w:rsidRPr="00AB0675">
              <w:rPr>
                <w:spacing w:val="-2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десятков</w:t>
            </w:r>
            <w:r w:rsidRPr="00AB0675">
              <w:rPr>
                <w:spacing w:val="-5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и</w:t>
            </w:r>
            <w:r w:rsidRPr="00AB0675">
              <w:rPr>
                <w:spacing w:val="-5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единиц</w:t>
            </w:r>
          </w:p>
          <w:p w:rsidR="005728CE" w:rsidRPr="00AB0675" w:rsidRDefault="005728CE" w:rsidP="00AB0675">
            <w:pPr>
              <w:pStyle w:val="TableParagraph"/>
              <w:tabs>
                <w:tab w:val="left" w:pos="255"/>
              </w:tabs>
              <w:spacing w:before="3"/>
              <w:ind w:left="0"/>
              <w:rPr>
                <w:sz w:val="24"/>
                <w:szCs w:val="24"/>
              </w:rPr>
            </w:pPr>
            <w:r w:rsidRPr="00AB0675">
              <w:rPr>
                <w:sz w:val="24"/>
                <w:szCs w:val="24"/>
              </w:rPr>
              <w:t>Числовой</w:t>
            </w:r>
            <w:r w:rsidRPr="00AB0675">
              <w:rPr>
                <w:spacing w:val="-4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ряд</w:t>
            </w:r>
            <w:r w:rsidRPr="00AB0675">
              <w:rPr>
                <w:spacing w:val="-2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в</w:t>
            </w:r>
            <w:r w:rsidRPr="00AB0675">
              <w:rPr>
                <w:spacing w:val="-2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пределах</w:t>
            </w:r>
            <w:r w:rsidRPr="00AB0675">
              <w:rPr>
                <w:spacing w:val="-4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100</w:t>
            </w:r>
          </w:p>
          <w:p w:rsidR="005728CE" w:rsidRPr="00AB0675" w:rsidRDefault="005728CE" w:rsidP="00AB0675">
            <w:pPr>
              <w:pStyle w:val="TableParagraph"/>
              <w:tabs>
                <w:tab w:val="left" w:pos="255"/>
              </w:tabs>
              <w:ind w:left="0"/>
              <w:rPr>
                <w:sz w:val="24"/>
                <w:szCs w:val="24"/>
              </w:rPr>
            </w:pPr>
            <w:r w:rsidRPr="00AB0675">
              <w:rPr>
                <w:sz w:val="24"/>
                <w:szCs w:val="24"/>
              </w:rPr>
              <w:t>Место каждого числа</w:t>
            </w:r>
            <w:r w:rsidRPr="00AB0675">
              <w:rPr>
                <w:spacing w:val="-9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в</w:t>
            </w:r>
            <w:r w:rsidRPr="00AB0675">
              <w:rPr>
                <w:spacing w:val="-2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числовом</w:t>
            </w:r>
            <w:r w:rsidRPr="00AB0675">
              <w:rPr>
                <w:spacing w:val="-3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р</w:t>
            </w:r>
            <w:r w:rsidRPr="00AB0675">
              <w:rPr>
                <w:sz w:val="24"/>
                <w:szCs w:val="24"/>
              </w:rPr>
              <w:t>я</w:t>
            </w:r>
            <w:r w:rsidRPr="00AB0675">
              <w:rPr>
                <w:sz w:val="24"/>
                <w:szCs w:val="24"/>
              </w:rPr>
              <w:t>ду</w:t>
            </w:r>
          </w:p>
          <w:p w:rsidR="005728CE" w:rsidRPr="00AB0675" w:rsidRDefault="005728CE" w:rsidP="00AB0675">
            <w:pPr>
              <w:pStyle w:val="TableParagraph"/>
              <w:tabs>
                <w:tab w:val="left" w:pos="255"/>
              </w:tabs>
              <w:spacing w:before="2"/>
              <w:ind w:left="0"/>
              <w:rPr>
                <w:sz w:val="24"/>
                <w:szCs w:val="24"/>
              </w:rPr>
            </w:pPr>
            <w:r w:rsidRPr="00AB0675">
              <w:rPr>
                <w:sz w:val="24"/>
                <w:szCs w:val="24"/>
              </w:rPr>
              <w:t>Сравнение</w:t>
            </w:r>
            <w:r w:rsidRPr="00AB0675">
              <w:rPr>
                <w:spacing w:val="-6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и</w:t>
            </w:r>
            <w:r w:rsidRPr="00AB0675">
              <w:rPr>
                <w:spacing w:val="1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упорядочение</w:t>
            </w:r>
            <w:r w:rsidRPr="00AB0675">
              <w:rPr>
                <w:spacing w:val="-6"/>
                <w:sz w:val="24"/>
                <w:szCs w:val="24"/>
              </w:rPr>
              <w:t xml:space="preserve"> </w:t>
            </w:r>
            <w:r w:rsidRPr="00AB0675">
              <w:rPr>
                <w:sz w:val="24"/>
                <w:szCs w:val="24"/>
              </w:rPr>
              <w:t>чисел</w:t>
            </w:r>
          </w:p>
        </w:tc>
        <w:tc>
          <w:tcPr>
            <w:tcW w:w="326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записывают, сра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нивают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числа в пределах 100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Считают единицами, деся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ками в пределах 100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и упорядочив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ют числа (с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ля)</w:t>
            </w:r>
          </w:p>
        </w:tc>
        <w:tc>
          <w:tcPr>
            <w:tcW w:w="297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записывают, сравнивают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числа в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делах 100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Считают единицами,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сятками в пределах 100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состав двузна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из десятков и единиц.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и упорядоч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вают числа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5728CE" w:rsidRPr="00AB0675" w:rsidRDefault="005728CE" w:rsidP="00C23647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Таблица разрядов (сотни, десятки, 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ницы)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таблицей разрядов класса единиц, (сотни, десятки, 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ницы)</w:t>
            </w:r>
          </w:p>
          <w:p w:rsidR="005728CE" w:rsidRPr="00AB0675" w:rsidRDefault="005728CE" w:rsidP="00AB0675">
            <w:pPr>
              <w:pStyle w:val="TableParagraph"/>
              <w:tabs>
                <w:tab w:val="left" w:pos="255"/>
              </w:tabs>
              <w:spacing w:before="2"/>
              <w:ind w:left="0"/>
              <w:rPr>
                <w:sz w:val="24"/>
                <w:szCs w:val="24"/>
              </w:rPr>
            </w:pPr>
            <w:r w:rsidRPr="00AB0675">
              <w:rPr>
                <w:sz w:val="24"/>
                <w:szCs w:val="24"/>
              </w:rPr>
              <w:t>Разряды, их место в записи числа</w:t>
            </w:r>
          </w:p>
          <w:p w:rsidR="005728CE" w:rsidRPr="00AB0675" w:rsidRDefault="005728CE" w:rsidP="00AB0675">
            <w:pPr>
              <w:pStyle w:val="TableParagraph"/>
              <w:tabs>
                <w:tab w:val="left" w:pos="255"/>
              </w:tabs>
              <w:spacing w:before="2"/>
              <w:ind w:left="0"/>
              <w:rPr>
                <w:sz w:val="24"/>
                <w:szCs w:val="24"/>
              </w:rPr>
            </w:pPr>
            <w:r w:rsidRPr="00AB0675">
              <w:rPr>
                <w:sz w:val="24"/>
                <w:szCs w:val="24"/>
              </w:rPr>
              <w:t>Называние разрядов и классов чисел, запись числа в разрядную таблицу</w:t>
            </w:r>
          </w:p>
        </w:tc>
        <w:tc>
          <w:tcPr>
            <w:tcW w:w="3260" w:type="dxa"/>
          </w:tcPr>
          <w:p w:rsidR="005728CE" w:rsidRPr="00AB0675" w:rsidRDefault="005728CE" w:rsidP="00AB067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разряды и классы чисел по опорной таблице «Классов и разрядов»</w:t>
            </w:r>
          </w:p>
          <w:p w:rsidR="005728CE" w:rsidRPr="00AB0675" w:rsidRDefault="005728CE" w:rsidP="00AB067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Определяют сколько единиц, десятков, сотен каждого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ряда содержится в числе, 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писывают числа в разрядную таблицу по наглядной и 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весной инструкции учителя </w:t>
            </w:r>
          </w:p>
        </w:tc>
        <w:tc>
          <w:tcPr>
            <w:tcW w:w="297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разряды и кла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сы чисел по опорной 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лице «Классов и разр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дов»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Определяют сколько 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ниц, десятков, сотен ка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дого разряда содержится в числе, записывают числа в разрядную таблицу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4111"/>
        <w:gridCol w:w="3402"/>
        <w:gridCol w:w="2835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ние чисел в пределах 100 (числовые в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ражение со скобками и без скобок)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ind w:left="0" w:right="93"/>
              <w:jc w:val="both"/>
              <w:rPr>
                <w:sz w:val="24"/>
              </w:rPr>
            </w:pPr>
            <w:r w:rsidRPr="00AB0675">
              <w:rPr>
                <w:sz w:val="24"/>
              </w:rPr>
              <w:t>Закрепление нахождения</w:t>
            </w:r>
            <w:r w:rsidRPr="00AB0675">
              <w:rPr>
                <w:spacing w:val="-14"/>
                <w:sz w:val="24"/>
              </w:rPr>
              <w:t xml:space="preserve"> </w:t>
            </w:r>
            <w:r w:rsidRPr="00AB0675">
              <w:rPr>
                <w:sz w:val="24"/>
              </w:rPr>
              <w:t>значения</w:t>
            </w:r>
            <w:r w:rsidRPr="00AB0675">
              <w:rPr>
                <w:spacing w:val="-12"/>
                <w:sz w:val="24"/>
              </w:rPr>
              <w:t xml:space="preserve"> </w:t>
            </w:r>
            <w:r w:rsidRPr="00AB0675">
              <w:rPr>
                <w:sz w:val="24"/>
              </w:rPr>
              <w:t>числового</w:t>
            </w:r>
            <w:r w:rsidRPr="00AB0675">
              <w:rPr>
                <w:spacing w:val="-8"/>
                <w:sz w:val="24"/>
              </w:rPr>
              <w:t xml:space="preserve"> </w:t>
            </w:r>
            <w:r w:rsidRPr="00AB0675">
              <w:rPr>
                <w:sz w:val="24"/>
              </w:rPr>
              <w:t>выражения</w:t>
            </w:r>
            <w:r w:rsidRPr="00AB0675">
              <w:rPr>
                <w:spacing w:val="-13"/>
                <w:sz w:val="24"/>
              </w:rPr>
              <w:t xml:space="preserve"> </w:t>
            </w:r>
            <w:r w:rsidRPr="00AB0675">
              <w:rPr>
                <w:sz w:val="24"/>
              </w:rPr>
              <w:t>со</w:t>
            </w:r>
            <w:r w:rsidRPr="00AB0675">
              <w:rPr>
                <w:spacing w:val="-12"/>
                <w:sz w:val="24"/>
              </w:rPr>
              <w:t xml:space="preserve"> </w:t>
            </w:r>
            <w:r w:rsidRPr="00AB0675">
              <w:rPr>
                <w:sz w:val="24"/>
              </w:rPr>
              <w:t>скобками</w:t>
            </w:r>
            <w:r w:rsidRPr="00AB0675">
              <w:rPr>
                <w:spacing w:val="-12"/>
                <w:sz w:val="24"/>
              </w:rPr>
              <w:t xml:space="preserve"> </w:t>
            </w:r>
            <w:r w:rsidRPr="00AB0675">
              <w:rPr>
                <w:sz w:val="24"/>
              </w:rPr>
              <w:t>и</w:t>
            </w:r>
            <w:r w:rsidRPr="00AB0675">
              <w:rPr>
                <w:spacing w:val="-11"/>
                <w:sz w:val="24"/>
              </w:rPr>
              <w:t xml:space="preserve"> </w:t>
            </w:r>
            <w:r w:rsidRPr="00AB0675">
              <w:rPr>
                <w:sz w:val="24"/>
              </w:rPr>
              <w:t>без</w:t>
            </w:r>
            <w:r w:rsidRPr="00AB0675">
              <w:rPr>
                <w:spacing w:val="-12"/>
                <w:sz w:val="24"/>
              </w:rPr>
              <w:t xml:space="preserve"> </w:t>
            </w:r>
            <w:r w:rsidRPr="00AB0675">
              <w:rPr>
                <w:sz w:val="24"/>
              </w:rPr>
              <w:t>скобок</w:t>
            </w:r>
            <w:r w:rsidRPr="00AB0675">
              <w:rPr>
                <w:spacing w:val="-57"/>
                <w:sz w:val="24"/>
              </w:rPr>
              <w:t xml:space="preserve"> </w:t>
            </w:r>
            <w:r w:rsidRPr="00AB0675">
              <w:rPr>
                <w:sz w:val="24"/>
              </w:rPr>
              <w:t>в</w:t>
            </w:r>
            <w:r w:rsidRPr="00AB0675">
              <w:rPr>
                <w:spacing w:val="1"/>
                <w:sz w:val="24"/>
              </w:rPr>
              <w:t xml:space="preserve"> </w:t>
            </w:r>
            <w:r w:rsidRPr="00AB0675">
              <w:rPr>
                <w:sz w:val="24"/>
              </w:rPr>
              <w:t>2</w:t>
            </w:r>
            <w:r w:rsidRPr="00AB0675">
              <w:rPr>
                <w:spacing w:val="1"/>
                <w:sz w:val="24"/>
              </w:rPr>
              <w:t xml:space="preserve"> </w:t>
            </w:r>
            <w:r w:rsidRPr="00AB0675">
              <w:rPr>
                <w:sz w:val="24"/>
              </w:rPr>
              <w:t>арифметических</w:t>
            </w:r>
            <w:r w:rsidRPr="00AB0675">
              <w:rPr>
                <w:spacing w:val="1"/>
                <w:sz w:val="24"/>
              </w:rPr>
              <w:t xml:space="preserve"> </w:t>
            </w:r>
            <w:r w:rsidRPr="00AB0675">
              <w:rPr>
                <w:sz w:val="24"/>
              </w:rPr>
              <w:t>де</w:t>
            </w:r>
            <w:r w:rsidRPr="00AB0675">
              <w:rPr>
                <w:sz w:val="24"/>
              </w:rPr>
              <w:t>й</w:t>
            </w:r>
            <w:r w:rsidRPr="00AB0675">
              <w:rPr>
                <w:sz w:val="24"/>
              </w:rPr>
              <w:t>ствия</w:t>
            </w:r>
            <w:r w:rsidRPr="00AB0675">
              <w:rPr>
                <w:spacing w:val="1"/>
                <w:sz w:val="24"/>
              </w:rPr>
              <w:t xml:space="preserve"> </w:t>
            </w:r>
            <w:r w:rsidRPr="00AB0675">
              <w:rPr>
                <w:sz w:val="24"/>
              </w:rPr>
              <w:t>(сложение,</w:t>
            </w:r>
            <w:r w:rsidRPr="00AB0675">
              <w:rPr>
                <w:spacing w:val="1"/>
                <w:sz w:val="24"/>
              </w:rPr>
              <w:t xml:space="preserve"> </w:t>
            </w:r>
            <w:r w:rsidRPr="00AB0675">
              <w:rPr>
                <w:sz w:val="24"/>
              </w:rPr>
              <w:t>вычитание)</w:t>
            </w:r>
          </w:p>
          <w:p w:rsidR="005728CE" w:rsidRPr="00AB0675" w:rsidRDefault="005728CE" w:rsidP="00AB0675">
            <w:pPr>
              <w:pStyle w:val="TableParagraph"/>
              <w:ind w:left="0" w:right="93"/>
              <w:jc w:val="both"/>
              <w:rPr>
                <w:sz w:val="24"/>
              </w:rPr>
            </w:pPr>
            <w:r w:rsidRPr="00AB0675">
              <w:rPr>
                <w:sz w:val="24"/>
              </w:rPr>
              <w:t>Решение составных задач по кра</w:t>
            </w:r>
            <w:r w:rsidRPr="00AB0675">
              <w:rPr>
                <w:sz w:val="24"/>
              </w:rPr>
              <w:t>т</w:t>
            </w:r>
            <w:r w:rsidRPr="00AB0675">
              <w:rPr>
                <w:sz w:val="24"/>
              </w:rPr>
              <w:t>кой записи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и вычитания, (с опорой на памятку)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Производят порядок действий выражений без скобок с оп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задачи по краткой записи (с помощью учителя)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сложения и вычитания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Производят порядок действий выражений без скобок с опорой на обр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по краткой записи задачи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5728CE" w:rsidRPr="00AB0675" w:rsidRDefault="005728CE" w:rsidP="00A42CD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 без пер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хода через разряд в пределах 100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приёмов сложения и вычитания чисел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в пределах 100 без перехода через разряд (устные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числения), с записью примера по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разцу: </w:t>
            </w:r>
          </w:p>
          <w:p w:rsidR="005728CE" w:rsidRPr="00AB0675" w:rsidRDefault="005728CE" w:rsidP="00AB067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45 + 23 = 68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              65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          45 + </w:t>
            </w:r>
            <w:r w:rsidRPr="00AB0675">
              <w:rPr>
                <w:rFonts w:ascii="Times New Roman" w:hAnsi="Times New Roman"/>
                <w:sz w:val="24"/>
                <w:szCs w:val="24"/>
                <w:u w:val="single"/>
              </w:rPr>
              <w:t>20 + 3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= 68 </w:t>
            </w:r>
          </w:p>
          <w:p w:rsidR="005728CE" w:rsidRPr="00AB0675" w:rsidRDefault="005728CE" w:rsidP="00AB067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45 – 23 = 22</w:t>
            </w:r>
          </w:p>
          <w:p w:rsidR="005728CE" w:rsidRPr="00AB0675" w:rsidRDefault="005728CE" w:rsidP="00AB0675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    25</w:t>
            </w:r>
          </w:p>
          <w:p w:rsidR="005728CE" w:rsidRPr="00AB0675" w:rsidRDefault="005728CE" w:rsidP="00AB0675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45 – </w:t>
            </w:r>
            <w:r w:rsidRPr="00AB0675">
              <w:rPr>
                <w:rFonts w:ascii="Times New Roman" w:hAnsi="Times New Roman"/>
                <w:sz w:val="24"/>
                <w:szCs w:val="24"/>
                <w:u w:val="single"/>
              </w:rPr>
              <w:t>20 – 3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= 22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задач на разностное сравнение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и вычитания (с опорой на памятку)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по образцу (с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на разностное сравнение в 1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й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ствие 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сложения и вычитания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примеров на сложение и вычитание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 зад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 на разностное сравн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в 2 действия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5728CE" w:rsidRPr="00AB0675" w:rsidRDefault="005728CE" w:rsidP="00B13CB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 с перех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дом через разряд в пределах 100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Закрепление приёмов сложения и вычитания чисел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в пределах 100 с переходом через разряд (устные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числения), с записью примера по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разцу: </w:t>
            </w:r>
          </w:p>
          <w:p w:rsidR="005728CE" w:rsidRPr="00AB0675" w:rsidRDefault="005728CE" w:rsidP="00AB067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35 + 7 = 42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              40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          35 + </w:t>
            </w:r>
            <w:r w:rsidRPr="00AB0675">
              <w:rPr>
                <w:rFonts w:ascii="Times New Roman" w:hAnsi="Times New Roman"/>
                <w:sz w:val="24"/>
                <w:szCs w:val="24"/>
                <w:u w:val="single"/>
              </w:rPr>
              <w:t>5 + 2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= 68 </w:t>
            </w:r>
          </w:p>
          <w:p w:rsidR="005728CE" w:rsidRPr="00AB0675" w:rsidRDefault="005728CE" w:rsidP="00AB067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35 – 7 = 28</w:t>
            </w:r>
          </w:p>
          <w:p w:rsidR="005728CE" w:rsidRPr="00AB0675" w:rsidRDefault="005728CE" w:rsidP="00AB0675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    30</w:t>
            </w:r>
          </w:p>
          <w:p w:rsidR="005728CE" w:rsidRPr="00AB0675" w:rsidRDefault="005728CE" w:rsidP="00AB0675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35 – </w:t>
            </w:r>
            <w:r w:rsidRPr="00AB0675">
              <w:rPr>
                <w:rFonts w:ascii="Times New Roman" w:hAnsi="Times New Roman"/>
                <w:sz w:val="24"/>
                <w:szCs w:val="24"/>
                <w:u w:val="single"/>
              </w:rPr>
              <w:t>5 – 2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= 28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задач на разностное сравнение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и вычитания (с опорой на памятку)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по образцу (с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ля).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на разностное сравнение в 1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й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ствие 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сложения и вычитания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примеров на сложение и вычитание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 зад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 на разностное сравн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в 2 действия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5728CE" w:rsidRPr="00AB0675" w:rsidRDefault="005728CE" w:rsidP="00A42CD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Арифметические действия с числами</w:t>
            </w:r>
          </w:p>
          <w:p w:rsidR="005728CE" w:rsidRPr="00AB0675" w:rsidRDefault="005728CE" w:rsidP="00A42CD0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(умножение и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табличного умножения и деления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Взаимосвязь умножения и деления (проверка умножения умножением и делением, и проверка деления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жением и делением)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типа: 2 х 6 = 12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12 : 2 = 6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12 : 6 = 2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задач (на деление на равные части)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задач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«Во сколько раз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ше…?)»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умножении и делении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 деление (с опорой на таблицу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проверку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жения и деления двумя спос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бами (проверка умножения умножением и делением, и проверка деления умножением и делением), по образцу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(на деление на равные части)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умножении и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ножение и деление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проверку умножения и деления двумя способами (пр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верка умножения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жением и делением, и проверка деления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жением и делением)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зад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 в 2 действия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Геометрический 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териал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Линия, отрезок, луч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c177"/>
              <w:shd w:val="clear" w:color="auto" w:fill="FFFFFF"/>
              <w:spacing w:before="0" w:beforeAutospacing="0" w:after="0" w:afterAutospacing="0"/>
              <w:ind w:right="104"/>
              <w:rPr>
                <w:rStyle w:val="c0"/>
                <w:color w:val="000000"/>
              </w:rPr>
            </w:pPr>
            <w:r w:rsidRPr="00AB0675">
              <w:rPr>
                <w:rStyle w:val="c0"/>
                <w:color w:val="000000"/>
              </w:rPr>
              <w:t>Повторение геометрических пон</w:t>
            </w:r>
            <w:r w:rsidRPr="00AB0675">
              <w:rPr>
                <w:rStyle w:val="c0"/>
                <w:color w:val="000000"/>
              </w:rPr>
              <w:t>я</w:t>
            </w:r>
            <w:r w:rsidRPr="00AB0675">
              <w:rPr>
                <w:rStyle w:val="c0"/>
                <w:color w:val="000000"/>
              </w:rPr>
              <w:t>тий: «точка», «прямая», «кривая», «отрезок», «луч», «ломаная», закр</w:t>
            </w:r>
            <w:r w:rsidRPr="00AB0675">
              <w:rPr>
                <w:rStyle w:val="c0"/>
                <w:color w:val="000000"/>
              </w:rPr>
              <w:t>е</w:t>
            </w:r>
            <w:r w:rsidRPr="00AB0675">
              <w:rPr>
                <w:rStyle w:val="c0"/>
                <w:color w:val="000000"/>
              </w:rPr>
              <w:t>пить нахождение длин</w:t>
            </w:r>
            <w:r w:rsidRPr="00D02FA3">
              <w:rPr>
                <w:rStyle w:val="c0"/>
              </w:rPr>
              <w:t xml:space="preserve">ы </w:t>
            </w:r>
            <w:r w:rsidRPr="00AB0675">
              <w:rPr>
                <w:rStyle w:val="c0"/>
                <w:color w:val="000000"/>
              </w:rPr>
              <w:t>ломаной линии</w:t>
            </w:r>
          </w:p>
          <w:p w:rsidR="005728CE" w:rsidRPr="00AB0675" w:rsidRDefault="005728CE" w:rsidP="00AB0675">
            <w:pPr>
              <w:pStyle w:val="TableParagraph"/>
              <w:spacing w:before="1" w:line="237" w:lineRule="auto"/>
              <w:ind w:left="0"/>
              <w:rPr>
                <w:sz w:val="24"/>
              </w:rPr>
            </w:pPr>
            <w:r w:rsidRPr="00AB0675">
              <w:rPr>
                <w:sz w:val="24"/>
              </w:rPr>
              <w:t>Построение</w:t>
            </w:r>
            <w:r w:rsidRPr="00AB0675">
              <w:rPr>
                <w:spacing w:val="49"/>
                <w:sz w:val="24"/>
              </w:rPr>
              <w:t xml:space="preserve"> </w:t>
            </w:r>
            <w:r w:rsidRPr="00AB0675">
              <w:rPr>
                <w:sz w:val="24"/>
              </w:rPr>
              <w:t>линий</w:t>
            </w:r>
            <w:r w:rsidRPr="00AB0675">
              <w:rPr>
                <w:spacing w:val="56"/>
                <w:sz w:val="24"/>
              </w:rPr>
              <w:t xml:space="preserve"> </w:t>
            </w:r>
            <w:r w:rsidRPr="00AB0675">
              <w:rPr>
                <w:sz w:val="24"/>
              </w:rPr>
              <w:t>(прямой</w:t>
            </w:r>
            <w:r w:rsidRPr="00AB0675">
              <w:rPr>
                <w:spacing w:val="51"/>
                <w:sz w:val="24"/>
              </w:rPr>
              <w:t xml:space="preserve"> </w:t>
            </w:r>
            <w:r w:rsidRPr="00AB0675">
              <w:rPr>
                <w:sz w:val="24"/>
              </w:rPr>
              <w:t>линии,</w:t>
            </w:r>
            <w:r w:rsidRPr="00AB0675">
              <w:rPr>
                <w:spacing w:val="53"/>
                <w:sz w:val="24"/>
              </w:rPr>
              <w:t xml:space="preserve"> </w:t>
            </w:r>
            <w:r w:rsidRPr="00AB0675">
              <w:rPr>
                <w:sz w:val="24"/>
              </w:rPr>
              <w:t>луча,</w:t>
            </w:r>
            <w:r w:rsidRPr="00AB0675">
              <w:rPr>
                <w:spacing w:val="56"/>
                <w:sz w:val="24"/>
              </w:rPr>
              <w:t xml:space="preserve"> </w:t>
            </w:r>
            <w:r w:rsidRPr="00AB0675">
              <w:rPr>
                <w:sz w:val="24"/>
              </w:rPr>
              <w:t>отрезка</w:t>
            </w:r>
            <w:r w:rsidRPr="00AB0675">
              <w:rPr>
                <w:spacing w:val="54"/>
                <w:sz w:val="24"/>
              </w:rPr>
              <w:t xml:space="preserve"> </w:t>
            </w:r>
            <w:r w:rsidRPr="00AB0675">
              <w:rPr>
                <w:sz w:val="24"/>
              </w:rPr>
              <w:t>заданной</w:t>
            </w:r>
            <w:r w:rsidRPr="00AB0675">
              <w:rPr>
                <w:spacing w:val="52"/>
                <w:sz w:val="24"/>
              </w:rPr>
              <w:t xml:space="preserve"> </w:t>
            </w:r>
            <w:r w:rsidRPr="00AB0675">
              <w:rPr>
                <w:sz w:val="24"/>
              </w:rPr>
              <w:t>длины,</w:t>
            </w:r>
            <w:r w:rsidRPr="00AB0675">
              <w:rPr>
                <w:spacing w:val="-57"/>
                <w:sz w:val="24"/>
              </w:rPr>
              <w:t xml:space="preserve">           </w:t>
            </w:r>
            <w:r w:rsidRPr="00AB0675">
              <w:rPr>
                <w:sz w:val="24"/>
              </w:rPr>
              <w:t>н</w:t>
            </w:r>
            <w:r w:rsidRPr="00AB0675">
              <w:rPr>
                <w:sz w:val="24"/>
              </w:rPr>
              <w:t>е</w:t>
            </w:r>
            <w:r w:rsidRPr="00AB0675">
              <w:rPr>
                <w:sz w:val="24"/>
              </w:rPr>
              <w:t>замкнутой</w:t>
            </w:r>
            <w:r w:rsidRPr="00AB0675">
              <w:rPr>
                <w:spacing w:val="-3"/>
                <w:sz w:val="24"/>
              </w:rPr>
              <w:t xml:space="preserve"> </w:t>
            </w:r>
            <w:r w:rsidRPr="00AB0675">
              <w:rPr>
                <w:sz w:val="24"/>
              </w:rPr>
              <w:t>и</w:t>
            </w:r>
            <w:r w:rsidRPr="00AB0675">
              <w:rPr>
                <w:spacing w:val="3"/>
                <w:sz w:val="24"/>
              </w:rPr>
              <w:t xml:space="preserve"> </w:t>
            </w:r>
            <w:r w:rsidRPr="00AB0675">
              <w:rPr>
                <w:sz w:val="24"/>
              </w:rPr>
              <w:t>замкнутой</w:t>
            </w:r>
            <w:r w:rsidRPr="00AB0675">
              <w:rPr>
                <w:spacing w:val="3"/>
                <w:sz w:val="24"/>
              </w:rPr>
              <w:t xml:space="preserve"> </w:t>
            </w:r>
            <w:r w:rsidRPr="00AB0675">
              <w:rPr>
                <w:sz w:val="24"/>
              </w:rPr>
              <w:t>ломаной)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</w:rPr>
              <w:t>Использование</w:t>
            </w:r>
            <w:r w:rsidRPr="00AB0675"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букв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латинского</w:t>
            </w:r>
            <w:r w:rsidRPr="00AB067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а</w:t>
            </w:r>
            <w:r w:rsidRPr="00AB0675">
              <w:rPr>
                <w:rFonts w:ascii="Times New Roman" w:hAnsi="Times New Roman"/>
                <w:sz w:val="24"/>
              </w:rPr>
              <w:t>л</w:t>
            </w:r>
            <w:r w:rsidRPr="00AB0675">
              <w:rPr>
                <w:rFonts w:ascii="Times New Roman" w:hAnsi="Times New Roman"/>
                <w:sz w:val="24"/>
              </w:rPr>
              <w:t>фавита</w:t>
            </w:r>
            <w:r w:rsidRPr="00AB0675"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(А,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В,</w:t>
            </w:r>
            <w:r w:rsidRPr="00AB0675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С,</w:t>
            </w:r>
            <w:r w:rsidRPr="00AB0675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D,</w:t>
            </w:r>
            <w:r w:rsidRPr="00AB0675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Е,</w:t>
            </w:r>
            <w:r w:rsidRPr="00AB0675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К,</w:t>
            </w:r>
            <w:r w:rsidRPr="00AB0675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М,</w:t>
            </w:r>
            <w:r w:rsidRPr="00AB0675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О,</w:t>
            </w:r>
            <w:r w:rsidRPr="00AB0675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Р,</w:t>
            </w:r>
            <w:r w:rsidRPr="00AB0675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S)</w:t>
            </w:r>
            <w:r w:rsidRPr="00AB067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для</w:t>
            </w:r>
            <w:r w:rsidRPr="00AB0675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обозначения</w:t>
            </w:r>
            <w:r w:rsidRPr="00AB0675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отрезка,</w:t>
            </w:r>
            <w:r w:rsidRPr="00AB0675"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ломаной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линии</w:t>
            </w:r>
          </w:p>
        </w:tc>
        <w:tc>
          <w:tcPr>
            <w:tcW w:w="3402" w:type="dxa"/>
          </w:tcPr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Называют виды линий с оп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рой на памятку</w:t>
            </w:r>
          </w:p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Выполняют построение отре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ков указанной длины, лом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ных линий, обозначают их б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квами (по словесной инстру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ции учителя),</w:t>
            </w:r>
          </w:p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пользуются чертежными 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струментами (линейка, угол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ник) с помощью учителя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виды линий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отрезков указанной дл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ны, ломаных линий, об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значают их буквами, пользуются чертежными инструментами (лине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й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ка, угольник, циркуль)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4111"/>
        <w:gridCol w:w="3402"/>
        <w:gridCol w:w="2835"/>
      </w:tblGrid>
      <w:tr w:rsidR="005728CE" w:rsidRPr="00AB0675" w:rsidTr="00AB0675">
        <w:trPr>
          <w:trHeight w:val="853"/>
        </w:trPr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Числа, полученные при измерении вел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чин 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Ознакомление с величинами (длина, масса, стоимость, ёмкость, время). </w:t>
            </w:r>
          </w:p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Дифференциация чисел: полученных при счете предметов и при измерении величин, одной мерой</w:t>
            </w:r>
          </w:p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(1р. = 100к.; 1см = 10мм; 1м = 100см;</w:t>
            </w:r>
          </w:p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1дм = 10 см)</w:t>
            </w:r>
          </w:p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</w:t>
            </w:r>
            <w:r w:rsidRPr="00AB0675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времени</w:t>
            </w:r>
            <w:r w:rsidRPr="00AB0675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AB0675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часам с</w:t>
            </w:r>
            <w:r w:rsidRPr="00AB0675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точностью</w:t>
            </w:r>
            <w:r w:rsidRPr="00AB0675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  <w:r w:rsidRPr="00AB0675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AB0675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мин</w:t>
            </w:r>
            <w:r w:rsidRPr="00AB0675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тремя</w:t>
            </w:r>
            <w:r w:rsidRPr="00AB0675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                        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способами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простых задач с мерами 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Называют единицы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(длины, массы, стоимости, времени) по опорной таблице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из более крупных в более мелкие меры (с опорой на памятку)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ские задачи с мерами измер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ния (с помощью учителя)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единицы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(длины, массы, стоимости, времени). Преобразовывают из б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лее крупных в более мелкие меры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метические задачи</w:t>
            </w:r>
          </w:p>
        </w:tc>
      </w:tr>
      <w:tr w:rsidR="005728CE" w:rsidRPr="00AB0675" w:rsidTr="00AB0675">
        <w:trPr>
          <w:trHeight w:val="853"/>
        </w:trPr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при измерении величин одной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(длина)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Закрепление мер измерения длины (1м, 1см, 1мм)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Запись чисел, полученных при изм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рении длины от наименьшего к большему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примеров на сложение и вычитание чисел одной мерой изм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рения (длина)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числовых выражений в 2 действия со скобками и без (слож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ние, вычитание, умножение, деление)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меры измерения,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числа,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при измерении длины от наименьшего к большему, с помощью учителя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одной мерой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мерения длины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Производят порядок действий выражений без скобок с оп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на образец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меры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числа,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лученные при измерении длины от наименьшего к большему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одной мерой измерения длины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Производят порядок действий выражений без скобок </w:t>
            </w:r>
          </w:p>
        </w:tc>
      </w:tr>
      <w:tr w:rsidR="005728CE" w:rsidRPr="00AB0675" w:rsidTr="00AB0675">
        <w:trPr>
          <w:trHeight w:val="853"/>
        </w:trPr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5728CE" w:rsidRPr="00AB0675" w:rsidRDefault="005728CE" w:rsidP="003668A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при измерении величин одной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(стоимость)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мер измерения стоим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сти (1р, 1к.)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купюрами (монет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ми), рублёвого эквивалента номин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лом (100 р., 50 р., 10 р., 1р.)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Размен купюр в 100 р. монетами по 10 р.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Размен купюр в 100 р. купюрами по 50 р.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Размен купюр в 50 р. монетами по 10 р.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примеров на сложение и вычитание чисел одной мерой изм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рения (стоимость)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числовых выражений с 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рой измерения (стоимость) в 2 дейс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вия со скобками и без (сложение, в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читание)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меры измерения,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Знакомятся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 купюрами (м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нетами), рублёвого эквивале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та номиналом (100 р., 50 р., 10 р., 1р.)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Осуществляют размен купюр -  монетами, купюр – купюрами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одной мерой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мерения стоимости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Производят порядок действий выражений без скобок с оп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на образец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меры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Знакомятся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 купюрами (монетами), рублёвого эквивалента номиналом (100 р., 50 р., 10 р., 1р.)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Осуществляют размен купюр -  монетами, к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пюр – купюрами.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одной мерой измерения стоимости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Производят порядок действий выражений без скобок </w:t>
            </w:r>
          </w:p>
        </w:tc>
      </w:tr>
      <w:tr w:rsidR="005728CE" w:rsidRPr="00AB0675" w:rsidTr="00AB0675">
        <w:trPr>
          <w:trHeight w:val="853"/>
        </w:trPr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5728CE" w:rsidRPr="00AB0675" w:rsidRDefault="005728CE" w:rsidP="00F7687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при измерении величин одной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(стоимость)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мер измерения стоим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сти (1р, 1к.)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Запись чисел, полученных при изм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рении стоимости от наименьшего к большему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примеров на сложение и вычитание чисел одной мерой изм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рения (стоимость)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числовых выражений с 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рой измерения (стоимость) в 2 дейс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вия со скобками и без (сложение, в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читание, умножение, деление)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и составление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ских задач на нахождение (цены, к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личества, стоимости)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меры измерения,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числа,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при измерении стоимости от наименьшего к большему, с помощью учителя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одной мерой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мерения стоимости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Производят порядок действий выражений без скобок с оп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на образец и таблицу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арифметические зад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 нахождение (цены, к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личества, стоимости), с пом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щью учителя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меры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числа,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лученные при измерении стоимости от наимен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шего к большему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одной мерой измерения стоимости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Производят порядок действий выражений без скобок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Составляют задачи по краткой записи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(цены, количес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ва,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дачи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4111"/>
        <w:gridCol w:w="3402"/>
        <w:gridCol w:w="2835"/>
      </w:tblGrid>
      <w:tr w:rsidR="005728CE" w:rsidRPr="00AB0675" w:rsidTr="00AB0675">
        <w:trPr>
          <w:trHeight w:val="853"/>
        </w:trPr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5728CE" w:rsidRPr="00AB0675" w:rsidRDefault="005728CE" w:rsidP="00060E58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при измерении величин одной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(времени)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Закрепление мер измерения времени (минуты, часы, сутки)</w:t>
            </w:r>
          </w:p>
          <w:p w:rsidR="005728CE" w:rsidRPr="00AB0675" w:rsidRDefault="005728CE" w:rsidP="00060E58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Определение</w:t>
            </w:r>
            <w:r w:rsidRPr="00AB0675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времени</w:t>
            </w:r>
            <w:r w:rsidRPr="00AB0675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AB0675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часам с</w:t>
            </w:r>
            <w:r w:rsidRPr="00AB0675">
              <w:rPr>
                <w:rFonts w:ascii="Times New Roman" w:hAnsi="Times New Roman"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точностью</w:t>
            </w:r>
            <w:r w:rsidRPr="00AB0675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  <w:r w:rsidRPr="00AB0675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Pr="00AB0675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мин.</w:t>
            </w:r>
            <w:r w:rsidRPr="00AB0675">
              <w:rPr>
                <w:rFonts w:ascii="Times New Roman" w:hAnsi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тремя</w:t>
            </w:r>
            <w:r w:rsidRPr="00AB0675">
              <w:rPr>
                <w:rFonts w:ascii="Times New Roman" w:hAnsi="Times New Roman"/>
                <w:spacing w:val="-57"/>
                <w:sz w:val="24"/>
                <w:szCs w:val="24"/>
                <w:lang w:eastAsia="en-US"/>
              </w:rPr>
              <w:t xml:space="preserve">                          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способ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примеров на сложение и вычитание чисел одной мерой изм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рения (времени)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числовых выражений в 2 действия без скобок (сложение, в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читание, умножение, деление)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задач на время (начало, к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нец, продолжительность события)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меры измерения времени,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Определяют время по часам тремя способами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, с помощью учителя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одной мерой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мерения времени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Производят порядок действий выражений без скобок с оп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на образец и таблицу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Решают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задачи на время (н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чало, конец, продолжител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ность события), с помощью учителя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меры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ния времени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Определяют время по часам тремя способами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одной мерой измерения времени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Производят порядок действий выражений без скобок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Решают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задачи на время (начало, конец, продо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жительность события)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Меры измерения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Центнер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мерой измерения (центнер)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1ц = 100 кг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именованных чисел (центнер, килограмм)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в 2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действия, без скобок (сложение, вычитание, умножение, деление)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задач с имен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ванными числами (ц, кг)</w:t>
            </w:r>
          </w:p>
        </w:tc>
        <w:tc>
          <w:tcPr>
            <w:tcW w:w="3402" w:type="dxa"/>
          </w:tcPr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Называют меру измерения (центнер - килограмм)</w:t>
            </w:r>
          </w:p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Выполнят сравнение имен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ванных чисел</w:t>
            </w:r>
          </w:p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примеры на сложение и вычитание, умножение и д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ление (с опорой на таблицу умножения)</w:t>
            </w:r>
          </w:p>
          <w:p w:rsidR="005728CE" w:rsidRPr="00AB0675" w:rsidRDefault="005728CE" w:rsidP="00DC18B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составные задачи с именованными числами (ц, кг), с помощью учителя</w:t>
            </w:r>
          </w:p>
        </w:tc>
        <w:tc>
          <w:tcPr>
            <w:tcW w:w="2835" w:type="dxa"/>
          </w:tcPr>
          <w:p w:rsidR="005728CE" w:rsidRPr="00AB0675" w:rsidRDefault="005728CE" w:rsidP="00DC18B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Называют меру измер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ния (центнер - кил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грамм)</w:t>
            </w:r>
          </w:p>
          <w:p w:rsidR="005728CE" w:rsidRPr="00AB0675" w:rsidRDefault="005728CE" w:rsidP="00DC18B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Выполнят сравнение именованных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вычитание, умножение и деление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зад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 с именованными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лами (ц, кг)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4111"/>
        <w:gridCol w:w="3402"/>
        <w:gridCol w:w="2835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ных при измерении величин двумя 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рами (устные вычи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алгоритмом сложения и вычитания чисел, полученных при измерении величин двумя мерами (стоимость, длина, масса), устные вычисления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с мерами измерения.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задач с мерами измерения на нахождение остатка</w:t>
            </w:r>
          </w:p>
        </w:tc>
        <w:tc>
          <w:tcPr>
            <w:tcW w:w="3402" w:type="dxa"/>
          </w:tcPr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Знакомятся с алгоритмом сложения и вычитания чисел, полученных при измерении величин двумя мерами (сто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мость, длина, масса)</w:t>
            </w:r>
          </w:p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ров на сложение и вычитание с двумя мерами измерения в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личин (стоимость, длина, ма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са), с опорой на образец</w:t>
            </w:r>
          </w:p>
          <w:p w:rsidR="005728CE" w:rsidRPr="00AB0675" w:rsidRDefault="005728CE" w:rsidP="00760D9E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простые задачи с 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рами измерения на нахожд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ние разности (остатка)</w:t>
            </w:r>
          </w:p>
        </w:tc>
        <w:tc>
          <w:tcPr>
            <w:tcW w:w="2835" w:type="dxa"/>
          </w:tcPr>
          <w:p w:rsidR="005728CE" w:rsidRPr="00AB0675" w:rsidRDefault="005728CE" w:rsidP="009378FF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Знакомятся с алгори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мом сложения и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ния чисел, полученных при измерении величин двумя мерами (сто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мость, длина, масса)</w:t>
            </w:r>
          </w:p>
          <w:p w:rsidR="005728CE" w:rsidRPr="00AB0675" w:rsidRDefault="005728CE" w:rsidP="009378FF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Выполняют решение примеров на сложение и вычитание с двумя 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рами измерения величин (стоимость, длина, ма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са)</w:t>
            </w:r>
          </w:p>
          <w:p w:rsidR="005728CE" w:rsidRPr="00AB0675" w:rsidRDefault="005728CE" w:rsidP="009378FF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составные зад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чи с мерами измерения на нахождение разности (остатка)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ных при измерении величин двумя 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рами (устные вычи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Повторение алгоритма сложения и вычитания чисел, полученных при измерении величин двумя мерами (стоимость, длина, масса), устные вычисления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с мерами измерения.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задач с мерами измерения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055886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Знакомятся с алгоритмом сложения и вычитания чисел, полученных при измерении величин двумя мерами (сто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мость, длина, масса)</w:t>
            </w:r>
          </w:p>
          <w:p w:rsidR="005728CE" w:rsidRPr="00AB0675" w:rsidRDefault="005728CE" w:rsidP="00055886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ров на сложение и вычитание с двумя мерами измерения в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личин (стоимость, длина, ма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са), с опорой на образец.</w:t>
            </w:r>
          </w:p>
          <w:p w:rsidR="005728CE" w:rsidRPr="00AB0675" w:rsidRDefault="005728CE" w:rsidP="00131BB6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простые задачи с 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рами измерения в 1 действие</w:t>
            </w:r>
          </w:p>
        </w:tc>
        <w:tc>
          <w:tcPr>
            <w:tcW w:w="2835" w:type="dxa"/>
          </w:tcPr>
          <w:p w:rsidR="005728CE" w:rsidRPr="00AB0675" w:rsidRDefault="005728CE" w:rsidP="00055886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Знакомятся с алгори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мом сложения и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ния чисел, полученных при измерении величин двумя мерами (сто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мость, длина, масса)</w:t>
            </w:r>
          </w:p>
          <w:p w:rsidR="005728CE" w:rsidRPr="00AB0675" w:rsidRDefault="005728CE" w:rsidP="00055886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Выполняют решение примеров на сложение и вычитание с двумя 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рами измерения величин (стоимость, длина, ма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са).</w:t>
            </w:r>
          </w:p>
          <w:p w:rsidR="005728CE" w:rsidRPr="00AB0675" w:rsidRDefault="005728CE" w:rsidP="00131BB6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составные зад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чи с мерами измерения в два действия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4111"/>
        <w:gridCol w:w="3402"/>
        <w:gridCol w:w="2835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ных при измерении величин двумя 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рами (устные вычи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приёма сложения и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читания чисел, полученных при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мерении величин двумя мерами (стоимость, длина, масса), устные вычисления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с мерами измерения (с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следующим сравнением)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задач с мерами измерения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DE163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Знакомятся с алгоритмом сложения и вычитания чисел, полученных при измерении величин двумя мерами (сто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мость, длина, масса)</w:t>
            </w:r>
          </w:p>
          <w:p w:rsidR="005728CE" w:rsidRPr="00AB0675" w:rsidRDefault="005728CE" w:rsidP="00DE163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ров на сложение и вычитание с двумя мерами измерения в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личин (стоимость, длина, ма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са), с опорой на образец</w:t>
            </w:r>
          </w:p>
          <w:p w:rsidR="005728CE" w:rsidRPr="00AB0675" w:rsidRDefault="005728CE" w:rsidP="00DE163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простые задачи с 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рами измерения величин (длина)</w:t>
            </w:r>
          </w:p>
        </w:tc>
        <w:tc>
          <w:tcPr>
            <w:tcW w:w="2835" w:type="dxa"/>
          </w:tcPr>
          <w:p w:rsidR="005728CE" w:rsidRPr="00AB0675" w:rsidRDefault="005728CE" w:rsidP="00DE163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Знакомятся с алгори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мом сложения и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ния чисел, полученных при измерении величин двумя мерами (сто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мость, длина, масса)</w:t>
            </w:r>
          </w:p>
          <w:p w:rsidR="005728CE" w:rsidRPr="00AB0675" w:rsidRDefault="005728CE" w:rsidP="00DE163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Выполняют решение примеров на сложение и вычитание с двумя 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рами измерения величин (стоимость, длина, ма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са)</w:t>
            </w:r>
          </w:p>
          <w:p w:rsidR="005728CE" w:rsidRPr="00AB0675" w:rsidRDefault="005728CE" w:rsidP="00DE1635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составные зад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чи с мерами измерения величин (длина) по кра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кой записи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Входная контрол</w:t>
            </w:r>
            <w:r w:rsidRPr="00AB06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AB067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ная работа по теме: «Все действия с числами в пределах 100»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Оценивание и проверка уровня зн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ний обучающихся по теме: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«Все де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ствия с числами в пределах 100»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 (с помощью калькулятора) Понимают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струкцию к учебному заданию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 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ных при измерении величин двумя 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рами (устные вычи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Выполнение работы над ошибками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приёма сложения и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читания чисел, полученных при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мерении величин двумя мерами (стоимость, длина, масса), устные вычисления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с мерами измерения (с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следующим сравнением)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задач с мерами измерения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ками, корректируют свою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тельность с учетом выста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ленных недочетов</w:t>
            </w:r>
          </w:p>
          <w:p w:rsidR="005728CE" w:rsidRPr="00AB0675" w:rsidRDefault="005728CE" w:rsidP="00B4135A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Знакомятся с алгоритмом сложения и вычитания чисел, полученных при измерении величин двумя мерами (сто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мость, длина, масса)</w:t>
            </w:r>
          </w:p>
          <w:p w:rsidR="005728CE" w:rsidRPr="00AB0675" w:rsidRDefault="005728CE" w:rsidP="00B4135A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ров на сложение и вычитание с двумя мерами измерения в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личин (стоимость, длина, ма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са), с опорой на образец</w:t>
            </w:r>
          </w:p>
          <w:p w:rsidR="005728CE" w:rsidRPr="00AB0675" w:rsidRDefault="005728CE" w:rsidP="00B4135A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простые задачи с 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рами измерения величин (длина)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ошибками, корректир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ют свою деятельность с учетом выставленных недочетов</w:t>
            </w:r>
          </w:p>
          <w:p w:rsidR="005728CE" w:rsidRPr="00AB0675" w:rsidRDefault="005728CE" w:rsidP="00B4135A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Знакомятся с алгори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мом сложения и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ния чисел, полученных при измерении величин двумя мерами (сто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мость, длина, масса)</w:t>
            </w:r>
          </w:p>
          <w:p w:rsidR="005728CE" w:rsidRPr="00AB0675" w:rsidRDefault="005728CE" w:rsidP="00B4135A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Выполняют решение примеров на сложение и вычитание с двумя 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рами измерения величин (стоимость, длина, ма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са)</w:t>
            </w:r>
          </w:p>
          <w:p w:rsidR="005728CE" w:rsidRPr="00AB0675" w:rsidRDefault="005728CE" w:rsidP="00B4135A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составные зад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чи с мерами измерения величин (длина) по кра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кой записи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Геометрический 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териал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Углы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Виды</w:t>
            </w:r>
            <w:r w:rsidRPr="00AB0675">
              <w:rPr>
                <w:spacing w:val="2"/>
                <w:sz w:val="24"/>
              </w:rPr>
              <w:t xml:space="preserve"> </w:t>
            </w:r>
            <w:r w:rsidRPr="00AB0675">
              <w:rPr>
                <w:sz w:val="24"/>
              </w:rPr>
              <w:t>углов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pacing w:val="-57"/>
                <w:sz w:val="24"/>
              </w:rPr>
            </w:pPr>
            <w:r w:rsidRPr="00AB0675">
              <w:rPr>
                <w:rFonts w:ascii="Times New Roman" w:hAnsi="Times New Roman"/>
                <w:sz w:val="24"/>
              </w:rPr>
              <w:t>Построение</w:t>
            </w:r>
            <w:r w:rsidRPr="00AB0675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прямого</w:t>
            </w:r>
            <w:r w:rsidRPr="00AB0675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угла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с</w:t>
            </w:r>
            <w:r w:rsidRPr="00AB0675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помощью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чертежного</w:t>
            </w:r>
            <w:r w:rsidRPr="00AB0675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угольника.</w:t>
            </w:r>
            <w:r w:rsidRPr="00AB067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</w:rPr>
              <w:t>Построение</w:t>
            </w:r>
            <w:r w:rsidRPr="00AB0675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острого,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тупого</w:t>
            </w:r>
            <w:r w:rsidRPr="00AB0675"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углов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мых, острых и тупых углов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Находят углы каждого вида в предметах класса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мого угла с помощью чертё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ного угольника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Выполняют построение прямых, острых и тупых углов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Находят углы каждого вида в предметах класса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углы по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личине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прямого угла с помощью чертёжного угольника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неи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вестного слагаемого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Знакомство с правилом нахождения неизвестного слагаемого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Решение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примеров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с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неизвестным</w:t>
            </w:r>
            <w:r w:rsidRPr="00AB0675">
              <w:rPr>
                <w:spacing w:val="-2"/>
                <w:sz w:val="24"/>
              </w:rPr>
              <w:t xml:space="preserve"> </w:t>
            </w:r>
            <w:r w:rsidRPr="00AB0675">
              <w:rPr>
                <w:sz w:val="24"/>
              </w:rPr>
              <w:t>слагаемым,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обозначенным</w:t>
            </w:r>
            <w:r w:rsidRPr="00AB0675">
              <w:rPr>
                <w:spacing w:val="-3"/>
                <w:sz w:val="24"/>
              </w:rPr>
              <w:t xml:space="preserve"> </w:t>
            </w:r>
            <w:r w:rsidRPr="00AB0675">
              <w:rPr>
                <w:sz w:val="24"/>
              </w:rPr>
              <w:t xml:space="preserve">буквой </w:t>
            </w:r>
            <w:r w:rsidRPr="00AB0675">
              <w:rPr>
                <w:b/>
                <w:i/>
                <w:sz w:val="24"/>
              </w:rPr>
              <w:t>х</w:t>
            </w:r>
          </w:p>
          <w:p w:rsidR="005728CE" w:rsidRPr="00AB0675" w:rsidRDefault="005728CE" w:rsidP="00AB0675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 w:rsidRPr="00AB0675">
              <w:rPr>
                <w:sz w:val="24"/>
              </w:rPr>
              <w:t>Проверка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правильности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вычислений</w:t>
            </w:r>
            <w:r w:rsidRPr="00AB0675">
              <w:rPr>
                <w:spacing w:val="-8"/>
                <w:sz w:val="24"/>
              </w:rPr>
              <w:t xml:space="preserve"> </w:t>
            </w:r>
            <w:r w:rsidRPr="00AB0675">
              <w:rPr>
                <w:sz w:val="24"/>
              </w:rPr>
              <w:t>по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нахождению</w:t>
            </w:r>
            <w:r w:rsidRPr="00AB0675">
              <w:rPr>
                <w:spacing w:val="-1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неизвестного</w:t>
            </w:r>
            <w:r w:rsidRPr="00AB0675">
              <w:rPr>
                <w:spacing w:val="-57"/>
                <w:sz w:val="24"/>
              </w:rPr>
              <w:t xml:space="preserve">                                                    </w:t>
            </w:r>
            <w:r w:rsidRPr="00AB0675">
              <w:rPr>
                <w:sz w:val="24"/>
              </w:rPr>
              <w:t>сл</w:t>
            </w:r>
            <w:r w:rsidRPr="00AB0675">
              <w:rPr>
                <w:sz w:val="24"/>
              </w:rPr>
              <w:t>а</w:t>
            </w:r>
            <w:r w:rsidRPr="00AB0675">
              <w:rPr>
                <w:sz w:val="24"/>
              </w:rPr>
              <w:t>гаемого</w:t>
            </w:r>
          </w:p>
          <w:p w:rsidR="005728CE" w:rsidRPr="00AB0675" w:rsidRDefault="005728CE" w:rsidP="00AB0675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 w:rsidRPr="00AB0675">
              <w:rPr>
                <w:sz w:val="24"/>
              </w:rPr>
              <w:t>Решение простых</w:t>
            </w:r>
            <w:r w:rsidRPr="00AB0675">
              <w:rPr>
                <w:spacing w:val="-9"/>
                <w:sz w:val="24"/>
              </w:rPr>
              <w:t xml:space="preserve"> </w:t>
            </w:r>
            <w:r w:rsidRPr="00AB0675">
              <w:rPr>
                <w:sz w:val="24"/>
              </w:rPr>
              <w:t>арифметических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задач</w:t>
            </w:r>
            <w:r w:rsidRPr="00AB0675">
              <w:rPr>
                <w:spacing w:val="-2"/>
                <w:sz w:val="24"/>
              </w:rPr>
              <w:t xml:space="preserve"> </w:t>
            </w:r>
            <w:r w:rsidRPr="00AB0675">
              <w:rPr>
                <w:sz w:val="24"/>
              </w:rPr>
              <w:t>на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нахождение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неизвестного слагаемого:</w:t>
            </w:r>
            <w:r w:rsidRPr="00AB0675">
              <w:rPr>
                <w:spacing w:val="-2"/>
                <w:sz w:val="24"/>
              </w:rPr>
              <w:t xml:space="preserve"> </w:t>
            </w:r>
            <w:r w:rsidRPr="00AB0675">
              <w:rPr>
                <w:sz w:val="24"/>
              </w:rPr>
              <w:t>краткая</w:t>
            </w:r>
            <w:r w:rsidRPr="00AB0675">
              <w:rPr>
                <w:spacing w:val="-1"/>
                <w:sz w:val="24"/>
              </w:rPr>
              <w:t xml:space="preserve"> </w:t>
            </w:r>
            <w:r w:rsidRPr="00AB0675">
              <w:rPr>
                <w:sz w:val="24"/>
              </w:rPr>
              <w:t>запись</w:t>
            </w:r>
            <w:r w:rsidRPr="00AB0675">
              <w:rPr>
                <w:spacing w:val="-1"/>
                <w:sz w:val="24"/>
              </w:rPr>
              <w:t xml:space="preserve"> </w:t>
            </w:r>
            <w:r w:rsidRPr="00AB0675">
              <w:rPr>
                <w:sz w:val="24"/>
              </w:rPr>
              <w:t>задачи,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решение</w:t>
            </w:r>
            <w:r w:rsidRPr="00AB0675">
              <w:rPr>
                <w:spacing w:val="-7"/>
                <w:sz w:val="24"/>
              </w:rPr>
              <w:t xml:space="preserve"> </w:t>
            </w:r>
            <w:r w:rsidRPr="00AB0675">
              <w:rPr>
                <w:sz w:val="24"/>
              </w:rPr>
              <w:t>задачи с</w:t>
            </w:r>
            <w:r w:rsidRPr="00AB0675">
              <w:rPr>
                <w:spacing w:val="-2"/>
                <w:sz w:val="24"/>
              </w:rPr>
              <w:t xml:space="preserve"> </w:t>
            </w:r>
            <w:r w:rsidRPr="00AB0675">
              <w:rPr>
                <w:sz w:val="24"/>
              </w:rPr>
              <w:t>проверкой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нахождения неи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вестного компонента слага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мого, по опорной схеме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записывают уравнение, проводят проверку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 xml:space="preserve"> Решают задачи на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неизвестного компонента слагаемого, 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неизвестного комп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нента слагаемого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сывают уравнение,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водят проверку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Решают задачи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ждение неизвестного компонента слагаемого 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4111"/>
        <w:gridCol w:w="3402"/>
        <w:gridCol w:w="2835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неи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вестного слагаемого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Закрепление приёма нахождения н</w:t>
            </w:r>
            <w:r w:rsidRPr="00AB0675">
              <w:rPr>
                <w:sz w:val="24"/>
              </w:rPr>
              <w:t>е</w:t>
            </w:r>
            <w:r w:rsidRPr="00AB0675">
              <w:rPr>
                <w:sz w:val="24"/>
              </w:rPr>
              <w:t>известного слагаемого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Решение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примеров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с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неизвестным</w:t>
            </w:r>
            <w:r w:rsidRPr="00AB0675">
              <w:rPr>
                <w:spacing w:val="-2"/>
                <w:sz w:val="24"/>
              </w:rPr>
              <w:t xml:space="preserve"> </w:t>
            </w:r>
            <w:r w:rsidRPr="00AB0675">
              <w:rPr>
                <w:sz w:val="24"/>
              </w:rPr>
              <w:t>слагаемым,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обозначенным</w:t>
            </w:r>
            <w:r w:rsidRPr="00AB0675">
              <w:rPr>
                <w:spacing w:val="-3"/>
                <w:sz w:val="24"/>
              </w:rPr>
              <w:t xml:space="preserve"> </w:t>
            </w:r>
            <w:r w:rsidRPr="00AB0675">
              <w:rPr>
                <w:sz w:val="24"/>
              </w:rPr>
              <w:t xml:space="preserve">буквой </w:t>
            </w:r>
            <w:r w:rsidRPr="00AB0675">
              <w:rPr>
                <w:b/>
                <w:i/>
                <w:sz w:val="24"/>
              </w:rPr>
              <w:t>х</w:t>
            </w:r>
          </w:p>
          <w:p w:rsidR="005728CE" w:rsidRPr="00AB0675" w:rsidRDefault="005728CE" w:rsidP="00AB0675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 w:rsidRPr="00AB0675">
              <w:rPr>
                <w:sz w:val="24"/>
              </w:rPr>
              <w:t>Проверка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правильности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вычислений</w:t>
            </w:r>
            <w:r w:rsidRPr="00AB0675">
              <w:rPr>
                <w:spacing w:val="-8"/>
                <w:sz w:val="24"/>
              </w:rPr>
              <w:t xml:space="preserve"> </w:t>
            </w:r>
            <w:r w:rsidRPr="00AB0675">
              <w:rPr>
                <w:sz w:val="24"/>
              </w:rPr>
              <w:t>по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нахождению</w:t>
            </w:r>
            <w:r w:rsidRPr="00AB0675">
              <w:rPr>
                <w:spacing w:val="-1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неизвестного</w:t>
            </w:r>
            <w:r w:rsidRPr="00AB0675">
              <w:rPr>
                <w:spacing w:val="-57"/>
                <w:sz w:val="24"/>
              </w:rPr>
              <w:t xml:space="preserve">                                                    </w:t>
            </w:r>
            <w:r w:rsidRPr="00AB0675">
              <w:rPr>
                <w:sz w:val="24"/>
              </w:rPr>
              <w:t>сл</w:t>
            </w:r>
            <w:r w:rsidRPr="00AB0675">
              <w:rPr>
                <w:sz w:val="24"/>
              </w:rPr>
              <w:t>а</w:t>
            </w:r>
            <w:r w:rsidRPr="00AB0675">
              <w:rPr>
                <w:sz w:val="24"/>
              </w:rPr>
              <w:t>гаемого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</w:rPr>
              <w:t>Решение простых</w:t>
            </w:r>
            <w:r w:rsidRPr="00AB0675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арифметических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нахождение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неизвестного слагаемого: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краткая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запись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задачи,</w:t>
            </w:r>
            <w:r w:rsidRPr="00AB0675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решение</w:t>
            </w:r>
            <w:r w:rsidRPr="00AB067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 с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проверкой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нахождения неи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вестного компонента слага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мого, по опорной схеме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Решают примеры, записывают уравнение, проводят проверку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 xml:space="preserve"> Решают задачи на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неизвестного компонента слагаемого, 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неизвестного комп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нента слагаемого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сывают уравнение,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водят проверку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Решают задачи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ждение неизвестного компонента слагаемого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неи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вестного уменьша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мого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spacing w:line="268" w:lineRule="exact"/>
              <w:ind w:left="0" w:right="-102"/>
              <w:rPr>
                <w:sz w:val="24"/>
              </w:rPr>
            </w:pPr>
            <w:r w:rsidRPr="00AB0675">
              <w:rPr>
                <w:sz w:val="24"/>
              </w:rPr>
              <w:t>Знакомство с правилом нахождения неизвестного уменьшаемого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 w:right="-102"/>
              <w:rPr>
                <w:sz w:val="24"/>
              </w:rPr>
            </w:pPr>
            <w:r w:rsidRPr="00AB0675">
              <w:rPr>
                <w:sz w:val="24"/>
              </w:rPr>
              <w:t>Решение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примеров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с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неизвестным</w:t>
            </w:r>
            <w:r w:rsidRPr="00AB0675">
              <w:rPr>
                <w:spacing w:val="-2"/>
                <w:sz w:val="24"/>
              </w:rPr>
              <w:t xml:space="preserve"> </w:t>
            </w:r>
            <w:r w:rsidRPr="00AB0675">
              <w:rPr>
                <w:sz w:val="24"/>
              </w:rPr>
              <w:t>уменьшаемым,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обозначенным</w:t>
            </w:r>
            <w:r w:rsidRPr="00AB0675">
              <w:rPr>
                <w:spacing w:val="-3"/>
                <w:sz w:val="24"/>
              </w:rPr>
              <w:t xml:space="preserve"> </w:t>
            </w:r>
            <w:r w:rsidRPr="00AB0675">
              <w:rPr>
                <w:sz w:val="24"/>
              </w:rPr>
              <w:t xml:space="preserve">буквой </w:t>
            </w:r>
            <w:r w:rsidRPr="00AB0675">
              <w:rPr>
                <w:b/>
                <w:i/>
                <w:sz w:val="24"/>
              </w:rPr>
              <w:t>х</w:t>
            </w:r>
          </w:p>
          <w:p w:rsidR="005728CE" w:rsidRPr="00AB0675" w:rsidRDefault="005728CE" w:rsidP="00AB0675">
            <w:pPr>
              <w:pStyle w:val="TableParagraph"/>
              <w:spacing w:line="242" w:lineRule="auto"/>
              <w:ind w:left="0" w:right="-102"/>
              <w:rPr>
                <w:sz w:val="24"/>
              </w:rPr>
            </w:pPr>
            <w:r w:rsidRPr="00AB0675">
              <w:rPr>
                <w:sz w:val="24"/>
              </w:rPr>
              <w:t>Проверка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правильности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по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нахожд</w:t>
            </w:r>
            <w:r w:rsidRPr="00AB0675">
              <w:rPr>
                <w:sz w:val="24"/>
              </w:rPr>
              <w:t>е</w:t>
            </w:r>
            <w:r w:rsidRPr="00AB0675">
              <w:rPr>
                <w:sz w:val="24"/>
              </w:rPr>
              <w:t>нию</w:t>
            </w:r>
            <w:r w:rsidRPr="00AB0675">
              <w:rPr>
                <w:spacing w:val="-1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неизвестного</w:t>
            </w:r>
            <w:r w:rsidRPr="00AB0675">
              <w:rPr>
                <w:spacing w:val="-57"/>
                <w:sz w:val="24"/>
              </w:rPr>
              <w:t xml:space="preserve">                                                    </w:t>
            </w:r>
            <w:r w:rsidRPr="00AB0675">
              <w:rPr>
                <w:sz w:val="24"/>
              </w:rPr>
              <w:t>уменьшаемого</w:t>
            </w:r>
          </w:p>
          <w:p w:rsidR="005728CE" w:rsidRPr="00AB0675" w:rsidRDefault="005728CE" w:rsidP="00AB0675">
            <w:pPr>
              <w:spacing w:after="0" w:line="240" w:lineRule="auto"/>
              <w:ind w:right="-102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</w:rPr>
              <w:t>Решение простых</w:t>
            </w:r>
            <w:r w:rsidRPr="00AB0675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арифметических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</w:t>
            </w:r>
            <w:r w:rsidRPr="00AB0675">
              <w:rPr>
                <w:rFonts w:ascii="Times New Roman" w:hAnsi="Times New Roman"/>
                <w:sz w:val="24"/>
              </w:rPr>
              <w:t>а</w:t>
            </w:r>
            <w:r w:rsidRPr="00AB0675">
              <w:rPr>
                <w:rFonts w:ascii="Times New Roman" w:hAnsi="Times New Roman"/>
                <w:sz w:val="24"/>
              </w:rPr>
              <w:t>дач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нахождение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неизвестного уменьшаемого: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краткая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запись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задачи,</w:t>
            </w:r>
            <w:r w:rsidRPr="00AB0675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решение</w:t>
            </w:r>
            <w:r w:rsidRPr="00AB067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 с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проверкой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нахождения неи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вестного компонента умен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шаемого, по опорной схеме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записывают уравнение, проводят проверку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Решают задачи на нахождение неизвестного компонента уменьшаемого, с помощью учителя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неизвестного комп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нента уменьшаемого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сывают уравнение,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водят проверку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Решают задачи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неизвестного компонента уменьша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мого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неи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вестного уменьша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мого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tabs>
                <w:tab w:val="left" w:pos="3436"/>
              </w:tabs>
              <w:spacing w:line="268" w:lineRule="exact"/>
              <w:ind w:left="0" w:right="-102"/>
              <w:rPr>
                <w:sz w:val="24"/>
              </w:rPr>
            </w:pPr>
            <w:r w:rsidRPr="00AB0675">
              <w:rPr>
                <w:sz w:val="24"/>
              </w:rPr>
              <w:t>Закрепление приёма нахождения н</w:t>
            </w:r>
            <w:r w:rsidRPr="00AB0675">
              <w:rPr>
                <w:sz w:val="24"/>
              </w:rPr>
              <w:t>е</w:t>
            </w:r>
            <w:r w:rsidRPr="00AB0675">
              <w:rPr>
                <w:sz w:val="24"/>
              </w:rPr>
              <w:t>известного уменьшаемого</w:t>
            </w:r>
          </w:p>
          <w:p w:rsidR="005728CE" w:rsidRPr="00AB0675" w:rsidRDefault="005728CE" w:rsidP="00AB0675">
            <w:pPr>
              <w:pStyle w:val="TableParagraph"/>
              <w:tabs>
                <w:tab w:val="left" w:pos="3436"/>
              </w:tabs>
              <w:spacing w:line="268" w:lineRule="exact"/>
              <w:ind w:left="0" w:right="-102"/>
              <w:rPr>
                <w:sz w:val="24"/>
              </w:rPr>
            </w:pPr>
            <w:r w:rsidRPr="00AB0675">
              <w:rPr>
                <w:sz w:val="24"/>
              </w:rPr>
              <w:t>Решение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примеров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с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неизвестным</w:t>
            </w:r>
            <w:r w:rsidRPr="00AB0675">
              <w:rPr>
                <w:spacing w:val="-2"/>
                <w:sz w:val="24"/>
              </w:rPr>
              <w:t xml:space="preserve"> </w:t>
            </w:r>
            <w:r w:rsidRPr="00AB0675">
              <w:rPr>
                <w:sz w:val="24"/>
              </w:rPr>
              <w:t>уменьшаемым,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обозначенным</w:t>
            </w:r>
            <w:r w:rsidRPr="00AB0675">
              <w:rPr>
                <w:spacing w:val="-3"/>
                <w:sz w:val="24"/>
              </w:rPr>
              <w:t xml:space="preserve"> </w:t>
            </w:r>
            <w:r w:rsidRPr="00AB0675">
              <w:rPr>
                <w:sz w:val="24"/>
              </w:rPr>
              <w:t xml:space="preserve">буквой </w:t>
            </w:r>
            <w:r w:rsidRPr="00AB0675">
              <w:rPr>
                <w:b/>
                <w:i/>
                <w:sz w:val="24"/>
              </w:rPr>
              <w:t>х</w:t>
            </w:r>
          </w:p>
          <w:p w:rsidR="005728CE" w:rsidRPr="00AB0675" w:rsidRDefault="005728CE" w:rsidP="00AB0675">
            <w:pPr>
              <w:pStyle w:val="TableParagraph"/>
              <w:tabs>
                <w:tab w:val="left" w:pos="3436"/>
              </w:tabs>
              <w:spacing w:line="242" w:lineRule="auto"/>
              <w:ind w:left="0" w:right="-102"/>
              <w:rPr>
                <w:sz w:val="24"/>
              </w:rPr>
            </w:pPr>
            <w:r w:rsidRPr="00AB0675">
              <w:rPr>
                <w:sz w:val="24"/>
              </w:rPr>
              <w:t>Проверка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правильности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по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нахожд</w:t>
            </w:r>
            <w:r w:rsidRPr="00AB0675">
              <w:rPr>
                <w:sz w:val="24"/>
              </w:rPr>
              <w:t>е</w:t>
            </w:r>
            <w:r w:rsidRPr="00AB0675">
              <w:rPr>
                <w:sz w:val="24"/>
              </w:rPr>
              <w:t>нию</w:t>
            </w:r>
            <w:r w:rsidRPr="00AB0675">
              <w:rPr>
                <w:spacing w:val="-1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неизвестного</w:t>
            </w:r>
            <w:r w:rsidRPr="00AB0675">
              <w:rPr>
                <w:spacing w:val="-57"/>
                <w:sz w:val="24"/>
              </w:rPr>
              <w:t xml:space="preserve">                                                    </w:t>
            </w:r>
            <w:r w:rsidRPr="00AB0675">
              <w:rPr>
                <w:sz w:val="24"/>
              </w:rPr>
              <w:t>уменьшаемого</w:t>
            </w:r>
          </w:p>
          <w:p w:rsidR="005728CE" w:rsidRPr="00AB0675" w:rsidRDefault="005728CE" w:rsidP="00AB0675">
            <w:pPr>
              <w:tabs>
                <w:tab w:val="left" w:pos="3436"/>
              </w:tabs>
              <w:spacing w:after="0" w:line="240" w:lineRule="auto"/>
              <w:ind w:right="-102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</w:rPr>
              <w:t>Решение простых</w:t>
            </w:r>
            <w:r w:rsidRPr="00AB0675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арифметических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</w:t>
            </w:r>
            <w:r w:rsidRPr="00AB0675">
              <w:rPr>
                <w:rFonts w:ascii="Times New Roman" w:hAnsi="Times New Roman"/>
                <w:sz w:val="24"/>
              </w:rPr>
              <w:t>а</w:t>
            </w:r>
            <w:r w:rsidRPr="00AB0675">
              <w:rPr>
                <w:rFonts w:ascii="Times New Roman" w:hAnsi="Times New Roman"/>
                <w:sz w:val="24"/>
              </w:rPr>
              <w:t>дач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нахождение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неизвестного уменьшаемого: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краткая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запись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задачи,</w:t>
            </w:r>
            <w:r w:rsidRPr="00AB0675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решение</w:t>
            </w:r>
            <w:r w:rsidRPr="00AB067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 с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проверкой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нахождения неи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вестного компонента умен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шаемого, по опорной схеме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Решают примеры, записывают уравнение, проводят проверку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задачи на нахождение неизвестного компонента уменьшаемого, с помощью учителя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неизвестного комп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нента уменьшаемого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сывают уравнение,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водят проверку. Решают задачи на нахождение неизвестного компоне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 уменьшаемого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неи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вестного вычитаем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Знакомство с правилом нахождения неизвестного вычитаемого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Решение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примеров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с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неизвестным</w:t>
            </w:r>
            <w:r w:rsidRPr="00AB0675">
              <w:rPr>
                <w:spacing w:val="-2"/>
                <w:sz w:val="24"/>
              </w:rPr>
              <w:t xml:space="preserve"> </w:t>
            </w:r>
            <w:r w:rsidRPr="00AB0675">
              <w:rPr>
                <w:sz w:val="24"/>
              </w:rPr>
              <w:t>вычитаемым,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обозначенным</w:t>
            </w:r>
            <w:r w:rsidRPr="00AB0675">
              <w:rPr>
                <w:spacing w:val="-3"/>
                <w:sz w:val="24"/>
              </w:rPr>
              <w:t xml:space="preserve"> </w:t>
            </w:r>
            <w:r w:rsidRPr="00AB0675">
              <w:rPr>
                <w:sz w:val="24"/>
              </w:rPr>
              <w:t xml:space="preserve">буквой </w:t>
            </w:r>
            <w:r w:rsidRPr="00AB0675">
              <w:rPr>
                <w:b/>
                <w:i/>
                <w:sz w:val="24"/>
              </w:rPr>
              <w:t>х</w:t>
            </w:r>
          </w:p>
          <w:p w:rsidR="005728CE" w:rsidRPr="00AB0675" w:rsidRDefault="005728CE" w:rsidP="00AB0675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 w:rsidRPr="00AB0675">
              <w:rPr>
                <w:sz w:val="24"/>
              </w:rPr>
              <w:t>Проверка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правильности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по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нахожд</w:t>
            </w:r>
            <w:r w:rsidRPr="00AB0675">
              <w:rPr>
                <w:sz w:val="24"/>
              </w:rPr>
              <w:t>е</w:t>
            </w:r>
            <w:r w:rsidRPr="00AB0675">
              <w:rPr>
                <w:sz w:val="24"/>
              </w:rPr>
              <w:t>нию</w:t>
            </w:r>
            <w:r w:rsidRPr="00AB0675">
              <w:rPr>
                <w:spacing w:val="-1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неизвестного</w:t>
            </w:r>
            <w:r w:rsidRPr="00AB0675">
              <w:rPr>
                <w:spacing w:val="-57"/>
                <w:sz w:val="24"/>
              </w:rPr>
              <w:t xml:space="preserve">                                    </w:t>
            </w:r>
            <w:r w:rsidRPr="00AB0675">
              <w:rPr>
                <w:sz w:val="24"/>
              </w:rPr>
              <w:t>вычитаемого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</w:rPr>
              <w:t>Решение простых</w:t>
            </w:r>
            <w:r w:rsidRPr="00AB0675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арифметических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нахождение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неизвестного вычитаемого: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краткая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запись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задачи,</w:t>
            </w:r>
            <w:r w:rsidRPr="00AB0675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решение</w:t>
            </w:r>
            <w:r w:rsidRPr="00AB067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 с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проверкой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нахождения неи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вестного компонента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таемого, по опорной схеме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записывают уравнение, проводят проверку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задачи на нахождение неизвестного компонента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читаемого, 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неизвестного комп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нента вычитаемого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сывают уравнение,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водят проверку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Решают задачи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неизвестного компонента вычитаемого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Нахождение неи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вестного вычитаем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го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Закрепление приёма нахождения н</w:t>
            </w:r>
            <w:r w:rsidRPr="00AB0675">
              <w:rPr>
                <w:sz w:val="24"/>
              </w:rPr>
              <w:t>е</w:t>
            </w:r>
            <w:r w:rsidRPr="00AB0675">
              <w:rPr>
                <w:sz w:val="24"/>
              </w:rPr>
              <w:t>известного вычитаемого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Решение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примеров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с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неизвестным</w:t>
            </w:r>
            <w:r w:rsidRPr="00AB0675">
              <w:rPr>
                <w:spacing w:val="-2"/>
                <w:sz w:val="24"/>
              </w:rPr>
              <w:t xml:space="preserve"> </w:t>
            </w:r>
            <w:r w:rsidRPr="00AB0675">
              <w:rPr>
                <w:sz w:val="24"/>
              </w:rPr>
              <w:t>вычитаемым,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обозначенным</w:t>
            </w:r>
            <w:r w:rsidRPr="00AB0675">
              <w:rPr>
                <w:spacing w:val="-3"/>
                <w:sz w:val="24"/>
              </w:rPr>
              <w:t xml:space="preserve"> </w:t>
            </w:r>
            <w:r w:rsidRPr="00AB0675">
              <w:rPr>
                <w:sz w:val="24"/>
              </w:rPr>
              <w:t xml:space="preserve">буквой </w:t>
            </w:r>
            <w:r w:rsidRPr="00AB0675">
              <w:rPr>
                <w:b/>
                <w:i/>
                <w:sz w:val="24"/>
              </w:rPr>
              <w:t>х</w:t>
            </w:r>
          </w:p>
          <w:p w:rsidR="005728CE" w:rsidRPr="00AB0675" w:rsidRDefault="005728CE" w:rsidP="00AB0675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 w:rsidRPr="00AB0675">
              <w:rPr>
                <w:sz w:val="24"/>
              </w:rPr>
              <w:t>Проверка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правильности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по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нахожд</w:t>
            </w:r>
            <w:r w:rsidRPr="00AB0675">
              <w:rPr>
                <w:sz w:val="24"/>
              </w:rPr>
              <w:t>е</w:t>
            </w:r>
            <w:r w:rsidRPr="00AB0675">
              <w:rPr>
                <w:sz w:val="24"/>
              </w:rPr>
              <w:t>нию</w:t>
            </w:r>
            <w:r w:rsidRPr="00AB0675">
              <w:rPr>
                <w:spacing w:val="-1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неизвестного</w:t>
            </w:r>
            <w:r w:rsidRPr="00AB0675">
              <w:rPr>
                <w:spacing w:val="-57"/>
                <w:sz w:val="24"/>
              </w:rPr>
              <w:t xml:space="preserve">                                    </w:t>
            </w:r>
            <w:r w:rsidRPr="00AB0675">
              <w:rPr>
                <w:sz w:val="24"/>
              </w:rPr>
              <w:t>вычитаемого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</w:rPr>
              <w:t>Решение простых</w:t>
            </w:r>
            <w:r w:rsidRPr="00AB0675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арифметических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нахождение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неизвестного вычитаемого: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краткая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запись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задачи,</w:t>
            </w:r>
            <w:r w:rsidRPr="00AB0675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решение</w:t>
            </w:r>
            <w:r w:rsidRPr="00AB067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 с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проверкой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нахождения неи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вестного компонента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таемого, по опорной схеме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записывают уравнение, проводят проверку.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задачи на нахождение неизвестного компонента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читаемого, 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неизвестного комп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нента вычитаемого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сывают уравнение,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водят проверку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Решают задачи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неизвестного компонента вычитаемого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Самостоятельная работа по теме «Нахождение неи</w:t>
            </w:r>
            <w:r w:rsidRPr="00AB06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 w:rsidRPr="00AB06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вестных компоне</w:t>
            </w:r>
            <w:r w:rsidRPr="00AB06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Pr="00AB06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тов слагаемого, вычитаемого, уменьшаемого»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Оценивание и проверка уровня зн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ний обучающихся по теме: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«Нахо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неизвестных компонентов сл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гаемого, вычитаемого, уменьшаем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го»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самосто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тельной работы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Понимают инструкцию к учебному заданию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мостоятельной работы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4111"/>
        <w:gridCol w:w="3402"/>
        <w:gridCol w:w="2835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Работа на ошибками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Нахождение неи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вестных компоне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тов (слагаемое,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читаемое, умен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шаемое)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Выполняют работу над ошибками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Закрепление приёма нахождения н</w:t>
            </w:r>
            <w:r w:rsidRPr="00AB0675">
              <w:rPr>
                <w:sz w:val="24"/>
              </w:rPr>
              <w:t>е</w:t>
            </w:r>
            <w:r w:rsidRPr="00AB0675">
              <w:rPr>
                <w:sz w:val="24"/>
              </w:rPr>
              <w:t>известных компонентов (слагаемого, уменьшаемого, вычитаемого)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Решение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примеров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с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неизвестными компонентами (слагаемого, умен</w:t>
            </w:r>
            <w:r w:rsidRPr="00AB0675">
              <w:rPr>
                <w:sz w:val="24"/>
              </w:rPr>
              <w:t>ь</w:t>
            </w:r>
            <w:r w:rsidRPr="00AB0675">
              <w:rPr>
                <w:sz w:val="24"/>
              </w:rPr>
              <w:t>шаемого, вычитаемого),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обозначе</w:t>
            </w:r>
            <w:r w:rsidRPr="00AB0675">
              <w:rPr>
                <w:sz w:val="24"/>
              </w:rPr>
              <w:t>н</w:t>
            </w:r>
            <w:r w:rsidRPr="00AB0675">
              <w:rPr>
                <w:sz w:val="24"/>
              </w:rPr>
              <w:t>ными</w:t>
            </w:r>
            <w:r w:rsidRPr="00AB0675">
              <w:rPr>
                <w:spacing w:val="-3"/>
                <w:sz w:val="24"/>
              </w:rPr>
              <w:t xml:space="preserve"> </w:t>
            </w:r>
            <w:r w:rsidRPr="00AB0675">
              <w:rPr>
                <w:sz w:val="24"/>
              </w:rPr>
              <w:t xml:space="preserve">буквой </w:t>
            </w:r>
            <w:r w:rsidRPr="00AB0675">
              <w:rPr>
                <w:b/>
                <w:i/>
                <w:sz w:val="24"/>
              </w:rPr>
              <w:t>х</w:t>
            </w:r>
          </w:p>
          <w:p w:rsidR="005728CE" w:rsidRPr="00AB0675" w:rsidRDefault="005728CE" w:rsidP="00AB0675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 w:rsidRPr="00AB0675">
              <w:rPr>
                <w:sz w:val="24"/>
              </w:rPr>
              <w:t>Проверка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правильности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решения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</w:rPr>
              <w:t>Решение простых</w:t>
            </w:r>
            <w:r w:rsidRPr="00AB0675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арифметических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нахождение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неизвестных (слагаемого, уменьшаемого, выч</w:t>
            </w:r>
            <w:r w:rsidRPr="00AB0675">
              <w:rPr>
                <w:rFonts w:ascii="Times New Roman" w:hAnsi="Times New Roman"/>
                <w:sz w:val="24"/>
              </w:rPr>
              <w:t>и</w:t>
            </w:r>
            <w:r w:rsidRPr="00AB0675">
              <w:rPr>
                <w:rFonts w:ascii="Times New Roman" w:hAnsi="Times New Roman"/>
                <w:sz w:val="24"/>
              </w:rPr>
              <w:t>таемого):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краткая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запись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задачи,</w:t>
            </w:r>
            <w:r w:rsidRPr="00AB0675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р</w:t>
            </w:r>
            <w:r w:rsidRPr="00AB0675">
              <w:rPr>
                <w:rFonts w:ascii="Times New Roman" w:hAnsi="Times New Roman"/>
                <w:sz w:val="24"/>
              </w:rPr>
              <w:t>е</w:t>
            </w:r>
            <w:r w:rsidRPr="00AB0675">
              <w:rPr>
                <w:rFonts w:ascii="Times New Roman" w:hAnsi="Times New Roman"/>
                <w:sz w:val="24"/>
              </w:rPr>
              <w:t>шение</w:t>
            </w:r>
            <w:r w:rsidRPr="00AB067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 с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проверкой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ками, корректируют свою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тельность с учетом выста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нахождения неи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вестных компонентов (слага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мое, уменьшаемое, вычита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мое), по опорной схеме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Решают примеры, записывают уравнение, проводят проверку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задачи на нахождение неизвестных компонентов с помощью учителя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ошибками, корректир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ют свою деятельность с учетом выставленных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неизвестных комп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нентов (слагаемое, уменьшаемое, вычита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сывают уравнение,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водят проверку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задачи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ждение неизвестных компонентов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Геометрический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териал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Различие многоугольников по дл</w:t>
            </w:r>
            <w:r w:rsidRPr="00AB0675">
              <w:rPr>
                <w:sz w:val="24"/>
              </w:rPr>
              <w:t>и</w:t>
            </w:r>
            <w:r w:rsidRPr="00AB0675">
              <w:rPr>
                <w:sz w:val="24"/>
              </w:rPr>
              <w:t>нам сторон и величине углов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Построение и измерение длин ст</w:t>
            </w:r>
            <w:r w:rsidRPr="00AB0675">
              <w:rPr>
                <w:sz w:val="24"/>
              </w:rPr>
              <w:t>о</w:t>
            </w:r>
            <w:r w:rsidRPr="00AB0675">
              <w:rPr>
                <w:sz w:val="24"/>
              </w:rPr>
              <w:t>рон, получившихся многоугольников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Решение примеров на сложение и вычитание с числами, полученными при измерении длины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виды многоугол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ников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гоугольников и измеряют длину сторон, с помощью 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нейки и чертёжного угольника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с числами, полученными при измерении (лёгкие случаи)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виды мног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угольников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многоугольников и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меряют длину сторон, с помощью линейки и 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тёжного угольника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примеров на сложение и вычитание с числами, полученными при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рении двумя мерами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4111"/>
        <w:gridCol w:w="3402"/>
        <w:gridCol w:w="2835"/>
      </w:tblGrid>
      <w:tr w:rsidR="005728CE" w:rsidRPr="00AB0675" w:rsidTr="00AB0675">
        <w:tc>
          <w:tcPr>
            <w:tcW w:w="14142" w:type="dxa"/>
            <w:gridSpan w:val="6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Тысяча. Нумерация чисел в пределах 1 000 – 29 часов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Нумерация чисел в пределах 1 000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Круглые сотни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числовым рядом (кру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лые сотни) в пределах 1 000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Получение тысячи из круглых сотен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Счет сотнями до тысячи в прямом и обратном порядке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купюрой номиналом 1 000 р. (размен купюр 1000 р. куп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рами по 100 р.) 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записывать, сравн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вают числа в пределах </w:t>
            </w:r>
          </w:p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1 000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Считают сотнями до тысячи в прямом и обратном порядке</w:t>
            </w:r>
          </w:p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Знакомятся с купюрой ном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налом 1 000 р., производят размен купюр 1 000 р. куп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рами по 100 р., с помощью учителя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записывать, сравнивают числа в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делах </w:t>
            </w:r>
          </w:p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1 000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Считают сотнями до 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сячи в прямом и обра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ном порядке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Знакомятся с купюрой номиналом 1 000 р.,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изводят размен купюр 1 000 р. купюрами по 100 р</w:t>
            </w:r>
          </w:p>
        </w:tc>
      </w:tr>
      <w:tr w:rsidR="005728CE" w:rsidRPr="00AB0675" w:rsidTr="00AB0675">
        <w:trPr>
          <w:trHeight w:val="4041"/>
        </w:trPr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Получение полных трёхзначных чисел в пределах 1 000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Запись полных трехзначных чисел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3 сот. – это 300 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 сот. – это 400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чисел в пределах 1 000, полученных при измерении стоим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круглых сотен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ф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метических задач практического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на нахождение стоимости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полные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ные числа по образцу (3 сот. – это 300;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 сот. – это 400)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Сравнивают числа в пределах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1 000, полученных при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рении стоимости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круглых сотен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ские задачи на нахождение стоимости в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действие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полные трёхзначные числа (3 сот. – это 300; 4 сот. – это 400)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в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делах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1 000, полученных при измерении стоимости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примеров на сложение и вычитание круглых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тен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арифметические задачи на нахождение стоим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сти в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 действия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4111"/>
        <w:gridCol w:w="3402"/>
        <w:gridCol w:w="2835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Трёхзначные числа в пределах 1 000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Таблица классов и разрядов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трёхзначным числами (сотни, десятки, единицы)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Чтение и запись трёхзначных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Представление чисел в виде суммы разрядных слагаемых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Разложение трёхзначных чисел на разрядные слагаемые (сотни, деся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ки, единицы)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Чтение и запись трёхзначных чисел в таблицу классов и разрядов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 и записывают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значные числа по образцу в учебнике (234,428,529)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разряды и классы чисел по опорной таблице «Классов и разрядов»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Определяют сколько единиц, десятков, сотен, тысяч кажд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 разряда содержится в числе, записывают числа в разря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ную таблицу по наглядной и словесной инструкции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 и записывают трёхзначные числа под диктовку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разряды и классы чисел по опорной таблице «Классов и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рядов»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Определяют сколько единиц, десятков, сотен, тысяч каждого разряда содержится в числе, 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писывают числа в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рядную таблицу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Получение чисел из разрядных слага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мых 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чисел на основе разрядн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 состава чисел, 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(500 + 30 + 8; 400 + 2; 200 + 60)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круглых сотен и десятков.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задач с мерами измерения стоимости на нахождение произведения (стоимости) и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дение суммы в 2 – 3 действия 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Выполняют сложение чисел на основе состава чисел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(400 + 2; 200 + 60).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круглых сотен и десятков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задачи с мерами измерения стоимости в 2 действия (с помощью уч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теля)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Выполняют сложение чисел на основе состава чисел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(500 + 30 + 8; 400 + 2;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200 + 60)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круглых сотен и деся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зад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 с мерами измерения стоимости в 2 - 3 дейс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вия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Числовой ряд в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делах 1 000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числовым рядом в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делах 1 000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Место каждого числа в числовом 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ду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Получение следующего, предыдущ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 чисел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Счет до 1 000 и от 1 000 разрядными единицами (по 1 ед., 1дес., 1 сот.) устно и с записью чисел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и упорядочивание чисел в пределах 1 000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Считают, присчитывают,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считывают разрядные един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цы в пределах 1 000 (устно и с записью чисел),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Сравнивают числа в пределах 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Считаю, присчитывают, отсчитывают разрядные единицы в пределах 1 000 (устно и с записью чисел) Сравнивают и упорядочивают числа в пределах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1 000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Арифметические действия с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ными числами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Представление чисел в виде суммы разрядных слагаемых (487 = 400 + 80 + 7)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вычитание чисел в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делах 1 000 на основе присчитыв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ния, отсчитывания по 1, 10, 100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составных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тических задач на нахождение разн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 (остатка)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Представляют числа в виде суммы разрядных слагаемых (487 = 400 + 80 + 7),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чисел в пределах 1 000 на основе присчитывания и отсчитывания по 1, 10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Представляют числа в виде суммы разрядных слагаемых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(487 = 400 + 80 + 7)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сложение и вычитание чисел в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делах 1 000 на основе присчитывания и отсч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тывания по 1, 10, 100.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арифметические задачи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Округление чисел до десятков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округлением чисел до десятков</w:t>
            </w:r>
          </w:p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Знакомство со знаком округления («≈»)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Округление чисел до десятков.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трёхзначных чисел (с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руглением конечного результата)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Style w:val="c3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Округляют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числа в пределах </w:t>
            </w:r>
            <w:r w:rsidRPr="00AB0675">
              <w:rPr>
                <w:rStyle w:val="c8"/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1 000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до указанного разряда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десятков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(с помощью учителя)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Используют в записи знак 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ругления («≈»)</w:t>
            </w:r>
          </w:p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ров на сложение и вычитание трёхзначных чисел (без окру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ления конечного результата)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Style w:val="c3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Округляют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числа в пр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делах </w:t>
            </w:r>
            <w:r w:rsidRPr="00AB0675">
              <w:rPr>
                <w:rStyle w:val="c8"/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1 000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до указанн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го разряда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десятков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Используют в записи знак округления («≈»)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Выполняют решение примеров на сложение и вычитание трёхзначных чисел (с округлением конечного результата)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Округление чисел до сотен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округлением чисел до сотен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со знаком округления («≈»)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Округление чисел до сотен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трёхзначных чисел (с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руглением конечного результата)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Style w:val="c3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Округляют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числа в пределах </w:t>
            </w:r>
            <w:r w:rsidRPr="00AB0675">
              <w:rPr>
                <w:rStyle w:val="c8"/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1 000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до указанного разряда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сотен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(с помощью учителя)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Используют в записи знак 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ругления («≈»)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трёхзначных чисел (без окру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ления конечного результата)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Style w:val="c3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Округляют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числа в пр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делах </w:t>
            </w:r>
            <w:r w:rsidRPr="00AB0675">
              <w:rPr>
                <w:rStyle w:val="c8"/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1 000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до указанн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о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го разряда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сотен</w:t>
            </w:r>
          </w:p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Используют в записи знак округления («≈»)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примеров на сложение и вычитание трёхзначных чисел (с округлением конечного результата)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Контрольная раб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та по теме «Нум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рация чисел в пр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делах 1 000»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Оценивание и проверка уровня зн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ний обучающихся по теме: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«Все де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ствия с числами в пределах 100»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 (с помощью калькулятора) Понимают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струкцию к учебному заданию</w:t>
            </w: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Работа над ошибк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Круг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Замкнутые и незамкнутые кривые линии: окружность, круг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окружности с данным радиусом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окружностей с радиус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ми, равными по длине, разными по длине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B0675">
              <w:rPr>
                <w:rFonts w:ascii="Times New Roman" w:hAnsi="Times New Roman"/>
                <w:sz w:val="24"/>
              </w:rPr>
              <w:t>Различают понятия: окру</w:t>
            </w:r>
            <w:r w:rsidRPr="00AB0675">
              <w:rPr>
                <w:rFonts w:ascii="Times New Roman" w:hAnsi="Times New Roman"/>
                <w:sz w:val="24"/>
              </w:rPr>
              <w:t>ж</w:t>
            </w:r>
            <w:r w:rsidRPr="00AB0675">
              <w:rPr>
                <w:rFonts w:ascii="Times New Roman" w:hAnsi="Times New Roman"/>
                <w:sz w:val="24"/>
              </w:rPr>
              <w:t>ность, круг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</w:rPr>
              <w:t xml:space="preserve">Выполняют построение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ружности с помощью циркуля, с данным радиусом</w:t>
            </w:r>
          </w:p>
          <w:p w:rsidR="005728CE" w:rsidRPr="00AB0675" w:rsidRDefault="005728CE" w:rsidP="00A76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B0675">
              <w:rPr>
                <w:rFonts w:ascii="Times New Roman" w:hAnsi="Times New Roman"/>
                <w:sz w:val="24"/>
              </w:rPr>
              <w:t>Различают, используют в речи понятия: окру</w:t>
            </w:r>
            <w:r w:rsidRPr="00AB0675">
              <w:rPr>
                <w:rFonts w:ascii="Times New Roman" w:hAnsi="Times New Roman"/>
                <w:sz w:val="24"/>
              </w:rPr>
              <w:t>ж</w:t>
            </w:r>
            <w:r w:rsidRPr="00AB0675">
              <w:rPr>
                <w:rFonts w:ascii="Times New Roman" w:hAnsi="Times New Roman"/>
                <w:sz w:val="24"/>
              </w:rPr>
              <w:t>ность, круг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</w:rPr>
              <w:t xml:space="preserve">Выполняют построение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окружности с данным радиусом, с радиусами, равными по длине, ра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ными по длине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Меры измерения массы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Грамм (1 кг = 1000г)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мерой измерения грамм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1кг = 1000 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именованных чисел (грамм, килограмм)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в 2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действия, без скобок (сложение, вычитание), с числами выраженной одной мерой измерения (кг, грамм.)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задач с имен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ванными числами (грамм, кг) на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хождение суммы и остатка</w:t>
            </w:r>
          </w:p>
        </w:tc>
        <w:tc>
          <w:tcPr>
            <w:tcW w:w="3402" w:type="dxa"/>
          </w:tcPr>
          <w:p w:rsidR="005728CE" w:rsidRPr="00AB0675" w:rsidRDefault="005728CE" w:rsidP="00990AA9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Называют меру измерения (центнер - килограмм)</w:t>
            </w:r>
          </w:p>
          <w:p w:rsidR="005728CE" w:rsidRPr="00AB0675" w:rsidRDefault="005728CE" w:rsidP="00990AA9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Выполнят сравнение имен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ванных чисел</w:t>
            </w:r>
          </w:p>
          <w:p w:rsidR="005728CE" w:rsidRPr="00AB0675" w:rsidRDefault="005728CE" w:rsidP="00990AA9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примеры в 2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тических действия на слож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ние и вычитание, умножение и деление (с опорой на таблицу умножения)</w:t>
            </w:r>
          </w:p>
          <w:p w:rsidR="005728CE" w:rsidRPr="00AB0675" w:rsidRDefault="005728CE" w:rsidP="00990AA9">
            <w:pPr>
              <w:pStyle w:val="NoSpacing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составные задачи с именованными числами (ц, кг), с помощью учителя</w:t>
            </w:r>
          </w:p>
        </w:tc>
        <w:tc>
          <w:tcPr>
            <w:tcW w:w="2835" w:type="dxa"/>
          </w:tcPr>
          <w:p w:rsidR="005728CE" w:rsidRPr="00AB0675" w:rsidRDefault="005728CE" w:rsidP="00990AA9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Называют меру измер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ния (центнер - кил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грамм)</w:t>
            </w:r>
          </w:p>
          <w:p w:rsidR="005728CE" w:rsidRPr="00AB0675" w:rsidRDefault="005728CE" w:rsidP="00990AA9">
            <w:pPr>
              <w:pStyle w:val="NoSpacing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Выполнят сравнение именованных чисел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в 2 арифметических дейс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вия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тание, умножение и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зад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 с именованными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лами (ц, кг)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при измерении массы двумя мерами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Повторение меры измерения (грамм, килограмм) 1кг = 1000 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именованных чисел (грамм, килограмм), одной, двумя мерами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чисел, полученных при измерении двумя мерами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с именованными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лами (грамм, кг) на нахождение суммы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именованные числа (грамм, килограмм)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ной мерой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при измерении двумя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с именованн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 числами (грамм, кг) на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хождение суммы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именованные числа (грамм, килограмм) двумя мерами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 вычитание чисел,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лученных при измерении двумя мерами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с имен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ванными числами (грамм, кг) на нахождение суммы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 в пределах 1 000 без перехода через разряд (устные вычисления)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Разложение чисел в виде суммы разрядных слагаемых вида: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(234 = 200 + 30 + 4; 340 = 300 + 40)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Получение чисел из разрядных слагаемых, примеры вида: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400 +  20 + 5 = 425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400 + 20 = 420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400 + 5 = 405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трёхзначных чисел в пределах 1 000 без перехода через разряд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и составление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ческих задач практического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по краткой записи на нахождение суммы,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Получают числа из разрядных слагаемых, 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400 +  20 + 5 = 425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400 + 20 = 420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400 + 5 = 405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 сложение и вычитание трёхзначных чисел в пределах 1 000 без перехода через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арифметические зад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 практического содержания на нахождение суммы, остатка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Представляют числа в виде суммы разрядных слага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мых вида: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(234 = 200 + 30 + 4; 340 = 300 + 40)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Получают числа из разря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слагаемых, 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400 +  20 + 5 = 425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400 + 20 = 420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400 + 5 = 405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 сложение и вычитание трёхзначных чисел в пред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лах 1 000 без перехода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рез разряд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и составляют арифметические задачи практического содержания по краткой записи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суммы, остатка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круглых сотен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Чтение и запись круглых сотен в пределах 1 000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круглых сотен,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 сот. + 3 сот. = 8 сот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500 + 300 = 800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600 – 200 = 400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 сот. – 2 сот. = 4 сот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и составление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ческих задач практического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по краткой записи на нахождение суммы,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Читаю, записываю круглые сотни в пределах 1 000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круглых сотен, с записью примера в строчку.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 сот. + 3 сот. = 8 сот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500 + 300 = 800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600 – 200 = 400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 сот. – 2 сот. = 4 сот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(по образцу)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арифметические зад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 практического содержания на нахождение суммы,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Читаю, записываю круглые сотни в пределах 1 000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 вычитание круглых сотен,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 сот. + 3 сот. = 8 сот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500 + 300 = 800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600 – 200 = 400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 сот. – 2 сот. = 4 сот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круглых сотен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Счет от 1 000 и до 1000 числов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 группами по 200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числовых выражений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круглых сотен,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и решение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задач по предложенному сюжету, готовому решению, кра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кой записи на нахождение суммы,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Присчитывают и отсчитывают от 1000 и до 1 000 числовыми группами по 200, с последу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щей записью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числовых выражений, сравнивают полученные отв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ты с данными числами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круглых сотен,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Решают и составляют задачи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по предложенному сюжету, готовому решению, краткой записи на нахождение суммы,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Присчитывают и отсчит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вают от 1000 и до 1 000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словыми группами по 200, с последующей записью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сложение и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читание числовых выраж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ний, сравнивают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ответы с данными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 вычитание круглых сотен,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и составляют зад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по предложенному 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жету, готовому решению, краткой записи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дение суммы, остатка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трёхзначных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и круглых сотен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приёмом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и вычитания трёхзначных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и круглых сотен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(350 + 200 = 550; 350 – 200 = 150)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трехзначных чисел и круглых сотен, приёмами устных вычислений (с записью примера в строчку)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в 2 действия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«Сколько было (стало)…?»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трёхзначных чисел и круглых сотен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(350 + 200 = 550;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350 – 200 = 150) по образцу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в 2 действия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трёхзначных чисел и круглых сотен.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(350 + 200 = 550;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350 – 200 = 150)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в 2 дейс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вия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трёхзначных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и круглых деся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ков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приёмом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и вычитания трёхзначных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и круглых десятков.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(430 + 20 = 450; 430 – 20 = 410)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трехзначных чисел и круглых десятков, приёмами ус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вычислений (с записью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мера в строчку)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в 2 действия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«Сколько было (стало)…?»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трёхзначных чисел и круглых десятков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(430 + 20 = 450; 430 – 20 = 410)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 образцу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в 2 действия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трёхзначных чисел и круглых десятков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(430 + 20 = 450; 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430 – 20 = 410)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в 2 дейс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вия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трёхзначных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и круглых деся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ков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приёма сложения и вычитания трёхзначных чисел и круглых десятков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(430 + 20 = 450; 430 – 20 = 410)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Счет до 1 000 и от 1 000 числов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 группами по 20, 50 устно и с записью чисел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трехзначных чисел и круглых десятков, приёмами ус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вычислений (с записью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мера в строчку)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числовых выражений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Присчитывают, отсчитывают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до 1 000 и от 1 000 числовыми группами по 20, 50 устно и с записью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 сложение и вычитание трехзначных чисел и круглых десятков, приёмами устных вычислений (с записью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мера в строчку)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(430 + 20 = 450; 430 – 20 = 410)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 образцу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Присчитывают, отсчит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вают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до 1 000 и от 1 000 числ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выми группами по 20, 50 устно и с записью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 сложение и вычитание трехзначных чисел и 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лых десятков, приёмами устных вычислений (с 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писью примера в строчку)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(430 + 20 = 450; 430 – 20 = 410)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сложение и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читание числовых выраж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ний, сравнивают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ответы с данными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лами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трёхзначных и однозначных чисел в пределах 1 000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приёмом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и вычитание трёхзначных и однозначных чисел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вида: 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= 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5    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 2 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=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трёхзначных и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задач практ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ческого содержания на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произведения (стоимости) и нахождение суммы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Знакомятся с приёмом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и вычитания трёхзначных и однозначных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= 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5    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 2 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=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трёхзначных и однозначных чисел (по обра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цу)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задачи практического содержания на нахождение произведения (стоимости) и нахождение суммы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Знакомятся с приёмом 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жения и вычитания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и однозначных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2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= 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5    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3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 –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 2 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=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12</w:t>
            </w:r>
            <w:r w:rsidRPr="00AB0675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>1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 вычитание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и однозначных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задачи практического содержания на нахождение произвед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(стоимости) и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суммы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неполных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в пределах 1 000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Представление неполного числа в виде суммы разрядных слагаемых: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(150 = 100 + 50)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приёмом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и вычитание неполных чисел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неполных трёхзначных чисел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230 + 150 = 380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370 – 230 = 140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 практического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жания с постановкой вопроса к задаче на нахождение суммы,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татка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Представляют неполные числа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 виде суммы разрядных 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гаемых: (150 = 100 + 50)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 образцу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неполных трёхзначных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230 + 150 = 380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370 – 230 = 140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практического содержания с постановкой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проса к задаче на нахождение суммы,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Представляют неполные числа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 виде суммы разрядных слагаемых: (150 = 100 + 50)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неполных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230 + 150 = 380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370 – 230 = 140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с пост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новкой вопроса к задаче на нахождение суммы, остатка 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Контрольная раб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та по теме: «Сл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жение и вычитание чисел без перехода через разряд»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Оценивание и проверка уровня знаний обучающихся по теме: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«Все действия с числами в пред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лах 100»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 (с помощью калькулятора)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трольной работы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Понимают инструкцию к учебному заданию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Работа над ошибк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полных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в пределах 1 000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Представление полного числа в виде суммы разрядных слагаемых: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(156 = 100 + 50 + 6)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приёмом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и вычитание полных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полных трёхзначных чисел в пределах 1 000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234 + 123 = 357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456 – 312 = 144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чисел, полученных при измерении длины, массы (одной, двумя мерами)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практического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жания на нахождение произвед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ния,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ками, корректируют свою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тельность с учетом выста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Представляют полные числа в виде суммы разрядных 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гаемых: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(156 = 100 + 50 + 6)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 образцу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полных трёхзначных чисел в пределах 1 000.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234 + 123 = 357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456 – 312 = 144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при измерении времени одной мерой (кг, г, м, см)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практического содержания на нахождение произведения, остатка (с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недочетов.</w:t>
            </w:r>
          </w:p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Представляют полные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ла в виде суммы разрядных слагаемых: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(156 = 100 + 50 + 6)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 образцу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полных трёхзначных чисел в пределах 1 000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234 + 123 = 357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456 – 312 = 144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числа, пол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ченные при измерении вр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мени двумя мерами (кг, г, м, см)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произведения,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татка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Геометрический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териал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Четырёхугольники (прямоугольник, квадрат)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понятий: основание, противоположные стороны,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тивоположные углы, смежные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Различение основных свойств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тырёхугольников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Выделение из четырехугольников прямоугольников, квадратов.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Построение прямоугольников, квадратов по заданным сторонам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понятия: основ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ние, противоположные стор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ны, противоположные углы, смежные углы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Выделяют прямоугольники, квадраты называя их основные свойства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моугольников, квадратов по заданным сторонам, с пом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и используют в речи понятия: основание, противоположные стороны, противоположные углы, смежные углы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Выделяют прямоугольники, квадраты называя их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новные свойства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прямоугольников, квадр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тов по заданным сторонам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Мера измерения длины.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Километр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(1км = 1000 м)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мерой измерения длины километр 1 км = 1 000 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вычитание чисел с мерами измерения (км, 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скорости по схематичному рисунку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меру измерения 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лометр 1 км = 1000 м, с оп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на таблицу «Мер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длины»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чисел с мерами измерения (км, 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нахождение скорости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меру измерения километр 1 км = 1000 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 вычитание чисел с мерами измерения (км, 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скорости по схем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тичному рисунку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Мера измерения длины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Километр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(1км = 1000 м)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меры измерения дл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 километр 1 км = 1 000 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вычитание с мерами измерения (км, м), одной, двумя мерами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именованных чисел одной, двумя мерами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скорости по схематичному рисунку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чисел с мерами измерения (км, м), одной мерой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с мерами измерения длины (км, м),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ной мерой измерения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нахождение скорости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чисел с мерами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рения (км, м), двумя 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 измерения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с мерами измерения длины (км, м), двумя мерами измерения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скорости по схем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тичному рисунку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Мера измерения длины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Метр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(1м = 1000 мм)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(1м = 100 см)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мерой измерения 1 м = 1000 мм; 1 м = 100 см)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чисел с мерами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рения длины (м, см, мм) одной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рой, двумя мерами измерения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с мерами измерения длины на нахождение суммы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меру измерения метр 1 м = 1000 мм; 1 м = 100 см), с опорой на таблицу «Мер измерения длины»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чисел с мерами измерения (м, см, мм), с одной мерой измерения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с мерами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длины на нахождение суммы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меру измерения метр 1 м = 1000 мм; 1 м = 100 см)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 вычитание чисел с мерами измерения (м, см, мм), с одной, двумя мерами измерения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с мерами измерения длины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суммы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чисел с вопросами: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«На сколько бол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«На сколько 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ше?»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Ознакомление с правилом: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«Сравнение чисел с вопросами: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«На сколько больше?»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«На сколько меньше?»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Разностное сравнение чисел (с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просами: «На сколько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на сравнение (отношение) чисел с вопросами: «На сколько больше (меньше)…?»; моделир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вание содержания задач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«На сколько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сравнение (о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ношение) чисел с вопросами: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ше)…?»; моделирование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задач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с вопр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сами: «На сколько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сравн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(отношение) чисел с вопросами: «На сколько больше (меньше)…?»;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делирование содержания задач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чисел с вопросами: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«На сколько бол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«На сколько 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ше?»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Закрепление правила: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«Сравнение чисел с вопросами: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«На сколько больше?»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«На сколько меньше?»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Разностное сравнение чисел (с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просами: «На сколько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на сравнение (отношение) чисел с вопросами: «На сколько больше (меньше)…?»; моделир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вание содержания задач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«На сколько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сравнение (о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ношение) чисел с вопросами: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ше)…?»; моделирование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задач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с вопр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сами: «На сколько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сравн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(отношение) чисел с вопросами: «На сколько больше (меньше)…?»;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делирование содержания задач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Диагонали прям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угольника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понятий: основание, противоположные стороны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моугольника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Диагональ в прямоугольнике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Построение прямоугольника по заданным сторонам с использов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нием букв латинского алфавита (А, В, С, </w:t>
            </w:r>
            <w:r w:rsidRPr="00AB0675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понятия: основ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ние, противоположные стор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 прямоугольника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моугольника по заданным сторонам с использованием букв латинского алфавита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(А, В, С, </w:t>
            </w:r>
            <w:r w:rsidRPr="00AB0675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), проводят в нём диагонали (с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понятия и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пользуют в речи: основ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ние, противоположные ст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роны прямоугольника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прямоугольника по зада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ным сторонам с использ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ванием букв латинского алфавита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(А, В, С, </w:t>
            </w:r>
            <w:r w:rsidRPr="00AB0675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), проводят в нём диагонали</w:t>
            </w:r>
          </w:p>
        </w:tc>
      </w:tr>
      <w:tr w:rsidR="005728CE" w:rsidRPr="00AB0675" w:rsidTr="00AB0675">
        <w:tc>
          <w:tcPr>
            <w:tcW w:w="14142" w:type="dxa"/>
            <w:gridSpan w:val="6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чисел в пределах 1 000 с переходом через разряд – 19 часов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двузна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с перех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дом через разряд в пределах 1 000 (письменные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письменного алг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ритма сложения двузначных чисел с переходом через разряд,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практического содержания с вопросами: «На сколько дороже (дешевле)…?»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практического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жания с последующей постано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кой вопроса: «На сколько дороже (дешевле)…?»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сложении (слагаемое, слага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мое, сумма), по опорной 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лице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двузначных чисел с переходом через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практического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с вопросами: «На сколько дороже (дешевле)…?»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сложении (слагаемое, 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гаемое, сумма)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с переходом через разряд,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с посл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дующей постановкой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проса: «На сколько дороже (дешевле)…?»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</w:pPr>
            <w:r w:rsidRPr="00AB0675">
              <w:br w:type="page"/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с перех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дом через разряд в пределах 1 000 (письменные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письменным 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горитмом сложения трёхзначных чисел с переходом через разряд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трёхзначных чисел с переходом через разряд (письменные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ления), с записью примера в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Составление и решение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тических задач практического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(на основе действий с предметными совокупностями) по краткой записи на нахождение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сложении (слагаемое, слага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мое, сумма), по опорной 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лице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трёхзначных чисел с переходом через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 (письменные вычисления),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и составляют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(на основе действий с предметными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вокупностями) по краткой 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писи на нахождение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сложении (слагаемое, 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гаемое, сумма).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с переходом через разряд (письменные вычисления),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и составляют арифметические задачи (на основе действий с предме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ными совокупностями) по краткой записи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остатка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с перех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дом через разряд в пределах 1 000 (письменные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Отработка навыков письменного алгоритма сложения трёхзначных чисел с переходом через разряд,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задач практ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ческого содержания, с последу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щей постановкой вопроса на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хождение суммы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трёхзначных чисел с перех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дом через разряд,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практического содержания, с последующей постановкой вопроса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суммы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трёхзначных чисел с переходом через разряд,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содержания, с посл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дующей постановкой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проса на нахождение су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в пред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лах 1 000 с перех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дом через разряд (все случаи)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алгоритма письме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ного сложения трёхзначных чисел с однозначными, двузначными, трёхзначными, с применением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реместительного свойства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(с записью примера в столбик)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 (579 + 5; 5 + 579; 383 + 47; 47 + 383)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числовых выражений.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суммы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трёхзначных чисел с однозначными,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значными, трёхзначными с записью примера в столбик)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 (579 + 5)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числовые выр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нахождение суммы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с однозна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ными, двузначными,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значными с применением переместительного свойс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ва сложения с записью примера в столбик)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 (579 + 5;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 + 579; 383 + 47; 47 + 383)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числовые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составных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суммы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Вычитание чисел в пределах 1 000, с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ним переходом через разряд (письменные вычисления)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письменным 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горитмом вычитания трёхзначных чисел с одним переходом через разряд, с записью примера в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на нахождение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чисел при вычитании (уменьшаемое, вычитаемое, разность), с оп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вычитание с одним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реходом через разряд,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на нахождение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при вычитании (умен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шаемое, вычитаемое,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ность)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вычитание с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ним переходом через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остатка</w:t>
            </w:r>
          </w:p>
        </w:tc>
      </w:tr>
      <w:tr w:rsidR="005728CE" w:rsidRPr="00AB0675" w:rsidTr="00AB0675">
        <w:trPr>
          <w:trHeight w:val="188"/>
        </w:trPr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Вычитание чисел в пределах 1 000, с двумя переходами через разряд (пис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менные вычисления)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письменным 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горитмом вычитания трёхзначных чисел с двумя переходами через разряд, с записью примера в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чисел при вычитании (уменьшаемое, вычитаемое, разность), с оп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вычитание с двумя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реходами через разряд,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столбик (с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ские задачи 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при вычитании (умен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шаемое, вычитаемое,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ность)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вычитание с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мя переходами через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Вычитание чисел в пределах 1 000 (ос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бые случаи, с 0 в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редине и на конце)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630 – 541; 713 - 105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Ознакомление с письменным приёмом вычитания трёхзначных чисел с 0 в середине и на конце, с записью примера в столбик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630 – 541; 713 - 105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числовых выражений с вопросами: «На сколько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с вопросами: «На сколько больше (меньше)…?»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вычитание трёхзначных чисел с 0 в середине и на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це, с записью примера в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630 – 541; 713 – 105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числовые выр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жения с вопросами: «На сколько больше (меньше)…?».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практического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с вопросами: «На сколько больше (меньше)…?»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вычитание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с 0 в серед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не и на конце, с записью примера в столбик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630 – 541; 713 – 105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числовые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ражения с вопросами: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с вопр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сами: «На сколько больше (меньше)…?»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Вычитание из 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лых чисел в пред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лах 1 000, с двумя переходами через разряд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500 – 3; 500 – 13; 500 - 213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читания круглых чисел с двумя переходами через разряд,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500 – 3; 500 – 13; 500 – 213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практического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жания на нахождение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круглых чисел с двумя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реходами через разряд,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вида: 500 – 3;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500 – 13; 500 – 213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практического содержания на нахождение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круглых чисел с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мя переходами через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вида: 500 – 3;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500 – 13; 500 – 213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остатка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Вычитание из 1000 однозначные,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значные,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числа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1000 -2 ; 1000 – 42; 1 000 – 642 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читания из 1 000 однозначные, двузначные, трёхзначные числа,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1000 -2 ; 1000 – 42; 1 000 – 642.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практического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жания, с последующей постано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кой вопроса на нахождение оста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из 1 000 однозначные, двузначные, трёхзначные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ла, с записью примера в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1000 -2 ; 1000 – 42; 1 000 – 642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практического содержания, с последующей постановкой вопроса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из 1 000 однозна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ные, двузначные,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числа, с записью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1000 -2 ; 1000 – 42; 1 000 – 642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содержания, с посл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дующей постановкой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проса на нахождение оста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ка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 в пределах 1 000 с переходом через разряд (все случаи)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алгоритма письме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ного сложения и вычитание чисел в пределах 1 000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чисел в пределах 1 000, с последующей проверкой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вильности вычислений по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дению суммы, разности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на сравн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(отношение) чисел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чисел в пределах 1 000, 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следующей проверкой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вильности вычислений по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хождению суммы, разности.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сравнение (о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ношение) чисел с вопросами: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чисел в пределах 1 000, с последующей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веркой правильности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числений по нахождению суммы, разности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сравн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(отношение) чисел с вопросами: «На сколько больше (меньше)…?»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 в пределах 1 000 с переходом через разряд (все случаи)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алгоритма письме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ного сложения и вычитание чисел в пределах 1 000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чисел в пределах 1 000, с последующей проверкой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вильности вычислений по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дению суммы, разности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на сравн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(отношение) чисел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 моделирование содерж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задач, запись ответа задачи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чисел в пределах 1 000, 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следующей проверкой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вильности вычислений по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хождению суммы, разности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сравнение (о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ношение) чисел с вопросами: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чисел в пределах 1 000, с последующей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веркой правильности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числений по нахождению суммы, разности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составных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 сравнение (отношение) чисел с вопросами: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Составляют краткую запись к задаче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 в пределах 1 000 с переходом через разряд (все случаи)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Счет до 1 000 и от 1 000 числов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 группами по 20, 50 устно и с записью чисел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числовых выражений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Присчитываю, отсчитывают до1 000 и от 1 000 числовыми группами по 20, 50 устно и с записью чисел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числовые выр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жения 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Присчитываю, отсчитыв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ют до 1 000 и от 1 000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словыми группами по 20, 50 устно и с записью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числовые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ражения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 в пределах 1 000 с переходом через разряд (все случаи)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приёма округления чисел до десятков, сотен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нахождение неизвестных компонентов (сл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гаемое, уменьшаемое, вычита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мое)</w:t>
            </w:r>
          </w:p>
          <w:p w:rsidR="005728CE" w:rsidRPr="00AB0675" w:rsidRDefault="005728CE" w:rsidP="00AB0675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 w:rsidRPr="00AB0675">
              <w:rPr>
                <w:sz w:val="24"/>
              </w:rPr>
              <w:t>Проверка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правильности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решения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</w:rPr>
              <w:t>Решение простых</w:t>
            </w:r>
            <w:r w:rsidRPr="00AB0675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арифметических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нахождение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неизвестных (слагаемого, уменьшаемого, выч</w:t>
            </w:r>
            <w:r w:rsidRPr="00AB0675">
              <w:rPr>
                <w:rFonts w:ascii="Times New Roman" w:hAnsi="Times New Roman"/>
                <w:sz w:val="24"/>
              </w:rPr>
              <w:t>и</w:t>
            </w:r>
            <w:r w:rsidRPr="00AB0675">
              <w:rPr>
                <w:rFonts w:ascii="Times New Roman" w:hAnsi="Times New Roman"/>
                <w:sz w:val="24"/>
              </w:rPr>
              <w:t>таемого):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краткая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запись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задачи,</w:t>
            </w:r>
            <w:r w:rsidRPr="00AB0675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решение</w:t>
            </w:r>
            <w:r w:rsidRPr="00AB067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 с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проверкой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Style w:val="c3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Округляют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числа в пределах </w:t>
            </w:r>
            <w:r w:rsidRPr="00AB0675">
              <w:rPr>
                <w:rStyle w:val="c8"/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1 000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до указанного разряда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десятков, сотен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(с помощью учителя)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Используют в записи знак о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ругления («≈»)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неизвестных компонентов (слагаемое, уменьшаемое,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читаемое)</w:t>
            </w:r>
          </w:p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ские задачи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 xml:space="preserve"> на</w:t>
            </w:r>
            <w:r w:rsidRPr="00AB0675">
              <w:rPr>
                <w:rFonts w:ascii="Times New Roman" w:hAnsi="Times New Roman"/>
                <w:spacing w:val="-4"/>
                <w:sz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нахождение</w:t>
            </w:r>
            <w:r w:rsidRPr="00AB0675">
              <w:rPr>
                <w:rFonts w:ascii="Times New Roman" w:hAnsi="Times New Roman"/>
                <w:spacing w:val="-4"/>
                <w:sz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 xml:space="preserve">неизвестных (слагаемого, уменьшаемого, вычитаемого), записывают краткую запись к задаче </w:t>
            </w:r>
          </w:p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lang w:eastAsia="en-US"/>
              </w:rPr>
              <w:t>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pStyle w:val="NoSpacing"/>
              <w:spacing w:line="276" w:lineRule="auto"/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AB0675">
              <w:rPr>
                <w:rStyle w:val="c3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Округляют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числа в пред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е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лах </w:t>
            </w:r>
            <w:r w:rsidRPr="00AB0675">
              <w:rPr>
                <w:rStyle w:val="c8"/>
                <w:rFonts w:ascii="Times New Roman" w:hAnsi="Times New Roman"/>
                <w:sz w:val="24"/>
                <w:szCs w:val="24"/>
                <w:shd w:val="clear" w:color="auto" w:fill="FFFFFF"/>
                <w:lang w:eastAsia="en-US"/>
              </w:rPr>
              <w:t xml:space="preserve">1 000 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до указанного разряда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десятков, сотен</w:t>
            </w:r>
            <w:r w:rsidRPr="00AB0675">
              <w:rPr>
                <w:rStyle w:val="c8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(с помощью учителя)</w:t>
            </w:r>
          </w:p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Используют в записи знак округления («≈»)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неизвестных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понентов (слагаемое, уменьшаемое, вычитаемое)</w:t>
            </w:r>
          </w:p>
          <w:p w:rsidR="005728CE" w:rsidRPr="00AB0675" w:rsidRDefault="005728CE" w:rsidP="00AB067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en-US"/>
              </w:rPr>
              <w:t>тические задачи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 xml:space="preserve"> на</w:t>
            </w:r>
            <w:r w:rsidRPr="00AB0675">
              <w:rPr>
                <w:rFonts w:ascii="Times New Roman" w:hAnsi="Times New Roman"/>
                <w:spacing w:val="-4"/>
                <w:sz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нахо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ж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дение</w:t>
            </w:r>
            <w:r w:rsidRPr="00AB0675">
              <w:rPr>
                <w:rFonts w:ascii="Times New Roman" w:hAnsi="Times New Roman"/>
                <w:spacing w:val="-4"/>
                <w:sz w:val="24"/>
                <w:lang w:eastAsia="en-US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неизвестных (слага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е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мого, уменьшаемого, выч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и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таемого), записывают кра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т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кую запись к задаче, в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ы</w:t>
            </w:r>
            <w:r w:rsidRPr="00AB0675">
              <w:rPr>
                <w:rFonts w:ascii="Times New Roman" w:hAnsi="Times New Roman"/>
                <w:sz w:val="24"/>
                <w:lang w:eastAsia="en-US"/>
              </w:rPr>
              <w:t>полняют проверку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 в пределах 1 000 с переходом через разряд (все случаи)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чисел, полученных при измерении (длины, массы, стоим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сти), с последующей проверкой (сложение, вычитание)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на нахождение стоимости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чисел, полученных при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рении (длины, массы, стоим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сти), с последующей прове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кой (сложение, вычитание)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практического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на нахождение стоимости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чисел, полученных при измерении (длины, массы, стоимости), с посл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дующей проверкой (слож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ние, вычитание)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составных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тических задач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стоимости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Геометрический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териал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Виды треугольн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ков: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остроугольный,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моугольный, туп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угольный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Замкнутые, незамкнутые лома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линии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Элементы треугольника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Основные понятия, различия тр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угольников по видам углов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Построение треугольников разных видов (по видам углов), использ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вание букв латинского алфавита для обозначения (</w:t>
            </w:r>
            <w:r w:rsidRPr="00AB0675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, В, С) тр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угольников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элементы треугол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ников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треугольники по видам углов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тр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угольников разных видов (по видам углов), используют 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квы латинского алфавита для обозначения (</w:t>
            </w:r>
            <w:r w:rsidRPr="00AB0675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, В, С) тр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угольников, с помощью 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тёжного угольника (с пом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элементы тр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треугольники по видам углов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треугольников разных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дов (по видам углов),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пользуют буквы латинского алфавита для обозначения (</w:t>
            </w:r>
            <w:r w:rsidRPr="00AB0675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, В, С) треугольников, с помощью чертёжного угольника 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 в пределах 1 000 с переходом через разряд (все случаи)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чисел, полученных при измерении (длины, массы, стоим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сти), с последующей проверкой (сложение, вычитание)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задач практ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ческого содержания с вопросами: «На сколько больше (меньше)…?»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чисел, полученных при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рении (длины, массы, стоим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сти), с последующей прове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кой (сложение, вычитание)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задачи практического содержания с вопросами: «На сколько больше (меньше)…?» (с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чисел, полученных при измерении (длины, массы, стоимости), с посл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дующей проверкой (слож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ние, вычитание)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Решают составные задачи практического содержания с вопросами: «На сколько больше (меньше)…?»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Контрольная раб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та по теме: «Сл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жение и вычитание чисел с переходом через разряд»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Оценивание и проверка уровня знаний обучающихся по теме: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«Все действия с числами в пред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лах 100»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 (с помощью калькулятора)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Работа над ошибк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ми. Сложение и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читание чисел в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делах 1 000 с пер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ходом через разряд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Выполнение работы над ошибк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чисел, полученных при измерении (длины, массы, стоим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сти), с последующей проверкой (сложение, вычитание)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в 2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ческих действия (сложение,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ками, корректируют свою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тельность с учетом выста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 и вычитание чисел, полученных при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рении (длины, массы, стоим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сти)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в 2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тических действия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 и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 чисел, полученных при измерении (длины, массы, стоимости), с посл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дующей проверкой (слож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ние, вычитание)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в 2 ари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ф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метических действия 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Единицы измерения времени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единицами вр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мени (1мин., 1 нед., 1ч., 1 сут., 1 год, 1 мес.)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Чтение и запись соотношения мер времени (1год = 12 месяцев = 365 (366) суток; 1 неделя = 7 суток; 1ч = 60 мин; 1 месяц = 30,31 суток; 1 сутки = 24 ч) Високосный год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Обозначение порядкового номера каждого месяца, года с помощью цифр римской нумерации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чисел с мерами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рения времени (год, сутки) 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Знакомятся с единицами вр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мени (1мин, 1нед, 1ч, 1сут, 1год, 1 мес)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 меры времени (1год = 12 месяцев = 365 (366) суток; 1 неделя = 7 суток; 1ч = 60 мин; 1 месяц = 30,31 суток; 1 сутки = 24 ч), с опорой на таблицу соотнош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«Меры времени»</w:t>
            </w:r>
          </w:p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Обозначают порядковый н</w:t>
            </w: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мер каждого месяца с пом</w:t>
            </w: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щью цифр римской нумерации с помощью календаря</w:t>
            </w:r>
          </w:p>
          <w:p w:rsidR="005728CE" w:rsidRPr="00AB0675" w:rsidRDefault="005728CE" w:rsidP="00AB0675">
            <w:pPr>
              <w:spacing w:after="0"/>
              <w:rPr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Сравнивают числа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 мерами измерения времени (год,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тки),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 помощью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Знакомятся с единицами времени (1мин, 1нед, 1ч, 1сут, 1год, 1 мес).</w:t>
            </w:r>
          </w:p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 меры времени (1год = 12 месяцев = 365 (366) суток; 1 неделя = 7 суток; 1ч = 60 мин; 1 месяц = 30,31 суток; 1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тки = 24 ч)</w:t>
            </w:r>
          </w:p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Называют единицы измер</w:t>
            </w: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ния времени, в том числе сокращенные обозначения</w:t>
            </w:r>
          </w:p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Определяют времена года</w:t>
            </w:r>
          </w:p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Понимают представление о високосном годе</w:t>
            </w:r>
          </w:p>
          <w:p w:rsidR="005728CE" w:rsidRPr="00AB0675" w:rsidRDefault="005728CE" w:rsidP="00AB067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>Обозначают порядковый номер каждого месяца с помощью цифр римской нумерации</w:t>
            </w:r>
          </w:p>
          <w:p w:rsidR="005728CE" w:rsidRPr="00AB0675" w:rsidRDefault="005728CE" w:rsidP="00AB0675">
            <w:pPr>
              <w:spacing w:after="0"/>
              <w:rPr>
                <w:color w:val="000000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Сравнивают числа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 мерами измерения времени (год, сутки)</w:t>
            </w:r>
          </w:p>
        </w:tc>
      </w:tr>
      <w:tr w:rsidR="005728CE" w:rsidRPr="00AB0675" w:rsidTr="00AB0675">
        <w:tc>
          <w:tcPr>
            <w:tcW w:w="14142" w:type="dxa"/>
            <w:gridSpan w:val="6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Умножение и деление чисел в пределах 1 000 – 31 час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круглых десятков и круглых сотен на однозна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ное число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алгоритмом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жения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круглых десятков и кру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лых сотен на однозначное число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примеров на умножение круглых десятков и круглых сотен на однозначное число без перех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да через разряд приёмами устных вычислений (с записью примера в строчку)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2 дес. х 3 = 6 дес.    2 сот. х 3 = 6 сот.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20 х 3 = 60              200 х 3 = 600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простых и составных арифметических задач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произведения (стоимости)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Решают примеры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 умнож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ние круглых десятков и кру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лых сотен на однозначное число без перехода через ра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ряд приёмами устных вычи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лений (с записью примера в строчку),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с опорой на таблицу умножения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дес. х 3 = 6 дес.  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200 х 3 = 600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х 3 = 60           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2 сот. х 3 = 6 сот.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ские задачи на нахождение произведения (стоимости)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круглые десятки среди других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Решают примеры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 умн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жение круглых десятков и круглых сотен на одн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значное число без перехода через разряд приёмами ус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ных вычислений (с записью примера в строчку)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 дес. х 3 = 6 дес.  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200 х 3 = 600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х 3 = 60           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2 сот. х 3 = 6 сот.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произведения (сто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мости)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Деление круглых десятков и круглых сотен на однозна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ное число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Знакомство с алгоритмом деления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круглых десятков и круглых сотен на однозначное число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примеров на деление круглых десятков и круглых сотен на однозначное число без перех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да через разряд приёмами устных вычислений (с записью примера в строчку)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60 : 2 = 30              600 : 2 = 300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6 дес.: 2 = 3 дес.   6 сот.: 2 = 3 сот.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простых и составных арифметических задач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Решают примеры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 деление круглых десятков и круглых сотен на однозначное число без перехода через разряд приёмами устных вычислений (с записью примера в стро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ку)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, с опорой на таблицу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60 : 2 = 30              600 : 2 = 300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6 дес.: 2 = 3 дес.  6 сот.: 2 =3сот.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ские задачи на нахождение остатка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круглые десятки и круглые сотни среди др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гих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Решают примеры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на дел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ние круглых десятков и круглых сотен на одн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значное число без перехода через разряд приёмами ус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ных вычислений (с записью примера в строчку)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остатка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круглых десятков и круглых сотен на однозна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ное число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устного алгоритма умножения круглых десятков на однозначное число,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числовых выражений в 2 действия (умножение, деление, сложение, вычитание)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и составление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ческих задач практического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на нахождение (цены, стоимости)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круглых десятков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число, с записью примера в строчку (с опорой на таблицу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числ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вых выражений в 2 действия (умножение, деление,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ние, вычитание)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и составляют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практическ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 содержания на нахождение (цены, стоимости), с помощью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 круглых десятков на однозначное число,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словых выражений в 2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й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ствия (умножение, деление, сложение, вычитание),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и составляют арифметические задачи практического содержания на нахождение (цены, стоимости)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неполных трёхзначных чисел на однозначное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150 : 5 =30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неполных трёхзначных чисел на однозначное число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деление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полных трёхзначных чисел на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нозначное число на основе вза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мосвязи (умножение, деление)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150 : 5 =30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20 х 7 = 140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140 : 7 = 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(с записью примера в строчку)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на деление предметных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вокупностей на 4,5,6 равных ча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тей (в пределах 1000)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 деление неполных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 на основе взаимосвязи (умножение, деление)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150 : 5 =30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20 х 7 = 140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140 : 7 = 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(с записью примера в стро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ку), с опорой на таблицу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на деление пре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метных совокупностей на 4,5,6 равных частей (в пред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лах 1000), с помощью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 деление неполных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на основе взаимосвязи (умножение, деление)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150 : 5 =30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20 х 7 = 140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140 : 7 = 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(с записью примера в строчку)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тических задач на деление предметных совокупностей на 4,5,6 равных частей (в пределах 1000)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дв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значного числа на однозначное без п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рехода через разряд примеры вида (21х3)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 двузначного числа на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нозначное число, без перехода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рез разряд, примеры вида: 21 х 3 =63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(на основе переместительного свойства умножения, взаимосвязи сложения и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простых арифметических задач на нахождение времени по сюжетному рисунку; краткая 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пись к задаче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умножение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 без перехода через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ряд, примеры вида: 21 х 3 =63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(на основе переместительного свойства умножения, взаим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связи сложения и умножения), с опорой на таблицу умнож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ния.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задачи на н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хождение времени, с пом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умножение двузначных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без перехода через разряд, примеры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да: 21 х 3 =63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(на основе переместител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ного свойства умножения, взаимосвязи сложения и умножения).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задачи на нахождение времени, 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ставляют краткую запись к задаче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Умножение тре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значного числа на однозначное без п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рехода через разряд примеры вида (210 х 2; 213 х 2)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 двузначного числа на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нозначное число, без перехода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рез разряд, примеры вида: 210 х 2 =420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213 х 2 = 426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(на основе переместительного свойства умножения)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Решение простых и составных арифметических задач практич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ского содержания с мерами изм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рения массы, с последующей п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становкой вопроса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умножение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 без перехода через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ряд, примеры вида: 210 х 2 =420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213 х 2 = 426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(на основе переместительного свойства умножения, взаим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связи сложения и умножения), с опорой на таблицу умнож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ские задачи с мерами измер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ния массы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умножение двузначных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без перехода через разряд, примеры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да: 210 х 2 =420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213 х 2 = 426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(на основе переместител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ного свойства умножения, взаимосвязи сложения и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 с мерами измерения массы, с посл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дующей постановкой в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проса к задаче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двузначных чисел на однозна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ное число без пер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хода через разряд, приёмами устных вычислений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(42:2)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двузначных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без перехода через разряд, приёмами устных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(42:2)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Разложение делимого на разря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слагаемые, с последующей проверкой правильности вычисл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ний (умножением)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нахождение частного, раскрывающие смысл арифметического действия дел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ния (по содержанию)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деление двузначных чисел на однозначное число без перехода через разряд, приёмами устных вычислений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(42:2), с оп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рой на таблицу умножения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разложение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мого на разрядные слагаемые, с последующей проверкой правильности вычислений (умножением), по образцу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ские задачи на нахождение частного, составные задачи в два арифметических действия,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(вычитание, деление) с пом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деление двузна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на однозначное число без перехода через разряд, приёмами устных вычислений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(42:2)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разложение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лимого на разрядные 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гаемые, с последующей проверкой правильности вычислений (умножением)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частного, составные задачи в два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ских действия,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(вычитание, деление)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без перехода через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ряд, приёмами ус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вычислений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260 :2; 264 :2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двузначных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без перехода через разряд, приёмами устных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лений, с записью примера в стро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260: 2 = 130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264:2 = 132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 последующей проверкой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вильности вычислений (умнож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нахождение частного, раскрывающие смысл арифметического действия дел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ния (по содержанию)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деление трёхзначных чисел на однозначное число без перехода через разряд, приёмами устных вычислений,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260: 2 = 130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264:2 = 132 с последующей проверкой правильности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числений (умножением) с опорой на таблицу умножения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ские задачи на нахождение частного, составные задачи в два арифметических действия,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(вычитание, деление) с пом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деление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на однозначное число без перехода через разряд, приёмами устных вычислений,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260: 2 = 130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264:2 = 132 с последующей проверкой правильности вычислений (умножением)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частного, составные задачи в два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ских действия,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(вычитание, деление)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и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двузначных и трёхзначных чисел на однозначное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алгоритма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и деления двузначных и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 приёмами устных вычисл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нахождение частного, раскрывающие смысл арифметического действия дел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ния (по содержанию)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умножение и деление двузначных и трёхзначных чисел на однозначное число, с записью примера в строчку (с опорой на таблицу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ские задачи на нахождение частного, составные задачи в два арифметических действия,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(вычитание, деление) с пом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умножение и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ление двузначных и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частного, составные задачи в два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ских действия, 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(вычитание, деление)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чисел с вопросами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«Во сколько раз больше?»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«Во сколько раз меньше?»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правилом на кратное сравнение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Кратное сравнение чисел (с вопр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сами: «Во сколько раз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Простые арифметические задачи на сравнение (отношение) чисел с вопросами: «Во сколько раз бол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 (меньше)…?»; моделирование содержания задач, выполнение решения, запись ответа задачи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и предме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совокупности (с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«Во сколько раз больше (меньше)…?», с помощью учителя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на сравнение (отношение) чисел с вопросами: «Во сколько раз больше (меньше)…?» с пом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и пре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метные совокупности (с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просами: «Во сколько раз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на сравнение (отношение)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с вопросами: «Во сколько раз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ше)…?», делают краткую запись к задаче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чисел с вопросами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«Во сколько раз больше?»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«Во сколько раз меньше?»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правила на кратное сравнение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Кратное сравнение чисел (с вопр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сами: «Во сколько раз больше (меньше)…?».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в 2 действия (вычитание, деление)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Простые арифметические задачи на сравнение (отношение) чисел с вопросами: «Во сколько раз бол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 (меньше)…?»; моделирование содержания задач, выполнение решения, запись ответа задачи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и предме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совокупности (с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«Во сколько раз больше (меньше)…?», с помощью учителя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в 2 действия (пользуются таблицей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на сравнение (отношение) чисел с вопросами: «Во сколько раз больше (меньше)…?» с пом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и пре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метные совокупности (с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просами: «Во сколько раз больше (меньше)…?».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в 2 дейс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на сравнение (отношение)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с вопросами: «Во сколько раз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ше)…?», делают краткую запись к задаче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Контрольная раб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та по теме: «Умн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жение и деление чисел на однозна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ное число»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Оценивание и проверка уровня знаний обучающихся по теме: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«Умножение и деление чисел на однозначное число»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 (пользуются таблицей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трольной работы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Понимают инструкцию к учебному заданию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Работа над ошибк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чисел с вопросами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«Во сколько раз больше?»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«Во сколько раз меньше?»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Выполнение работы над ошибк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правила на кратное сравнение чисел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в 2 действия (сложение, умножение, деление)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Простые арифметические задачи на сравнение (отношение) чисел с вопросами: «Во сколько раз бол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 (меньше)…?»; моделирование содержания задач, выполнение решения, запись ответа задачи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ками, корректируют свою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тельность с учетом выста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в 2 действия (пользуются таблицей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жения)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на сравнение (отношение) чисел с вопросами: «Во сколько раз больше (меньше)…?» с пом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в 2 дейс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вия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на сравнение (отношение)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с вопросами: «Во сколько раз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ше)…?», делают краткую запись к задаче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Геометрический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териал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Виды треугольн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ков: разносторонний, равносторонний, равнобедренный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треугольниками (разносторонний, равносторонний, равнобедренный)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Основные понятия, различия тр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угольников по длинам сторон, по видам углов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Построение треугольников по 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данным сторонам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понятия и виды треугольников по длинам ст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рон и видам углов: разност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ронний, равносторонний, 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нобедренный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тр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угольников по заданным ст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ронам с помощью чертёжного угольника (с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понятия,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пользуют в речи виды тр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угольников по длинам ст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рон и видам углов: разн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сторонний, равносторо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ний, равнобедренный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треугольников по заданным сторонам с помощью 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тёжного угольника,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сывают в тетрадь результ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ты измерений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 xml:space="preserve">Меры измерения времени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Секунда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мерой измерения времени 1 секунда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с мерами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рения времени мин, сек, на (сл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жение, вычитание, умножение,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ление),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 последующим сравнением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и вычитание с мерами измерения (одной, двумя) мерами времени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задач с мерами измерения времени сек, мин с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просами: «На сколько больше (меньше)…?»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и показывают меру времени секунда на цифербл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 часов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с мерами измерения вр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мени мин, сек, на (сложение, вычитание, умножение,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ние)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с одной мерой времени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с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рами измерения времени сек, мин с вопросами: «На сколько больше (меньше)…?» (с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Называют и показывают меру времени секунда на циферблате часов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с мерами измерения времени мин, сек, на (сл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жение, вычитание,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ние, деление), с последу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щим сравнением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 вычитание с мерами измерения двумя мерами времени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с мерами измерения времени сек., мин. с вопросами: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ше)…?» 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 с переходом через разряд (письменные вычисления)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 двузначных чисел на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нозначное число с переходом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рез разряд (письменные вычисл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умножения двузначных чисел на однозначное число с переходом через разряд,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26х3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практического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жания в 2- 3 действия на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(произведения, суммы)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умножении (1 множитель, 2 множитель, произведение),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примеры в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бик, выполняют примеры на умножение двузначных чисел на однозначное число с пер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ходом через разряд (с опорой на таблицу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 практического содержания в 2 действия на нахождение (произведения, суммы), с помощью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умножении (1 множитель, 2 множитель, произведение)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примеры в столбик и проговаривают в устной речи алгоритм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 двузначных чисел на однозначное число 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реходом через разряд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в 2 - 3 действия на нахождение (произведения, суммы)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 с переходом через разряд (письменные вычисления)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алгоритма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двузначных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с переходом через разряд (письменные вычисления)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58 х 3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числовых выражений на нахождение произведения, 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следующим сравнением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практического содержания на нахождение произведения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умножение двузначных чисел на однозначное число с переходом через разряд, с 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писью примера в столбик (с опорой на таблицу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числовые выражения на нахождение произведения, с последующим сравнение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(с опорой на таблицу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практического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на нахождение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изведения (с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умножение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с переходом через разряд, с записью примера в столбик.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числовые выраж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ния. на нахождение прои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ведения, с последующим сравнение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произведения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 с переходом через разряд (письменные вычисления)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 трёхзначных чисел на однозначное число с переходом через разряд (письменные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ления).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умножения трёхзначных чисел на однозначное число с переходом через разряд,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123 х 4; 142 х4; 208 х4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простые арифметических задач на нахождение цены на 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нове зависимости между ценой, количеством, стоимостью; краткая запись задачи в виде таблицы, ее решение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умножении (1 множитель, 2 множитель, произведение),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примеры в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бик, выполняют примеры на умножение трёхзначных чисел на однозначное число с пер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ходом через разряд (с опорой на таблицу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ские задачи на нахождение цены на основе зависимости между ценой, количеством, стоимостью (с помощью уч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умножении (1 множитель, 2 множитель, произведение)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примеры в столбик и проговаривают в устной речи алгоритм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 двузначных чисел на однозначное число 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реходом через разряд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цены на основе зав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симости между ценой, к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личеством, стоимостью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 с переходом через разряд (письменные вычисления)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Отработка навыков алгоритма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 трёхзначных чисел на однозначное число с переходом через разряд (письменные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умножения трёхзначных чисел на однозначное число с переходом через разряд,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вида: 238 х 3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с вопросами: «На сколько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с вопросами «На сколько больше (меньше)…?»; моделирование, краткая запись к задаче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примеры в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бик, выполняют примеры на умножение трёхзначных чисел на однозначное число с пер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ходом через разряд (с опорой на таблицу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с вопросами: «На сколько больше (меньше)…?»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примеры в столбик и проговаривают в устной речи алгоритм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 двузначных чисел на однозначное число 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реходом через разряд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«На сколько больше (меньше)…?»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 с переходом через разряд (письменные вычисления)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Отработка навыков алгоритма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ножения трёхзначных чисел на однозначное число с переходом через разряд (письменные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умножения трёхзначных чисел на однозначное число с переходом через разряд, с записью примера в столбик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164 х 5 = 820; 161 х 5 = 805; 125 х 4 = 500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с вопросами «На сколько больше (меньше)…?»; моделирование, краткая запись к задаче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примеры в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бик, выполняют примеры на умножение трёхзначных чисел на однозначное число с пер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ходом через разряд (с опорой на таблицу умножения).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164 х 5 = 820; 161 х 5 = 805; 125 х 4 = 500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с вопросами: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умножение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с переходом через разряд, с записью примера в столбик.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164 х 5 = 820; 161 х 5 = 805; 125 х 4 = 500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«На сколько больше (меньше)…?»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 с переходом через разряд (письменные вычисления)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алгоритма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трёхзначных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с переходом через разряд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умножение неполных трёхзначных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170 х 5 = 850; 120 х 6 = 720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числовых выражений на нахождение произведения 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следующей проверкой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с мерами измерения массы, стоимости на нахождение произведения, суммы,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примеры в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бик, выполняют примеры на умножение трёхзначных чисел на однозначное число с пер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ходом через разряд (с опорой на таблицу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170 х 5 = 850; 120 х 6 = 720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числовые выражения на нахождение произведения с последующей проверкой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на нахождение произведения, суммы,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Записывают примеры в столбик, выполняют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меры на умножение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с переходом через разряд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170 х 5 = 850; 120 х 6 = 720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числовые выраж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на нахождение прои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ведения с последующей проверкой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произведения, су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мы, остатка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с остатком двузначных чисел на однозначное число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правилом деления с остатком двузначных чисел на однозначное число,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19: 5 = 3 ост 4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по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жанию на нахождение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нахождение остатка с записью примера в строчку (с опорой на таблицу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ния).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нахождение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нахождение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татка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остатка (с помощью учителя)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с остатком двузначных и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однозначное число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правила деления с остатком двузначных и трехзна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на однозначное число,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вида:13: 2 = 6 ост; 800:4 = 200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по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жанию на нахождение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нахождение остатка с записью примера в строчку (с опорой на таблицу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нахождение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нахождение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татка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остатка (с помощью учителя)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двузначных чисел на однозна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ное число (письме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вычисления)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двузначных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деление двузначных чисел на однозначное число, с записью примера в стро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74:2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по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жанию на равные части (нахожд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суммы)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делении (делимое, делитель, частное),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деление двузначных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число, с записью примера в строчку, с опорой на таблицу умножения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74 :2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(с опорой на таблицу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по содержанию на равные части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и употребляют в устной речи компоненты при делении (делимое,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литель, частное)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двузначных чисел на однозначное число,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74 :2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жанию на равные части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(письменные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трёхзначных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деление трёхзначных чисел на однозначное число, с записью примера в стро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426:3; 235:5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простые арифметических задач на нахождение цены на 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нове зависимости между ценой, количеством, стоимостью; краткая запись задачи в виде таблицы, ее решение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делении (делимое, делитель, частное),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деление трёхзначных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число, с записью примера в строчку, с опорой на таблицу умножения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426:3; 235:5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ские задачи на нахождение цены на основе зависимости между ценой, количеством, стоимостью (с помощью уч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делении (делимое,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тель, частное),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трёхзначных чисел на однозначное число,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426:3; 235:5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цены на основе зав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симости между ценой, к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личеством, стоимостью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неполных трёхзначных чисел на однозначное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ло (письменные 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числения)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алгоритмом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полных деления трёхзначных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на однозначное число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деление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полных трёхзначных чисел на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нозначное число, с записью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320:5; 720:2; 800: 5;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практического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жания на деление на равные части (на нахождение суммы, остатка)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деление трёхзначных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число, с записью примера в строчку, с опорой на таблицу умножения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320:5; 720:2; 800: 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практического содержания на деление на равные части (на нахождение суммы, остатка), с помощью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трёхзначных чисел на однозначное число,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320:5; 720:2; 800: 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на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на равные части (на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хождение суммы, остатка)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(письменные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ления), особые 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чаи 0 в середине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206:2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письменного алг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ритма деления двузначных и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деление трёхзначных чисел на однозначное число (особые случаи 0 в серед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206:2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по сюже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ной картинке практического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держания на деление на равные части (на нахождение суммы,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татка)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деление двузначных и трёхзначных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206:2; 216:2; 174:4 (пользуются таблицей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по сюжетной ка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тинке практического содерж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на деление на равные ча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 (на нахождение суммы,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татка), с помощью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деление двузна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и трёхзначных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 206:2; 216:2; 174:4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по сюже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ной картинке практическ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 содержания на деление на равные части (на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суммы, остатка), с помощью учителя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и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двузначных и трёхзначных чисел на однозначное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ло (все случаи), с последующей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веркой)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письменного алг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ритма умножения и деления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и трёхзначных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умножение и деление двузначных и трёхзна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чисел (проверка деления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ножением)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в 2-3 действия по кра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кой записи на нахождение (прои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ведения, суммы, остатка)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умножение и деление двузначных и трёхзначных чисел (проверка деления 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ножением), с опорой на 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лицу умножения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в 2 действия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умножение и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ление двузначных и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(проверка деления умножением)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в 2 -3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й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ствия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Контрольная раб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та по теме: «Умн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жение и деление чисел на однозна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ное число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B06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 перех</w:t>
            </w:r>
            <w:r w:rsidRPr="00AB06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дом через разряд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Оценивание и проверка уровня знаний обучающихся по теме: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«Умножение и деление чисел на однозначное число с переходом через разряд»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трольной работы (пользуются таблицей умножения)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Работа над ошибк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и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двузначных и трёхзначных чисел на однозначное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ло (все случаи)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письменного алг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ритма умножения и деления дв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и трёхзначных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умножение и деление именованных двузна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и трёхзначных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(м, см, р, кг)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в 2 – 3 действия на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хождение суммы 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ками, корректируют свою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тельность с учетом выста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 деление именованных двузначных и трёхзначных чисел на однозначное число (м, см, р, кг), пользуются 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лицей умножения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в 2 действия на нахождение суммы (с пом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 и деление именова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двузначных и трё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значных чисел на одн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значное число (м, см, р, кг)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в 2 дейс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вия на нахождение суммы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Геометрический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териал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Периметр мног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угольника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Замкнутые и незамкнутые лом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линии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правилом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дения периметра многоугольника.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Сумма длин сторон многоугол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ника (периметр). Р = 2 см + 4 см + 2 см+ 4 см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Построение многоугольников по заданным сторонам, вычисление периметра многоугольника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замкнутые и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замкнутые ломаные линии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гоугольников, с помощью 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тёжного угольника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Вычисляют периметр мног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угольника (с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замкнутые и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замкнутые ломаные линии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многоугольников, с пом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щью чертёжного угольника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Вычисляют периметр 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гоугольника</w:t>
            </w:r>
          </w:p>
        </w:tc>
      </w:tr>
      <w:tr w:rsidR="005728CE" w:rsidRPr="00AB0675" w:rsidTr="00AB0675">
        <w:tc>
          <w:tcPr>
            <w:tcW w:w="14142" w:type="dxa"/>
            <w:gridSpan w:val="6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Умножение и деление на 10,100 – 6 часов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чисел на 10, 100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правилом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жения чисел на 10, 100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умножение чисел ан 10,100 (с переместител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ным свойством сложение,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жение),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на нахождение прои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ведения, суммы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компоненты при умножении, сложении (мн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житель, множитель, произв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дение; слагаемое, слагаемое, сумма), с опорой на образец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 на 10,100 (с пер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местительным свойством 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жение, умножение), с записью примера в строчку по образцу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на нахождение произведения, суммы (с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и употребляют в устной речи компоненты при умножении, сложении (множитель, множитель, произведение; слагаемое, слагаемое, сумма)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 чисел на 10,100 (с переместительным свойс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вом сложение, умножение), с записью примера в стро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произведения, суммы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Умножение чисел на 10, 100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правила умножения чисел на 10, 100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умножения чисел на 10, 100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числовых выражений в 2 действия (умножение, сложение, вычитание)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по сюжетной картинке на нахождение произведения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чисел на 10, 100, с зап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числовые выражения в 2 действия (умножение, сложение, вычитание), пол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зуются таблицей умножения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по сюжетной ка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тинке на нахождение произв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умн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жения чисел на 10, 100, с записью примера в строчку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числовые выраж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в 2 действия (умнож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ние, сложение, вычитание)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по сюже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ной картинке на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произведения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чисел на 10, 100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правилом деления чисел на 10,100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деление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на 10,100, с последующей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веркой на умножение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с вопросами: «На сколько больше (меньше)…?»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деление чисел на 10,100, с последующей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веркой на умножение (пол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зуются таблицей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с вопросами: «На сколько больше (мен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ь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ше)…?» 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деление чисел на 10,100, с последующей проверкой на умножение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«На сколько больше (меньше)…?»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чисел на 10, 100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правила деления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на 10,100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деление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 на 10,100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чисел с вопросами: «Во сколько раз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Решение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простые арифметических задач на нахождение цены на 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нове зависимости между ценой, количеством, стоимостью; краткая запись задачи в виде таблицы, ее решение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деление чисел на 10,100, (пользуются таблицей умножения)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 с вопрос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ми: «Во сколько раз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ские задачи на нахождение цены на основе зависимости между ценой, количеством, стоимостью (с помощью уч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деление чисел на 10,100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 вопросами: «Во сколько раз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дение цены на основе зав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симости между ценой, к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личеством, стоимостью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Деление чисел на 10, 100 с остатком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приёмом деления чисел на 10,100 с остатком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43:10 =4 ост 3;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243:10 = 24 ост 3;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520:100= 5 ост 20;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314:100= 3 ост 14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на нахождение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деление чисел на 10,100 с остатком по образцу в 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нике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43:10 =4 ост 3;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243:10 = 24 ост 3;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520:100= 5 ост 20;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314:100= 3 ост 14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на нахождение остатка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деление чисел на 10,100 с остатком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Примеры вида: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43:10 =4 ост 3;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243:10 = 24 ост 3;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520:100= 5 ост 20;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314:100= 3 ост 14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остатка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Меры измерения массы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Тонна 1т = 1000 кг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Ознакомление с мерами измерения массы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Тонна (1т = 1000 кг)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чисел, полученных при измерении массы (т, ц, кг, г),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ной, двумя мерами измерения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чисел, полученными при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нии массы (устные вычисления) одной, двумя мерами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с мерами измерения массы по сюжетной картинке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меру измерения тонна (1т = 1000 кг), с опорой на таблицу «Мер измерения»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ные при измерении массы (т, ц, кг, г), одной мерой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чисел, полученными при 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мерении массы одной мерой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с мерами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массы по сюжетной ка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тинке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меру измерения тонна (1т = 1000 кг)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числа, пол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ченные при измерении ма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сы (т, ц, кг, г), одной, двумя мерами измерения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чисел, полученными при измерении массы двумя мерами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с мерами измерения массы по 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жетной картинка</w:t>
            </w:r>
          </w:p>
        </w:tc>
      </w:tr>
      <w:tr w:rsidR="005728CE" w:rsidRPr="00AB0675" w:rsidTr="00AB0675">
        <w:tc>
          <w:tcPr>
            <w:tcW w:w="14142" w:type="dxa"/>
            <w:gridSpan w:val="6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Числа, полученные при измерении величин – 9 часов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Преобразование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сел, полученных при измерении величин (длины, массы, стоимости).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Замена крупных мер мелкими мерами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(1см= 10 мм;1м = 100 см; 1т = 10 ц; 1ц = 100 кг; 1кг = 1000 г; 1р = 100 к.)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мер измерения (дл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Замена крупных мер мелкими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(1см= 10 мм;1м = 100 см; 1т = 10 ц; 1ц = 100 кг; 1кг = 1000 г; 1р = 100 к.)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с мерами измерения длины, с последующим преобразование чисел крупных мер в более мелкие меры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Используют таблицу соотн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шения 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(дл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лученные при измерении з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мена крупных мер мелкими мерами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(1см= 10 мм;1м = 100 см; 1т = 10 ц; 1ц = 100 кг; 1кг = 1000 г; 1р = 100 к.),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опорой на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таблицу «Мер измерения»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ские задачи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с мерами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длины с последующим преобразование чисел 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мер в более мелкие меры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AB0675">
              <w:rPr>
                <w:rFonts w:ascii="Times New Roman" w:hAnsi="Times New Roman"/>
                <w:color w:val="70AD47"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длины, массы, стоимости и их соотношение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Преобразовывают числа, полученные при измерении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полученные при измерении замена крупных мер ме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кими мерами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(1см= 10 мм;1м = 100 см; 1т = 10 ц; 1ц = 100 кг; 1кг = 1000 г; 1р = 100 к.)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с мерами измерения длины с посл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дующим преобразование чисел крупных мер в более мелкие меры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Преобразование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сел, полученных при измерении длины (м, дм, см, мм)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мер измерения длины (м, дм, см, мм)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Преобразование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при измерении двумя мерами длины (127 мм = 12 см 7 мм)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вычитание (из крупных мер мелкие меры), с заменой крупных мер в более 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кие меры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дм – 2 см = 8 см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дм = 10 см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 см – 2 см = 8 см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с мерами измерения длины, с последующим преобразование чисел крупных мер в более мелкие меры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Используют таблицу соотн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шения 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длины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лученные при измерении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 (127 мм = 12 см 7 мм),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 помощью учителя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примеры на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ние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(из крупных мер мелкие меры), с заменой крупных мер в более мелкие меры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дм – 2 см = 8 см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дм = 10 см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 см – 2 см = 8 см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ские задачи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с мерами измер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длины с последующим преобразование чисел 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мер в более мелкие меры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AB0675">
              <w:rPr>
                <w:rFonts w:ascii="Times New Roman" w:hAnsi="Times New Roman"/>
                <w:color w:val="70AD47"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длины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Преобразовывают числа, полученные при измерении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длины (127 мм = 12 см 7 мм)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примеры на выч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тание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(из крупных мер 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кие меры), с заменой 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мер в более мелкие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дм – 2 см = 8 см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дм = 10 см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 см – 2 см = 8 см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тические задачи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с мерами измерения длины с посл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дующим преобразование чисел крупных мер в более мелкие меры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Преобразование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сел, полученных при измерении стоим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 (р, к.)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мер измерения сто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мости (р, к.)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Преобразование чисел, при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рении стоимости двумя мерами (325к = 3р. 25к)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вычитание (из крупных мер мелкие меры), с заменой крупных мер в более 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кие меры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1р. – 40 к. = 60 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1р. = 100 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100 к – 40 к = 60 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по сюжетной картинке на нахождение стоимости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Используют таблицу соотн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шения 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сто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мости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лученные при измерении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стоимости двумя мерами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(325 к. = 3 р. 25 к.), с пом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щью учителя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примеры на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ние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(из крупных мер мелкие меры), с заменой крупных мер в более мелкие меры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1р. – 40 к. = 60 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1р. = 100 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100 к. – 40 к. = 60 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по сюжетной ка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тинке на нахождение стоим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AB0675">
              <w:rPr>
                <w:rFonts w:ascii="Times New Roman" w:hAnsi="Times New Roman"/>
                <w:color w:val="70AD47"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меры измерения стоимости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полученные при измерении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стоимости двумя мерами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(325к = 3р. 25к)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примеры на выч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тание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(из крупных мер 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кие меры), с заменой 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мер в более мелкие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1р. – 40 к. = 60 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1р. = 100 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100 к. – 40 к. = 60 к.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по сюже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ной картинке на нахожд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стоимости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Преобразование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сел, полученных при измерении массы (т, ц, кг, г)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мер измерения массы (т, ц, кг, г)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Преобразование чисел, при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рении массы двумя мерами (6т 4 ц = 64 ц)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вычитание (из крупных мер мелкие меры), с заменой крупных мер в более 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кие меры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кг – 120 г = 880 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1 кг = 1000 г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1000 г – 120 г = 880 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практического соде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жания на нахождение (произвед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ния, суммы)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Используют таблицу соотн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шения 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массы.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лученные при измерении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ма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сы двумя мерами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(6т 4 ц = 64 ц)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примеры на вычит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ние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(из крупных мер мелкие меры), с заменой крупных мер в более мелкие меры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кг – 120 г = 880 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1 кг = 1000 г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1000 г – 120 г = 880 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практического содержания на нахождение (произведения, суммы), с 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AB0675">
              <w:rPr>
                <w:rFonts w:ascii="Times New Roman" w:hAnsi="Times New Roman"/>
                <w:color w:val="70AD47"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меры измерения массы.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полученные при измерении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 массы двумя мерами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(6т 4 ц = 64 ц)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Решают примеры на выч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тание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(из крупных мер 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кие меры), с заменой 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мер в более мелкие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Примеры вида: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 кг – 120 г = 880 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1 кг = 1000 г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1000 г – 120 г = 880 г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практич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ского содержания на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(произведения, суммы)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Преобразование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сел, полученных при измерении величин (длины,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Замена мелких мер крупными мерами 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мер измерения (дл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Замена мелких мер крупными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рами (10 мм = 1 см; 100 см = 1 м; 100 к. = 1р, 100 кг = 1 ц; 10 ц = 1 т), одной мерой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с мерами измерения длины, по сюжетной картинке с вопросами: «На сколько больше (меньше)…?», с последующим преобразованием мелких мер крупными мерами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Используют таблицу соотн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шения 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(дл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лученные при измерении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Замена мелких мер крупными мерами (10 мм = 1 см; 100 см = 1 м; 100к. = 1р, 100 кг = 1 ц; 10 ц = 1 т), одной мерой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по сюжетной картинке с вопросами: «На сколько больше (меньше)…?», с последующим преобразов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нием мелких мер крупными мерами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AB0675">
              <w:rPr>
                <w:rFonts w:ascii="Times New Roman" w:hAnsi="Times New Roman"/>
                <w:color w:val="70AD47"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длины, массы, стоимости и их соотношение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полученные при измерении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Замена мелких мер 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ными мерами (10 мм = 1 см; 100 см = 1 м; 100 к. = 1р, 100 кг = 1 ц; 10 ц = 1 т),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ной мерой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по сюже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ной картинке с вопросами: «На сколько больше (меньше)…?», с последу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ю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щим преобразованием ме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ких мер крупными мерами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Преобразование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сел, полученных при измерении величин (длины, массы, стоимости).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Замена мелких мер крупными мерами 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мер измерения (дл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Замена мелких мер крупными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рами (12 мм = 1 см 2 мм; 17 ц = 1 т 7 ц; 230 к = 2 р 30 к.)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чисел, полученных при измерении (длины, массы, стоимости), одной, двумя мерами.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Используют таблицу соотн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шения 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(дл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лученные при измерении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Замена мелких мер крупными мерами (12 мм = 1 см 2 мм; 17 ц = 1 т 7 ц; 230 к = 2р 30 к.)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чисел, полученных при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рении одной мерой (длины, массы, стоимости)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AB0675">
              <w:rPr>
                <w:rFonts w:ascii="Times New Roman" w:hAnsi="Times New Roman"/>
                <w:color w:val="70AD47"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длины, массы, стоимости и их соотношение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полученные при измерении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полученные при измерении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Замена мелких мер кру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ными мерами (12 мм = 1 см 2 мм; 17 ц = 1 т 7 ц; 230 к = 2р 30 к.)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чисел, полученных при измерении одной, двумя мерами (длины, массы, стоимости)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Преобразование 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сел, полученных при измерении величин (длины,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Замена мелких мер крупными мерами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мер измерения (дл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Замена мелких мер крупными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рами измерения (длины,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 чисел, полученных при измерении (длины, массы, стоимости), одной, двумя мерами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составных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ских задач с мерами измерения длины с вопросами: «На сколько больше (меньше)…?»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Используют таблицу соотн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шения 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(дл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лученные при измерении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(длины,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примеров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чисел, полученных при измерении одной мерой (дл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арифмет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ческие задачи с мерами изм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рения длины с вопросами: «На сколько больше (меньше)…?»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</w:t>
            </w:r>
            <w:r w:rsidRPr="00AB0675">
              <w:rPr>
                <w:rFonts w:ascii="Times New Roman" w:hAnsi="Times New Roman"/>
                <w:color w:val="70AD47"/>
                <w:sz w:val="24"/>
                <w:szCs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меры измерения 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длины, массы, стоимости и их соотношение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Преобразовывают числа, полученные при измерении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примеров на сл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жение чисел, полученных при измерении одной мерой (длины, массы, стоимости)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с мерами измерения длины с вопр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сами: «На сколько больше (меньше)…?»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по теме: «Преобразование чисел, полученных при измерении в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личин (длины, ма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сы, стоимости)»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Оценивание и проверка уровня знаний обучающихся по теме: «Преобразование чисел, получе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при измерении величин (дл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ны, массы, стоимости)»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 (пользуются таблицей «Мер измерения»)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трольной работы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Понимают инструкцию к учебному заданию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Масштаб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1:2; 1:5; 1:10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Знакомство с понятием масштаб.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Масштаб 1:2; 1:5; 1:10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Построение отрезков в масштабе М 1:2; 1:5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Изображение длины и ширины предметов с помощью отрезков в масштабе 1:2; 1:5; 1:10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Построение прямоугольника в масштабе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Изображают фигуры в указа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ном масштабе, вычисляют масштаб с помощью учителя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отре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ков в масштабе М 1:2; 1:5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моугольника, квадрата в ма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штабе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Изображают фигуры в ук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занном масштабе, вычи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ляют масштаб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резков в масштабе М 1:2; 1:5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прямоугольника, квадрата в масштабе</w:t>
            </w:r>
          </w:p>
        </w:tc>
      </w:tr>
      <w:tr w:rsidR="005728CE" w:rsidRPr="00AB0675" w:rsidTr="00AB0675">
        <w:tc>
          <w:tcPr>
            <w:tcW w:w="14142" w:type="dxa"/>
            <w:gridSpan w:val="6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Обыкновенные дроби – 11 часов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Обыкновенные др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Доли 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Получение долей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понятием обы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новенная дробь, доля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Чтение, запись обыкновенной дроби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Получение одной, нескольких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лей предмета на основе предметно – практической деятельности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Нахождение одной, нескольких долей числа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на нахождение части от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 обыкн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венные дроби по наглядной и словесной инструкции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числитель и знам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натель дроби, с опорой на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Получают одну, несколько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лей на основе предметно – практической деятельности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нахождение части от числа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 обы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новенные дроби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числитель и знаменатель дроби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Получают одну, несколько долей на основе предметно – практической деятельн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части от числа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Обыкновенные др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Доли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Получение долей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понятия обыкнове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ная дробь, доля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Чтение, запись обыкновенной дроби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Получение одной, нескольких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лей предмета на основе предметно – практической деятельности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Нахождение одной, нескольких долей числа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арифметических задач на нахождение части от чи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 обыкн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венные дроби по наглядной и словестной инструкции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числитель и знам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натель дроби, с опорой на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Получают одну, несколько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лей на основе предметно – практической деятельности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нахождение части от числа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 обы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новенные дроби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числитель и знаменатель дроби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Получают одну, несколько долей на основе предметно – практической деятельн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части от числа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Образование дробей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Обыкновенная дробь, ее образов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Числитель и знаменатель дроби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Чтение и запись обыкновенных дробей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 обыкн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венные дроби по наглядной и словесной инструкции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числитель и знам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натель дроби, с опорой на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разец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 обы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новенные дроби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числитель и знаменатель дроби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Образование дробей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Обыкновенная дробь, ее образов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Числитель и знаменатель дроби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Чтение и запись обыкновенных дробей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задач на деление на равные части, нахождение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 обыкн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венные дроби по наглядной и словесной инструкции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числитель и знам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натель дроби, с опорой на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на 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ление на равные части, нах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ждение долей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Читают, записывают обы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новенные дроби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числитель и знаменатель дроби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задачи на деление на равные части, нахождение долей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долей, дробей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правилом сравн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дробей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долей, дробей с один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ковыми числителями, одинаков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 знаменателями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Количество долей в одной целой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дробей с единицей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Обозначение дробью часть выд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ленной геометрической фигуры 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правило сравнение дробей, долей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доли, дроби с одинаковыми числителями, одинаковыми знаменателями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дробь с единицей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Обозначают дробью выделе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ную часть геометрической ф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гуры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и употребляют в устной речи правило сра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нение дробей, долей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доли, дроби с одинаковыми числителями, одинаковыми знаменател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дробь с един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цей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Обозначают дробью выд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ленную часть геометрич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ской фигуры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долей, дробей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правилом сравн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ния дробей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долей, дробей с один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ковыми числителями, одинаков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 знаменателями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Количество долей в одной целой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дробей с единицей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Обозначение дробью часть выд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ленной геометрической фигуры 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правило сравнение дробей, долей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доли, дроби с одинаковыми числителями, одинаковыми знаменателями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дробь с единицей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Обозначают дробью выделе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ную часть геометрической ф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гуры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и употребляют в устной речи правило сра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нение дробей, долей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доли, дроби с одинаковыми числителями, одинаковыми знаменател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дробь с един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цей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Обозначают дробью выд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ленную часть геометрич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ской фигуры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и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дроби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Ознакомление с дробями: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вильная, неправильная дробь (у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навание, называние)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правильных и непр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вильных дробей с единицей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правильные и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дроби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правильные и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дроби с единицей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правильные и неправильные дроби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правильные и неправильные дроби с 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ницей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и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дроби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Дробь правильная, неправильная дробь (узнавание, называние)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правильных и непр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вильных дробей с единицей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правильные и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дроби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правильные и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дроби с единицей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правильные и неправильные дроби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правильные и неправильные дроби с 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ницей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Контрольная раб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та по теме: «Обы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новенные дроби»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Оценивание и проверка уровня знаний обучающихся по теме: «Обыкновенные дроби»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трольной работы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Понимают инструкцию к учебному заданию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задания ко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трольной работы </w:t>
            </w:r>
            <w:r w:rsidRPr="00AB0675">
              <w:rPr>
                <w:rFonts w:ascii="Times New Roman" w:hAnsi="Times New Roman"/>
                <w:sz w:val="24"/>
                <w:szCs w:val="24"/>
              </w:rPr>
              <w:br/>
              <w:t>Понимают инструкцию к учебному заданию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Работа над ошибк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и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дроби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Выполнение работы над ошибк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Закрепление понятия дробь, доля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Дробь правильная, неправильная дробь (узнавание, называние)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Сравнение правильных и непр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вильных дробей с единицей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ками, корректируют свою де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тельность с учетом выста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числитель и знам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натель дроби, с опорой на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б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разец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правильные и 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правильные дроби с единицей (с помощью учителя)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работу над ошибками, корректируют свою деятельность с учетом выставленных недочетов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Различают числитель и знаменатель дроби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Называют правильные и неправильные дроби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Сравнивают правильные и неправильные дроби с ед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ницей</w:t>
            </w:r>
          </w:p>
        </w:tc>
      </w:tr>
    </w:tbl>
    <w:p w:rsidR="005728CE" w:rsidRDefault="005728CE">
      <w:r>
        <w:br w:type="page"/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4"/>
        <w:gridCol w:w="2410"/>
        <w:gridCol w:w="680"/>
        <w:gridCol w:w="3827"/>
        <w:gridCol w:w="3402"/>
        <w:gridCol w:w="3119"/>
      </w:tblGrid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Геометрический 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териал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Линии в круге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Ознакомление с определением: диаметр – самая большая хорда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Обозначение радиуса окружности, круга: </w:t>
            </w:r>
            <w:r w:rsidRPr="00AB0675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Обозначение диаметра окружн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сти, круга </w:t>
            </w:r>
            <w:r w:rsidRPr="00AB0675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Построение окружности, радиуса, диаметра, хорды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Обозначают и называют зав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симость между радиусом и диаметром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ружности с заданным ради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сом, проводят диаметр, хорду (с помощью учителя)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Обозначают и называют зависимость между ради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AB0675">
              <w:rPr>
                <w:rFonts w:ascii="Times New Roman" w:hAnsi="Times New Roman"/>
                <w:sz w:val="24"/>
                <w:szCs w:val="24"/>
                <w:lang w:eastAsia="ru-RU"/>
              </w:rPr>
              <w:t>сом и диаметром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построение 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к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ружности с заданным 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диусом, проводят диаметр, хорду</w:t>
            </w:r>
          </w:p>
        </w:tc>
      </w:tr>
      <w:tr w:rsidR="005728CE" w:rsidRPr="00AB0675" w:rsidTr="00AB0675">
        <w:tc>
          <w:tcPr>
            <w:tcW w:w="14142" w:type="dxa"/>
            <w:gridSpan w:val="6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b/>
                <w:sz w:val="24"/>
                <w:szCs w:val="24"/>
              </w:rPr>
              <w:t>Итоговое повторение – 3 часа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Все действия чисел в пределах 1 000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Представление чисел в виде су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мы разрядных слагаемых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Получение чисел из разрядных слагаемых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Сложение и вычитание чисел с переходом через разряд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Представляют числа в виде суммы разрядных слагаемых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Получают числа из разрядных слагаемых (с помощью учит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ля)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сложение и вычитание чисел с перех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дом через разряд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Представляют числа в виде суммы разрядных слага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мых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Получают числа из разря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ных слагаемых</w:t>
            </w:r>
          </w:p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на слож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 и вычитание чисел с переходом через разряд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Все действия чисел в пределах 1 000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Округление чисел до десятков, с</w:t>
            </w:r>
            <w:r w:rsidRPr="00AB0675">
              <w:rPr>
                <w:sz w:val="24"/>
              </w:rPr>
              <w:t>о</w:t>
            </w:r>
            <w:r w:rsidRPr="00AB0675">
              <w:rPr>
                <w:sz w:val="24"/>
              </w:rPr>
              <w:t>тен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Закрепление приёма нахождения неизвестных компонентов (сл</w:t>
            </w:r>
            <w:r w:rsidRPr="00AB0675">
              <w:rPr>
                <w:sz w:val="24"/>
              </w:rPr>
              <w:t>а</w:t>
            </w:r>
            <w:r w:rsidRPr="00AB0675">
              <w:rPr>
                <w:sz w:val="24"/>
              </w:rPr>
              <w:t>гаемого, уменьшаемого, вычита</w:t>
            </w:r>
            <w:r w:rsidRPr="00AB0675">
              <w:rPr>
                <w:sz w:val="24"/>
              </w:rPr>
              <w:t>е</w:t>
            </w:r>
            <w:r w:rsidRPr="00AB0675">
              <w:rPr>
                <w:sz w:val="24"/>
              </w:rPr>
              <w:t>мого)</w:t>
            </w:r>
          </w:p>
          <w:p w:rsidR="005728CE" w:rsidRPr="00AB0675" w:rsidRDefault="005728CE" w:rsidP="00AB0675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r w:rsidRPr="00AB0675">
              <w:rPr>
                <w:sz w:val="24"/>
              </w:rPr>
              <w:t>Решение</w:t>
            </w:r>
            <w:r w:rsidRPr="00AB0675">
              <w:rPr>
                <w:spacing w:val="-5"/>
                <w:sz w:val="24"/>
              </w:rPr>
              <w:t xml:space="preserve"> </w:t>
            </w:r>
            <w:r w:rsidRPr="00AB0675">
              <w:rPr>
                <w:sz w:val="24"/>
              </w:rPr>
              <w:t>примеров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с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неизвестн</w:t>
            </w:r>
            <w:r w:rsidRPr="00AB0675">
              <w:rPr>
                <w:sz w:val="24"/>
              </w:rPr>
              <w:t>ы</w:t>
            </w:r>
            <w:r w:rsidRPr="00AB0675">
              <w:rPr>
                <w:sz w:val="24"/>
              </w:rPr>
              <w:t>ми компонентами (слагаемого, уменьшаемого, вычитаемого),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об</w:t>
            </w:r>
            <w:r w:rsidRPr="00AB0675">
              <w:rPr>
                <w:sz w:val="24"/>
              </w:rPr>
              <w:t>о</w:t>
            </w:r>
            <w:r w:rsidRPr="00AB0675">
              <w:rPr>
                <w:sz w:val="24"/>
              </w:rPr>
              <w:t>значенными</w:t>
            </w:r>
            <w:r w:rsidRPr="00AB0675">
              <w:rPr>
                <w:spacing w:val="-3"/>
                <w:sz w:val="24"/>
              </w:rPr>
              <w:t xml:space="preserve"> </w:t>
            </w:r>
            <w:r w:rsidRPr="00AB0675">
              <w:rPr>
                <w:sz w:val="24"/>
              </w:rPr>
              <w:t xml:space="preserve">буквой </w:t>
            </w:r>
            <w:r w:rsidRPr="00AB0675">
              <w:rPr>
                <w:b/>
                <w:i/>
                <w:sz w:val="24"/>
              </w:rPr>
              <w:t>х</w:t>
            </w:r>
          </w:p>
          <w:p w:rsidR="005728CE" w:rsidRPr="00AB0675" w:rsidRDefault="005728CE" w:rsidP="00AB0675">
            <w:pPr>
              <w:pStyle w:val="TableParagraph"/>
              <w:spacing w:line="242" w:lineRule="auto"/>
              <w:ind w:left="0"/>
              <w:rPr>
                <w:sz w:val="24"/>
              </w:rPr>
            </w:pPr>
            <w:r w:rsidRPr="00AB0675">
              <w:rPr>
                <w:sz w:val="24"/>
              </w:rPr>
              <w:t>Проверка</w:t>
            </w:r>
            <w:r w:rsidRPr="00AB0675">
              <w:rPr>
                <w:spacing w:val="-6"/>
                <w:sz w:val="24"/>
              </w:rPr>
              <w:t xml:space="preserve"> </w:t>
            </w:r>
            <w:r w:rsidRPr="00AB0675">
              <w:rPr>
                <w:sz w:val="24"/>
              </w:rPr>
              <w:t>правильности</w:t>
            </w:r>
            <w:r w:rsidRPr="00AB0675">
              <w:rPr>
                <w:spacing w:val="-4"/>
                <w:sz w:val="24"/>
              </w:rPr>
              <w:t xml:space="preserve"> </w:t>
            </w:r>
            <w:r w:rsidRPr="00AB0675">
              <w:rPr>
                <w:sz w:val="24"/>
              </w:rPr>
              <w:t>решения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</w:rPr>
              <w:t>Решение простых</w:t>
            </w:r>
            <w:r w:rsidRPr="00AB0675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арифметических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нахождение</w:t>
            </w:r>
            <w:r w:rsidRPr="00AB0675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неизвестных (слагаемого, уменьшаемого, выч</w:t>
            </w:r>
            <w:r w:rsidRPr="00AB0675">
              <w:rPr>
                <w:rFonts w:ascii="Times New Roman" w:hAnsi="Times New Roman"/>
                <w:sz w:val="24"/>
              </w:rPr>
              <w:t>и</w:t>
            </w:r>
            <w:r w:rsidRPr="00AB0675">
              <w:rPr>
                <w:rFonts w:ascii="Times New Roman" w:hAnsi="Times New Roman"/>
                <w:sz w:val="24"/>
              </w:rPr>
              <w:t>таемого):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краткая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запись</w:t>
            </w:r>
            <w:r w:rsidRPr="00AB067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задачи,</w:t>
            </w:r>
            <w:r w:rsidRPr="00AB0675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решение</w:t>
            </w:r>
            <w:r w:rsidRPr="00AB067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задачи с</w:t>
            </w:r>
            <w:r w:rsidRPr="00AB067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0675">
              <w:rPr>
                <w:rFonts w:ascii="Times New Roman" w:hAnsi="Times New Roman"/>
                <w:sz w:val="24"/>
              </w:rPr>
              <w:t>проверкой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Округляют числа до десятков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Воспроизводят в устной речи правило нахождения неи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з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вестных компонентов (слага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мое, уменьшаемое, вычита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мое), по опорной схеме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записывают уравнение, проводят проверку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задачи на нахождение неизвестных компонентов с помощью учителя</w:t>
            </w: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Округляют числа до сотен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Воспроизводят в устной речи правило нахождения неизвестных компонентов (слагаемое, уменьшаемое, вычитаемое)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примеры, запис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вают уравнение, проводят проверку 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неизвестных комп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 xml:space="preserve">нентов </w:t>
            </w:r>
          </w:p>
        </w:tc>
      </w:tr>
      <w:tr w:rsidR="005728CE" w:rsidRPr="00AB0675" w:rsidTr="00AB0675">
        <w:tc>
          <w:tcPr>
            <w:tcW w:w="704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410" w:type="dxa"/>
          </w:tcPr>
          <w:p w:rsidR="005728CE" w:rsidRPr="00AB0675" w:rsidRDefault="005728CE" w:rsidP="00AB067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Все действия чисел в пределах 1 000</w:t>
            </w:r>
          </w:p>
        </w:tc>
        <w:tc>
          <w:tcPr>
            <w:tcW w:w="680" w:type="dxa"/>
          </w:tcPr>
          <w:p w:rsidR="005728CE" w:rsidRPr="00AB0675" w:rsidRDefault="005728CE" w:rsidP="00AB06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на сложение, вычитание, умножение, деление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примеров в 2 действия (вычитание, умножение, деление)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Решение простых и составных арифметических задач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стоимости, остатка</w:t>
            </w:r>
          </w:p>
        </w:tc>
        <w:tc>
          <w:tcPr>
            <w:tcW w:w="3402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прим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ров на сложение, вычитание, умножение, деление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в 2 действия (вычитание, умножение, дел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простые арифметич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ские задачи на нахождение стоимости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Выполняют решение пр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меров на сложение, выч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и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тание, умножение, деление чисел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примеры в 2 дейс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вия (вычитание, умнож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ние, деление)</w:t>
            </w:r>
          </w:p>
          <w:p w:rsidR="005728CE" w:rsidRPr="00AB0675" w:rsidRDefault="005728CE" w:rsidP="00AB0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0675">
              <w:rPr>
                <w:rFonts w:ascii="Times New Roman" w:hAnsi="Times New Roman"/>
                <w:sz w:val="24"/>
                <w:szCs w:val="24"/>
              </w:rPr>
              <w:t>Решают составные арифм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е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тические задачи на нахо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ж</w:t>
            </w:r>
            <w:r w:rsidRPr="00AB0675">
              <w:rPr>
                <w:rFonts w:ascii="Times New Roman" w:hAnsi="Times New Roman"/>
                <w:sz w:val="24"/>
                <w:szCs w:val="24"/>
              </w:rPr>
              <w:t>дение стоимости</w:t>
            </w:r>
          </w:p>
        </w:tc>
      </w:tr>
    </w:tbl>
    <w:p w:rsidR="005728CE" w:rsidRPr="00D02FA3" w:rsidRDefault="005728CE" w:rsidP="00C236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8CE" w:rsidRPr="00D02FA3" w:rsidRDefault="005728CE" w:rsidP="00C236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8CE" w:rsidRPr="00D02FA3" w:rsidRDefault="005728CE" w:rsidP="00C236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8CE" w:rsidRPr="00D02FA3" w:rsidRDefault="005728CE" w:rsidP="00C236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8CE" w:rsidRPr="00D02FA3" w:rsidRDefault="005728CE" w:rsidP="00C236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8CE" w:rsidRPr="00D02FA3" w:rsidRDefault="005728CE" w:rsidP="00C236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8CE" w:rsidRPr="00D02FA3" w:rsidRDefault="005728CE" w:rsidP="00C236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8CE" w:rsidRPr="00D02FA3" w:rsidRDefault="005728CE" w:rsidP="00873A3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728CE" w:rsidRDefault="005728CE" w:rsidP="00377F08">
      <w:pPr>
        <w:pStyle w:val="NoSpacing"/>
        <w:spacing w:line="360" w:lineRule="auto"/>
        <w:ind w:firstLine="709"/>
        <w:jc w:val="both"/>
      </w:pPr>
    </w:p>
    <w:p w:rsidR="005728CE" w:rsidRDefault="005728CE" w:rsidP="001C138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728CE" w:rsidRPr="00054DF4" w:rsidRDefault="005728CE" w:rsidP="001C138D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5728CE" w:rsidRPr="00054DF4" w:rsidRDefault="005728CE" w:rsidP="001C138D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5728CE" w:rsidRPr="00054DF4" w:rsidRDefault="005728CE" w:rsidP="001C138D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5728CE" w:rsidRPr="00054DF4" w:rsidRDefault="005728CE" w:rsidP="001C138D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5728CE" w:rsidRDefault="005728CE"/>
    <w:sectPr w:rsidR="005728CE" w:rsidSect="006F1D60">
      <w:type w:val="continuous"/>
      <w:pgSz w:w="16838" w:h="11906" w:orient="landscape"/>
      <w:pgMar w:top="1418" w:right="1134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8CE" w:rsidRDefault="005728CE" w:rsidP="00746B41">
      <w:pPr>
        <w:spacing w:after="0" w:line="240" w:lineRule="auto"/>
      </w:pPr>
      <w:r>
        <w:separator/>
      </w:r>
    </w:p>
  </w:endnote>
  <w:endnote w:type="continuationSeparator" w:id="0">
    <w:p w:rsidR="005728CE" w:rsidRDefault="005728CE" w:rsidP="00746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E" w:rsidRDefault="005728CE" w:rsidP="00BD5D4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728CE" w:rsidRDefault="005728CE" w:rsidP="00746B4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8CE" w:rsidRDefault="005728CE" w:rsidP="00BD5D4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5728CE" w:rsidRDefault="005728CE" w:rsidP="00746B41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8CE" w:rsidRDefault="005728CE" w:rsidP="00746B41">
      <w:pPr>
        <w:spacing w:after="0" w:line="240" w:lineRule="auto"/>
      </w:pPr>
      <w:r>
        <w:separator/>
      </w:r>
    </w:p>
  </w:footnote>
  <w:footnote w:type="continuationSeparator" w:id="0">
    <w:p w:rsidR="005728CE" w:rsidRDefault="005728CE" w:rsidP="00746B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852E9"/>
    <w:multiLevelType w:val="hybridMultilevel"/>
    <w:tmpl w:val="028E472A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D61780"/>
    <w:multiLevelType w:val="hybridMultilevel"/>
    <w:tmpl w:val="5A445A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9DB5232"/>
    <w:multiLevelType w:val="hybridMultilevel"/>
    <w:tmpl w:val="F640C172"/>
    <w:lvl w:ilvl="0" w:tplc="C8DE6FB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AC715A3"/>
    <w:multiLevelType w:val="hybridMultilevel"/>
    <w:tmpl w:val="9B8A9E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D3C617B"/>
    <w:multiLevelType w:val="hybridMultilevel"/>
    <w:tmpl w:val="0248FD4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42B32"/>
    <w:multiLevelType w:val="hybridMultilevel"/>
    <w:tmpl w:val="B0984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E02F75"/>
    <w:multiLevelType w:val="hybridMultilevel"/>
    <w:tmpl w:val="ACFCAA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6ED47B2"/>
    <w:multiLevelType w:val="hybridMultilevel"/>
    <w:tmpl w:val="7DE066BA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1E5FB7"/>
    <w:multiLevelType w:val="hybridMultilevel"/>
    <w:tmpl w:val="70CA9642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102EC9"/>
    <w:multiLevelType w:val="hybridMultilevel"/>
    <w:tmpl w:val="1438EA5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3C1D7D"/>
    <w:multiLevelType w:val="hybridMultilevel"/>
    <w:tmpl w:val="68A4E212"/>
    <w:lvl w:ilvl="0" w:tplc="06205A8E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5245B4"/>
    <w:multiLevelType w:val="hybridMultilevel"/>
    <w:tmpl w:val="B95C6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CA23A8"/>
    <w:multiLevelType w:val="hybridMultilevel"/>
    <w:tmpl w:val="2592C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806E75"/>
    <w:multiLevelType w:val="hybridMultilevel"/>
    <w:tmpl w:val="079C5422"/>
    <w:lvl w:ilvl="0" w:tplc="C8DE6FB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1D506D7"/>
    <w:multiLevelType w:val="hybridMultilevel"/>
    <w:tmpl w:val="DECA8EE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84053D"/>
    <w:multiLevelType w:val="hybridMultilevel"/>
    <w:tmpl w:val="2D1CC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52685"/>
    <w:multiLevelType w:val="hybridMultilevel"/>
    <w:tmpl w:val="E13437BC"/>
    <w:lvl w:ilvl="0" w:tplc="9C4213D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hint="default"/>
        <w:w w:val="99"/>
        <w:sz w:val="24"/>
      </w:rPr>
    </w:lvl>
    <w:lvl w:ilvl="1" w:tplc="AED0F900">
      <w:numFmt w:val="bullet"/>
      <w:lvlText w:val="•"/>
      <w:lvlJc w:val="left"/>
      <w:pPr>
        <w:ind w:left="969" w:hanging="144"/>
      </w:pPr>
      <w:rPr>
        <w:rFonts w:hint="default"/>
      </w:rPr>
    </w:lvl>
    <w:lvl w:ilvl="2" w:tplc="1AC0AB44">
      <w:numFmt w:val="bullet"/>
      <w:lvlText w:val="•"/>
      <w:lvlJc w:val="left"/>
      <w:pPr>
        <w:ind w:left="1679" w:hanging="144"/>
      </w:pPr>
      <w:rPr>
        <w:rFonts w:hint="default"/>
      </w:rPr>
    </w:lvl>
    <w:lvl w:ilvl="3" w:tplc="D502462C">
      <w:numFmt w:val="bullet"/>
      <w:lvlText w:val="•"/>
      <w:lvlJc w:val="left"/>
      <w:pPr>
        <w:ind w:left="2389" w:hanging="144"/>
      </w:pPr>
      <w:rPr>
        <w:rFonts w:hint="default"/>
      </w:rPr>
    </w:lvl>
    <w:lvl w:ilvl="4" w:tplc="59A0A18E">
      <w:numFmt w:val="bullet"/>
      <w:lvlText w:val="•"/>
      <w:lvlJc w:val="left"/>
      <w:pPr>
        <w:ind w:left="3099" w:hanging="144"/>
      </w:pPr>
      <w:rPr>
        <w:rFonts w:hint="default"/>
      </w:rPr>
    </w:lvl>
    <w:lvl w:ilvl="5" w:tplc="3CD646EA">
      <w:numFmt w:val="bullet"/>
      <w:lvlText w:val="•"/>
      <w:lvlJc w:val="left"/>
      <w:pPr>
        <w:ind w:left="3809" w:hanging="144"/>
      </w:pPr>
      <w:rPr>
        <w:rFonts w:hint="default"/>
      </w:rPr>
    </w:lvl>
    <w:lvl w:ilvl="6" w:tplc="08784C0A">
      <w:numFmt w:val="bullet"/>
      <w:lvlText w:val="•"/>
      <w:lvlJc w:val="left"/>
      <w:pPr>
        <w:ind w:left="4519" w:hanging="144"/>
      </w:pPr>
      <w:rPr>
        <w:rFonts w:hint="default"/>
      </w:rPr>
    </w:lvl>
    <w:lvl w:ilvl="7" w:tplc="76F63B3C">
      <w:numFmt w:val="bullet"/>
      <w:lvlText w:val="•"/>
      <w:lvlJc w:val="left"/>
      <w:pPr>
        <w:ind w:left="5229" w:hanging="144"/>
      </w:pPr>
      <w:rPr>
        <w:rFonts w:hint="default"/>
      </w:rPr>
    </w:lvl>
    <w:lvl w:ilvl="8" w:tplc="D96A76D2">
      <w:numFmt w:val="bullet"/>
      <w:lvlText w:val="•"/>
      <w:lvlJc w:val="left"/>
      <w:pPr>
        <w:ind w:left="5939" w:hanging="144"/>
      </w:pPr>
      <w:rPr>
        <w:rFonts w:hint="default"/>
      </w:rPr>
    </w:lvl>
  </w:abstractNum>
  <w:abstractNum w:abstractNumId="17">
    <w:nsid w:val="3CC814B3"/>
    <w:multiLevelType w:val="hybridMultilevel"/>
    <w:tmpl w:val="9FF0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7F75D9"/>
    <w:multiLevelType w:val="hybridMultilevel"/>
    <w:tmpl w:val="A27ABDD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327913"/>
    <w:multiLevelType w:val="hybridMultilevel"/>
    <w:tmpl w:val="4E6E3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183F12"/>
    <w:multiLevelType w:val="hybridMultilevel"/>
    <w:tmpl w:val="CC64C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7106F9"/>
    <w:multiLevelType w:val="hybridMultilevel"/>
    <w:tmpl w:val="47224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CA3A0B"/>
    <w:multiLevelType w:val="hybridMultilevel"/>
    <w:tmpl w:val="32E0209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25F72"/>
    <w:multiLevelType w:val="hybridMultilevel"/>
    <w:tmpl w:val="AAE23392"/>
    <w:lvl w:ilvl="0" w:tplc="B6E4D712">
      <w:start w:val="3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7423AC8"/>
    <w:multiLevelType w:val="hybridMultilevel"/>
    <w:tmpl w:val="B178B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12759"/>
    <w:multiLevelType w:val="hybridMultilevel"/>
    <w:tmpl w:val="7E307F0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B51DF4"/>
    <w:multiLevelType w:val="hybridMultilevel"/>
    <w:tmpl w:val="C054C9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5A6571E"/>
    <w:multiLevelType w:val="hybridMultilevel"/>
    <w:tmpl w:val="1A4418CA"/>
    <w:lvl w:ilvl="0" w:tplc="75A60610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9401597"/>
    <w:multiLevelType w:val="hybridMultilevel"/>
    <w:tmpl w:val="F7923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680B35"/>
    <w:multiLevelType w:val="hybridMultilevel"/>
    <w:tmpl w:val="3B605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F36B05"/>
    <w:multiLevelType w:val="hybridMultilevel"/>
    <w:tmpl w:val="D4B6E1F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966A5F"/>
    <w:multiLevelType w:val="hybridMultilevel"/>
    <w:tmpl w:val="F30C92D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E4106DB"/>
    <w:multiLevelType w:val="hybridMultilevel"/>
    <w:tmpl w:val="16F63B54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6D638D"/>
    <w:multiLevelType w:val="hybridMultilevel"/>
    <w:tmpl w:val="AF84E9B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EB65896"/>
    <w:multiLevelType w:val="hybridMultilevel"/>
    <w:tmpl w:val="A118A9FE"/>
    <w:lvl w:ilvl="0" w:tplc="C8DE6F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17607F"/>
    <w:multiLevelType w:val="hybridMultilevel"/>
    <w:tmpl w:val="5DCA7AE2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"/>
  </w:num>
  <w:num w:numId="3">
    <w:abstractNumId w:val="24"/>
  </w:num>
  <w:num w:numId="4">
    <w:abstractNumId w:val="29"/>
  </w:num>
  <w:num w:numId="5">
    <w:abstractNumId w:val="19"/>
  </w:num>
  <w:num w:numId="6">
    <w:abstractNumId w:val="17"/>
  </w:num>
  <w:num w:numId="7">
    <w:abstractNumId w:val="11"/>
  </w:num>
  <w:num w:numId="8">
    <w:abstractNumId w:val="21"/>
  </w:num>
  <w:num w:numId="9">
    <w:abstractNumId w:val="1"/>
  </w:num>
  <w:num w:numId="10">
    <w:abstractNumId w:val="12"/>
  </w:num>
  <w:num w:numId="11">
    <w:abstractNumId w:val="15"/>
  </w:num>
  <w:num w:numId="12">
    <w:abstractNumId w:val="16"/>
  </w:num>
  <w:num w:numId="13">
    <w:abstractNumId w:val="26"/>
  </w:num>
  <w:num w:numId="14">
    <w:abstractNumId w:val="6"/>
  </w:num>
  <w:num w:numId="15">
    <w:abstractNumId w:val="25"/>
  </w:num>
  <w:num w:numId="16">
    <w:abstractNumId w:val="8"/>
  </w:num>
  <w:num w:numId="17">
    <w:abstractNumId w:val="10"/>
  </w:num>
  <w:num w:numId="18">
    <w:abstractNumId w:val="35"/>
  </w:num>
  <w:num w:numId="19">
    <w:abstractNumId w:val="31"/>
  </w:num>
  <w:num w:numId="20">
    <w:abstractNumId w:val="0"/>
  </w:num>
  <w:num w:numId="21">
    <w:abstractNumId w:val="32"/>
  </w:num>
  <w:num w:numId="22">
    <w:abstractNumId w:val="22"/>
  </w:num>
  <w:num w:numId="23">
    <w:abstractNumId w:val="30"/>
  </w:num>
  <w:num w:numId="24">
    <w:abstractNumId w:val="2"/>
  </w:num>
  <w:num w:numId="25">
    <w:abstractNumId w:val="33"/>
  </w:num>
  <w:num w:numId="26">
    <w:abstractNumId w:val="23"/>
  </w:num>
  <w:num w:numId="27">
    <w:abstractNumId w:val="27"/>
  </w:num>
  <w:num w:numId="28">
    <w:abstractNumId w:val="20"/>
  </w:num>
  <w:num w:numId="29">
    <w:abstractNumId w:val="5"/>
  </w:num>
  <w:num w:numId="30">
    <w:abstractNumId w:val="34"/>
  </w:num>
  <w:num w:numId="31">
    <w:abstractNumId w:val="7"/>
  </w:num>
  <w:num w:numId="32">
    <w:abstractNumId w:val="9"/>
  </w:num>
  <w:num w:numId="33">
    <w:abstractNumId w:val="4"/>
  </w:num>
  <w:num w:numId="34">
    <w:abstractNumId w:val="13"/>
  </w:num>
  <w:num w:numId="35">
    <w:abstractNumId w:val="14"/>
  </w:num>
  <w:num w:numId="3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2C8B"/>
    <w:rsid w:val="000027E1"/>
    <w:rsid w:val="00012F6A"/>
    <w:rsid w:val="00015FDC"/>
    <w:rsid w:val="0002352A"/>
    <w:rsid w:val="00035CF9"/>
    <w:rsid w:val="00052CDC"/>
    <w:rsid w:val="000544D8"/>
    <w:rsid w:val="00054DF4"/>
    <w:rsid w:val="00055886"/>
    <w:rsid w:val="00060E58"/>
    <w:rsid w:val="00062E7A"/>
    <w:rsid w:val="000648FC"/>
    <w:rsid w:val="000771BA"/>
    <w:rsid w:val="000841B0"/>
    <w:rsid w:val="000864A8"/>
    <w:rsid w:val="000A3562"/>
    <w:rsid w:val="000A492D"/>
    <w:rsid w:val="000E3AC3"/>
    <w:rsid w:val="000F1974"/>
    <w:rsid w:val="000F253D"/>
    <w:rsid w:val="00101803"/>
    <w:rsid w:val="00120E38"/>
    <w:rsid w:val="00121121"/>
    <w:rsid w:val="00130654"/>
    <w:rsid w:val="00131BB6"/>
    <w:rsid w:val="0013757E"/>
    <w:rsid w:val="00137F16"/>
    <w:rsid w:val="00146068"/>
    <w:rsid w:val="001525E0"/>
    <w:rsid w:val="00187A04"/>
    <w:rsid w:val="001A11CF"/>
    <w:rsid w:val="001A46DC"/>
    <w:rsid w:val="001C138D"/>
    <w:rsid w:val="001D1710"/>
    <w:rsid w:val="001E2786"/>
    <w:rsid w:val="001E73FB"/>
    <w:rsid w:val="001E7961"/>
    <w:rsid w:val="001F12E9"/>
    <w:rsid w:val="001F2605"/>
    <w:rsid w:val="00204BAF"/>
    <w:rsid w:val="00205AFD"/>
    <w:rsid w:val="00221995"/>
    <w:rsid w:val="00236967"/>
    <w:rsid w:val="00243BB6"/>
    <w:rsid w:val="0027375D"/>
    <w:rsid w:val="00286937"/>
    <w:rsid w:val="002A265B"/>
    <w:rsid w:val="002A5F19"/>
    <w:rsid w:val="002A75AE"/>
    <w:rsid w:val="002B351A"/>
    <w:rsid w:val="002B73F7"/>
    <w:rsid w:val="002D0875"/>
    <w:rsid w:val="002D403E"/>
    <w:rsid w:val="002D4DF5"/>
    <w:rsid w:val="002D542B"/>
    <w:rsid w:val="002E6F8A"/>
    <w:rsid w:val="002F4C0F"/>
    <w:rsid w:val="002F6E74"/>
    <w:rsid w:val="002F72C9"/>
    <w:rsid w:val="00303DD9"/>
    <w:rsid w:val="00324F27"/>
    <w:rsid w:val="0034206A"/>
    <w:rsid w:val="003431C0"/>
    <w:rsid w:val="00345DAF"/>
    <w:rsid w:val="003523D8"/>
    <w:rsid w:val="00352FD6"/>
    <w:rsid w:val="00357BEC"/>
    <w:rsid w:val="00363E4D"/>
    <w:rsid w:val="003668A7"/>
    <w:rsid w:val="00366FBD"/>
    <w:rsid w:val="003703C3"/>
    <w:rsid w:val="00371E28"/>
    <w:rsid w:val="00375940"/>
    <w:rsid w:val="00377F08"/>
    <w:rsid w:val="003B2CFC"/>
    <w:rsid w:val="003C2E63"/>
    <w:rsid w:val="00416F40"/>
    <w:rsid w:val="004171F9"/>
    <w:rsid w:val="00425A11"/>
    <w:rsid w:val="00434691"/>
    <w:rsid w:val="00440634"/>
    <w:rsid w:val="0044222D"/>
    <w:rsid w:val="00470492"/>
    <w:rsid w:val="00490F08"/>
    <w:rsid w:val="00495014"/>
    <w:rsid w:val="004A27E9"/>
    <w:rsid w:val="004B3A6D"/>
    <w:rsid w:val="004E5BC0"/>
    <w:rsid w:val="004F0B54"/>
    <w:rsid w:val="004F4752"/>
    <w:rsid w:val="00542BBB"/>
    <w:rsid w:val="005512F8"/>
    <w:rsid w:val="00562C8B"/>
    <w:rsid w:val="005728CE"/>
    <w:rsid w:val="00580A9B"/>
    <w:rsid w:val="00585712"/>
    <w:rsid w:val="00585D53"/>
    <w:rsid w:val="005A088E"/>
    <w:rsid w:val="005A1A21"/>
    <w:rsid w:val="005A6DBC"/>
    <w:rsid w:val="005C1AC1"/>
    <w:rsid w:val="005E2BE6"/>
    <w:rsid w:val="006016FE"/>
    <w:rsid w:val="00611F7E"/>
    <w:rsid w:val="0062045B"/>
    <w:rsid w:val="006340BD"/>
    <w:rsid w:val="00634B2C"/>
    <w:rsid w:val="00653C56"/>
    <w:rsid w:val="00653CF0"/>
    <w:rsid w:val="0065444B"/>
    <w:rsid w:val="00654F9E"/>
    <w:rsid w:val="0066297B"/>
    <w:rsid w:val="006A54A8"/>
    <w:rsid w:val="006C6C2D"/>
    <w:rsid w:val="006D25B5"/>
    <w:rsid w:val="006D569C"/>
    <w:rsid w:val="006D6A5A"/>
    <w:rsid w:val="006F0A17"/>
    <w:rsid w:val="006F1081"/>
    <w:rsid w:val="006F1D60"/>
    <w:rsid w:val="007028A5"/>
    <w:rsid w:val="00702A4F"/>
    <w:rsid w:val="00704EEA"/>
    <w:rsid w:val="00736D21"/>
    <w:rsid w:val="00740203"/>
    <w:rsid w:val="00744C58"/>
    <w:rsid w:val="00746B41"/>
    <w:rsid w:val="007555D1"/>
    <w:rsid w:val="00760D9E"/>
    <w:rsid w:val="0076247D"/>
    <w:rsid w:val="007806B1"/>
    <w:rsid w:val="00787769"/>
    <w:rsid w:val="0079727A"/>
    <w:rsid w:val="007D3488"/>
    <w:rsid w:val="007D59B9"/>
    <w:rsid w:val="007E059D"/>
    <w:rsid w:val="007E675E"/>
    <w:rsid w:val="007F58CE"/>
    <w:rsid w:val="008021BF"/>
    <w:rsid w:val="008026B3"/>
    <w:rsid w:val="00807EAF"/>
    <w:rsid w:val="008243E7"/>
    <w:rsid w:val="008258DE"/>
    <w:rsid w:val="0083574D"/>
    <w:rsid w:val="008446B2"/>
    <w:rsid w:val="008562D5"/>
    <w:rsid w:val="00873A3A"/>
    <w:rsid w:val="00883B74"/>
    <w:rsid w:val="008962AB"/>
    <w:rsid w:val="008A30D8"/>
    <w:rsid w:val="008A6E95"/>
    <w:rsid w:val="008B3DC3"/>
    <w:rsid w:val="008D4535"/>
    <w:rsid w:val="008E6452"/>
    <w:rsid w:val="008E78D8"/>
    <w:rsid w:val="008F14A5"/>
    <w:rsid w:val="008F76F4"/>
    <w:rsid w:val="00911562"/>
    <w:rsid w:val="00920BBB"/>
    <w:rsid w:val="00927FA4"/>
    <w:rsid w:val="00937288"/>
    <w:rsid w:val="009378FF"/>
    <w:rsid w:val="009544EB"/>
    <w:rsid w:val="00955B00"/>
    <w:rsid w:val="0097666E"/>
    <w:rsid w:val="00990AA9"/>
    <w:rsid w:val="009951BB"/>
    <w:rsid w:val="009A4E9A"/>
    <w:rsid w:val="009C1B6A"/>
    <w:rsid w:val="009C1E6C"/>
    <w:rsid w:val="009C7ABC"/>
    <w:rsid w:val="009D0FD4"/>
    <w:rsid w:val="009E3E9A"/>
    <w:rsid w:val="009E63A5"/>
    <w:rsid w:val="009F2143"/>
    <w:rsid w:val="00A05CF5"/>
    <w:rsid w:val="00A1621B"/>
    <w:rsid w:val="00A42CD0"/>
    <w:rsid w:val="00A53C4A"/>
    <w:rsid w:val="00A55DD2"/>
    <w:rsid w:val="00A57ACB"/>
    <w:rsid w:val="00A60AF1"/>
    <w:rsid w:val="00A748EE"/>
    <w:rsid w:val="00A763BF"/>
    <w:rsid w:val="00A9163D"/>
    <w:rsid w:val="00A951A0"/>
    <w:rsid w:val="00AA15DD"/>
    <w:rsid w:val="00AA2D5B"/>
    <w:rsid w:val="00AB0675"/>
    <w:rsid w:val="00AC3EBF"/>
    <w:rsid w:val="00AD3FAF"/>
    <w:rsid w:val="00AE08C6"/>
    <w:rsid w:val="00B03987"/>
    <w:rsid w:val="00B13CB0"/>
    <w:rsid w:val="00B25575"/>
    <w:rsid w:val="00B32466"/>
    <w:rsid w:val="00B4135A"/>
    <w:rsid w:val="00B55AEB"/>
    <w:rsid w:val="00B652D7"/>
    <w:rsid w:val="00B727A6"/>
    <w:rsid w:val="00B76E39"/>
    <w:rsid w:val="00B92D5A"/>
    <w:rsid w:val="00BB7FA9"/>
    <w:rsid w:val="00BC669A"/>
    <w:rsid w:val="00BD3276"/>
    <w:rsid w:val="00BD5D4F"/>
    <w:rsid w:val="00BD666E"/>
    <w:rsid w:val="00C23647"/>
    <w:rsid w:val="00C335B3"/>
    <w:rsid w:val="00C427FA"/>
    <w:rsid w:val="00C52A2B"/>
    <w:rsid w:val="00C538E9"/>
    <w:rsid w:val="00C538EF"/>
    <w:rsid w:val="00C939E6"/>
    <w:rsid w:val="00CB19E1"/>
    <w:rsid w:val="00CB51C5"/>
    <w:rsid w:val="00CB6CC4"/>
    <w:rsid w:val="00CB7084"/>
    <w:rsid w:val="00CC2C59"/>
    <w:rsid w:val="00CC45B8"/>
    <w:rsid w:val="00CC4C8B"/>
    <w:rsid w:val="00CD5C63"/>
    <w:rsid w:val="00CF6AE6"/>
    <w:rsid w:val="00D02FA3"/>
    <w:rsid w:val="00D07E22"/>
    <w:rsid w:val="00D3094B"/>
    <w:rsid w:val="00D41AB3"/>
    <w:rsid w:val="00D50CA8"/>
    <w:rsid w:val="00D527DA"/>
    <w:rsid w:val="00D82F59"/>
    <w:rsid w:val="00D863E0"/>
    <w:rsid w:val="00D9010A"/>
    <w:rsid w:val="00D91CDB"/>
    <w:rsid w:val="00DA25EC"/>
    <w:rsid w:val="00DB0F04"/>
    <w:rsid w:val="00DC18B5"/>
    <w:rsid w:val="00DE1635"/>
    <w:rsid w:val="00DE2094"/>
    <w:rsid w:val="00DE7BF7"/>
    <w:rsid w:val="00DF3C80"/>
    <w:rsid w:val="00E1048B"/>
    <w:rsid w:val="00E16AC6"/>
    <w:rsid w:val="00E210B3"/>
    <w:rsid w:val="00E31AA9"/>
    <w:rsid w:val="00E60C79"/>
    <w:rsid w:val="00E665A2"/>
    <w:rsid w:val="00E7739B"/>
    <w:rsid w:val="00E915C8"/>
    <w:rsid w:val="00E9741A"/>
    <w:rsid w:val="00EC6C48"/>
    <w:rsid w:val="00ED6F51"/>
    <w:rsid w:val="00EE7AE4"/>
    <w:rsid w:val="00F013F1"/>
    <w:rsid w:val="00F1009D"/>
    <w:rsid w:val="00F252BB"/>
    <w:rsid w:val="00F3288A"/>
    <w:rsid w:val="00F502F8"/>
    <w:rsid w:val="00F57288"/>
    <w:rsid w:val="00F74E5F"/>
    <w:rsid w:val="00F7687D"/>
    <w:rsid w:val="00FA5153"/>
    <w:rsid w:val="00FA6755"/>
    <w:rsid w:val="00FC3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873A3A"/>
    <w:pPr>
      <w:spacing w:after="200" w:line="276" w:lineRule="auto"/>
    </w:pPr>
    <w:rPr>
      <w:rFonts w:ascii="Calibri" w:hAnsi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15FDC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87A04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15FDC"/>
    <w:rPr>
      <w:rFonts w:ascii="Calibri Light" w:hAnsi="Calibri Light" w:cs="Times New Roman"/>
      <w:color w:val="2E74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87A04"/>
    <w:rPr>
      <w:rFonts w:ascii="Calibri Light" w:hAnsi="Calibri Light" w:cs="Times New Roman"/>
      <w:color w:val="2E74B5"/>
      <w:sz w:val="26"/>
      <w:szCs w:val="26"/>
    </w:rPr>
  </w:style>
  <w:style w:type="paragraph" w:styleId="ListParagraph">
    <w:name w:val="List Paragraph"/>
    <w:basedOn w:val="Normal"/>
    <w:uiPriority w:val="99"/>
    <w:qFormat/>
    <w:rsid w:val="00873A3A"/>
    <w:pPr>
      <w:ind w:left="720"/>
      <w:contextualSpacing/>
    </w:pPr>
  </w:style>
  <w:style w:type="paragraph" w:styleId="NoSpacing">
    <w:name w:val="No Spacing"/>
    <w:link w:val="NoSpacingChar"/>
    <w:uiPriority w:val="99"/>
    <w:qFormat/>
    <w:rsid w:val="00873A3A"/>
    <w:rPr>
      <w:rFonts w:ascii="Calibri" w:hAnsi="Calibri"/>
    </w:rPr>
  </w:style>
  <w:style w:type="character" w:customStyle="1" w:styleId="NoSpacingChar">
    <w:name w:val="No Spacing Char"/>
    <w:link w:val="NoSpacing"/>
    <w:uiPriority w:val="99"/>
    <w:locked/>
    <w:rsid w:val="00873A3A"/>
    <w:rPr>
      <w:rFonts w:ascii="Calibri" w:hAnsi="Calibri"/>
      <w:sz w:val="22"/>
    </w:rPr>
  </w:style>
  <w:style w:type="character" w:styleId="Hyperlink">
    <w:name w:val="Hyperlink"/>
    <w:basedOn w:val="DefaultParagraphFont"/>
    <w:uiPriority w:val="99"/>
    <w:rsid w:val="00873A3A"/>
    <w:rPr>
      <w:rFonts w:cs="Times New Roman"/>
      <w:color w:val="000080"/>
      <w:u w:val="single"/>
    </w:rPr>
  </w:style>
  <w:style w:type="table" w:styleId="TableGrid">
    <w:name w:val="Table Grid"/>
    <w:basedOn w:val="TableNormal"/>
    <w:uiPriority w:val="99"/>
    <w:rsid w:val="00873A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C13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DefaultParagraphFont"/>
    <w:uiPriority w:val="99"/>
    <w:rsid w:val="001C138D"/>
    <w:rPr>
      <w:rFonts w:cs="Times New Roman"/>
    </w:rPr>
  </w:style>
  <w:style w:type="paragraph" w:customStyle="1" w:styleId="TableParagraph">
    <w:name w:val="Table Paragraph"/>
    <w:basedOn w:val="Normal"/>
    <w:uiPriority w:val="99"/>
    <w:rsid w:val="00BB7FA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/>
    </w:rPr>
  </w:style>
  <w:style w:type="paragraph" w:customStyle="1" w:styleId="c439">
    <w:name w:val="c439"/>
    <w:basedOn w:val="Normal"/>
    <w:uiPriority w:val="99"/>
    <w:rsid w:val="00BB7F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2F4C0F"/>
    <w:rPr>
      <w:rFonts w:cs="Times New Roman"/>
    </w:rPr>
  </w:style>
  <w:style w:type="paragraph" w:customStyle="1" w:styleId="c177">
    <w:name w:val="c177"/>
    <w:basedOn w:val="Normal"/>
    <w:uiPriority w:val="99"/>
    <w:rsid w:val="002F4C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DefaultParagraphFont"/>
    <w:uiPriority w:val="99"/>
    <w:rsid w:val="003523D8"/>
    <w:rPr>
      <w:rFonts w:cs="Times New Roman"/>
    </w:rPr>
  </w:style>
  <w:style w:type="character" w:customStyle="1" w:styleId="c8">
    <w:name w:val="c8"/>
    <w:basedOn w:val="DefaultParagraphFont"/>
    <w:uiPriority w:val="99"/>
    <w:rsid w:val="003523D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46B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46B41"/>
    <w:rPr>
      <w:rFonts w:ascii="Calibri" w:hAnsi="Calibri" w:cs="Times New Roman"/>
      <w:sz w:val="22"/>
    </w:rPr>
  </w:style>
  <w:style w:type="character" w:styleId="PageNumber">
    <w:name w:val="page number"/>
    <w:basedOn w:val="DefaultParagraphFont"/>
    <w:uiPriority w:val="99"/>
    <w:semiHidden/>
    <w:rsid w:val="00746B41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495014"/>
    <w:pPr>
      <w:spacing w:line="259" w:lineRule="auto"/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rsid w:val="00495014"/>
    <w:pPr>
      <w:tabs>
        <w:tab w:val="left" w:pos="426"/>
        <w:tab w:val="right" w:leader="dot" w:pos="906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rsid w:val="00495014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rsid w:val="006F1D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6F1D60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80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33NM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76</Pages>
  <Words>20144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Каюк Анатолий</dc:creator>
  <cp:keywords/>
  <dc:description/>
  <cp:lastModifiedBy>1</cp:lastModifiedBy>
  <cp:revision>8</cp:revision>
  <dcterms:created xsi:type="dcterms:W3CDTF">2023-06-28T14:38:00Z</dcterms:created>
  <dcterms:modified xsi:type="dcterms:W3CDTF">2023-09-15T19:37:00Z</dcterms:modified>
</cp:coreProperties>
</file>