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888" w:rsidRDefault="00F8388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FD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38pt">
            <v:imagedata r:id="rId7" o:title="" cropbottom="51239f"/>
          </v:shape>
        </w:pict>
      </w:r>
    </w:p>
    <w:p w:rsidR="00F83888" w:rsidRDefault="00F8388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888" w:rsidRDefault="00F8388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888" w:rsidRDefault="00F83888" w:rsidP="004009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3888" w:rsidRDefault="00F8388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888" w:rsidRDefault="00F83888" w:rsidP="00572C52">
      <w:pPr>
        <w:spacing w:before="240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Hlk143880448"/>
      <w:r>
        <w:rPr>
          <w:rFonts w:ascii="Times New Roman" w:hAnsi="Times New Roman" w:cs="Times New Roman"/>
          <w:b/>
          <w:sz w:val="36"/>
          <w:szCs w:val="36"/>
        </w:rPr>
        <w:t>Рабочая программа общего образования</w:t>
      </w:r>
      <w:r>
        <w:rPr>
          <w:rFonts w:ascii="Times New Roman" w:hAnsi="Times New Roman" w:cs="Times New Roman"/>
          <w:b/>
          <w:sz w:val="36"/>
          <w:szCs w:val="36"/>
        </w:rPr>
        <w:br/>
        <w:t xml:space="preserve">обучающихся с умственной отсталостью </w:t>
      </w:r>
      <w:r>
        <w:rPr>
          <w:rFonts w:ascii="Times New Roman" w:hAnsi="Times New Roman" w:cs="Times New Roman"/>
          <w:b/>
          <w:sz w:val="36"/>
          <w:szCs w:val="36"/>
        </w:rPr>
        <w:br/>
        <w:t>(интеллектуальными нарушениями)</w:t>
      </w:r>
    </w:p>
    <w:p w:rsidR="00F83888" w:rsidRDefault="00F83888" w:rsidP="00572C52">
      <w:pPr>
        <w:spacing w:before="24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1</w:t>
      </w:r>
    </w:p>
    <w:p w:rsidR="00F83888" w:rsidRDefault="00F83888" w:rsidP="00572C52">
      <w:pPr>
        <w:spacing w:before="24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«Чтение»</w:t>
      </w:r>
    </w:p>
    <w:p w:rsidR="00F83888" w:rsidRDefault="00F83888" w:rsidP="00572C52">
      <w:pPr>
        <w:spacing w:before="24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(для 5 класса)</w:t>
      </w:r>
      <w:bookmarkEnd w:id="0"/>
    </w:p>
    <w:p w:rsidR="00F83888" w:rsidRDefault="00F83888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F83888" w:rsidRDefault="00F8388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888" w:rsidRDefault="00F8388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888" w:rsidRDefault="00F8388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888" w:rsidRDefault="00F8388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888" w:rsidRDefault="00F8388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888" w:rsidRDefault="00F838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Вожега</w:t>
      </w:r>
      <w:r>
        <w:rPr>
          <w:rFonts w:ascii="Times New Roman" w:hAnsi="Times New Roman" w:cs="Times New Roman"/>
          <w:sz w:val="28"/>
          <w:szCs w:val="28"/>
        </w:rPr>
        <w:br/>
        <w:t>2023</w:t>
      </w:r>
    </w:p>
    <w:p w:rsidR="00F83888" w:rsidRPr="004721AF" w:rsidRDefault="00F83888" w:rsidP="004721AF">
      <w:pPr>
        <w:pStyle w:val="TOCHeading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4721AF">
        <w:rPr>
          <w:rFonts w:ascii="Times New Roman" w:hAnsi="Times New Roman"/>
          <w:b/>
          <w:bCs/>
          <w:color w:val="auto"/>
          <w:sz w:val="28"/>
          <w:szCs w:val="28"/>
        </w:rPr>
        <w:t>ОГЛАВЛЕНИЕ</w:t>
      </w:r>
    </w:p>
    <w:p w:rsidR="00F83888" w:rsidRPr="004721AF" w:rsidRDefault="00F83888" w:rsidP="004721AF"/>
    <w:p w:rsidR="00F83888" w:rsidRPr="004721AF" w:rsidRDefault="00F83888" w:rsidP="004721AF">
      <w:pPr>
        <w:pStyle w:val="TOC1"/>
        <w:spacing w:line="360" w:lineRule="auto"/>
        <w:rPr>
          <w:rFonts w:ascii="Times New Roman" w:hAnsi="Times New Roman" w:cs="Times New Roman"/>
          <w:noProof/>
          <w:kern w:val="2"/>
          <w:sz w:val="28"/>
          <w:szCs w:val="28"/>
        </w:rPr>
      </w:pPr>
      <w:r w:rsidRPr="004721AF">
        <w:rPr>
          <w:rFonts w:ascii="Times New Roman" w:hAnsi="Times New Roman" w:cs="Times New Roman"/>
          <w:sz w:val="28"/>
          <w:szCs w:val="28"/>
        </w:rPr>
        <w:fldChar w:fldCharType="begin"/>
      </w:r>
      <w:r w:rsidRPr="004721AF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4721AF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144139992" w:history="1">
        <w:r w:rsidRPr="004721AF">
          <w:rPr>
            <w:rStyle w:val="Hyperlink"/>
            <w:rFonts w:ascii="Times New Roman" w:hAnsi="Times New Roman"/>
            <w:noProof/>
            <w:sz w:val="28"/>
            <w:szCs w:val="28"/>
          </w:rPr>
          <w:t>I.</w:t>
        </w:r>
        <w:r w:rsidRPr="004721AF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4721AF">
          <w:rPr>
            <w:rStyle w:val="Hyperlink"/>
            <w:rFonts w:ascii="Times New Roman" w:hAnsi="Times New Roman"/>
            <w:noProof/>
            <w:sz w:val="28"/>
            <w:szCs w:val="28"/>
          </w:rPr>
          <w:t>ПОЯСНИТЕЛЬНАЯ ЗАПИСКА</w:t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_Toc144139992 \h </w:instrText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83888" w:rsidRPr="004721AF" w:rsidRDefault="00F83888" w:rsidP="004721AF">
      <w:pPr>
        <w:pStyle w:val="TOC1"/>
        <w:spacing w:line="360" w:lineRule="auto"/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44139993" w:history="1">
        <w:r w:rsidRPr="004721AF">
          <w:rPr>
            <w:rStyle w:val="Hyperlink"/>
            <w:rFonts w:ascii="Times New Roman" w:hAnsi="Times New Roman"/>
            <w:noProof/>
            <w:sz w:val="28"/>
            <w:szCs w:val="28"/>
          </w:rPr>
          <w:t>II.</w:t>
        </w:r>
        <w:r w:rsidRPr="004721AF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4721AF">
          <w:rPr>
            <w:rStyle w:val="Hyperlink"/>
            <w:rFonts w:ascii="Times New Roman" w:hAnsi="Times New Roman"/>
            <w:noProof/>
            <w:sz w:val="28"/>
            <w:szCs w:val="28"/>
          </w:rPr>
          <w:t>СОДЕРЖАНИЕ ОБУЧЕНИЯ</w:t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_Toc144139993 \h </w:instrText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83888" w:rsidRPr="004721AF" w:rsidRDefault="00F83888" w:rsidP="004721AF">
      <w:pPr>
        <w:pStyle w:val="TOC2"/>
        <w:tabs>
          <w:tab w:val="left" w:pos="426"/>
          <w:tab w:val="left" w:pos="880"/>
          <w:tab w:val="right" w:leader="dot" w:pos="9060"/>
        </w:tabs>
        <w:spacing w:line="360" w:lineRule="auto"/>
        <w:ind w:left="0"/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44139994" w:history="1">
        <w:r w:rsidRPr="004721AF">
          <w:rPr>
            <w:rStyle w:val="Hyperlink"/>
            <w:rFonts w:ascii="Times New Roman" w:hAnsi="Times New Roman"/>
            <w:noProof/>
            <w:sz w:val="28"/>
            <w:szCs w:val="28"/>
          </w:rPr>
          <w:t>III.</w:t>
        </w:r>
        <w:r w:rsidRPr="004721AF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4721AF">
          <w:rPr>
            <w:rStyle w:val="Hyperlink"/>
            <w:rFonts w:ascii="Times New Roman" w:hAnsi="Times New Roman"/>
            <w:noProof/>
            <w:sz w:val="28"/>
            <w:szCs w:val="28"/>
          </w:rPr>
          <w:t>ПЛАНИРУЕМЫЕ РЕЗУЛЬТАТЫ</w:t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_Toc144139994 \h </w:instrText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83888" w:rsidRPr="004721AF" w:rsidRDefault="00F83888" w:rsidP="004721AF">
      <w:pPr>
        <w:pStyle w:val="TOC1"/>
        <w:spacing w:line="360" w:lineRule="auto"/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44139995" w:history="1">
        <w:r w:rsidRPr="004721AF">
          <w:rPr>
            <w:rStyle w:val="Hyperlink"/>
            <w:rFonts w:ascii="Times New Roman" w:hAnsi="Times New Roman"/>
            <w:noProof/>
            <w:sz w:val="28"/>
            <w:szCs w:val="28"/>
          </w:rPr>
          <w:t>IV.</w:t>
        </w:r>
        <w:r w:rsidRPr="004721AF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4721AF">
          <w:rPr>
            <w:rStyle w:val="Hyperlink"/>
            <w:rFonts w:ascii="Times New Roman" w:hAnsi="Times New Roman"/>
            <w:noProof/>
            <w:sz w:val="28"/>
            <w:szCs w:val="28"/>
          </w:rPr>
          <w:t>ТЕМАТИЧЕСКОЕ ПЛАНИРОВАНИЕ</w:t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_Toc144139995 \h </w:instrText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Pr="004721A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83888" w:rsidRPr="004721AF" w:rsidRDefault="00F83888" w:rsidP="004721AF">
      <w:pPr>
        <w:tabs>
          <w:tab w:val="left" w:pos="42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21AF">
        <w:rPr>
          <w:rFonts w:ascii="Times New Roman" w:hAnsi="Times New Roman" w:cs="Times New Roman"/>
          <w:sz w:val="28"/>
          <w:szCs w:val="28"/>
        </w:rPr>
        <w:fldChar w:fldCharType="end"/>
      </w:r>
    </w:p>
    <w:p w:rsidR="00F83888" w:rsidRDefault="00F83888">
      <w:r>
        <w:br w:type="page"/>
      </w:r>
    </w:p>
    <w:p w:rsidR="00F83888" w:rsidRDefault="00F83888" w:rsidP="00BB3EB2">
      <w:pPr>
        <w:pStyle w:val="Heading1"/>
        <w:numPr>
          <w:ilvl w:val="0"/>
          <w:numId w:val="12"/>
        </w:numPr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1" w:name="_heading=h.gjdgxs" w:colFirst="0" w:colLast="0"/>
      <w:bookmarkStart w:id="2" w:name="_Toc144139992"/>
      <w:bookmarkEnd w:id="1"/>
      <w:r>
        <w:rPr>
          <w:rFonts w:ascii="Times New Roman" w:hAnsi="Times New Roman"/>
          <w:b/>
          <w:color w:val="000000"/>
          <w:sz w:val="28"/>
          <w:szCs w:val="28"/>
        </w:rPr>
        <w:t>ПОЯСНИТЕЛЬНАЯ ЗАПИСКА</w:t>
      </w:r>
      <w:bookmarkEnd w:id="2"/>
    </w:p>
    <w:p w:rsidR="00F83888" w:rsidRDefault="00F83888"/>
    <w:p w:rsidR="00F83888" w:rsidRDefault="00F83888">
      <w:pPr>
        <w:spacing w:after="0" w:line="360" w:lineRule="auto"/>
        <w:ind w:right="9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Рабочая программа по учебному предмету «Чтение (литературное чтение)»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 далее ФАООП УО (вариант 1), утвержденной приказом Министерства просвещения России от 24.11.2022г номер 1026 (</w:t>
      </w:r>
      <w:hyperlink r:id="rId8">
        <w:r>
          <w:rPr>
            <w:rFonts w:ascii="Times New Roman" w:hAnsi="Times New Roman" w:cs="Times New Roman"/>
            <w:color w:val="000080"/>
            <w:sz w:val="28"/>
            <w:szCs w:val="28"/>
            <w:highlight w:val="white"/>
            <w:u w:val="single"/>
          </w:rPr>
          <w:t>https://clck.ru/33NMkR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F83888" w:rsidRDefault="00F83888">
      <w:pPr>
        <w:spacing w:after="0" w:line="360" w:lineRule="auto"/>
        <w:ind w:right="9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АООП УО (вариант 1) адресована обучающимся с легкой умственной отсталостью (интеллектуальными нарушениями) с учетом реализации особых образовательных потребностей, а также индивидуальных особенностей и возможностей.</w:t>
      </w:r>
    </w:p>
    <w:p w:rsidR="00F83888" w:rsidRDefault="00F83888">
      <w:pPr>
        <w:widowControl w:val="0"/>
        <w:spacing w:after="0" w:line="36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предмет «Чтение (литературное чтение)» относится к предметной области «Язык и речевая практика» и является обязательной частью учебного плана. В соответствии с учебным планом рабочая программа по учебному предмету «Чтение (литературное чтение)» в 5 классе рассчитана на 34 учебные недели и составляет 136 часов в год (4 часа в неделю): 128 +8 часов на внеклассное чтение. </w:t>
      </w:r>
    </w:p>
    <w:p w:rsidR="00F83888" w:rsidRDefault="00F83888">
      <w:pPr>
        <w:spacing w:after="0" w:line="360" w:lineRule="auto"/>
        <w:ind w:right="9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Адаптированная основная общеобразовательная программа определяет цель и задачи учебного предмета «Чтение (литературное чтение)». </w:t>
      </w:r>
    </w:p>
    <w:p w:rsidR="00F83888" w:rsidRDefault="00F83888">
      <w:pPr>
        <w:spacing w:after="0" w:line="360" w:lineRule="auto"/>
        <w:ind w:right="99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Цель обучения – учить правильному объяснительному чтению слов, предложений и текстов, направленному на изучение произведений, понимание которых основано на имеющемся личном опыте обучающихся.  </w:t>
      </w:r>
    </w:p>
    <w:p w:rsidR="00F83888" w:rsidRDefault="00F838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Задачи обучения: </w:t>
      </w:r>
    </w:p>
    <w:p w:rsidR="00F83888" w:rsidRDefault="00F83888">
      <w:pPr>
        <w:numPr>
          <w:ilvl w:val="0"/>
          <w:numId w:val="6"/>
        </w:numPr>
        <w:spacing w:after="0" w:line="360" w:lineRule="auto"/>
        <w:ind w:left="0" w:right="99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совершенствование навыка полноценного чтения как основы понимания художественного и научно-познавательного текстов;</w:t>
      </w:r>
    </w:p>
    <w:p w:rsidR="00F83888" w:rsidRDefault="00F83888">
      <w:pPr>
        <w:numPr>
          <w:ilvl w:val="0"/>
          <w:numId w:val="6"/>
        </w:numPr>
        <w:spacing w:after="0" w:line="360" w:lineRule="auto"/>
        <w:ind w:left="0" w:right="99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навыков речевого общения на материале доступных для понимания художественных и научно-познавательных текстов;</w:t>
      </w:r>
    </w:p>
    <w:p w:rsidR="00F83888" w:rsidRDefault="00F83888">
      <w:pPr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положительных качеств и свойств личности.</w:t>
      </w:r>
    </w:p>
    <w:p w:rsidR="00F83888" w:rsidRDefault="00F83888">
      <w:pPr>
        <w:spacing w:after="0" w:line="36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Рабочая программа по учебному предмету «Чтение (литературное чтение)» в 5 классе определяет следующие задачи:</w:t>
      </w:r>
    </w:p>
    <w:p w:rsidR="00F83888" w:rsidRDefault="00F83888">
      <w:pPr>
        <w:numPr>
          <w:ilvl w:val="0"/>
          <w:numId w:val="8"/>
        </w:numPr>
        <w:spacing w:after="0" w:line="360" w:lineRule="auto"/>
        <w:ind w:left="0" w:right="99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качества техники чтения: правильность, осознанность, выразительность, беглость;</w:t>
      </w:r>
    </w:p>
    <w:p w:rsidR="00F83888" w:rsidRDefault="00F83888">
      <w:pPr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совершенствование всех видов речевой деятельности обучающихся;</w:t>
      </w:r>
    </w:p>
    <w:p w:rsidR="00F83888" w:rsidRDefault="00F83888">
      <w:pPr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умения читать доступные пониманию тексты вслух и про себя;</w:t>
      </w:r>
    </w:p>
    <w:p w:rsidR="00F83888" w:rsidRDefault="00F83888">
      <w:pPr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умения осмысленно воспринимать содержание текста, умения поделиться впечатлением о прочитанном, умения пересказывать текст;</w:t>
      </w:r>
    </w:p>
    <w:p w:rsidR="00F83888" w:rsidRDefault="00F83888">
      <w:pPr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представлений о добре и зле, уважения к культуре разных народов;</w:t>
      </w:r>
    </w:p>
    <w:p w:rsidR="00F83888" w:rsidRDefault="00F83888">
      <w:pPr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 обучающихся интереса к чтению;</w:t>
      </w:r>
    </w:p>
    <w:p w:rsidR="00F83888" w:rsidRDefault="00F83888">
      <w:pPr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знакомство с лучшими, доступными их пониманию произведениями детской литературы.</w:t>
      </w:r>
    </w:p>
    <w:p w:rsidR="00F83888" w:rsidRPr="00BB3EB2" w:rsidRDefault="00F8388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3EB2">
        <w:rPr>
          <w:rFonts w:ascii="Times New Roman" w:hAnsi="Times New Roman" w:cs="Times New Roman"/>
          <w:b/>
          <w:bCs/>
        </w:rPr>
        <w:br w:type="page"/>
      </w:r>
    </w:p>
    <w:p w:rsidR="00F83888" w:rsidRDefault="00F83888" w:rsidP="0071322A">
      <w:pPr>
        <w:pStyle w:val="Heading1"/>
        <w:numPr>
          <w:ilvl w:val="0"/>
          <w:numId w:val="9"/>
        </w:numPr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3" w:name="_heading=h.30j0zll" w:colFirst="0" w:colLast="0"/>
      <w:bookmarkStart w:id="4" w:name="_Toc144139993"/>
      <w:bookmarkEnd w:id="3"/>
      <w:r>
        <w:rPr>
          <w:rFonts w:ascii="Times New Roman" w:hAnsi="Times New Roman"/>
          <w:b/>
          <w:color w:val="000000"/>
          <w:sz w:val="28"/>
          <w:szCs w:val="28"/>
        </w:rPr>
        <w:t>СОДЕРЖАНИЕ ОБУЧЕНИЯ</w:t>
      </w:r>
      <w:bookmarkEnd w:id="4"/>
    </w:p>
    <w:p w:rsidR="00F83888" w:rsidRDefault="00F838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3888" w:rsidRDefault="00F838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уроках чтения, кроме совершенствования техники чтения и понимания содержания художественных произведений уделяется большое внимание развитию речи обучающихся, их мышлению.</w:t>
      </w:r>
    </w:p>
    <w:p w:rsidR="00F83888" w:rsidRDefault="00F83888">
      <w:pPr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Обучающиеся учатся отвечать на поставленные вопросы; полно, правильно и последовательно передавать содержание прочитанного; кратко пересказывать основные события, изложенные в произведении; называть главных и второстепенных героев, давать им характеристику, адекватно оценивать их действия и поступки; устанавливать несложные причинно-следственные связи и отношения; делать выводы, обобщения, в том числе эмоционального плана.</w:t>
      </w:r>
    </w:p>
    <w:p w:rsidR="00F83888" w:rsidRDefault="00F83888">
      <w:pPr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уроках чтения в 5 классе продолжается формирование у обучающихся техники чтения: правильности, беглости, выразительности на основе понимания прочитанных произведений.  </w:t>
      </w:r>
    </w:p>
    <w:p w:rsidR="00F83888" w:rsidRDefault="00F83888">
      <w:pPr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Реализация программного материала способствует решению проблемы нравственного воспитания обучающихся, понимания ими соответствия описываемых событий жизненным ситуациям.</w:t>
      </w:r>
    </w:p>
    <w:p w:rsidR="00F83888" w:rsidRDefault="00F83888">
      <w:pPr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Систематическая словарная работа на уроках расширяет словарный запас детей, помогает им правильно употреблять новые слова в связной речи.</w:t>
      </w:r>
    </w:p>
    <w:p w:rsidR="00F83888" w:rsidRDefault="00F83888">
      <w:pPr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Особое внимание уделяется познавательной активности учащихся, их мотивированности к самостоятельной учебной работе. В связи с этим при организации учебно-познавательной деятельности предполагается работа с тетрадью и дополнительной литературой.</w:t>
      </w:r>
    </w:p>
    <w:p w:rsidR="00F83888" w:rsidRDefault="00F83888">
      <w:pPr>
        <w:spacing w:after="0" w:line="36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уроке чтения в 5 классе учитель использует в комбинации различные формы работы: групповую, индивидуальную и парную. В методических аппаратах книг для чтения предусмотрены задания, выполнение которых должно проходить в парах или группе. Учителю необходимо варьировать формы работы в связи с весьма разнородным составом класса обучающихся. Наряду с использованием заданий разной степени сложности и постоянной сменой видов деятельности, комбинации различных форм работы помогут в осуществлении индивидуально-дифференцированного подхода и сделают урок интересным и разнообразным.</w:t>
      </w:r>
    </w:p>
    <w:p w:rsidR="00F83888" w:rsidRDefault="00F83888">
      <w:pPr>
        <w:spacing w:after="0" w:line="360" w:lineRule="auto"/>
        <w:ind w:right="99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разделов</w:t>
      </w:r>
    </w:p>
    <w:tbl>
      <w:tblPr>
        <w:tblW w:w="9341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472"/>
        <w:gridCol w:w="4189"/>
        <w:gridCol w:w="1620"/>
        <w:gridCol w:w="1620"/>
        <w:gridCol w:w="1440"/>
      </w:tblGrid>
      <w:tr w:rsidR="00F83888" w:rsidTr="00FE2E3F">
        <w:trPr>
          <w:jc w:val="center"/>
        </w:trPr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Внеклассное чтение</w:t>
            </w:r>
          </w:p>
        </w:tc>
      </w:tr>
      <w:tr w:rsidR="00F83888" w:rsidTr="00FE2E3F">
        <w:trPr>
          <w:trHeight w:val="501"/>
          <w:jc w:val="center"/>
        </w:trPr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Давайте читать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3888" w:rsidTr="00FE2E3F">
        <w:trPr>
          <w:jc w:val="center"/>
        </w:trPr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Школьная страна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888" w:rsidTr="00FE2E3F">
        <w:trPr>
          <w:trHeight w:val="500"/>
          <w:jc w:val="center"/>
        </w:trPr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8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Круглый год. Осень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3888" w:rsidTr="00FE2E3F">
        <w:trPr>
          <w:trHeight w:val="417"/>
          <w:jc w:val="center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Истоки мудрости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3888" w:rsidTr="00FE2E3F">
        <w:trPr>
          <w:trHeight w:val="417"/>
          <w:jc w:val="center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Наша Родина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888" w:rsidTr="00FE2E3F">
        <w:trPr>
          <w:trHeight w:val="417"/>
          <w:jc w:val="center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Люби все живое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3888" w:rsidTr="00FE2E3F">
        <w:trPr>
          <w:trHeight w:val="417"/>
          <w:jc w:val="center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Круглый год. Зима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3888" w:rsidTr="00FE2E3F">
        <w:trPr>
          <w:trHeight w:val="417"/>
          <w:jc w:val="center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 кругу семьи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3888" w:rsidTr="00FE2E3F">
        <w:trPr>
          <w:trHeight w:val="417"/>
          <w:jc w:val="center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Защитники Отечества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888" w:rsidTr="00FE2E3F">
        <w:trPr>
          <w:trHeight w:val="417"/>
          <w:jc w:val="center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 мастерах и мастерицах, труде и трудолюбии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3888" w:rsidTr="00FE2E3F">
        <w:trPr>
          <w:trHeight w:val="417"/>
          <w:jc w:val="center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Круглый год. Весна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888" w:rsidTr="00FE2E3F">
        <w:trPr>
          <w:trHeight w:val="417"/>
          <w:jc w:val="center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забыто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3888" w:rsidTr="00FE2E3F">
        <w:trPr>
          <w:trHeight w:val="417"/>
          <w:jc w:val="center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Когда люди в опасности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888" w:rsidTr="00FE2E3F">
        <w:trPr>
          <w:trHeight w:val="417"/>
          <w:jc w:val="center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Круглый год. Лето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888" w:rsidTr="00FE2E3F">
        <w:trPr>
          <w:trHeight w:val="417"/>
          <w:jc w:val="center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128    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F83888" w:rsidRPr="00FE2E3F" w:rsidRDefault="00F83888" w:rsidP="00FE2E3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F83888" w:rsidRDefault="00F83888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3888" w:rsidRDefault="00F83888" w:rsidP="00572C52">
      <w:pPr>
        <w:rPr>
          <w:rFonts w:ascii="Times New Roman" w:hAnsi="Times New Roman" w:cs="Times New Roman"/>
          <w:b/>
          <w:sz w:val="24"/>
          <w:szCs w:val="24"/>
        </w:rPr>
      </w:pPr>
    </w:p>
    <w:p w:rsidR="00F83888" w:rsidRDefault="00F83888" w:rsidP="00572C52">
      <w:pPr>
        <w:tabs>
          <w:tab w:val="left" w:pos="507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83888" w:rsidRPr="00572C52" w:rsidRDefault="00F83888" w:rsidP="00572C52">
      <w:pPr>
        <w:pStyle w:val="Heading2"/>
        <w:numPr>
          <w:ilvl w:val="0"/>
          <w:numId w:val="20"/>
        </w:numPr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5" w:name="_Toc144139994"/>
      <w:bookmarkStart w:id="6" w:name="_Hlk138962750"/>
      <w:bookmarkStart w:id="7" w:name="_Hlk138961499"/>
      <w:bookmarkStart w:id="8" w:name="_Hlk138967155"/>
      <w:r w:rsidRPr="00572C52">
        <w:rPr>
          <w:rFonts w:ascii="Times New Roman" w:hAnsi="Times New Roman"/>
          <w:b/>
          <w:bCs/>
          <w:color w:val="auto"/>
          <w:sz w:val="28"/>
          <w:szCs w:val="28"/>
        </w:rPr>
        <w:t>ПЛАНИРУЕМЫЕ РЕЗУЛЬТАТЫ</w:t>
      </w:r>
      <w:bookmarkEnd w:id="5"/>
    </w:p>
    <w:p w:rsidR="00F83888" w:rsidRPr="002071D7" w:rsidRDefault="00F83888" w:rsidP="00572C52">
      <w:pPr>
        <w:pStyle w:val="NoSpacing"/>
        <w:spacing w:before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" w:name="_Hlk138962780"/>
      <w:bookmarkEnd w:id="6"/>
      <w:r w:rsidRPr="002071D7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bookmarkEnd w:id="7"/>
    <w:bookmarkEnd w:id="9"/>
    <w:p w:rsidR="00F83888" w:rsidRPr="0071322A" w:rsidRDefault="00F83888" w:rsidP="00572C52">
      <w:pPr>
        <w:pStyle w:val="ListParagraph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322A">
        <w:rPr>
          <w:rFonts w:ascii="Times New Roman" w:hAnsi="Times New Roman" w:cs="Times New Roman"/>
          <w:sz w:val="28"/>
          <w:szCs w:val="28"/>
        </w:rPr>
        <w:t>овладение социально-бытовыми навыками, используемыми в повседневной жизни;</w:t>
      </w:r>
    </w:p>
    <w:p w:rsidR="00F83888" w:rsidRPr="0071322A" w:rsidRDefault="00F83888" w:rsidP="00572C52">
      <w:pPr>
        <w:pStyle w:val="ListParagraph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322A">
        <w:rPr>
          <w:rFonts w:ascii="Times New Roman" w:hAnsi="Times New Roman" w:cs="Times New Roman"/>
          <w:sz w:val="28"/>
          <w:szCs w:val="28"/>
        </w:rPr>
        <w:t>использование доступных информационных технологий для коммуникации;</w:t>
      </w:r>
    </w:p>
    <w:p w:rsidR="00F83888" w:rsidRPr="0071322A" w:rsidRDefault="00F83888" w:rsidP="00572C52">
      <w:pPr>
        <w:pStyle w:val="ListParagraph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322A">
        <w:rPr>
          <w:rFonts w:ascii="Times New Roman" w:hAnsi="Times New Roman" w:cs="Times New Roman"/>
          <w:sz w:val="28"/>
          <w:szCs w:val="28"/>
        </w:rPr>
        <w:t>проявление социально значимых мотивов учебной деятельности;</w:t>
      </w:r>
    </w:p>
    <w:p w:rsidR="00F83888" w:rsidRPr="0071322A" w:rsidRDefault="00F83888" w:rsidP="00572C52">
      <w:pPr>
        <w:pStyle w:val="ListParagraph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322A">
        <w:rPr>
          <w:rFonts w:ascii="Times New Roman" w:hAnsi="Times New Roman" w:cs="Times New Roman"/>
          <w:sz w:val="28"/>
          <w:szCs w:val="28"/>
        </w:rPr>
        <w:t>воспитание эстетических потребностей, ценностей и чувств;</w:t>
      </w:r>
    </w:p>
    <w:p w:rsidR="00F83888" w:rsidRPr="0071322A" w:rsidRDefault="00F83888" w:rsidP="00572C52">
      <w:pPr>
        <w:pStyle w:val="ListParagraph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322A">
        <w:rPr>
          <w:rFonts w:ascii="Times New Roman" w:hAnsi="Times New Roman" w:cs="Times New Roman"/>
          <w:sz w:val="28"/>
          <w:szCs w:val="28"/>
        </w:rPr>
        <w:t>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:rsidR="00F83888" w:rsidRPr="0071322A" w:rsidRDefault="00F83888" w:rsidP="00572C52">
      <w:pPr>
        <w:pStyle w:val="ListParagraph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eading=h.kyt5t1btbwup" w:colFirst="0" w:colLast="0"/>
      <w:bookmarkEnd w:id="10"/>
      <w:r w:rsidRPr="0071322A">
        <w:rPr>
          <w:rFonts w:ascii="Times New Roman" w:hAnsi="Times New Roman" w:cs="Times New Roman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F83888" w:rsidRPr="00BB3EB2" w:rsidRDefault="00F83888" w:rsidP="00572C52">
      <w:pPr>
        <w:ind w:left="709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_Hlk138961830"/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</w:p>
    <w:bookmarkEnd w:id="11"/>
    <w:p w:rsidR="00F83888" w:rsidRDefault="00F83888" w:rsidP="00572C5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Минимальный уровень: </w:t>
      </w:r>
    </w:p>
    <w:p w:rsidR="00F83888" w:rsidRDefault="00F83888" w:rsidP="00572C52">
      <w:pPr>
        <w:numPr>
          <w:ilvl w:val="0"/>
          <w:numId w:val="15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уметь осознанно и правильно читать вслух доступный текст целыми словами и по слогам;</w:t>
      </w:r>
    </w:p>
    <w:p w:rsidR="00F83888" w:rsidRDefault="00F83888" w:rsidP="00572C52">
      <w:pPr>
        <w:numPr>
          <w:ilvl w:val="0"/>
          <w:numId w:val="15"/>
        </w:numPr>
        <w:tabs>
          <w:tab w:val="left" w:pos="851"/>
        </w:tabs>
        <w:spacing w:after="0" w:line="360" w:lineRule="auto"/>
        <w:ind w:left="0" w:right="355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уметь находить, читая про себя отрывки проанализированного текста, связанные с определёнными событиями;</w:t>
      </w:r>
    </w:p>
    <w:p w:rsidR="00F83888" w:rsidRDefault="00F83888" w:rsidP="00572C52">
      <w:pPr>
        <w:numPr>
          <w:ilvl w:val="0"/>
          <w:numId w:val="15"/>
        </w:numPr>
        <w:tabs>
          <w:tab w:val="left" w:pos="851"/>
        </w:tabs>
        <w:spacing w:after="0" w:line="360" w:lineRule="auto"/>
        <w:ind w:left="0" w:right="99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уметь отвечать на вопросы по предметному содержанию текста (с помощью учителя);</w:t>
      </w:r>
    </w:p>
    <w:p w:rsidR="00F83888" w:rsidRDefault="00F83888" w:rsidP="00572C52">
      <w:pPr>
        <w:numPr>
          <w:ilvl w:val="0"/>
          <w:numId w:val="15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заучивать стихотворения наизусть (объём текста с учётом учебных возможностей учащегося);</w:t>
      </w:r>
    </w:p>
    <w:p w:rsidR="00F83888" w:rsidRDefault="00F83888" w:rsidP="00572C52">
      <w:pPr>
        <w:numPr>
          <w:ilvl w:val="0"/>
          <w:numId w:val="15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принимать участие в уроках внеклассного чтения.</w:t>
      </w:r>
    </w:p>
    <w:p w:rsidR="00F83888" w:rsidRDefault="00F83888" w:rsidP="00572C52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Достаточный уровень:  </w:t>
      </w:r>
    </w:p>
    <w:p w:rsidR="00F83888" w:rsidRDefault="00F83888" w:rsidP="00572C52">
      <w:pPr>
        <w:numPr>
          <w:ilvl w:val="0"/>
          <w:numId w:val="16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уметь осознанно и правильно читать доступный текст вслух целыми словами, в трудных случаях — по слогам;</w:t>
      </w:r>
    </w:p>
    <w:p w:rsidR="00F83888" w:rsidRDefault="00F83888" w:rsidP="00572C52">
      <w:pPr>
        <w:numPr>
          <w:ilvl w:val="0"/>
          <w:numId w:val="16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читать про себя, выполняя аналитические задания к тексту;</w:t>
      </w:r>
    </w:p>
    <w:p w:rsidR="00F83888" w:rsidRDefault="00F83888" w:rsidP="00572C52">
      <w:pPr>
        <w:numPr>
          <w:ilvl w:val="0"/>
          <w:numId w:val="16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уметь отвечать на вопросы учителя;</w:t>
      </w:r>
    </w:p>
    <w:p w:rsidR="00F83888" w:rsidRDefault="00F83888" w:rsidP="00572C52">
      <w:pPr>
        <w:numPr>
          <w:ilvl w:val="0"/>
          <w:numId w:val="16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уметь пересказывать текст по плану с помощью учителя, используя опорные слова, а несложные по содержанию тексты — самостоятельно;</w:t>
      </w:r>
    </w:p>
    <w:p w:rsidR="00F83888" w:rsidRDefault="00F83888" w:rsidP="00572C52">
      <w:pPr>
        <w:numPr>
          <w:ilvl w:val="0"/>
          <w:numId w:val="16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выражать своё отношение к поступкам героев и событиям;</w:t>
      </w:r>
    </w:p>
    <w:p w:rsidR="00F83888" w:rsidRDefault="00F83888" w:rsidP="00572C52">
      <w:pPr>
        <w:numPr>
          <w:ilvl w:val="0"/>
          <w:numId w:val="16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выучить наизусть 8–10 стихотворений.</w:t>
      </w:r>
    </w:p>
    <w:p w:rsidR="00F83888" w:rsidRPr="00BB3EB2" w:rsidRDefault="00F83888" w:rsidP="00572C52">
      <w:pPr>
        <w:pStyle w:val="BodyText"/>
        <w:spacing w:before="240"/>
        <w:jc w:val="center"/>
        <w:rPr>
          <w:rFonts w:ascii="Times New Roman" w:hAnsi="Times New Roman"/>
          <w:bCs/>
          <w:i w:val="0"/>
          <w:sz w:val="28"/>
          <w:szCs w:val="28"/>
        </w:rPr>
      </w:pPr>
      <w:bookmarkStart w:id="12" w:name="_heading=h.4d34og8"/>
      <w:bookmarkStart w:id="13" w:name="_Hlk138961962"/>
      <w:bookmarkEnd w:id="12"/>
      <w:r w:rsidRPr="00BB3EB2">
        <w:rPr>
          <w:rFonts w:ascii="Times New Roman" w:hAnsi="Times New Roman"/>
          <w:bCs/>
          <w:i w:val="0"/>
          <w:sz w:val="28"/>
          <w:szCs w:val="28"/>
          <w:shd w:val="clear" w:color="auto" w:fill="FFFFFF"/>
        </w:rPr>
        <w:t>Система оценки достижени</w:t>
      </w:r>
      <w:r>
        <w:rPr>
          <w:rFonts w:ascii="Times New Roman" w:hAnsi="Times New Roman"/>
          <w:bCs/>
          <w:i w:val="0"/>
          <w:sz w:val="28"/>
          <w:szCs w:val="28"/>
          <w:shd w:val="clear" w:color="auto" w:fill="FFFFFF"/>
        </w:rPr>
        <w:t>й</w:t>
      </w:r>
    </w:p>
    <w:bookmarkEnd w:id="13"/>
    <w:p w:rsidR="00F83888" w:rsidRPr="0071322A" w:rsidRDefault="00F83888" w:rsidP="00572C52">
      <w:pPr>
        <w:spacing w:before="24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71322A">
        <w:rPr>
          <w:rFonts w:ascii="Times New Roman" w:hAnsi="Times New Roman" w:cs="Times New Roman"/>
          <w:sz w:val="28"/>
          <w:szCs w:val="28"/>
          <w:highlight w:val="white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F83888" w:rsidRPr="0071322A" w:rsidRDefault="00F83888" w:rsidP="00572C52">
      <w:pPr>
        <w:pStyle w:val="ListParagraph"/>
        <w:numPr>
          <w:ilvl w:val="0"/>
          <w:numId w:val="17"/>
        </w:numPr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71322A">
        <w:rPr>
          <w:rFonts w:ascii="Times New Roman" w:hAnsi="Times New Roman" w:cs="Times New Roman"/>
          <w:sz w:val="28"/>
          <w:szCs w:val="28"/>
        </w:rPr>
        <w:t>0 баллов - нет фиксируемой динамики;</w:t>
      </w:r>
    </w:p>
    <w:p w:rsidR="00F83888" w:rsidRPr="0071322A" w:rsidRDefault="00F83888" w:rsidP="00572C52">
      <w:pPr>
        <w:pStyle w:val="ListParagraph"/>
        <w:numPr>
          <w:ilvl w:val="0"/>
          <w:numId w:val="17"/>
        </w:numPr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71322A">
        <w:rPr>
          <w:rFonts w:ascii="Times New Roman" w:hAnsi="Times New Roman" w:cs="Times New Roman"/>
          <w:sz w:val="28"/>
          <w:szCs w:val="28"/>
        </w:rPr>
        <w:t>1 балл - минимальная динамика;</w:t>
      </w:r>
    </w:p>
    <w:p w:rsidR="00F83888" w:rsidRPr="0071322A" w:rsidRDefault="00F83888" w:rsidP="00572C52">
      <w:pPr>
        <w:pStyle w:val="ListParagraph"/>
        <w:numPr>
          <w:ilvl w:val="0"/>
          <w:numId w:val="17"/>
        </w:numPr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71322A">
        <w:rPr>
          <w:rFonts w:ascii="Times New Roman" w:hAnsi="Times New Roman" w:cs="Times New Roman"/>
          <w:sz w:val="28"/>
          <w:szCs w:val="28"/>
        </w:rPr>
        <w:t>2 балла - удовлетворительная динамика;</w:t>
      </w:r>
    </w:p>
    <w:p w:rsidR="00F83888" w:rsidRPr="0071322A" w:rsidRDefault="00F83888" w:rsidP="00572C52">
      <w:pPr>
        <w:pStyle w:val="ListParagraph"/>
        <w:numPr>
          <w:ilvl w:val="0"/>
          <w:numId w:val="17"/>
        </w:numPr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bookmarkStart w:id="14" w:name="_heading=h.6a3yku1uxf5o" w:colFirst="0" w:colLast="0"/>
      <w:bookmarkEnd w:id="14"/>
      <w:r w:rsidRPr="0071322A">
        <w:rPr>
          <w:rFonts w:ascii="Times New Roman" w:hAnsi="Times New Roman" w:cs="Times New Roman"/>
          <w:sz w:val="28"/>
          <w:szCs w:val="28"/>
        </w:rPr>
        <w:t>3 балла - значительная динамика.</w:t>
      </w:r>
    </w:p>
    <w:p w:rsidR="00F83888" w:rsidRDefault="00F83888" w:rsidP="00572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heading=h.ha5t6xo5ig3n"/>
      <w:bookmarkStart w:id="16" w:name="_heading=h.i3nzianyf5gw" w:colFirst="0" w:colLast="0"/>
      <w:bookmarkEnd w:id="15"/>
      <w:bookmarkEnd w:id="16"/>
      <w:bookmarkEnd w:id="8"/>
      <w:r>
        <w:rPr>
          <w:rFonts w:ascii="Times New Roman" w:hAnsi="Times New Roman" w:cs="Times New Roman"/>
          <w:sz w:val="28"/>
          <w:szCs w:val="28"/>
        </w:rPr>
        <w:t>Проверку навыков чтения проводят на основе повседневных наблюдений за чтением и пониманием прочитанного по учебнику путём специального опроса по чтению, пересказу или комбинированного опроса.</w:t>
      </w:r>
    </w:p>
    <w:p w:rsidR="00F83888" w:rsidRDefault="00F83888" w:rsidP="00572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начале, середине и конце учебного года проводится проверка техники чтения.</w:t>
      </w:r>
    </w:p>
    <w:p w:rsidR="00F83888" w:rsidRDefault="00F83888" w:rsidP="00572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проверке техники чтения рекомендуется подбирать незнакомые, но доступные тексты примерно следующего объёма (на конец года): 5 класс 55-60 слов.</w:t>
      </w:r>
    </w:p>
    <w:p w:rsidR="00F83888" w:rsidRDefault="00F83888" w:rsidP="00572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оценке принимаются во внимание индивидуальные психофизические особенности обучающегося, акцент делается не на беглость чтения, а на осознанное понимание прочитанного, умение отвечать на вопросы, пересказать текст.</w:t>
      </w:r>
    </w:p>
    <w:p w:rsidR="00F83888" w:rsidRDefault="00F83888" w:rsidP="00572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«5»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ставится обучающемуся, если он:</w:t>
      </w:r>
    </w:p>
    <w:p w:rsidR="00F83888" w:rsidRDefault="00F83888" w:rsidP="00572C52">
      <w:pPr>
        <w:numPr>
          <w:ilvl w:val="0"/>
          <w:numId w:val="4"/>
        </w:numPr>
        <w:spacing w:after="0" w:line="360" w:lineRule="auto"/>
        <w:ind w:left="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читает правильно, бегло, выразительно, с соблюдением норм литературного произношения; </w:t>
      </w:r>
    </w:p>
    <w:p w:rsidR="00F83888" w:rsidRDefault="00F83888" w:rsidP="00572C52">
      <w:pPr>
        <w:numPr>
          <w:ilvl w:val="0"/>
          <w:numId w:val="4"/>
        </w:numPr>
        <w:spacing w:after="0" w:line="360" w:lineRule="auto"/>
        <w:ind w:left="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выделяет главную мысль произведения или частей рассказа с незначительной помощью учителя; </w:t>
      </w:r>
    </w:p>
    <w:p w:rsidR="00F83888" w:rsidRDefault="00F83888" w:rsidP="00572C52">
      <w:pPr>
        <w:numPr>
          <w:ilvl w:val="0"/>
          <w:numId w:val="4"/>
        </w:numPr>
        <w:spacing w:after="0" w:line="360" w:lineRule="auto"/>
        <w:ind w:left="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делит текст на части и озаглавливает их с помощью учителя; называет главных действующих лиц произведения, характеризует их поступки; </w:t>
      </w:r>
    </w:p>
    <w:p w:rsidR="00F83888" w:rsidRDefault="00F83888" w:rsidP="00572C52">
      <w:pPr>
        <w:numPr>
          <w:ilvl w:val="0"/>
          <w:numId w:val="4"/>
        </w:numPr>
        <w:spacing w:after="0" w:line="360" w:lineRule="auto"/>
        <w:ind w:left="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отвечает на вопросы по содержанию прочитанного и пересказывает прочитанное полно, правильно, последовательно; </w:t>
      </w:r>
    </w:p>
    <w:p w:rsidR="00F83888" w:rsidRDefault="00F83888" w:rsidP="00572C52">
      <w:pPr>
        <w:numPr>
          <w:ilvl w:val="0"/>
          <w:numId w:val="4"/>
        </w:numPr>
        <w:spacing w:after="0" w:line="360" w:lineRule="auto"/>
        <w:ind w:left="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твердо знает наизусть стихотворение и читает их выразительно.</w:t>
      </w:r>
    </w:p>
    <w:p w:rsidR="00F83888" w:rsidRDefault="00F83888" w:rsidP="00572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«4»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ставится обучающемуся, если он:</w:t>
      </w:r>
    </w:p>
    <w:p w:rsidR="00F83888" w:rsidRDefault="00F83888" w:rsidP="00572C52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читает в основном правильно, бегло допускает 1–2   ошибки при чтении и соблюдении смысловых пауз, знаков препинания, передающих интонацию, логических ударений; </w:t>
      </w:r>
    </w:p>
    <w:p w:rsidR="00F83888" w:rsidRDefault="00F83888" w:rsidP="00572C52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называет главных действующих лиц произведения, характеризует их поступки, допускает неточности в ответах на вопросы при пересказе содержания, исправляет их с помощью учителя; </w:t>
      </w:r>
    </w:p>
    <w:p w:rsidR="00F83888" w:rsidRDefault="00F83888" w:rsidP="00572C52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допускает при чтении стихотворения наизусть 1–2   самостоятельно исправленные ошибки, читает наизусть недостаточно выразительно.</w:t>
      </w:r>
    </w:p>
    <w:p w:rsidR="00F83888" w:rsidRDefault="00F83888" w:rsidP="00572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ставится обучающемуся, если он:</w:t>
      </w:r>
    </w:p>
    <w:p w:rsidR="00F83888" w:rsidRDefault="00F83888" w:rsidP="00572C52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читает недостаточно бегло, некоторые слова по слогам;</w:t>
      </w:r>
    </w:p>
    <w:p w:rsidR="00F83888" w:rsidRDefault="00F83888" w:rsidP="00572C52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допускает 3–4   ошибки при чтении и соблюдении синтаксических пауз; </w:t>
      </w:r>
    </w:p>
    <w:p w:rsidR="00F83888" w:rsidRDefault="00F83888" w:rsidP="00572C52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3–4 в соблюдении смысловых пауз, знаков препинания, передающих интонацию логических ударений; </w:t>
      </w:r>
    </w:p>
    <w:p w:rsidR="00F83888" w:rsidRDefault="00F83888" w:rsidP="00572C52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отвечает на вопросы и пересказывает содержание прочитанного с помощью  </w:t>
      </w:r>
    </w:p>
    <w:p w:rsidR="00F83888" w:rsidRDefault="00F83888" w:rsidP="00572C52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затрудняется называть главных действующих лиц произведения, характеризовать их поступки;</w:t>
      </w:r>
    </w:p>
    <w:p w:rsidR="00F83888" w:rsidRDefault="00F83888" w:rsidP="00572C52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отвечает на вопросы и пересказывает неполно, непоследовательно, допускает искажения основного смысла произведения; обнаруживает при чтении наизусть нетвердое усвоение текста.</w:t>
      </w:r>
    </w:p>
    <w:p w:rsidR="00F83888" w:rsidRDefault="00F83888" w:rsidP="00572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«2»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не ставится.</w:t>
      </w:r>
    </w:p>
    <w:p w:rsidR="00F83888" w:rsidRDefault="00F83888" w:rsidP="00572C52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Критерии отметки пересказа текста</w:t>
      </w:r>
    </w:p>
    <w:p w:rsidR="00F83888" w:rsidRDefault="00F83888" w:rsidP="00572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«5»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пересказывает содержание прочитанного самостоятельно, последовательно, не упуская главного, правильно отвечает на вопрос.</w:t>
      </w:r>
    </w:p>
    <w:p w:rsidR="00F83888" w:rsidRDefault="00F83888" w:rsidP="00572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«4»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допускает 1-2 ошибки, неточности, сам их исправляет.</w:t>
      </w:r>
    </w:p>
    <w:p w:rsidR="00F83888" w:rsidRDefault="00F83888" w:rsidP="00572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пересказывает при помощи наводящих вопросов учителя, не умеет последовательно передать содержание прочитанного, допускает речевые ошибки.</w:t>
      </w:r>
    </w:p>
    <w:p w:rsidR="00F83888" w:rsidRDefault="00F83888" w:rsidP="00572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«2»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не ставится.</w:t>
      </w:r>
    </w:p>
    <w:p w:rsidR="00F83888" w:rsidRDefault="00F83888" w:rsidP="00572C52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Критерии чтения стихотворения наизусть</w:t>
      </w:r>
    </w:p>
    <w:p w:rsidR="00F83888" w:rsidRDefault="00F83888" w:rsidP="00572C5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«5»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твердо, без подсказок, знает наизусть, выразительно читает.</w:t>
      </w:r>
    </w:p>
    <w:p w:rsidR="00F83888" w:rsidRDefault="00F83888" w:rsidP="00572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«4»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знает наизусть, но допускает при чтении перестановку слов, самостоятельно исправляет допущенные неточности.</w:t>
      </w:r>
    </w:p>
    <w:p w:rsidR="00F83888" w:rsidRDefault="00F83888" w:rsidP="00572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hAnsi="Times New Roman" w:cs="Times New Roman"/>
          <w:sz w:val="28"/>
          <w:szCs w:val="28"/>
        </w:rPr>
        <w:t xml:space="preserve">- читает наизусть, но при чтении обнаруживает нетвердое усвоение текста. </w:t>
      </w:r>
    </w:p>
    <w:p w:rsidR="00F83888" w:rsidRDefault="00F83888" w:rsidP="00572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«2»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не ставится.</w:t>
      </w:r>
    </w:p>
    <w:p w:rsidR="00F83888" w:rsidRDefault="00F83888" w:rsidP="00572C52">
      <w:pPr>
        <w:tabs>
          <w:tab w:val="left" w:pos="5070"/>
        </w:tabs>
        <w:rPr>
          <w:rFonts w:ascii="Times New Roman" w:hAnsi="Times New Roman" w:cs="Times New Roman"/>
          <w:b/>
          <w:sz w:val="24"/>
          <w:szCs w:val="24"/>
        </w:rPr>
      </w:pPr>
    </w:p>
    <w:p w:rsidR="00F83888" w:rsidRPr="00572C52" w:rsidRDefault="00F83888" w:rsidP="00572C52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  <w:sectPr w:rsidR="00F83888" w:rsidRPr="00572C52">
          <w:footerReference w:type="default" r:id="rId9"/>
          <w:pgSz w:w="11906" w:h="16838"/>
          <w:pgMar w:top="1134" w:right="1418" w:bottom="1701" w:left="1418" w:header="709" w:footer="709" w:gutter="0"/>
          <w:pgNumType w:start="1"/>
          <w:cols w:space="720"/>
          <w:titlePg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83888" w:rsidRDefault="00F83888" w:rsidP="00572C52">
      <w:pPr>
        <w:pStyle w:val="Heading1"/>
        <w:numPr>
          <w:ilvl w:val="0"/>
          <w:numId w:val="10"/>
        </w:numPr>
        <w:spacing w:before="0" w:after="2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17" w:name="_heading=h.1fob9te" w:colFirst="0" w:colLast="0"/>
      <w:bookmarkStart w:id="18" w:name="_Toc144139995"/>
      <w:bookmarkEnd w:id="17"/>
      <w:r>
        <w:rPr>
          <w:rFonts w:ascii="Times New Roman" w:hAnsi="Times New Roman"/>
          <w:b/>
          <w:color w:val="000000"/>
          <w:sz w:val="28"/>
          <w:szCs w:val="28"/>
        </w:rPr>
        <w:t>ТЕМАТИЧЕСКОЕ ПЛАНИРОВАНИЕ</w:t>
      </w:r>
      <w:bookmarkEnd w:id="18"/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576"/>
        <w:gridCol w:w="2666"/>
        <w:gridCol w:w="722"/>
        <w:gridCol w:w="3686"/>
        <w:gridCol w:w="3118"/>
        <w:gridCol w:w="3261"/>
      </w:tblGrid>
      <w:tr w:rsidR="00F83888" w:rsidTr="00FE2E3F">
        <w:trPr>
          <w:trHeight w:val="396"/>
        </w:trPr>
        <w:tc>
          <w:tcPr>
            <w:tcW w:w="576" w:type="dxa"/>
            <w:vMerge w:val="restart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666" w:type="dxa"/>
            <w:vMerge w:val="restart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предмета</w:t>
            </w:r>
          </w:p>
        </w:tc>
        <w:tc>
          <w:tcPr>
            <w:tcW w:w="722" w:type="dxa"/>
            <w:vMerge w:val="restart"/>
            <w:textDirection w:val="btLr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113"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3686" w:type="dxa"/>
            <w:vMerge w:val="restart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Программное содержание</w:t>
            </w:r>
          </w:p>
        </w:tc>
        <w:tc>
          <w:tcPr>
            <w:tcW w:w="6379" w:type="dxa"/>
            <w:gridSpan w:val="2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 видов деятельности</w:t>
            </w:r>
          </w:p>
        </w:tc>
      </w:tr>
      <w:tr w:rsidR="00F83888" w:rsidTr="00FE2E3F">
        <w:trPr>
          <w:trHeight w:val="542"/>
        </w:trPr>
        <w:tc>
          <w:tcPr>
            <w:tcW w:w="576" w:type="dxa"/>
            <w:vMerge/>
          </w:tcPr>
          <w:p w:rsidR="00F83888" w:rsidRPr="00FE2E3F" w:rsidRDefault="00F83888" w:rsidP="00FE2E3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6" w:type="dxa"/>
            <w:vMerge/>
          </w:tcPr>
          <w:p w:rsidR="00F83888" w:rsidRPr="00FE2E3F" w:rsidRDefault="00F83888" w:rsidP="00FE2E3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" w:type="dxa"/>
            <w:vMerge/>
          </w:tcPr>
          <w:p w:rsidR="00F83888" w:rsidRPr="00FE2E3F" w:rsidRDefault="00F83888" w:rsidP="00FE2E3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F83888" w:rsidRPr="00FE2E3F" w:rsidRDefault="00F83888" w:rsidP="00FE2E3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Минимальный уровень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Достаточный уровень</w:t>
            </w:r>
          </w:p>
        </w:tc>
      </w:tr>
      <w:tr w:rsidR="00F83888" w:rsidTr="00FE2E3F">
        <w:trPr>
          <w:trHeight w:val="420"/>
        </w:trPr>
        <w:tc>
          <w:tcPr>
            <w:tcW w:w="14029" w:type="dxa"/>
            <w:gridSpan w:val="6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Давайте читать – 7</w:t>
            </w:r>
            <w:r w:rsidRPr="00FE2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часов </w:t>
            </w:r>
          </w:p>
        </w:tc>
      </w:tr>
      <w:tr w:rsidR="00F83888" w:rsidTr="00FE2E3F">
        <w:trPr>
          <w:trHeight w:val="3384"/>
        </w:trPr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учебником «Чтение». Вступительная статья к разделу «Давайте читать».       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Ю. Энтин. Стихотворение «Слово про слово»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С. Михалков. Стихотворение        «Обращение писателя к читателям»        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57" w:right="-1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учебником, его разделами, условными обозначениями.</w:t>
            </w:r>
            <w:r w:rsidRPr="00FE2E3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Осознанное, выразительное чтение статьи и стихотворения целыми словами или по слогам.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57" w:right="-1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автора.</w:t>
            </w:r>
            <w:r w:rsidRPr="00FE2E3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Словарная работа (разбор непонятных слов).</w:t>
            </w:r>
            <w:r w:rsidRPr="00FE2E3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амостоятельное чтение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С. Михалкова 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«Обращение писателя к читателям»</w:t>
            </w:r>
            <w:r w:rsidRPr="00FE2E3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57" w:right="-1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Знакомятся с учебником, разделами, условными обозначениями.</w:t>
            </w:r>
            <w:r w:rsidRPr="00FE2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статью и стихотворение целыми словами (в трудных случаях по слогам).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57" w:right="-1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</w:t>
            </w:r>
            <w:r w:rsidRPr="00FE2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непонятных слов.</w:t>
            </w:r>
            <w:r w:rsidRPr="00FE2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  <w:r w:rsidRPr="00FE2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 читают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С. Михалкова 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«Обращение писателя к читателям»</w:t>
            </w:r>
            <w:r w:rsidRPr="00FE2E3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                                            </w:t>
            </w:r>
            <w:r w:rsidRPr="00FE2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Знакомятся с учебником, его разделами, условными обозначениями.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вопросы: «Зачем люди читают? Что можно узнать из книг?»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статью и стихотворение осознанно, выразительно целыми словами.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Находят и выделяют в тексте непонятные слова. 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 читают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  <w:r w:rsidRPr="00FE2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С. Михалкова 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«Обращение писателя к читателям»</w:t>
            </w:r>
            <w:r w:rsidRPr="00FE2E3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                                            </w:t>
            </w:r>
            <w:r w:rsidRPr="00FE2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Внеклассное чтение. 1.«Как Незнайка был музыкантом»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2.«Как Незнайка был художником»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3.«Как Незнайка сочинял стихи» (Отрывки из книги Н.Носова «Приключения Незнайки и его друзей»)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Обсуждение прочитанных рассказов.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Краткий пересказ содержания прочитанных отрывков.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Ответы на вопросы, высказывание собственного мнения к поступкам героев.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Выборочное чтение, чтение по цепочке.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Использование элементов драматизации. Работа с иллюстративным материалом.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мультфильмов 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Участвуют в уроках внеклассного чтения.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вслух правильно, целыми словами и по слогам.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Выясняют признаки волшебной сказки, поэтики сказки, сказочных формул (с помощью учителя)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отрывки из историй осознанно, выразительно, целыми словами.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Принимают участие в обсуждении прочитанных отрывков.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Передают краткое содержание.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собственное мнение к поступкам героев.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содержанию</w:t>
            </w:r>
          </w:p>
        </w:tc>
      </w:tr>
      <w:tr w:rsidR="00F83888" w:rsidTr="00FE2E3F">
        <w:trPr>
          <w:trHeight w:val="2560"/>
        </w:trPr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Автобиографическая статья (о баснописце И.А.Крылове, поэте А.С.Пушкине, немецких сказочниках братьях Гримм).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Проверка техники чтения на начало учебного года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Ознакомительное чтение автобиографической статьи о писателях и поэтах.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по прочитанному тексту.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Проверка техники чтения на начало учебного года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автобиографическую статью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техники чтения.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незнакомый отрывок в течение 1 минуты, соблюдая все правила чтения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автобиографическую статью осознанно, целыми словами.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в тексте непонятные слова, объясняют их (с 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Проверка техники чтения.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незнакомый отрывок в течение 1 минуты, соблюдая все правила чтения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Л.Крутько.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«Замечательные книжки»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учителем.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осознанно, правильно, целыми словами и по слогам.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выразительного чтения.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по содержанию.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Выборочное чтение, чтение по цепочке.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Нахождение сравнения в тексте стихотворения и объяснение этого выражения.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Объяснение выражения «держаться верного курса», «разбегаются глаза», «оживают чудеса»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стихотворения.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стихотворение выразительно, целыми словами (в трудных случаях по слогам).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Рассматривают иллюстрацию, находят к ней строки в тексте стихотворения.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(с помощью учителя)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стихотворения.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стихотворение целыми словами, передают интонацию волнения и радости.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в тексте сравнения, учатся объяснять их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Объясняют выражения: «держаться верного курса», «разбегаются глаза», «оживают чудеса»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С.Вербова.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«Зачем книги нужны?»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рассказа учителем.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рассказа осознанно, правильно, целыми словами и по слогам.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F83888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  <w:r>
              <w:t xml:space="preserve">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Беседа о прочитанных произведениях с опорой на знания и опыт школьников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рассказа.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рассказ целыми словами и по слогам.</w:t>
            </w:r>
          </w:p>
          <w:p w:rsidR="00F83888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  <w:r>
              <w:t xml:space="preserve">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Принимают участие в беседе о прочитанных произведениях с опорой на собственные знания и опыт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рассказа.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рассказ осознанно, правильно, целыми словами (в сложных случаях по слогам).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в тексте и зачитывают основную мысль.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Принимают участие в беседе о прочитанных произведениях с опорой на свои знания и опыт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С.Ильин.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«Две книжки»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 учителем.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 целыми словами или по слогам.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 стихотворения по ролям.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Чтение слов для объяснения (разбор сложных для понимания слов и выражений)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выразительно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находят ответы в тексте.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слова, требующие объяснения.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Учатся читать стихотворение по ролям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стихотворение осознанно, выразительно, целыми словами.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 (объясняют их с помощью учителя).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стихотворение по ролям.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строки, в которых говорится о том, зачем нам нужны книги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Обобщающий урок к разделу «Давайте читать».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Заключительная беседа.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Выяснение личного отношения школьников к прочитанным произведениям.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стихотворения.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Запись памятки «Береги книги!» в тетрадь.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и объяснение смысла пословиц.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Учатся давать ответы (в доступной форме).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Высказывают свое отношение к прочитанным произведениям (с 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Выразительно читают стихотворение.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пословицы.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Принимают участие в обсуждении прочитанных на уроках произведений. Высказывают свое мнение о прочитанных произведениях.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Объясняют смысл пословиц (с помощью учителя).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Называют произведения, к которым подходят данные пословицы.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</w:tc>
      </w:tr>
      <w:tr w:rsidR="00F83888" w:rsidTr="00FE2E3F">
        <w:tc>
          <w:tcPr>
            <w:tcW w:w="14029" w:type="dxa"/>
            <w:gridSpan w:val="6"/>
          </w:tcPr>
          <w:p w:rsidR="00F83888" w:rsidRPr="00FE2E3F" w:rsidRDefault="00F83888" w:rsidP="00FE2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b/>
                <w:sz w:val="24"/>
                <w:szCs w:val="24"/>
              </w:rPr>
              <w:t>Школьная страна – 8 часов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Вступительная статья к разделу «Школьная страна».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М. Бородицкая.  Стихотворение «Первое сентября» 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(В сокращении)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Вступительная беседа.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Ответы на вопросы, опираясь на иллюстрации.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о своей «школьной стране».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Составление и отгадывание кроссворда по теме «Учебные принадлежности».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чтение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стихотворения М. Бородицкой «Первое сентября» (в сокращении)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рассказ учителя.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вопросы, пользуясь иллюстративным материалом (в доступной форме).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Отгадывают кроссворд по теме «Учебные принадлежности» (с опорой на картинки).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чтение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М. Бородицкой «Первое сентября»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(В сокращении)</w:t>
            </w: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Принимают участие в обсуждении новых предметов, которые будут изучать в 5 классе.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Рассказывают о своей «школьной стране».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Самостоятельно составляют кроссворд по теме «Учебные принадлежности».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Самостоятельное чтение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М. Бородицкой «Первое сентября»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(В сокращении)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Я.Аким.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«Где ты ходишь, осень?»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 учителем.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 по цепочке осознанное, правильное, целыми словами и по слогам.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по содержанию.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наизусть.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на тему «Как я провел лето».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Возможно использование аудио- или видеозаписи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стихотворение осознанно, целыми словами и по слогам.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(с помощью учителя). 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Составляют небольшой рассказ на тему «Как я провел лето».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Заучивают стихотворение наизусть (с учетом учебных возможностей)</w:t>
            </w: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стихотворение осознанно, выразительно, целыми словами.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Выделяют в тексте непонятные слова (разбирают сложные для понимания слова и выражения с 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Составляют рассказ на тему «Как я провел лето».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Заучивают стихотворение наизусть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888" w:rsidTr="00FE2E3F">
        <w:trPr>
          <w:trHeight w:val="352"/>
        </w:trPr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Л. Гераскина.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Сказка «В Стране невыученных уроков» ч.1 (Отрывок)  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1-й части сказки учителем.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осознанное, правильное, целыми словами или по слогам.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Ответы на вопросы по содержанию. Чтение 1-й части сказки по ролям.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Объяснение выражения из текста «учебники были ужасно скучные, но они были сильные».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Просмотр отрывка из мультфильма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1-й части сказки.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сказку осознанно,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Учатся читать 1-ю часть по ролям.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Смотрят отрывок из мультфильма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1-й части сказки.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сказку осознанно, выразительно, целыми словами (в трудных случаях по слогам).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1-ю часть сказки по ролям.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Выделяют непонятные слова в тексте (разбирают сложные для понимания слова и выражения 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Объясняют выражение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«учебники были ужасно скучные, но они были сильные».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Смотрят отрывок из мультфильма 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Л.Гераскина.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Сказка «В Стране невыученных уроков» ч.2 (Отрывок)  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2-й части сказки учителем.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рассказа осознанное, правильное, целыми словами или по слогам.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Ответы на вопросы по содержанию. Чтение 2-й части по ролям.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Просмотр отрывка из мультфильма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2-й части сказки.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сказку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Учатся выразительно читать слова из сказки, которые произносят учебники, по ролям.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Смотрят отрывок из мультфильма</w:t>
            </w: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2-й части сказки.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сказку целыми словами (в трудных случаях по слогам).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2-ю часть сказки по ролям.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Выделяют непонятные слова в тексте (разбирают сложные для понимания слова и выражения 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Смотрят отрывок из мультфильма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Е.Серова. Стихотворение «Отличница»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 учителем.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Выразительное, осознанное чтение стихотворения целыми словами и по слогам.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Ответы на вопросы по содержанию. 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заключительной части стихотворения о важных предметах с интонацией одобрения и осуждения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стихотворения в исполнении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Выразительно читают стихотворение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стихотворения в исполнении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стихотворение осознанно, выразительно, целыми словами (в трудных случаях по слогам).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Выделяют в тексте непонятные слова (разбирают сложные для понимания слова и выражения с 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заключительную часть стихотворения о важных предметах с интонацией одобрения и осуждения</w:t>
            </w:r>
          </w:p>
        </w:tc>
      </w:tr>
    </w:tbl>
    <w:p w:rsidR="00F83888" w:rsidRDefault="00F83888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576"/>
        <w:gridCol w:w="2666"/>
        <w:gridCol w:w="722"/>
        <w:gridCol w:w="3686"/>
        <w:gridCol w:w="3118"/>
        <w:gridCol w:w="3261"/>
      </w:tblGrid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Л.Каминский. Рассказ «Сочинение» ч.1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1-й части рассказа учителем.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рассказа осознанное, правильное, целыми словами или по слогам.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1-й части рассказа по ролям.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Ответы на вопросы по содержанию. Чтение слов для объяснения (разбор сложных для понимания слов и выражений)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отрывка.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рассказ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(в доступной форме).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Учатся читать рассказ по ролям.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</w:t>
            </w: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отрывка.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рассказ осознанно, правильно, целыми словами (в трудных случаях по слогам).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1-ю часть рассказа по ролям.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Л.Каминский. Рассказ «Сочинение» ч.2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2-й части рассказа учителем.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рассказа осознанное, правильное, целыми словами или по слогам.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по содержанию. Чтение 2-й части по ролям.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Пересказ 2-й части по данному плану.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отрывка.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рассказ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Учатся читать разговор девочек по ролям.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отрывка.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рассказ осознанно, целыми словами (в трудных случаях по слогам).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2-ю часть рассказа по ролям, соблюдая интонацию каждого героя.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Пересказывают 2-ю часть рассказа по данному плану.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Выделяют непонятные слова и разбирают их (с помощью учителя)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Обобщающий урок к разделу «Школьная страна».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Заключительная беседа.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Ответы на вопросы по теме «Школьная страна».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Рассказывание стихотворения Я. Акима «Где ты ходишь, осень?» наизусть.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Разыгрывание по ролям рассказа Л.Каминского «Сочинение».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и объяснение пословиц.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Выполнение тестовых заданий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по теме «Школьная страна» (в доступной форме).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по цепочке отрывок из рассказа «Сочинение» Л.Каминского целыми словами и по слогам.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пословицы.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Разыгрывают по ролям отрывок из рассказа «Сочинение» Л.Каминского.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 читают стихотворение Я.Акима «Где ты ходишь, осень?» наизусть.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и объясняют смысл пословиц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</w:tc>
      </w:tr>
      <w:tr w:rsidR="00F83888" w:rsidTr="00FE2E3F">
        <w:trPr>
          <w:trHeight w:val="411"/>
        </w:trPr>
        <w:tc>
          <w:tcPr>
            <w:tcW w:w="14029" w:type="dxa"/>
            <w:gridSpan w:val="6"/>
          </w:tcPr>
          <w:p w:rsidR="00F83888" w:rsidRPr="00FE2E3F" w:rsidRDefault="00F83888" w:rsidP="00FE2E3F">
            <w:pPr>
              <w:tabs>
                <w:tab w:val="left" w:pos="3150"/>
                <w:tab w:val="center" w:pos="738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Круглый год. Осень – 11 часов 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Вступительная статья к разделу «Круглый год. Осень».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Приметы осени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Вступительная беседа.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теме «Круглый год. Осень».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объяснение примет, предсказаний.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Отгадывание загадок по теме «Осень».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выражения «мягкая зима».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на тему «Осенняя экскурсия»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рассказ учителя.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приметы целыми словами и по слогам.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Отгадывают загадки по теме «Осень».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рисунки на тему «Осенняя экскурсия»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Принимают участие в обсуждении.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приметы целыми словами.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Отгадывают загадки по теме Осень».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Объясняют выражение «мягкая зима».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рисунки на тему «Осенняя экскурсия»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чтение. 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1. И.Соколов-Микитов. 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Рассказ «Листопадничек». 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2. С.Козлов. 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Рассказ «В родном лесу». 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3. Н.Сладков. Рассказ «Непослушные малыши»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Участие в уроках внеклассного чтения, оформление выставки книг, ведение дневника внеклассного чтения.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рассказов о животных, о природе.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Краткий пересказ прочитанных рассказов.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по вопросам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Зачитывают отрывки к иллюстрациям из прочитанных рассказов. 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Кратко передают содержание прочитанных рассказов, опираясь на иллюстрации.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Принимают участие в оформлении выставки книг, дневников внеклассного чтения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Оформляют выставку книг, ведут дневники внеклассного чтения. 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осознанно, целыми словами отрывки из почитанных рассказов.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Пересказывают отрывки из прочитанных рассказов</w:t>
            </w:r>
          </w:p>
        </w:tc>
      </w:tr>
    </w:tbl>
    <w:p w:rsidR="00F83888" w:rsidRDefault="00F83888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576"/>
        <w:gridCol w:w="2666"/>
        <w:gridCol w:w="722"/>
        <w:gridCol w:w="3828"/>
        <w:gridCol w:w="3118"/>
        <w:gridCol w:w="3119"/>
      </w:tblGrid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Заклички.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«Осень, осень, погости недель восемь…».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«Хороша зима – снегами…»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закличек учителем.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Правильное чтение вслух и про себя доступного текста целыми словами и по слогам.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предметному содержанию текста.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Нахождение в тексте строчек, соответствующих иллюстративному материалу.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Объяснение смысла слова Русь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закличек.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закличек выразительно, целыми словами и по слогам.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по предметному содержанию (с 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закличек.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закличек осознанно, выразительно, целыми словами.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строчки, соответствующие иллюстративному материалу.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Выделяют в тексте непонятные слова и выражения.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Объясняют своими словами понятие слова Русь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С.Козлов.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Сказка «Лисичка»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(или отрывка) учителем.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Осознанное, выразительное чтение текста сказки целыми словами и по слогам. 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разговора героев сказки по ролям.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предметному содержанию текста.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Нахождение в тексте строчек, соответствующих иллюстративному материалу.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главных героев сказки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сказки.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сказку целыми словами и по слогам.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(с 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Учатся читать отрывок из сказки по ролям.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Рисуют в тетрадях главных героев сказки</w:t>
            </w:r>
          </w:p>
        </w:tc>
        <w:tc>
          <w:tcPr>
            <w:tcW w:w="3119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сказки.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сказку целыми словами (в трудных случаях по слогам).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разговор героев сказки по ролям.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в тексте строчки, соответствующие иллюстративному материалу.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Рисуют в тетрадях главных героев сказки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3888" w:rsidTr="00FE2E3F">
        <w:trPr>
          <w:trHeight w:val="1608"/>
        </w:trPr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Е.Трутнева.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«Осень»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Н.Сладков.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«Сердитые голоса»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учителем (или аудиозапись).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осмысленно, выразительно, целыми словами или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Нахождение в тексте сравнений и многократных повторов.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Возможно использование аудио- или видеозаписи.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Самостоятельное чтение рассказа Н.Сладкова «Сердитые голоса»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стихотворения в исполнении учителя.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стихотворение выразительно,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по тексту (с помощью учителя). 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 (с учетом учебных возможностей).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чтение рассказа Н.Сладкова </w:t>
            </w:r>
          </w:p>
          <w:p w:rsidR="00F83888" w:rsidRPr="00FE2E3F" w:rsidRDefault="00F83888" w:rsidP="00FE2E3F">
            <w:pPr>
              <w:spacing w:after="0"/>
              <w:ind w:lef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«Сердитые голоса» </w:t>
            </w:r>
          </w:p>
        </w:tc>
        <w:tc>
          <w:tcPr>
            <w:tcW w:w="3119" w:type="dxa"/>
          </w:tcPr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стихотворения в исполнении учителя.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стихотворение осмысленно, выразительно, целыми словами.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сравнения и повторы.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Самостоятельное чтение рассказа Н.Сладкова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«Сердитые голоса»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Г. Скребицкий. 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Сказка «Четыре художника» ч.1. (Отрывок) 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отрывка из сказки учителем.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сказки осмысленное,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Выборочное чтение.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по содержанию.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Пересказ 1-й части сказки.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Работа с иллюстративным материалом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отрывка из сказки.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сказку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(в доступной форме).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иллюстрации к тексту сказки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отрывка из сказки.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сказку осмысленно, выразительно, целыми словами (в трудных случаях по слогам)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Находят в тексте и зачитывают строчки, подходящие к иллюстративным материалам. 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Пересказывают 1-ю часть сказки.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Доказывают словами из текста, что выдумка, а что происходит на самом деле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Г. Скребицкий. 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Сказка «Четыре художника» ч.2.  (Отрывок) 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отрывка из сказки учителем.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сказки осознанное, правильное,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Выборочное чтение.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Пересказ 2-й части сказки.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Работа с иллюстративным материалом.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Нахождение в тексте описания примет осени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отрывка из сказки.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сказку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иллюстрации к тексту сказ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Рассказывают, как звери и птицы готовятся к зиме, опираясь на картинку.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приметы осени</w:t>
            </w:r>
          </w:p>
        </w:tc>
        <w:tc>
          <w:tcPr>
            <w:tcW w:w="3119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отрывка из сказки.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сказку осознанно, выразительно, целыми словами (в трудных случаях по слогам)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в тексте и зачитывают строчки, подходящие к иллюстративным материалам.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Пересказывают 2-ю часть сказки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А.Фет.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«Ласточки пропали»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учителем (или аудиозапись).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или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соблюдая паузы и интонацию.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Нахождение в тексте описания примет.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Возможно использование аудио- или видеозаписи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стихотворения в исполнении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стихотворение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по тексту (в доступной форме).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приметы.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 (с учетом учебных возможностей)</w:t>
            </w:r>
          </w:p>
        </w:tc>
        <w:tc>
          <w:tcPr>
            <w:tcW w:w="3119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стихотворения в исполнении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стихотворение осознанно, выразительно, целыми словами.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При выразительном чтении передают тревожную, тоскливую интонацию, обращая внимание на паузы.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Находят ответы на вопросы в тексте.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</w:t>
            </w:r>
          </w:p>
        </w:tc>
      </w:tr>
    </w:tbl>
    <w:p w:rsidR="00F83888" w:rsidRDefault="00F83888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576"/>
        <w:gridCol w:w="2666"/>
        <w:gridCol w:w="722"/>
        <w:gridCol w:w="3828"/>
        <w:gridCol w:w="3118"/>
        <w:gridCol w:w="3119"/>
      </w:tblGrid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Н.Сладков.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Сказка «Швейня». 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(В сокращении)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отрывка из сказки учителем.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Выборочное чтение.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Объяснение выражения «зима на носу»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отрывка из сказки.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сказку целыми словами и по слогам.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по тексту (в доступной форме).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</w:t>
            </w:r>
          </w:p>
        </w:tc>
        <w:tc>
          <w:tcPr>
            <w:tcW w:w="3119" w:type="dxa"/>
          </w:tcPr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отрывка из сказки.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сказку целыми словами (в трудных случаях по слогам). 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Находят ответы на вопросы в тексте.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Выделяют в тексте сложные слова (разбирают сложные для понимания слова и выражения с 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Объясняют выражение «зима на носу»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А.Пушкин.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«Уж небо осенью дышало…» 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(Из романа в стихах «Евгений Онегин») 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учителем (или аудиозапись).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Выразительное, осознанное чтение стихотворения целыми словами и по слогам.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Выборочное чтение.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Нахождение в тексте описания изменений в природе, листопада и сравнений.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Устное рисование картин к стихотворению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стихотворения в исполнении учителя.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Учатся выразительно читать стихотворение целыми словами после многократного прочтения.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119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стихотворения в исполнении учителя.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стихотворение осознанно, выразительно, целыми словами.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Устно рисуют картину к стихотворению.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в тексте описание изменений в природе, листопада и сравнений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Обобщающий урок к разделу «Круглый год. Осень».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Заключительная беседа.</w:t>
            </w:r>
          </w:p>
          <w:p w:rsidR="00F83888" w:rsidRPr="00FE2E3F" w:rsidRDefault="00F83888" w:rsidP="00FE2E3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Выполнение теста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Ответы на вопросы по теме «Круглый год. Осень».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Называние сказок, авторов рассказывание отрывков из прочитанных произведений. Нахождение и зачитывание в текстах строк, подходящих к иллюстрациям и своим рисункам.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Выполнение тестовых заданий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отрывки из произведений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по теме «Круглый год. Осень» (с 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и зачитывают в текстах строки, подходящие к иллюстрациям и своим рисункам.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3119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отрывки из произведений целыми словами (в трудных случаях по слогам).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Называют сказки, авторов, пересказывают отрывки из прочитанных произведений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888" w:rsidTr="00FE2E3F">
        <w:tc>
          <w:tcPr>
            <w:tcW w:w="14029" w:type="dxa"/>
            <w:gridSpan w:val="6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Истоки мудрости – 8 часов 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Вступительная статья по теме «Истоки мудрости».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Автобиографическая статья (о писателе К.Д.Ушинском и писателе Л.Н.Толстом)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Вводная беседа по теме «Истоки мудрости».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 статьи.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Рубрика «Обсуди с одноклассниками» (ответы на вопросы):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Почему всем нравятся сказки?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что народ ценит пословицы и пользуется ими?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Ознакомительное чтение биографических материалов о писателях 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статью целыми словами и по слогам.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биографическую статью о писателях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статью целыми словами (в трудных случаях по слогам).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незнакомые слова в тексте, правильно их объясняют (с помощью учителя).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Осознанно читают биографическую статью о писателях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Берёза и три сокола. (Русская народная сказка)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сказки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Выборочное чтение, чтение по цепочке.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Нахождение в тексте отрывка к иллюстрации.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Нахождение зачина (начала сказки)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сказки.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сказку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по тексту (с 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сказки.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сказку осознанно, выразительно, целыми словами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Выделяют в тексте слова для объяснения (разбирают сложные для понимания слова и выражения).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и зачитывают в тексте отрывок к иллюстрации.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и зачитывают зачин (начало сказки), волшебные приметы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Каша из топора. (Русская народная сказка)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отрывка из сказки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Выборочное чтение по ролям.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Разыгрывание сказки по ролям.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Нахождение в тексте зачина и концовки.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Выяснение морали сказки, признаков бытовой сказки, сказочных формул.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Работа над описанием героев сказки, их характерами и поступками.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Просматривание отрывка из мультфильма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отрывка из сказки.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сказку целыми словами и по слогам.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Составляют образ солдата (в доступной форме по наводящим вопросам).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в тексте непонятные слова и выражения, читают их объяснение.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Выборочно читают сказку по ролям.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Смотрят отрывок из мультфильма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отрывка из сказки.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сказку целыми словами (в трудных случаях по слогам).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Составляют образ солдата и хозяйки, анализируют их характеры и поступки.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мораль сказки.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в тексте зачин и концовку.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Разыгрывают сказку по ролям.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Смотрят отрывок из мультфильма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Лисица и тетерев.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(В пересказе Л.Н.Толстого)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отрывка из сказки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сказки по ролям.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Разыгрывание сказки по ролям.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Выяснение морали сказки, признаков бытовой сказки, сказочных формул.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Работа над описанием героев сказки, их характерами и поступками.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Просматривание отрывка из мультфильма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отрывка из сказки.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сказку целыми словами и по слогам.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Составляют образ героев сказки (в доступной форме).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объяснение непонятных слов и выражений.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сказку по ролям.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Смотрят отрывок из мультфильма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отрывка из сказки.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сказку осмысленно, выразительно, целыми словами (в сложных случаях по слогам).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Составляют образ главных героев, анализируют их характеры и поступки.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Выясняют мораль сказки.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Находят в тексте сказочные формулы, называют признаки бытовой сказки. 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Разыгрывают сказку по ролям.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Смотрят отрывок из мультфильма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И.Крылов.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Басня «Лебедь, Щука и Рак»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басни учителем (или аудиозапись).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слова «поклажа».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Нахождение в басне слов, похожих на пословицу.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Выяснение морали басни.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Заучивание басни наизусть.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Работа над описанием героев басни, их характерами и поступками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басни.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басню целыми словами и по слогам.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Находят в тексте непонятные слова и выражения.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Заучивают басню наизусть (с учетом учебных возможностей)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басни.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басню целыми словами (в сложных случаях по слогам).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Объясняют слово «поклажа».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Анализируют поступки главных героев.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и зачитывают слова, похожие на пословицу.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Выясняют мораль басни.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Заучивают басню наизусть</w:t>
            </w:r>
          </w:p>
        </w:tc>
      </w:tr>
    </w:tbl>
    <w:p w:rsidR="00F83888" w:rsidRDefault="00F83888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576"/>
        <w:gridCol w:w="2666"/>
        <w:gridCol w:w="722"/>
        <w:gridCol w:w="3828"/>
        <w:gridCol w:w="3118"/>
        <w:gridCol w:w="3119"/>
      </w:tblGrid>
      <w:tr w:rsidR="00F83888" w:rsidTr="00FE2E3F">
        <w:trPr>
          <w:trHeight w:val="352"/>
        </w:trPr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К.Ушинский.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Басня «Два плуга». </w:t>
            </w:r>
          </w:p>
          <w:p w:rsidR="00F83888" w:rsidRPr="00FE2E3F" w:rsidRDefault="00F83888" w:rsidP="00FE2E3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Л.Толстой.</w:t>
            </w:r>
          </w:p>
          <w:p w:rsidR="00F83888" w:rsidRPr="00FE2E3F" w:rsidRDefault="00F83888" w:rsidP="00FE2E3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Басня «Муравей и голубка».</w:t>
            </w:r>
          </w:p>
          <w:p w:rsidR="00F83888" w:rsidRPr="00FE2E3F" w:rsidRDefault="00F83888" w:rsidP="00FE2E3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К.Ушинский. </w:t>
            </w:r>
          </w:p>
          <w:p w:rsidR="00F83888" w:rsidRPr="00FE2E3F" w:rsidRDefault="00F83888" w:rsidP="00FE2E3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Басня «Ворон и сорока»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басни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Определение главной мысли (морали) басни.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особенностей басни как жанра литературы.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басни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К. Ушинского «Ворон и сорока» 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басни.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басни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в тексте незнакомые слова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 по тексту (с помощью). </w:t>
            </w:r>
          </w:p>
          <w:p w:rsidR="00F83888" w:rsidRPr="00FE2E3F" w:rsidRDefault="00F83888" w:rsidP="00FE2E3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Самостоятельное чтение басни К. Ушинского «Ворон и сорока»</w:t>
            </w: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басни.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басни осмысленно, выразительно, целыми словами (в трудных случаях по слогам).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 (идею) басни (с помощью учителя).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 «Чему учит басня»?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Вспоминают особенности басни как жанра литературы. </w:t>
            </w:r>
          </w:p>
          <w:p w:rsidR="00F83888" w:rsidRPr="00FE2E3F" w:rsidRDefault="00F83888" w:rsidP="00FE2E3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Самостоятельное чтение басни К. Ушинского «Ворон и сорока»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чтение. 1.Сказка «Сестрица Аленушка и братец Иванушка».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2.Сказка «Бой на Калиновом мосту».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3.Сказка «Как мужик гусей делил».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(Русские народные сказки)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Рассказывание (пересказ) отрывков из прочитанных сказок.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  <w:r w:rsidRPr="00FE2E3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иллюстративного материала, своих рисунков.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Организация выставки книг, ведение дневников внеклассного чтения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Рассказывают (или зачитывают) отрывки из прочитанных сказок.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Рассматривают</w:t>
            </w:r>
            <w:r w:rsidRPr="00FE2E3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иллюстративный материал, свои рисунки.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Кратко комментируют иллюстрации к сказкам.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Принимают участие в организации выставки книг, заполняют дневники внеклассного чтения</w:t>
            </w: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Рассказывают (или зачитывают) отрывки из прочитанных сказок.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Рассматривают</w:t>
            </w:r>
            <w:r w:rsidRPr="00FE2E3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иллюстративный материал, свои рисунки, поясняют их.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Организуют выставку книг, заполняют дневники внеклассного чтения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3888" w:rsidRDefault="00F83888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576"/>
        <w:gridCol w:w="2666"/>
        <w:gridCol w:w="722"/>
        <w:gridCol w:w="3686"/>
        <w:gridCol w:w="142"/>
        <w:gridCol w:w="2976"/>
        <w:gridCol w:w="142"/>
        <w:gridCol w:w="3119"/>
      </w:tblGrid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Обобщающий урок к разделу «Истоки мудрости».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Заключительная беседа.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Выяснение личного отношения школьников к прочитанным произведениям.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Краткий пересказ прочитанных сказок.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Подбор к басням соответствующих пословиц.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и объяснение смысла пословиц.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118" w:type="dxa"/>
            <w:gridSpan w:val="2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Учатся давать ответы (в доступной форме).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Высказывают свое отношение к прочитанным произведениям (с 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Пересказывают сказку «Лисица и тетерев» по ролям.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пословицы.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тестовые задания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Высказывают свое мнение о прочитанных произведениях. Пересказывают отрывок из сказки о солдате.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Подбирают к басням соответствующие пословицы, объясняют их смысл.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произведения, к которым подходят данные пословицы.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</w:tc>
      </w:tr>
      <w:tr w:rsidR="00F83888" w:rsidTr="00FE2E3F">
        <w:tc>
          <w:tcPr>
            <w:tcW w:w="14029" w:type="dxa"/>
            <w:gridSpan w:val="8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Наша Родина – 6 часов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Вступительная статья к теме «Наша Родина».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Ф.Савинов.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«Родина».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Г. Ладонщиков.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«Родная земля»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Вводная беседа по теме «Наша Родина».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Рубрика «Обсуди с одноклассниками» (ответы на вопросы).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Рисование любимых мест родного края. Оформление выставки рисунков и фотографий на тему «Наш любимый уголок Родины».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чтение с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тихотворения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Г. Ладонщикова «Родная земля»</w:t>
            </w:r>
          </w:p>
        </w:tc>
        <w:tc>
          <w:tcPr>
            <w:tcW w:w="3118" w:type="dxa"/>
            <w:gridSpan w:val="2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сообщение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рубрики (с помощью учителя).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«Родина»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объяснение непонятных слов.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 по тексту (с помощью учителя).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 (с учетом способностей).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Рисуют рисунки, изображая   любимые места родного края.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чтение с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тихотворения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Г.  Ладонщикова «Родная земля»</w:t>
            </w: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Принимают участи в обсуждении статьи к теме «Наша Родина», отвечают на вопросы.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стихотворение «Родина» осмысленно, выразительно целыми словами.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Объясняют смысл непонятных слов (с помощью учителя).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Заучивают стихотворение наизусть.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Рисуют рисунки, приносят фотографии, оформляют выставку на тему «Наш любимый уголок Родины».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чтение с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тихотворения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Г. Ладонщикова «Родная земля»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С.Романовский.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«Русь»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рассказа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рассказа осмысленное,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Объяснение выражения: «ловил старинные слова», «для глухих две обедни не служат».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рассказа по ролям</w:t>
            </w:r>
          </w:p>
        </w:tc>
        <w:tc>
          <w:tcPr>
            <w:tcW w:w="3118" w:type="dxa"/>
            <w:gridSpan w:val="2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рассказа.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рассказ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 по тексту (с помощью).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разговор героев рассказа по ролям</w:t>
            </w: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рассказа.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рассказ осмысленно, целыми словами (в трудных случаях по слогам).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в тексте незнакомые слова (с помощью учителя).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Объясняют выражения: «ловил старинные слова», «для глухих две обедни не служат»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рассказ по ролям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М.Пришвин.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«Моя родина»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рассказа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рассказа осмысленное,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Нахождение в тексте и подбор подходящего отрывка к иллюстративным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материалам.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 отрывка из текста с опорой на иллюстрацию</w:t>
            </w:r>
          </w:p>
        </w:tc>
        <w:tc>
          <w:tcPr>
            <w:tcW w:w="3118" w:type="dxa"/>
            <w:gridSpan w:val="2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рассказа.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рассказ целыми словами и по слогам.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Рассматривают иллюстративный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рассказа.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рассказ осмысленно, целыми словами (в трудных случаях по слогам).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Выделяют незнакомые слова в тексте, правильно их объясняют (с 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в тексте и подбирают подходящий отрывок к иллюстративным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отрывок, опираясь на иллюстрацию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«Никита Кожемяка»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ч.1.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(Русская народная сказка в обработке К.Ушинского)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отрывка из сказки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сказки осмысленное, правильное,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Нахождение в тексте и подбор подходящего отрывка к иллюстративным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материалам.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Пересказ 1-й части сказки по данному плану</w:t>
            </w:r>
          </w:p>
        </w:tc>
        <w:tc>
          <w:tcPr>
            <w:tcW w:w="3118" w:type="dxa"/>
            <w:gridSpan w:val="2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отрывка из сказки.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сказку осмысленно, целыми словами и по слогам.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Рассматривают иллюстративный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отрывок (по выбору) из   сказки по данному плану</w:t>
            </w: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отрывка из сказки.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сказку осмысленно, выразительно, целыми словами (в трудных случаях по слогам).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Выделяют незнакомые слова в тексте, правильно их объясняют (с 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в тексте и подбирают подходящий отрывок к иллюстративным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Пересказывают весь текст   сказки по данному плану 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«Никита Кожемяка» ч.2.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(Русская народная сказка в обработке К.Ушинского)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отрывка из сказки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сказки осмысленное,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Нахождение в тексте и подбор подходящего отрывка к иллюстративным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материалам.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характеристики главного героя.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Деление текста на части по плану.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 2-й части по данному плану</w:t>
            </w:r>
          </w:p>
        </w:tc>
        <w:tc>
          <w:tcPr>
            <w:tcW w:w="3118" w:type="dxa"/>
            <w:gridSpan w:val="2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отрывка из сказки.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сказку целыми словами и по слогам.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Рассматривают иллюстративный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отрывок, как Никита стал делить землю.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отрывки (по выбору) из 2-й части по данному плану</w:t>
            </w: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отрывка из сказки.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сказку осмысленно, выразительно, целыми словами (в трудных случаях по слогам).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Выделяют незнакомые слова в тексте, правильно их объясняют (с 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в тексте и подбирают подходящий отрывок к иллюстративным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материалам.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Составляют характеристику главного героя (с помощью учителя), дают оценку его поступкам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2-ю часть   по данному плану</w:t>
            </w:r>
          </w:p>
        </w:tc>
      </w:tr>
      <w:tr w:rsidR="00F83888" w:rsidTr="00FE2E3F">
        <w:trPr>
          <w:trHeight w:val="273"/>
        </w:trPr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Обобщающий урок к разделу «Наша Родина».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Заключительная беседа.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Выяснение личного отношения школьников к прочитанным произведениям.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стихотворения, отрывка из рассказа, пословиц целыми словами и по слогам.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Краткий пересказ прочитанных произведений с опорой на иллюстрации.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и объяснение смысла пословиц, сопоставление с прочитанными произведениями.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118" w:type="dxa"/>
            <w:gridSpan w:val="2"/>
          </w:tcPr>
          <w:p w:rsidR="00F83888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стихотворение и пословицы целыми словами и по слогам.</w:t>
            </w:r>
            <w:r>
              <w:t xml:space="preserve">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Учатся давать ответы (в доступной форме).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Рассказывают о любимых местах по рисункам и фотографиям.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отрывки из рассказа осмысленно, выразительно, целыми словами (в сложных случаях по слогам).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Пересказывают отрывки из текста с опорой на   иллюстрации.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пословицы.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произведения, к которым подходят данные пословицы.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Учатся объяснять смысл пословиц (с 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</w:tc>
      </w:tr>
      <w:tr w:rsidR="00F83888" w:rsidTr="00FE2E3F">
        <w:tc>
          <w:tcPr>
            <w:tcW w:w="14029" w:type="dxa"/>
            <w:gridSpan w:val="8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Люби все живое – 10 часов 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Вступительная статья к разделу «Люби все живое».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Р.Сеф.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«Кто любит собак…» 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Вступительная беседа или рассказ учителя к разделу «Люби все живое» с использованием наглядного материала.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Рубрика «Обсуди с одноклассниками» (ответы на вопросы).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на тему «Что или кого вы любите больше всего».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 Р.Сефа «Кто любит собак…».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выражения «любить животных»</w:t>
            </w:r>
          </w:p>
        </w:tc>
        <w:tc>
          <w:tcPr>
            <w:tcW w:w="3118" w:type="dxa"/>
            <w:gridSpan w:val="2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статью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на тему «Что или кого вы любите больше всего».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Учатся выразительно читать стихотворение Р. Сефа «Кто любит собак…»</w:t>
            </w: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Принимают участие в обсуждении с одноклассниками (отвечают на вопросы).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на тему «Что или кого вы любите больше всего».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 читают стихотворение Р. Сефа «Кто любит собак…»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Объясняют выражение «любить животных» строчками из стихотворения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Д.Мразкова.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«Охота на уток» ч.1.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(Отрывок из книги «Не плачь, мухоморчик!»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(отрывка) учителем.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вслух осмысленное,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Нахождение в тексте и подбор подходящего отрывка к иллюстративным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материалам.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Пересказ 1-й части с опорой на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иллюстрацию</w:t>
            </w:r>
          </w:p>
        </w:tc>
        <w:tc>
          <w:tcPr>
            <w:tcW w:w="3118" w:type="dxa"/>
            <w:gridSpan w:val="2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1-ю часть рассказа целыми словами и по слогам.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(в доступной форме)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Рассматривают иллюстративный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</w:t>
            </w: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1-ю часть рассказа осмысленно, целыми словами (в сложных случаях по слогам).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Выделяют незнакомые слова в тексте, правильно их объясняют (с 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в тексте и подбирают подходящий отрывок к иллюстрациям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текст с опорой на иллюстрацию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Д. Мразкова.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«Охота на уток» ч.2.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(Отрывок из книги «Не плачь, мухоморчик!»)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(отрывка) учителем.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рассказа осмысленное,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Нахождение в тексте и подбор подходящего отрывка к иллюстративным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материалам.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2-й части по ролям</w:t>
            </w:r>
          </w:p>
        </w:tc>
        <w:tc>
          <w:tcPr>
            <w:tcW w:w="3118" w:type="dxa"/>
            <w:gridSpan w:val="2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2-ю часть рассказа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(в доступной форме)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Рассматривают иллюстративный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Учатся читать диалог по ролям</w:t>
            </w: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2-ю часть рассказа осмысленно, целыми словами (в трудных случаях по слогам).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Выделяют незнакомые слова в тексте, правильно их объясняют (с 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в тексте и подбирают подходящий отрывок к иллюстрациям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2-ю часть рассказа по ролям, передавая интонацию героев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Э. Мошковская. Стихотворение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«Дедушка Дерево».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Н.Сладков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«Полвека прожила я на свете…»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учителем.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осмысленное, выразительное, целыми словами и по слогам.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чтение рассказа Н.Сладкова «Полвека прожила я на свете…» </w:t>
            </w:r>
          </w:p>
        </w:tc>
        <w:tc>
          <w:tcPr>
            <w:tcW w:w="3118" w:type="dxa"/>
            <w:gridSpan w:val="2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стихотворение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объяснение непонятных слов.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Самостоятельное чтение рассказа Н.Сладкова «Полвека прожила я на свете…»</w:t>
            </w: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Слушают чтение учителя.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стихотворение осмысленно, выразительно, целыми словами (в сложных случаях по слогам).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в тексте непонятные слова.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Самостоятельное чтение рассказа Н.Сладкова «Полвека прожила я на свете…»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чтение.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1. Д. Мамин-Сибиряк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Сказка «Серая Шейка».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2. В.Бианки.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Сказка «Хитрый лис и умная уточка».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3. Г. Скребицкий.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Сказка «Кот Иваныч».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4. Э. Шим.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Рассказ «Кто был рад снегу?» 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Выборочное чтение, рассказывание отрывков из произведения. Характеристика персонажей и их поступков.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Коллективное обсуждение, высказывание собственного мнения.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Работа с иллюстративным материалом. Организация работы в парах, командах.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выставкой книг, дневником внеклассного чтения.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Высказывание впечатления от прочитанного, выражение своего отношения к героям</w:t>
            </w:r>
          </w:p>
        </w:tc>
        <w:tc>
          <w:tcPr>
            <w:tcW w:w="3118" w:type="dxa"/>
            <w:gridSpan w:val="2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доступные задания по прочитанным произведениям.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сказки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Кратко пересказывают сюжеты, опираясь на иллюстрации.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свои впечатления о прочитанном произведении (в доступной форме).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Оформляют выставку книг, дневники внеклассного чтения</w:t>
            </w: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внеклассную литературу под контролем учителя, участвуют в обсуждении прочитанных произведений.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Оформляют выставку книг, дневники внеклассного чтения.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Высказывают впечатления о прочитанных произведениях, выражают свое отношение к героям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В.Боков.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«Обидчивый ёж»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(фрагмента текста) учителем.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осмысленное, целыми словами и по слогам.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техники выразительного чтения.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Деление текста на части по данному плану</w:t>
            </w:r>
          </w:p>
        </w:tc>
        <w:tc>
          <w:tcPr>
            <w:tcW w:w="3118" w:type="dxa"/>
            <w:gridSpan w:val="2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рассказ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объяснение незнакомых слов.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(в доступной форме)</w:t>
            </w:r>
          </w:p>
        </w:tc>
        <w:tc>
          <w:tcPr>
            <w:tcW w:w="3119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рассказ целыми словами (в сложных случаях по слогам).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слова в тексте, правильно их объясняют (с помощью учителя).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Делят текст на части по данному плану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А.Барто.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«Уехали»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widowControl w:val="0"/>
              <w:tabs>
                <w:tab w:val="left" w:pos="0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(фрагмента текста) учителем (или аудиозапись). </w:t>
            </w:r>
          </w:p>
          <w:p w:rsidR="00F83888" w:rsidRPr="00FE2E3F" w:rsidRDefault="00F83888" w:rsidP="00FE2E3F">
            <w:pPr>
              <w:widowControl w:val="0"/>
              <w:tabs>
                <w:tab w:val="left" w:pos="0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текста обучающимися (с параллельным разбором незнакомых слов).</w:t>
            </w:r>
          </w:p>
          <w:p w:rsidR="00F83888" w:rsidRPr="00FE2E3F" w:rsidRDefault="00F83888" w:rsidP="00FE2E3F">
            <w:pPr>
              <w:widowControl w:val="0"/>
              <w:tabs>
                <w:tab w:val="left" w:pos="0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выразительного чтения. </w:t>
            </w:r>
          </w:p>
          <w:p w:rsidR="00F83888" w:rsidRPr="00FE2E3F" w:rsidRDefault="00F83888" w:rsidP="00FE2E3F">
            <w:pPr>
              <w:widowControl w:val="0"/>
              <w:tabs>
                <w:tab w:val="left" w:pos="0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Анализ прочитанного стихотворения по вопросам учителя</w:t>
            </w:r>
          </w:p>
        </w:tc>
        <w:tc>
          <w:tcPr>
            <w:tcW w:w="3118" w:type="dxa"/>
            <w:gridSpan w:val="2"/>
          </w:tcPr>
          <w:p w:rsidR="00F83888" w:rsidRPr="00FE2E3F" w:rsidRDefault="00F83888" w:rsidP="00FE2E3F">
            <w:pPr>
              <w:widowControl w:val="0"/>
              <w:tabs>
                <w:tab w:val="left" w:pos="0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63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стихотворение целыми словами и по слогам. </w:t>
            </w:r>
          </w:p>
          <w:p w:rsidR="00F83888" w:rsidRPr="00FE2E3F" w:rsidRDefault="00F83888" w:rsidP="00FE2E3F">
            <w:pPr>
              <w:widowControl w:val="0"/>
              <w:tabs>
                <w:tab w:val="left" w:pos="0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63" w:right="-17" w:firstLine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Рассказывают кратко содержание прочитанного стихотворения. </w:t>
            </w:r>
          </w:p>
          <w:p w:rsidR="00F83888" w:rsidRPr="00FE2E3F" w:rsidRDefault="00F83888" w:rsidP="00FE2E3F">
            <w:pPr>
              <w:widowControl w:val="0"/>
              <w:tabs>
                <w:tab w:val="left" w:pos="0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63" w:right="-17" w:firstLine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(в доступной форме)</w:t>
            </w:r>
          </w:p>
        </w:tc>
        <w:tc>
          <w:tcPr>
            <w:tcW w:w="3119" w:type="dxa"/>
          </w:tcPr>
          <w:p w:rsidR="00F83888" w:rsidRPr="00FE2E3F" w:rsidRDefault="00F83888" w:rsidP="00FE2E3F">
            <w:pPr>
              <w:widowControl w:val="0"/>
              <w:tabs>
                <w:tab w:val="left" w:pos="0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стихотворение осмысленно, выразительно, целыми словами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нужной интонацией. </w:t>
            </w:r>
          </w:p>
          <w:p w:rsidR="00F83888" w:rsidRPr="00FE2E3F" w:rsidRDefault="00F83888" w:rsidP="00FE2E3F">
            <w:pPr>
              <w:widowControl w:val="0"/>
              <w:tabs>
                <w:tab w:val="left" w:pos="0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Разбирают прочитанное стихотворение (с 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0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по тексту стихотворения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К.Паустовский.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«Кот Ворюга» ч.1. (В сокращении)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отрывка из рассказа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выражения «вцепился мертвой хваткой».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Нахождение в тексте и подбор подходящего отрывка к иллюстративным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материалам.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Составление характеристики главных героев </w:t>
            </w:r>
          </w:p>
        </w:tc>
        <w:tc>
          <w:tcPr>
            <w:tcW w:w="3118" w:type="dxa"/>
            <w:gridSpan w:val="2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1-ю часть рассказа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объяснение непонятных слов.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Учатся высказывать собственную точку зрения,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своё отношение к поступкам героев (в доступной форме).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119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1-ю часть рассказа целыми словами (в сложных случаях по слогам).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Выделяют незнакомые слова в тексте, правильно их объясняют (с 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Объясняют выражение «вцепился мертвой хваткой».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в тексте и подбирают подходящий отрывок к иллюстративным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характеристику главных героев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К.Паустовский.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«Кот Ворюга» ч.2. (В сокращении)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отрывка из рассказа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Словесное рисование портрета кота.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Нахождение в тексте и подбор подходящего отрывка к иллюстративным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материалам.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 2-й части</w:t>
            </w:r>
          </w:p>
        </w:tc>
        <w:tc>
          <w:tcPr>
            <w:tcW w:w="3118" w:type="dxa"/>
            <w:gridSpan w:val="2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2-ю часть рассказа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объяснение непонятных слов.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Устно описывают внешний вид кота</w:t>
            </w:r>
          </w:p>
        </w:tc>
        <w:tc>
          <w:tcPr>
            <w:tcW w:w="3119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2-ю часть рассказа целыми словами (в сложных случаях по слогам).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в тексте и подбирают подходящий отрывок к иллюстративным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2-ю часть (с опорой на иллюстрации)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Обобщающий урок к разделу «Люби все живое».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Заключительная беседа.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Тестовые задания.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В.Берестов.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«Кот у ворот»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Выяснение личного отношения школьников к прочитанным произведениям.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Краткий пересказ прочитанных произведений.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и объяснение смысла пословиц.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Выполнение тестовых заданий.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Самостоятельное чтение стихотворения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 Берестова «Кот у ворот»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отрывки из прочитанных произведений    целыми словами и по слогам.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Учатся давать ответы (в доступной форме).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пословицы.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Выполняют тестовые задания.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Самостоятельное чтение стихотворения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 Берестова «Кот у ворот»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 (в сложных случаях по слогам).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Принимают участие в беседе о прочитанных на уроках произведениях. Пересказывают отрывки из текстов с опорой на иллюстрации.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Учатся объяснять смысл пословиц.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Называют произведения, к которым подходят данные пословицы.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тестовые задания.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Самостоятельное чтение стихотворения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 Берестова «Кот у ворот»</w:t>
            </w:r>
          </w:p>
        </w:tc>
      </w:tr>
      <w:tr w:rsidR="00F83888" w:rsidTr="00FE2E3F">
        <w:tc>
          <w:tcPr>
            <w:tcW w:w="14029" w:type="dxa"/>
            <w:gridSpan w:val="8"/>
          </w:tcPr>
          <w:p w:rsidR="00F83888" w:rsidRPr="00FE2E3F" w:rsidRDefault="00F83888" w:rsidP="00FE2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Круглый год. Зима – 12 часов 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Вступительная статья к разделу «Круглый год. Зима».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«Народная песня»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Вступительная беседа или рассказ учителя   по теме «Круглый год. Зима».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Рубрика «Обсуди с одноклассниками» (ответы на вопросы).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примет на с.32.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на тему «Зимние забавы» для выставки зимних рисунков.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Рассказывание стихотворений о зиме.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стихотворного текста «Народная песня».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учителя по тексту песни.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характера народной песни.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Прослушивание аудиозаписей</w:t>
            </w:r>
          </w:p>
        </w:tc>
        <w:tc>
          <w:tcPr>
            <w:tcW w:w="3118" w:type="dxa"/>
            <w:gridSpan w:val="2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сообщение учителя.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 стихотворения (в доступной форме).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Рисуют на тему «Зимние забавы».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стихи о зиме. Учатся выразительно читать стихотворный текст песни целыми словами.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Прослушивают аудиозапись</w:t>
            </w:r>
          </w:p>
        </w:tc>
        <w:tc>
          <w:tcPr>
            <w:tcW w:w="3119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Принимают участие в обсуждении с одноклассниками (отвечают на вопросы).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Рисуют на тему «Зимние забавы».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стихи о зиме.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песню осмысленно, выразительно.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характер народной песни (с помощью учителя). Прослушивают аудиозапись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Я. Аким.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«Как я написал первое стихотворение»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рассказа учителем.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Ознакомительное чтение рассказа.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правильное,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Объяснение слова «земляки».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Нахождение в тексте отрывка, как поэт сочинил свои первые стихи</w:t>
            </w:r>
          </w:p>
        </w:tc>
        <w:tc>
          <w:tcPr>
            <w:tcW w:w="3118" w:type="dxa"/>
            <w:gridSpan w:val="2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рассказ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отрывок, как поэт сочинил свои первые стихи</w:t>
            </w:r>
          </w:p>
        </w:tc>
        <w:tc>
          <w:tcPr>
            <w:tcW w:w="3119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рассказ осмысленно, целыми словами (в сложных случаях по слогам).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по тексту.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в тексте непонятные слова, объясняют их с помощью учителя.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Объясняют слово «земляки»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Я.Аким.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«Первый снег»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правильно, выразительно, целыми словами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Выделение главной мысли произведения.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Радостное чтение стихотворения.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выражения «прикорнул на фонаре»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стихотворение правильно, целыми словами (в сложных случаях по слогам).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Учатся передавать радость при чтении стихотворения.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строки, в которых автор передает свежесть первого снега.</w:t>
            </w: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стихотворение выразительно, целыми словами, соблюдая небольшие паузы в конце каждой строки. </w:t>
            </w:r>
          </w:p>
          <w:p w:rsidR="00F83888" w:rsidRPr="00FE2E3F" w:rsidRDefault="00F83888" w:rsidP="00FE2E3F">
            <w:pPr>
              <w:spacing w:after="0" w:line="240" w:lineRule="auto"/>
              <w:rPr>
                <w:color w:val="000000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главную мысль произведения.</w:t>
            </w:r>
            <w:r w:rsidRPr="00FE2E3F">
              <w:rPr>
                <w:color w:val="000000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сравнения.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Объясняют выражение «прикорнул на фонаре»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Э. Шим.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Сказка «Всем вам крышка» ч.1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учителя 1-й части сказки.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отрывка, где Морозко рассердился, и описания крышечек для разных водоемов.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Выделение главной мысли произведения.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1-й части по ролям</w:t>
            </w:r>
          </w:p>
        </w:tc>
        <w:tc>
          <w:tcPr>
            <w:tcW w:w="3118" w:type="dxa"/>
            <w:gridSpan w:val="2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отрывок сказки правильно,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отрывок, где Морозко рассердился</w:t>
            </w: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отрывок сказки целыми словами (в сложных случаях по слогам).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непонятные слова.</w:t>
            </w:r>
          </w:p>
          <w:p w:rsidR="00F83888" w:rsidRPr="00FE2E3F" w:rsidRDefault="00F83888" w:rsidP="00FE2E3F">
            <w:pPr>
              <w:spacing w:after="0" w:line="240" w:lineRule="auto"/>
              <w:rPr>
                <w:color w:val="000000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главную мысль произведения.</w:t>
            </w:r>
            <w:r w:rsidRPr="00FE2E3F">
              <w:rPr>
                <w:color w:val="000000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разговор по ролям, соблюдая просительную и сердитую интонацию героев сказки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Э.Шим.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Сказка «Всем вам крышка» ч.2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учителя 2-й части сказки.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описания главного героя.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разговора героев сказки по ролям</w:t>
            </w:r>
          </w:p>
        </w:tc>
        <w:tc>
          <w:tcPr>
            <w:tcW w:w="3118" w:type="dxa"/>
            <w:gridSpan w:val="2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отрывок сказки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своё отношение к поступкам героев (в доступной форме).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по тексту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Учатся читать по ролям</w:t>
            </w: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отрывок сказки осмысленно, целыми словами (в сложных случаях по слогам).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главную мысль произведения.</w:t>
            </w:r>
            <w:r w:rsidRPr="00FE2E3F">
              <w:rPr>
                <w:color w:val="000000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портрет главного героя.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разговор героев сказки по ролям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А.Пушкин.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«Вот север, тучи нагоняя…»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(Из романа в стихах «Евгений Онегин»).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С.Михалков.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«Белые стихи»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(Отрывок)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текста стихотворения учителем. Чтение вслух правильно, осмысленно, выразительно, целыми словами (в трудных случаях по слогам)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Объяснение выражения «брега с недвижною рекою».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 наизусть.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Возможно использование аудио- или видеозаписи.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Самостоятельное чтение стихотворения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С.Михалкова «Белые стихи» (Отрывок)</w:t>
            </w:r>
          </w:p>
        </w:tc>
        <w:tc>
          <w:tcPr>
            <w:tcW w:w="3118" w:type="dxa"/>
            <w:gridSpan w:val="2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учителя, аудиозапись.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правильно, целыми словами (в трудных случаях по слогам).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 Заучивают стихотворение наизусть.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Самостоятельное чтение стихотворения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С.Михалкова «Белые стихи» (Отрывок)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учителя, аудиозапись.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выразительно, осмысленно, целыми словами.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незнакомые слова в тексте, правильно их объясняют (с 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Объясняют выражение «брега с недвижною рекою».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Учатся читать стих торжественно, радостно, размеренно.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Самостоятельное чтение стихотворения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С.Михалкова «Белые стихи» (Отрывок)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В.Бианки.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Сказка «Терентий-Тетерев» ч.1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1-й части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по цепочке правильно, выразительно, целыми словами или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Нахождение в тексте отрывка, соответствующего иллюстрации.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характеристикой героев сказки.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 1-й части сказки по плану</w:t>
            </w:r>
          </w:p>
        </w:tc>
        <w:tc>
          <w:tcPr>
            <w:tcW w:w="3118" w:type="dxa"/>
            <w:gridSpan w:val="2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сказку по цепочке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объяснение незнакомых слов.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Учатся составлять характеристику героев повести (в доступной форме)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сказку осмысленно, целыми словами (в трудных случаях по слогам).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 сказки, соответствующий иллюстрации.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слова в тексте.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1-ю часть сказки по плану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В.Бианки.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Сказка «Терентий-Тетерев» ч.2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2-й части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текста по цепочке, правильно, выразительно,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отрывка с опорой на иллюстрацию.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 2-й части сказки по плану</w:t>
            </w:r>
          </w:p>
        </w:tc>
        <w:tc>
          <w:tcPr>
            <w:tcW w:w="3118" w:type="dxa"/>
            <w:gridSpan w:val="2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сказку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объяснение незнакомых слов.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отрывок к иллюстрации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сказку по цепочке, выразительно, целыми словами (в сложных случаях по слогам).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незнакомые слова в тексте, правильно их объясняют (с помощью учителя).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2-ю часть сказки по плану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А.Гайдар.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«Чук и Гек» ч.1.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(Отрывок)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1-й части рассказа учителем. Чтение по абзацам, правильно, выразительно,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Объяснение выражения «таежная красавица».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отрывка с опорой на иллюстрацию.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Выражение своего отношения к героям.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о своей подготовке к Новому году.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Высказывание собственной точки зрения</w:t>
            </w:r>
          </w:p>
        </w:tc>
        <w:tc>
          <w:tcPr>
            <w:tcW w:w="3118" w:type="dxa"/>
            <w:gridSpan w:val="2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рассказ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своё отношение к поступкам героев (в доступной форме)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Рассказывают, как готовятся к встрече Нового года в школе и дома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рассказ по абзацам, целыми словами (в сложных случаях по слогам).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незнакомые слова в тексте.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Объясняют выражение «таежная красавица».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отрывок к иллюстрации.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Рассказывают, как готовятся к встрече Нового года в школе и дома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А.Гайдар.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«Чук и Гек» ч.2.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(Отрывок)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2-й части рассказа учителем. Чтение вслух правильно, выразительно, целыми словами или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отрывков рассказа с опорой на иллюстрации.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Выражение своего отношения к героям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2-ю часть рассказа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 Рассматривают иллюстрации.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своё отношение к поступкам героев в (доступной форме)</w:t>
            </w: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2-ю часть рассказа по абзацам, осмысленно, целыми словами (в сложных случаях по слогам).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отрывки к иллюстрациям.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своё отношение к поступкам героев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чтение. 1. «Морозко».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(Русская народная сказка)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2. В.Драгунский.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Рассказ «Профессор кислых щей».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3. Братья Гримм.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Сказка «Гензель и Гретель»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Выборочное чтение, рассказывание отрывков из произведения.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нализ прочитанных сказок и рассказов.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Характеристика персонажей и их поступков.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 обсуждение, высказывание собственного мнения</w:t>
            </w:r>
          </w:p>
        </w:tc>
        <w:tc>
          <w:tcPr>
            <w:tcW w:w="3118" w:type="dxa"/>
            <w:gridSpan w:val="2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Выборочно читают отрывки из сказок и рассказов целыми словами и  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 обсуждают, высказывают собственное мнение (в доступной форме).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Заполняют читательские дневники.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Принимают участие в оформлении выставки книг, читательских дневников</w:t>
            </w: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Рассказывают о прочитанных произведениях с опорой на иллюстрации.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Составляют характеристику персонажей.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Дают оценку поступков главных героев.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Заполняют читательские дневники.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Оформляют выставку книг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Обобщающий урок к разделу «Круглый год. Зима».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Заключительная беседа.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Тестовые задания.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В.Берестов.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«Гололедица»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gridSpan w:val="2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Выяснение личного отношения школьников к прочитанным произведениям.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Выборочное чтение стихотворений, отрывков из рассказов.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Краткий пересказ прочитанной сказки и разыгрывание ее по ролям.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Ответы на вопросы к разделу.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Выполнение тестовых заданий.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Самостоятельное чтение стихотворения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 Берестова «Гололедица»</w:t>
            </w:r>
          </w:p>
        </w:tc>
        <w:tc>
          <w:tcPr>
            <w:tcW w:w="3118" w:type="dxa"/>
            <w:gridSpan w:val="2"/>
            <w:vAlign w:val="center"/>
          </w:tcPr>
          <w:p w:rsidR="00F83888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Выразительно читают стихотворения целыми словами и по слогам.</w:t>
            </w:r>
            <w:r>
              <w:t xml:space="preserve">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Учатся давать ответы (в доступной форме).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Высказывают свое отношение к прочитанным произведениям (с 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Выполняют тестовые задания.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Самостоятельное чтение стихотворения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 Берестова «Гололедица»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отрывки из рассказов целыми словами (в сложных случаях по слогам).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Принимают участие в беседе о прочитанных произведениях. Пересказывают отрывки из сказки с опорой на иллюстрации и разыгрывают ее по ролям.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Выполняют тестовые задания.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Самостоятельное чтение стихотворения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 Берестова «Гололедица»</w:t>
            </w:r>
          </w:p>
        </w:tc>
      </w:tr>
      <w:tr w:rsidR="00F83888" w:rsidTr="00FE2E3F">
        <w:tc>
          <w:tcPr>
            <w:tcW w:w="14029" w:type="dxa"/>
            <w:gridSpan w:val="8"/>
          </w:tcPr>
          <w:p w:rsidR="00F83888" w:rsidRPr="00FE2E3F" w:rsidRDefault="00F83888" w:rsidP="00FE2E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br w:type="page"/>
            </w:r>
            <w:r w:rsidRPr="00FE2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кругу семьи - 12 часов 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Вступительная статья к разделу «В кругу семьи».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Е.Серова.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«Три мамы»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или рассказ учителя по теме «В кругу семьи» в сочетании с наглядным материалом, репродукциями картин, аудио- и видеоматериалом.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статьи к разделу вслух правильно, выразительно, целыми словами или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рассуждения В.Сухомлинского о семье.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Объяснение выражения «приносить в дом мир и покой».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 Е.Серовой «Три мамы» по ролям.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учителя</w:t>
            </w:r>
          </w:p>
        </w:tc>
        <w:tc>
          <w:tcPr>
            <w:tcW w:w="3118" w:type="dxa"/>
            <w:gridSpan w:val="2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сообщение учителя.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(в доступной форме).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рассуждение В.Сухомлинского о семье.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Учатся выразительно читать стихотворение Е.Серовой «Три мамы»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статью к разделу осмысленно, целыми словами.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Принимают участие в обсуждении с одноклассниками (отвечают на вопросы).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Объясняют выражение «приносить в дом мир и покой».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 читают стихотворение Е.Серовой «Три мамы» по ролям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В.Сухомлинский.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«Все добрые люди – одна семья»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рассказа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рассказа правильное,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Зачитывание отрывка из текста с опорой на иллюстрацию.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учителя по тексту</w:t>
            </w:r>
          </w:p>
        </w:tc>
        <w:tc>
          <w:tcPr>
            <w:tcW w:w="3118" w:type="dxa"/>
            <w:gridSpan w:val="2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рассказ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 (в доступной форме).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иллюстрации.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отрывки к иллюстрациям</w:t>
            </w:r>
          </w:p>
        </w:tc>
        <w:tc>
          <w:tcPr>
            <w:tcW w:w="3261" w:type="dxa"/>
            <w:gridSpan w:val="2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рассказ осмысленно, целыми словами (в сложных случаях по слогам).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свое мнение о прочитанном.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отрывок о печальном известии.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и объясняют последнее предложение в рассказе 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Я.Аким.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«Моя родня»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(фрагмента текста) учителем.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правильное,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Работа с незнакомыми словами в тексте.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о своем друге</w:t>
            </w:r>
          </w:p>
        </w:tc>
        <w:tc>
          <w:tcPr>
            <w:tcW w:w="3118" w:type="dxa"/>
            <w:gridSpan w:val="2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Учатся читать стихотворение выразительно, целыми словами (в трудных случаях по слогам).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осмысленно, выразительно, целыми словами.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незнакомые слова в тексте, учатся правильно их объяснять (с помощью учителя).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о своем друге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Три дочери. (Татарская сказка)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(фрагмента текста) учителем.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по абзацам, целыми словами (в трудных случаях по слогам).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Нахождение в тексте сказки отрывков о том, как поступили дочери и за что были наказаны.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 сказки по ролям</w:t>
            </w:r>
          </w:p>
        </w:tc>
        <w:tc>
          <w:tcPr>
            <w:tcW w:w="3118" w:type="dxa"/>
            <w:gridSpan w:val="2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сказку по абзацам,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отрывки о том, как отозвались дочери на просьбу матери.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Учатся читать сказку по ролям</w:t>
            </w:r>
          </w:p>
        </w:tc>
        <w:tc>
          <w:tcPr>
            <w:tcW w:w="3261" w:type="dxa"/>
            <w:gridSpan w:val="2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сказку осмысленно, целыми словами (в сложных случаях по слогам)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Выделяют незнакомые слова в тексте.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отрывки о том, как были наказаны дочери.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и пересказывают сказку по ролям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А .Барто.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«Разлука»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или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отрывка из текста с опорой на иллюстрацию.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учителя по тексту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Характеристика персонажей и их поступков.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отрывка, опираясь на иллюстрацию</w:t>
            </w:r>
          </w:p>
        </w:tc>
        <w:tc>
          <w:tcPr>
            <w:tcW w:w="3118" w:type="dxa"/>
            <w:gridSpan w:val="2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Учатся читать стихотворение выразительно.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тесте и зачитывают отрывок, опираясь на иллюстрацию</w:t>
            </w:r>
          </w:p>
        </w:tc>
        <w:tc>
          <w:tcPr>
            <w:tcW w:w="3261" w:type="dxa"/>
            <w:gridSpan w:val="2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выразительно, целыми словами.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незнакомые слова в тексте, правильно их объясняют (с помощью учителя).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строчки в тексте и доказывают, что отец и сын скучают без мамы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В.Осеева.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«Волшебное слово» ч.1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1-й части рассказа учителем (или аудиозапись рассказа).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Выборочное чтение, рассказывание отрывков из произведения.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основной мысли рассказа.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Высказывание своего мнения о прочитанном.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Нахождение отрывков, соответствующих иллюстрациям.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и пересказ по ролям</w:t>
            </w:r>
          </w:p>
        </w:tc>
        <w:tc>
          <w:tcPr>
            <w:tcW w:w="3118" w:type="dxa"/>
            <w:gridSpan w:val="2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рассказ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свое мнение о прочитанном (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 доступной форме).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в тексте и зачитывают отрывки, соответствующие иллюстрациям.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Учатся читать 1-ю часть по ролям</w:t>
            </w:r>
          </w:p>
        </w:tc>
        <w:tc>
          <w:tcPr>
            <w:tcW w:w="3261" w:type="dxa"/>
            <w:gridSpan w:val="2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рассказ осмысленно, целыми словами (в трудных случаях по слогам).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Учатся выделять тему и идею произведения (с помощью учителя).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1-ю часть по ролям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В.Осеева.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«Волшебное слово» ч.2.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В.Берестов.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«Любили тебя без особых причин»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2-й части рассказа учителем (или аудиозапись рассказа).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рассказа правильное,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Зачитывание отрывка из текста с опорой на иллюстрацию.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учителя по тексту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Выборочное чтение.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Нахождение непонятных слов, чтение объяснения.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персонажей и их поступков.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2-й части по ролям.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Самостоятельное чтение стихотворения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  Берестова «Любили тебя без особых причин»</w:t>
            </w:r>
          </w:p>
        </w:tc>
        <w:tc>
          <w:tcPr>
            <w:tcW w:w="3118" w:type="dxa"/>
            <w:gridSpan w:val="2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2-ю часть рассказа целыми словами и по слогам.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(в доступной форме).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объяснение непонятных слов.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отрывок, опираясь на иллюстрацию.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Учатся 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читать 2-ю часть по ролям.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Самостоятельное чтение стихотворения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 Берестова «Любили тебя без особых причин»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2-ю часть рассказа осмысленно, целыми словами (в сложных случаях по слогам).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незнакомые слова в тексте, правильно их объясняют (с 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Дают характеристику главным героям (с помощью учителя) и оценку их поступкам.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2-ю часть по ролям.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Самостоятельное чтение стихотворения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Берестова «Любили тебя без особых причин»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В.Драгунский.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«Сестра моя Ксения» ч.1 (Отрывок)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1-й части рассказа учителем. Чтение отрывка правильное,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отрывка из рассказа по ролям (разговор мамы и Дениса).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текста по вопросам учителя.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Объяснение трудных для понимания и незнакомых слов и выражений </w:t>
            </w:r>
          </w:p>
        </w:tc>
        <w:tc>
          <w:tcPr>
            <w:tcW w:w="3118" w:type="dxa"/>
            <w:gridSpan w:val="2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1-ю часть рассказа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(в доступной форме).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Учатся читать разговор мамы и Дениса по ролям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1-ю часть рассказа целыми словами (в сложных случаях по слогам)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разговор мамы и Дениса по ролям.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Выделяют незнакомые слова в тексте, учатся их объяснять (с помощью учителя)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В.Драгунский. Рассказ «Сестра моя Ксения» ч.2 (Отрывок)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Э. Мошковская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«Капризы»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2-й части рассказа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2-й части правильное,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текста по вопросам учителя.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трудных для понимания и незнакомых слов и выражений.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словесной картины купания Ксении.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чтение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 Э. Мошковской 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Капризы»</w:t>
            </w:r>
          </w:p>
        </w:tc>
        <w:tc>
          <w:tcPr>
            <w:tcW w:w="3118" w:type="dxa"/>
            <w:gridSpan w:val="2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2-ю часть рассказа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объяснение непонятных слов.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(в доступной форме).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чтение стихотворения Э. Мошковской «Капризы»</w:t>
            </w:r>
          </w:p>
        </w:tc>
        <w:tc>
          <w:tcPr>
            <w:tcW w:w="3261" w:type="dxa"/>
            <w:gridSpan w:val="2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2-ю часть рассказа правильно, осознанно, целыми словами (в сложных случаях по слогам)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Выделяют незнакомые слова в тексте, учатся их объяснять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Рисуют словесную картину купания Ксении.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чтение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 Э. Мошковской 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Капризы»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А.Майков.  «Колыбельная песня»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песни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колыбельной выразительное, напевное,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Высказывание своего мнения о прочитанном.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трудных для понимания и незнакомых слов и выражений.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Прослушивание аудиозаписи</w:t>
            </w:r>
          </w:p>
        </w:tc>
        <w:tc>
          <w:tcPr>
            <w:tcW w:w="3118" w:type="dxa"/>
            <w:gridSpan w:val="2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песню целыми словами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Учатся читать выразительно, напевно.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объяснение непонятных слов.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(в доступной форме)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песню выразительно, напевно, целыми словами, обращая внимание на знаки препинания.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в тексте и выделяют непонятные слова, объясняют их с помощью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основную мысль песни.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Высказывают своё мнение о прочитанном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Внеклассное чтение. 1. Е.Пермяк.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Рассказ «Хитрый коврик».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2. В. Сутеев.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Сказка «Разноцветные колеса».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3. С.Маршак.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«Откуда стол пришел?» 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Выборочное чтение, рассказывание отрывков из произведения.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нализ прочитанных произведений по вопросам.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Характеристика персонажей и их поступков.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Организация работы обучающихся в парах, командах.</w:t>
            </w:r>
          </w:p>
        </w:tc>
        <w:tc>
          <w:tcPr>
            <w:tcW w:w="3118" w:type="dxa"/>
            <w:gridSpan w:val="2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Выборочно читают целыми словами и по слогам отрывки из прочитанных произведений.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Высказывают своё отношение к поступкам героев (в доступной форме).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Заполняют дневники для внеклассного чтения.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Оформляют выставку книг</w:t>
            </w:r>
          </w:p>
        </w:tc>
        <w:tc>
          <w:tcPr>
            <w:tcW w:w="3261" w:type="dxa"/>
            <w:gridSpan w:val="2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Выборочно рассказывают отрывки из прочитанных произведений, опираясь на иллюстрации.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Дают оценку поступков главных героев.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Оформляют выставку книг для внеклассного чтения, заполняют дневники для внеклассного чтения</w:t>
            </w:r>
          </w:p>
        </w:tc>
      </w:tr>
    </w:tbl>
    <w:p w:rsidR="00F83888" w:rsidRDefault="00F83888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576"/>
        <w:gridCol w:w="2666"/>
        <w:gridCol w:w="722"/>
        <w:gridCol w:w="3686"/>
        <w:gridCol w:w="3118"/>
        <w:gridCol w:w="3261"/>
      </w:tblGrid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Обобщающий урок к разделу «В кругу семьи».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Заключительная беседа.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Выяснение личного отношения школьников к прочитанным произведениям.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отрывков из стихотворений, рассказов целыми словами (в сложных случаях по слогам).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Краткий пересказ прочитанных произведений, опираясь на иллюстрации.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и объяснение смысла выражения «Ничто не дается нам так дешево и не ценится так дорого, как вежливость».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и составление рассказов к ним.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Принимают участие в беседе по прочитанным произведениям.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(в доступной форме).</w:t>
            </w:r>
          </w:p>
          <w:p w:rsidR="00F83888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отрывки целыми словами и по слогам.</w:t>
            </w:r>
            <w:r>
              <w:t xml:space="preserve">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Учатся давать ответы (в доступной форме).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Зачитывают отрывки из произведений, сопоставляя их с изображёнными на рисунках событиями.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отрывки из рассказов осмысленно, целыми словами (в сложных случаях по слогам).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Участвуют в беседе о прочитанных на уроках произведениях. Высказывают свое мнение о прочитанном.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и объясняют смысл выражения «Ничто не дается нам так дешево и не ценится так дорого, как вежливость».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Пересказывают тексты с опорой на иллюстрации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</w:tc>
      </w:tr>
      <w:tr w:rsidR="00F83888" w:rsidTr="00FE2E3F">
        <w:tc>
          <w:tcPr>
            <w:tcW w:w="14029" w:type="dxa"/>
            <w:gridSpan w:val="6"/>
          </w:tcPr>
          <w:p w:rsidR="00F83888" w:rsidRPr="00FE2E3F" w:rsidRDefault="00F83888" w:rsidP="00FE2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b/>
                <w:sz w:val="24"/>
                <w:szCs w:val="24"/>
              </w:rPr>
              <w:t>Защитники Отечества – 9 часов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Вступительная статья по теме «Защитники Отечества».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И. Гамазкова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«Бей, барабан!»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или рассказ учителя по теме «Защитники Отечества» в сочетании с наглядным материалом, репродукциями картин, аудио- и видеоматериалом.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статьи к разделу «Защитники Отечества» правильно, выразительно,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Рубрика «Обсуди с одноклассниками» (ответы на вопросы).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о своих родных и близких, кто служил в армии.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чтение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 И. Гамазковой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«Бей, барабан!» 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сообщение учителя.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статью, участвуют в обсуждении.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(в доступной форме).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своих родных, кто служил в армии.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чтение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 И. Гамазковой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«Бей, барабан!»</w:t>
            </w: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сообщение учителя.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статью, участвуют в обсуждении.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Принимают участие в обсуждении с одноклассниками (отвечают на вопросы).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своих родных, кто служил в армии.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чтение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 И. Гамазковой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«Бей, барабан!»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С.Алексеев.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«Измаил» ч.1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учителя 1-й части рассказа.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рассказа осмысленное, правильное,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выражения «зимние квартиры».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отрывка с опорой на иллюстрацию.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Выражение своего отношения к героям.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Пересказ 1-й части рассказа по плану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отрывок из рассказа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своё отношение к поступкам главных героев (в доступной форме).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отрывок к иллюстрации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отрывок из рассказа осмысленно, целыми словами (в сложных случаях по слогам).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незнакомые слова в тексте, объясняют их (с помощью учителя).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Объясняют выражение «зимние квартиры».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1-ю часть с опорой на иллюстрации и план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С.Алексеев.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«Измаил» ч.2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учителя 2-й части рассказа.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осмысленное, правильное,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отрывка с опорой на иллюстрацию.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Выражение своего отношения к героям.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Пересказ 2-й части рассказа по плану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2-ю часть рассказа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своё отношение к поступкам героев (в доступной форме).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отрывок к иллюстрации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 Читают 2-ю часть рассказа осмысленно, целыми словами (в сложных случаях по слогам). Выделяют незнакомые слова в тексте, объясняют их (с 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2-ю часть с опорой на иллюстрации и план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Б.Никольский.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«Как я Новый год встречал» ч.1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учителя 1-й части рассказа.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отрывка осознанное, правильное, выразительное, целыми словами (в сложных случаях по слогам)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Подбор к иллюстрациям отрывков из рассказа  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отрывок рассказа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Кратко пересказывают отрывок из рассказа с опорой на иллюстрацию (в доступной форме)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рассказ осмысленно, выразительно, целыми словами (в сложных случаях по слогам).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незнакомые слова в тексте, объясняют их (с помощью учителя).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отрывок к иллюстрации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Б.Никольский.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«Как я Новый год встречал» ч.2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учителя 2-й части рассказа.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осмысленное, правильное,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отрывок из рассказа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своё отношение к поступкам героев (в доступной форме)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отрывок из рассказа целыми словами (в сложных случаях по слогам).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незнакомые слова в тексте, объясняют их (с помощью учителя)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Л.Некрасова.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«Наша армия родная»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осознанное,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выражения «армия бережет покой страны».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 Читают стихотворение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(в доступной форме).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 (с учетом учебных возможностей)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 Читают стихотворение целыми словами (в сложных случаях по слогам)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 по тексту. Объясняют выражение «армия бережет покой страны».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Л.Кассиль.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«Таран»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рассказа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по цепочке осознанное, правильное,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Нахождение в тексте сравнений.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Объяснение выражений «клевать врага», «плевался огнем».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текста на части и пересказ по плану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рассказ по цепочке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и зачитывают в тексте сравнения.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своё отношение к поступкам героев (в доступной форме)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рассказ осознанно, целыми словами (в сложных случаях по слогам).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незнакомые слова в тексте, объясняют их (с 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Объясняют выражения «клевать врага», «плевался огнем».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Делят текст на части и пересказывают по плану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С.Васильев.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«Белая берёза»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 учителем (или аудиозапись).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 осознанно, выразительно, целыми словами и по слогам.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текста стихотворения по вопросам учителя 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стихотворение выразительно,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Учатся выразительно читать стихотворение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стихотворение осознанно, выразительно, целыми словами (в трудных случаях по слогам). 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и зачитывают ответы в тексте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Обобщающий урок к разделу «Защитники Отечества».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Заключительная беседа.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Выяснение личного отношения школьников к прочитанным произведениям.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стихотворения.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Краткий пересказ отрывков из прочитанных рассказов.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и объяснение смысла пословиц.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и составление рассказов к ним.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стихотворение целыми словами и по слогам.</w:t>
            </w:r>
            <w:r>
              <w:t xml:space="preserve">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(в доступной форме).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пословицы.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отрывки из рассказов осознанно целыми словами (в сложных случаях по слогам).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Высказывают свое мнение о прочитанных произведениях.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Кратко пересказывают отрывки из текстов с опорой на иллюстрации.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Объясняют смысл пословиц (с 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</w:tc>
      </w:tr>
      <w:tr w:rsidR="00F83888" w:rsidTr="00FE2E3F">
        <w:tc>
          <w:tcPr>
            <w:tcW w:w="14029" w:type="dxa"/>
            <w:gridSpan w:val="6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 мастерах и мастерицах, труде и трудолюбии – 14 часов 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Вступительная беседа к разделу «О мастерах и мастерицах, труде и трудолюбии»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или рассказ учителя по теме «О мастерах и мастерицах, труде и трудолюбии» в сочетании с наглядным материалом, репродукциями картин, аудио- и видеоматериалом.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статьи к разделу осмысленное, правильное,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Рубрика «Обсуди с одноклассниками» (ответы на вопросы)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сообщение учителя.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своё мнение (в доступной форме).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своих делах и помощи другим.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Объясняют, кого принято называть мастерами (с помощью учителя)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Принимают участие в обсуждении с одноклассниками (отвечают на вопросы).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разных профессиях, мастерских в школе, кем хотели бы стать в будущем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Автобиографическая статья (о писателе Е.Пермяке).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Е.Пермяк.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«Про нос и язык»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учителя автобиографической статьи о Е.Пермяке.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 чтение.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осознанное, правильное,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чтение, чтение по цепочке.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выражения «куда не надо нос совать»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сообщение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статью по цепочке,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рассказ по цепочке, осознанно, целыми словами и по слогам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статью и рассказ осознанно, целыми словами (в сложных случаях по слогам).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Высказывают свое мнение о прочитанном.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Объясняют выражение «куда не надо нос совать»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А.Блинов.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«Рабочие руки»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рассказа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рассказа осмысленное, правильное,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чтение, чтение по абзацам.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беседы о знакомых профессиях.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картинкам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рассказ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Принимают участие в беседе о профессиях (на доступном уровне).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Рассматривают картинки, называют профессии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рассказ по абзацам, осмысленно, выразительно, целыми словами (в сложных случаях по слогам).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незнакомые слова в тексте, объясняют их (с 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рассказы по картинкам</w:t>
            </w:r>
          </w:p>
        </w:tc>
      </w:tr>
    </w:tbl>
    <w:p w:rsidR="00F83888" w:rsidRDefault="00F83888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576"/>
        <w:gridCol w:w="2666"/>
        <w:gridCol w:w="722"/>
        <w:gridCol w:w="3686"/>
        <w:gridCol w:w="3118"/>
        <w:gridCol w:w="3261"/>
      </w:tblGrid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Г.Сапгир.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«Рабочие руки»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учителем.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осмысленное,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выражения «к хорошему делу охочие»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осмысленно, правильно,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Учатся выразительно читать стихотворение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стихотворение осмысленно, выразительно, целыми словами (в сложных случаях по слогам)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Объясняют выражение «к хорошему делу охочие» (с помощью учителя)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Е.Пермяк.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Сказка «Волшебные краски» ч.1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1-й части рассказа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сказку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сказку осмысленно, целыми словами (в сложных случаях по слогам).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незнакомые слова в тексте, объясняют их (с помощью учителя)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Е.Пермяк.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Сказка «Волшебные краски» ч.2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2-й части рассказа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сказку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</w:t>
            </w: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сказку осознанно, выразительно, целыми словами (в сложных случаях по слогам). Выделяют незнакомые слова в тексте, объясняют их (с помощью учителя).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Учатся находить ответ на вопрос в тексте</w:t>
            </w:r>
          </w:p>
        </w:tc>
      </w:tr>
    </w:tbl>
    <w:p w:rsidR="00F83888" w:rsidRDefault="00F83888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576"/>
        <w:gridCol w:w="2666"/>
        <w:gridCol w:w="722"/>
        <w:gridCol w:w="3686"/>
        <w:gridCol w:w="3118"/>
        <w:gridCol w:w="3261"/>
      </w:tblGrid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М.Зощенко. 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«Любимое занятие».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«Знают мамы, знают дети…»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(Немецкая народная песенка)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рассказа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чтение немецкой народной песенки «Знают мамы, знают дети…»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рассказ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объяснение непонятных слов.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Самостоятельное чтение немецкой народной песенки «Знают мамы, знают дети…»</w:t>
            </w: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рассказ осознанно, целыми словами (в сложных случаях по слогам).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незнакомые слова в тексте, объясняют их (с помощью учителя).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Самостоятельное чтение немецкой народной песенки «Знают мамы, знают дети…»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Братья Гримм.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Сказка «Маленькие человечки» ч.1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1-й части сказки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или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Умение находить отрывки в тексте, подходящие к иллюстрации.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 1-й части по плану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сказку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объяснение непонятных слов.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Выражают свое отношение к поступкам героев и событиям 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(в доступной форме) </w:t>
            </w: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сказку осознанно, выразительно, целыми словами (в сложных случаях по слогам). Выделяют незнакомые слова в тексте, объясняют их (с 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1-ю часть сказки по плану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Братья Гримм. 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Сказка «Маленькие человечки» ч.2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2-й части сказки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Умение находить отрывки в тексте, подходящие к иллюстрации.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Пересказ 2-й части сказки по плану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сказку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Находят и зачитывают отрывки в тексте, подходящие к иллюстрации.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Выражают свое отношение к поступкам героев и событиям (с помощью учителя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доступной форме)</w:t>
            </w: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сказку осознанно, выразительно, целыми словами (в сложных случаях по слогам). Выделяют незнакомые слова в тексте, объясняют их (с 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2-ю часть сказки по плану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чтение. 1. С.Маршак.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Сказка «Кошкин дом».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2. Д. Биссет.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Сказка «Хочешь, хочешь, хочешь…»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3. Г.-Х.Андерсен. Сказка «Гадкий утёнок»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Выборочное чтение, рассказывание отрывков из произведений.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нализ прочитанных произведений. Составление характеристики персонажей и их поступков.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 обсуждение, высказывание собственного мнения.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Работа с дневниками внеклассного чтения, выставкой книг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доступные задания по прочитанным текстам.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отрывки из сказок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Учатся обсуждать, высказывать собственное мнение (в доступной форме).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Заполняют дневники внеклассного чтения</w:t>
            </w: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отрывки из сказок целыми словами (в сложных случаях по слогам). 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Кратко рассказывают отрывки из сказок (с опорой на иллюстрации)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персонажи и их поступки.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Заполняют дневники внеклассного чтения.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Оформляют выставку книг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Е.Пермяк.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«Чужая калитка» ч.1.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(Отрывок)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1-й части рассказа учителем.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Выборочное чтение по ролям 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рассказ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объяснение непонятных слов.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доступной форме.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Учатся читать по ролям 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рассказ целыми словами (в сложных случаях по слогам). Выделяют незнакомые слова в тексте, объясняют их (с помощью учителя).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Читают рассказ по ролям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Е.Пермяк.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«Чужая калитка» ч.2.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(Отрывок)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Н.Старшинов.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«Почему шипел утюг»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2-й части рассказа учителем.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характеристики главного героя.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2-й части по ролям.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стихотворения Н.Старшинова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«Почему шипел утюг»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рассказ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объяснение непонятных слов.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доступной форме.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Учатся читать по ролям.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чтение стихотворения Н.Старшинова «Почему шипел утюг»</w:t>
            </w: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рассказ целыми словами (в сложных случаях по слогам). Выделяют незнакомые слова в тексте, объясняют их (с помощью учителя).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Учатся составлять характеристику главного героя.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по ролям разговор мальчика с дедом.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чтение стихотворения Н.Старшинова «Почему шипел утюг»</w:t>
            </w:r>
          </w:p>
        </w:tc>
      </w:tr>
      <w:tr w:rsidR="00F83888" w:rsidTr="00FE2E3F">
        <w:trPr>
          <w:trHeight w:val="574"/>
        </w:trPr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Э.Рауд.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Сказка «Как кабан картошку сажал».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Перевод с эстонского Г.Петрова)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сказки учителем.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сказки правильное,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по ролям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сказку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объяснение непонятных слов.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своё отношение к поступкам героев (в доступной форме).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Учатся читать сказку по ролям </w:t>
            </w: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сказку осознанно, целыми словами (в сложных случаях по слогам).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незнакомые слова в тексте, объясняют их (с 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сказку по ролям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888" w:rsidTr="00FE2E3F">
        <w:trPr>
          <w:trHeight w:val="574"/>
        </w:trPr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 урок к разделу «О мастерах и мастерицах, труде и трудолюбии».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Заключительная беседа.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Краткий пересказ прочитанных произведений.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и объяснение смысла пословиц.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и составление рассказов к ним.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умения соотносить пословицы с содержанием текста. Формирование умения высказывать свое мнение о прочитанном материале.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118" w:type="dxa"/>
            <w:vAlign w:val="center"/>
          </w:tcPr>
          <w:p w:rsidR="00F83888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отрывки из рассказов целыми словами и по слогам.</w:t>
            </w:r>
            <w:r>
              <w:t xml:space="preserve">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(в доступной форме).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пословицы.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своё отношение к поступкам героев (в доступной форме)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отрывки из рассказов и сказок осознанно, целыми словами (в сложных случаях по слогам).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Пересказывают тексты с опорой на иллюстрации.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Объясняют смысл пословиц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Учатся соотносить пословицы с содержанием текста.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888" w:rsidTr="00FE2E3F">
        <w:trPr>
          <w:trHeight w:val="357"/>
        </w:trPr>
        <w:tc>
          <w:tcPr>
            <w:tcW w:w="14029" w:type="dxa"/>
            <w:gridSpan w:val="6"/>
          </w:tcPr>
          <w:p w:rsidR="00F83888" w:rsidRPr="00FE2E3F" w:rsidRDefault="00F83888" w:rsidP="00FE2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Круглый год. Весна – 11 часов</w:t>
            </w:r>
          </w:p>
        </w:tc>
      </w:tr>
      <w:tr w:rsidR="00F83888" w:rsidTr="00FE2E3F">
        <w:trPr>
          <w:trHeight w:val="574"/>
        </w:trPr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Вступительная статья к разделу «Круглый год. Весна».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«Народные приметы»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или рассказ учителя по теме «Круглый год. Весна» в сочетании с наглядным материалом, репродукциями картин, аудио- и видеоматериалом.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Ознакомительное чтение статьи к разделу «Круглый год. Весна»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статьи «Народные приметы» с ответами на вопросы.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народных примет и выражений «скорое лето», «красная весна», «мокрое лето»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сообщение учителя.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статью целыми словами и по слогам.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и объясняют народные приметы (на доступном уровне)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сообщение учителя.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народные приметы осмысленно, целыми словами.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Объясняют народные приметы и выражения «скорое лето», «красная весна», «мокрое лето»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888" w:rsidTr="00FE2E3F">
        <w:trPr>
          <w:trHeight w:val="2485"/>
        </w:trPr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Заклички.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В. Ладыжец.  «Веснянка».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Заклички.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«Весна, весна красная!» </w:t>
            </w:r>
          </w:p>
          <w:p w:rsidR="00F83888" w:rsidRPr="00FE2E3F" w:rsidRDefault="00F83888" w:rsidP="00FE2E3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(В обработке К.Ушинского)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закличек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закличек осмысленно, выразительно,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чтение, чтение по цепочке.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Нахождение в тексте ласковых слов.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Объяснение выражения «обильный хлеб»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заклички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Учатся читать выразительно.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объяснение непонятных и сложных слов.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в тексте заклички ласковые слова</w:t>
            </w: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заклички осмысленно, выразительно, целыми словами (в сложных случаях по слогам). 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непонятные слова, учатся их объяснять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Объясняют выражение «обильный хлеб»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«Как Весна Зиму поборола» ч.1.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(Русская народная сказка)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1-й части сказки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или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Нахождение в сказке заклички.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1-й части по ролям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сказку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и читают в сказке закличку.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своё отношение к поступкам героев (в доступной форме).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Учатся читать сказку по ролям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сказку осмысленно, выразительно, целыми словами (в сложных случаях по слогам). 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Учатся давать характеристику главным героям (с помощью учителя).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1-ю часть сказки по ролям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«Как Весна Зиму поборола» ч.2.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(Русская народная сказка)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2-й части сказки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осмысленное, правильное,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чтение, чтение по абзацам.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 2-й части сказки по плану.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Рисование Весны (по своим представлениям) 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сказку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своё отношение к поступкам героев (в доступной форме).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Рисуют Весну (по собственным представлениям)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сказку выразительно, целыми словами (в сложных случаях по слогам).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и объясняют непонятные слова (с помощью учителя).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2-ю часть сказки по плану.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Рисуют Весну (по собственным представлениям)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М. Пляцковский. Стихотворение «Весна»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Р. Сеф.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«Весна»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 учителем (и аудиозапись).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выразительного чтения.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учителя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умения находить в тексте признаки весны.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Р.Сефа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 Читают стихотворение целыми словами и по слогам.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Учатся читать выразительно.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Рисуют картинки к прочитанному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Р.Сефа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стихотворение осмыслено, выразительно, целыми словами.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свое мнение о прочитанном произведении.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Рисуют картинки к прочитанному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Р.Сефа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 Железников.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«Три ветки мимозы» ч.1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1-й части рассказа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рассказа вслух правильно, выразительно, целыми словами или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главной мысли рассказа.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в тетрадях ветки мимозы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Слушают чтение учителя. Читают рассказ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Рисуют в тетрадях три веточки мимозы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рассказ целыми словами (в сложных случаях по слогам). 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Учатся разбирать текст по вопросам учителя.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Дают характеристику главных героев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Рисуют в тетрадях три веточки мимозы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 Железников.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«Три ветки мимозы» ч.2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2-й части рассказа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рассказа осмысленное, правильное,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Составление характеристики героев рассказа и анализ их поступков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Слушают чтение учителя. Читают рассказ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и зачитывают отрывок, как мальчик «сорвал свою обиду»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рассказ осознанно, выразительно, целыми словами (в сложных случаях по слогам). 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Выделяют в тексте непонятные слова, учатся объяснять их (с помощью учителя).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Дают оценку поступкам героев рассказа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В.Жуковский. Стихотворение «Жаворонок»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учителем (или аудиозапись).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осмысленное, выразительное, целыми словами (в сложных случаях по слогам)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Устное рисование картины к стихотворению.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Слушают чтение учителя. Читают стихотворение целыми словами (в сложных случаях по слогам).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словами из текста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объяснение непонятных слов.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Заучивают стихотворение наизусть (с учетом учебных возможностей)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стихотворение осмысленно, выразительно, целыми словами.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Выделяют в тексте непонятные слова. 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Устно рисуют картину к стихотворению.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Заучивают стихотворение наизусть</w:t>
            </w:r>
          </w:p>
        </w:tc>
      </w:tr>
    </w:tbl>
    <w:p w:rsidR="00F83888" w:rsidRDefault="00F83888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576"/>
        <w:gridCol w:w="2666"/>
        <w:gridCol w:w="722"/>
        <w:gridCol w:w="3686"/>
        <w:gridCol w:w="3118"/>
        <w:gridCol w:w="3261"/>
      </w:tblGrid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Г.Скребицкий.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Сказка «Сказка о Весне»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сказки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осознанное,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чтение, чтение по цепочке.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выразительными средствами языка.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Пересказ сказки по готовому плану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сказку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по содержанию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объяснение непонятных слов.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Устно рисуют картинки к сказке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сказку осознанно, целыми словами (в сложных случаях по слогам). 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Учатся выразительно читать сказку.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Выделяют в тексте непонятные и сложные слова, объясняют их с помощью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Пересказывают сказку по готовому плану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А.Пушкин.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(отрывок)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«Гонимы вешними лучами …»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(Из романа в стихах «Евгений Онегин»)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 (или аудиозапись).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осмысленное, правильное,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чтение, чтение по цепочке.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народных примет и пословиц, соотнесение их с прочитанными текстами.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Разучивание стихотворения наизусть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 (или аудиозапись).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стихотворение целыми словами (в трудных случаях по слогам).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в тексте сравнения.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(с помощью учителя).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объяснение непонятных слов.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Заучивают стихотворение наизусть (с учетом учебных возможностей) 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 (или аудиозапись).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стихотворение выразительно, целыми словами.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Используют словесное рисование (описание природы).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Выделяют в тексте непонятные слова, объясняют их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Заучивают стихотворение наизусть </w:t>
            </w:r>
          </w:p>
        </w:tc>
      </w:tr>
    </w:tbl>
    <w:p w:rsidR="00F83888" w:rsidRDefault="00F83888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576"/>
        <w:gridCol w:w="2666"/>
        <w:gridCol w:w="722"/>
        <w:gridCol w:w="3686"/>
        <w:gridCol w:w="3118"/>
        <w:gridCol w:w="3261"/>
      </w:tblGrid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Обобщающий урок к разделу «Круглый год. Весна».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Заключительная беседа.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Выяснение личного отношения школьников к прочитанным произведениям.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отрывков из стихотворений, рассказов, сказок.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Краткий пересказ прочитанных произведений.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и объяснение смысла пословиц.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и составление рассказов к ним.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118" w:type="dxa"/>
            <w:vAlign w:val="center"/>
          </w:tcPr>
          <w:p w:rsidR="00F83888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отрывки из стихотворений целыми словами и по слогам.</w:t>
            </w:r>
            <w:r>
              <w:t xml:space="preserve">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Учатся давать ответы (с 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пословицы.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Высказывают своё отношение к поступкам героев (в доступной форме).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отрывки из произведений целыми словами (в сложных случаях по слогам).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Высказывают свое мнение о прочитанных произведениях.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Кратко пересказывают тексты с опорой на иллюстрации.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и объясняют смысл народных примет и закличек.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</w:tc>
      </w:tr>
      <w:tr w:rsidR="00F83888" w:rsidTr="00FE2E3F">
        <w:tc>
          <w:tcPr>
            <w:tcW w:w="14029" w:type="dxa"/>
            <w:gridSpan w:val="6"/>
            <w:tcBorders>
              <w:right w:val="nil"/>
            </w:tcBorders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Никто не забыт, ничто не забыто… - 9 часов 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Вступительная статья к разделу «Никто не забыт, ничто не забыто…»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А.Сурков.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«Красоту, что дарит нам природа…» 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или рассказ учителя по теме «Никто не забыт, ничто не забыто…» в сочетании с наглядным материалом, репродукциями картин, аудио- и видеоматериалом.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Ознакомительное чтение статьи к разделу «Никто не забыт, ничто не забыто…» осмысленное,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Рубрика «Обсуди с одноклассниками» (ответы на вопросы).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статью целыми словами и по слогам.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Учатся читать стихотворение с выражением.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стихотворение целыми словами (в трудных случаях по слогам).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и читают строки из стихотворения, отвечая на вопросы</w:t>
            </w: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статью осмысленно, целыми словами (в сложных случаях по слогам).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Рассказывают, что знают об акции «Бессмертный полк».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Выразительно читают стихотворение.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по содержанию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чтение.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1. В.Железников.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Рассказ «В старом танке».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2. С.Алексеев. 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Рассаз «Три подвига».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3. В.Осеева. 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«Отцовская куртка»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прочитанным произведениям с опорой на иллюстрации, рисунки обучающихся, произведения искусства, музыку, знания и опыт школьников. Работа над выразительным чтением.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отрывки из рассказов осмысленно, правильно, выразительно, целыми словами.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Оформление читательских дневников, выставки книг.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Участвуют в уроках внеклассного чтения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отрывки из рассказов целыми словами и по слогам.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доступные задания по прочитанным текстам.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Принимают участие в оформлении выставки книг.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Оформляют читательские дневники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отрывки из рассказов осмысленно, целыми словами (в трудных случаях по слогам).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Учатся читать выразительно, соблюдая знаки препинания.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Участвуют в беседе по прочитанным произведениям с опорой на иллюстрации, рисунки обучающихся.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Заполняют читательские дневники, оформляют выставку книг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С.Алексеев.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«Брестская крепость» ч.1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1-й части рассказа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осмысленное,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чтение, чтение по цепочке.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Составление характеристики героев рассказа и анализ их поступков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иллюстраций, рисование словесной картины 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рассказ целыми словами и по слогам.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Рассматривают иллюстративный материал.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Находят в тексте отрывки к иллюстрациям.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рассказ осмысленно, целыми словами (в сложных случаях по слогам).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Выделяют в тексте непонятные слова.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Учатся составлять характеристику главных героев по опорным словам.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Рисуют словесную картину к сюжету о пулеметчике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С.Алексеев.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 «Брестская крепость» ч.2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2-й части рассказа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осмысленное, правильное,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чтение, чтение по абзацам.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2-й части рассказа по ролям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отрывок из рассказа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(с помощью учителя).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отрывки к иллюстрациям.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объяснение непонятных слов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отрывок из рассказа целыми словами (в сложных случаях по слогам).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2-ю часть рассказа по ролям.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Выделяют в тексте и объясняют непонятные слова (с помощью учителя)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К.Симонов.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«Майор привез мальчишку на лафете»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выразительного чтения.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выражения «за тридевять земель», «знать горе понаслышке».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Выделение главной мысли 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целыми словами и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Выделяют в тексте незнакомые слова (с помощью учителя).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Принимают участие в коллективном обсуждении в доступной форме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стихотворение осмысленно, целыми словами (в сложных случаях по слогам).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Выделяют главную мысль стихотворения.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Объясняют выражение «за тридевять земель», «знать горе понаслышке».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Учатся выразительно читать стихотворение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F83888" w:rsidRDefault="00F83888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576"/>
        <w:gridCol w:w="2666"/>
        <w:gridCol w:w="722"/>
        <w:gridCol w:w="3686"/>
        <w:gridCol w:w="3118"/>
        <w:gridCol w:w="3261"/>
      </w:tblGrid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В.Богомолов.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 «Батальон Федосеева»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рассказа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осмысленное,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(фрагмента текста) учителем.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о вражеской атаке батальона (по вопросам учителя)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рассказ по слогам.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 по прочитанному тексту.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рассказ целыми словами (в сложных случаях по слогам). Выделяют незнакомые слова в тексте, правильно их объясняют (с 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устный рассказ о вражеской атаке батальона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Л.Кассиль.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«Сестра»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рассказа учителем.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текста (фрагмента текста) рассказа учителем.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по содержанию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рассказа по ролям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рассказ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Учатся читать рассказ по ролям.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рассказ осмысленно, целыми словами (в сложных случаях по слогам).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рассказ по ролям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А.Твардовский.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«Рассказ танкиста»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(фрагмента текста) стихотворения учителем.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 по ролям.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Составление характеристики мальчишки по опорным словам.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выражения «бедовый мальчишка»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стихотворения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стихотворение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Учатся читать стихотворение по ролям.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стихотворения учителем.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стихотворение осмысленно, выразительно, целыми словами (в сложных случаях по слогам).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Составляют характеристику мальчишки.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выражения «бедовый мальчишка».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стихотворение по ролям</w:t>
            </w:r>
          </w:p>
        </w:tc>
      </w:tr>
    </w:tbl>
    <w:p w:rsidR="00F83888" w:rsidRDefault="00F83888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576"/>
        <w:gridCol w:w="2666"/>
        <w:gridCol w:w="722"/>
        <w:gridCol w:w="3686"/>
        <w:gridCol w:w="3118"/>
        <w:gridCol w:w="3261"/>
      </w:tblGrid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Обобщающий урок к разделу «Никто не забыт, ничто не забыто…». Заключительная беседа.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Выяснение личного отношения школьников к прочитанным произведениям.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Краткий пересказ прочитанных произведений.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и объяснение смысла пословиц.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отрывки из произведений целыми словами и по слогам.</w:t>
            </w:r>
            <w:r>
              <w:t xml:space="preserve">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Учатся давать ответы (в доступной форме).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пословицы.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 (в сложных случаях по слогам).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Высказывают свое мнение о прочитанных произведениях.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Кратко пересказывают тексты с опорой на иллюстрации.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Объясняют   смысл пословиц, используя прочитанные произведения (с 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</w:tc>
      </w:tr>
      <w:tr w:rsidR="00F83888" w:rsidTr="00FE2E3F">
        <w:tc>
          <w:tcPr>
            <w:tcW w:w="14029" w:type="dxa"/>
            <w:gridSpan w:val="6"/>
          </w:tcPr>
          <w:p w:rsidR="00F83888" w:rsidRPr="00FE2E3F" w:rsidRDefault="00F83888" w:rsidP="00FE2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b/>
                <w:sz w:val="24"/>
                <w:szCs w:val="24"/>
              </w:rPr>
              <w:t>Когда люди в опасности – 9 часов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Вступительная статья к разделу «Когда люди в опасности».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Е.Груданов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«Половодье»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или рассказ учителя по теме «Когда люди в опасности» в сочетании с наглядным материалом, репродукциями картин, аудио- и видеоматериалом.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осмысленное,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Рубрика «Обсуди с одноклассниками» (ответы на вопросы).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Словесное рисование опасных ситуаций.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чтение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 Е.Груданова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«Половодье»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сообщение учителя.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Принимают участие в обсуждении с одноклассниками (отвечают на вопросы).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чтение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 Е.Груданова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«Половодье»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свое мнение.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Рассказывают свои истории об опасных ситуациях.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чтение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 Е.Груданова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«Половодье»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83888" w:rsidRDefault="00F83888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576"/>
        <w:gridCol w:w="2666"/>
        <w:gridCol w:w="722"/>
        <w:gridCol w:w="3686"/>
        <w:gridCol w:w="3118"/>
        <w:gridCol w:w="3261"/>
      </w:tblGrid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Н.Артюхова.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«Большая береза» ч.1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1-й части рассказа учителем.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осмысленное, целыми словами и по слогам.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1-й части рассказа по ролям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рассказ целыми словами и по слогам.</w:t>
            </w:r>
            <w:r>
              <w:t xml:space="preserve">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Учатся давать ответы (в доступной форме).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Учатся читать 1-ю часть по ролям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рассказ осмысленно, целыми словами (в сложных случаях по слогам).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Высказывают свое мнение о прочитанном отрывке.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1-ю часть по ролям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Н.Артюхова.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 « Большая береза» ч.2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2-й части рассказа учителем.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осмысленное, целыми словами и по слогам.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 2-й части рассказа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рассказ целыми словами и по слогам.</w:t>
            </w:r>
            <w:r>
              <w:t xml:space="preserve">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Учатся давать ответы (в доступной форме).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ответы на вопросы в тексте</w:t>
            </w: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осмысленно, целыми словами (в сложных случаях по слогам).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Пересказывают 2-ю часть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Л.Толстой.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(быль)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«Прыжок».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С.Маршак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«Пожар».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(Отрывок)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(фрагмента текста) рассказа учителем.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Подбор к иллюстрациям подходящих отрывков из текста и заголовков.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С.Маршака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«Пожар».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(Отрывок)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рассказ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учителя по тексту.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в тексте и зачитывают подходящие отрывки к иллюстрациям.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объяснение непонятных слов.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С.Маршака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«Пожар».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(Отрывок)</w:t>
            </w: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рассказ осмысленно, целыми словами (в сложных случаях по слогам). 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Придумывают заголовки к каждой иллюстрации.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С.Маршака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«Пожар».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(Отрывок)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83888" w:rsidRDefault="00F83888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576"/>
        <w:gridCol w:w="2666"/>
        <w:gridCol w:w="722"/>
        <w:gridCol w:w="3686"/>
        <w:gridCol w:w="3118"/>
        <w:gridCol w:w="3261"/>
      </w:tblGrid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Б.Житков.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«Наводнение» 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(фрагмента текста) рассказа учителем.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рассказа осмысленное, целыми словами и по слогам.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Подбор к иллюстрациям подходящих отрывков из текста.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Ответы на вопросы по тексту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рассказ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по тексту (с помощью учителя).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в тексте и зачитывают подходящие отрывки к иллюстрациям.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объяснение непонятных слов</w:t>
            </w: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рассказ осмысленно, целыми словами (в сложных случаях по слогам).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Рисуют словесную картину к части текста, где люди укрепляли берег.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Объясняют последние строки рассказа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3888" w:rsidTr="00FE2E3F">
        <w:trPr>
          <w:trHeight w:val="352"/>
        </w:trPr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С.Маршак.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«Рассказ о неизвестном герое»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текста стихотворения учителем.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осмысленно, выразительное, целыми словами и по слогам (в трудных случаях).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Подбор к иллюстрациям подходящих отрывков из текста.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Деление стиха на части и озаглавливание частей текста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стихотворение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к тексту (с помощью учителя).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Находят в тексте и зачитывают подходящие отрывки к иллюстрациям.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объяснение непонятных слов</w:t>
            </w: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стихотворение осмысленно, выразительно, целыми словами (в сложных случаях по слогам).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Выделяют в тексте непонятные слова.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Делят стихотворение на части и озаглавливают каждую часть текста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С.Маршак.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«Рассказ о неизвестном герое» 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(фрагмента текста) стихотворения учителем.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Ответы на вопросы по тексту.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умения выразительно читать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стихотворение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Учатся читать выразительно.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по содержанию (с помощью учителя).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объяснение непонятных слов</w:t>
            </w:r>
          </w:p>
        </w:tc>
        <w:tc>
          <w:tcPr>
            <w:tcW w:w="3261" w:type="dxa"/>
            <w:vAlign w:val="center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стихотворение выразительно, целыми словами (в сложных случаях по слогам).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в тексте незнакомые слова.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Делят стих на части и озаглавливают каждую часть текста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Обобщающий урок к разделу «Когда люди в опасности».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Заключительный урок.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Выяснение личного отношения школьников к прочитанным произведениям.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отрывков из рассказов и стихотворений целыми словами и по слогам (в трудных случаях).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Краткий пересказ прочитанных произведений.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Выборочное чтение, рассказывание отрывков из произведения.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118" w:type="dxa"/>
            <w:vAlign w:val="center"/>
          </w:tcPr>
          <w:p w:rsidR="00F83888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отрывки из стихотворений целыми словами и по слогам.</w:t>
            </w:r>
            <w:r>
              <w:t xml:space="preserve">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Учатся давать полные ответы (в доступной форме).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Высказывают своё отношение к поступкам героев (в доступной форме)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отрывки из рассказов осмысленно, целыми словами (в сложных случаях по слогам).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Кратко пересказывают тексты с опорой на иллюстрации.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тестовые задания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Проверка техники чтения на конец учебного года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Проверка техники чтения обучающихся на конец учебного года</w:t>
            </w:r>
          </w:p>
        </w:tc>
        <w:tc>
          <w:tcPr>
            <w:tcW w:w="3118" w:type="dxa"/>
            <w:vAlign w:val="center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техники чтения.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незнакомый отрывок в течение 1 минуты, соблюдая все правила чтения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техники чтения.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незнакомый отрывок в течение 1 минуты, соблюдая все правила чтения</w:t>
            </w:r>
          </w:p>
        </w:tc>
      </w:tr>
      <w:tr w:rsidR="00F83888" w:rsidTr="00FE2E3F">
        <w:tc>
          <w:tcPr>
            <w:tcW w:w="14029" w:type="dxa"/>
            <w:gridSpan w:val="6"/>
          </w:tcPr>
          <w:p w:rsidR="00F83888" w:rsidRPr="00FE2E3F" w:rsidRDefault="00F83888" w:rsidP="00FE2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b/>
                <w:sz w:val="24"/>
                <w:szCs w:val="24"/>
              </w:rPr>
              <w:t>Круглый год. Лето – 10 часов</w:t>
            </w:r>
          </w:p>
        </w:tc>
      </w:tr>
      <w:tr w:rsidR="00F83888" w:rsidTr="00FE2E3F">
        <w:trPr>
          <w:trHeight w:val="352"/>
        </w:trPr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Вступительная статья к разделу «Круглый год. Лето»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Закличка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«Солнышко, вёдрышко…»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Песня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«Берёзонька моя, берёзонька…».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И.Заграевская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 «Лето»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или рассказ учителя по теме «Круглый год. Лето» в сочетании с наглядным материалом, репродукциями картин, аудио- и видеоматериалом.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статьи и заклички осмысленное, выразительное, целыми словами и по слогам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Рубрика «Обсуди с одноклассниками»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(ответы на вопросы).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Отгадывание загадок на тему «Лето».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чтение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 И.Заграевской «Лето»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сообщение учителя.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(с помощью учителя).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какой текст закличка, а какой песня (с помощью учителя).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Отгадывают загадки.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чтение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 И.Заграевской «Лето»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Принимают участие в обсуждении с одноклассниками (отвечают на вопросы). Определяют, какой текст закличка, а какой песня (с помощью учителя).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Отгадывают загадки.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чтение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 И.Заграевской «Лето»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Г.Скребицкий.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«Четыре художника» (Отрывок)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(фрагмента текста) сказки учителем.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выделять главную мысль.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Деление текста на части по плану для пересказа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сказки.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сказку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Выделяют в тексте незнакомые слова (с помощью учителя).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(в доступной форме)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сказки.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сказку целыми словами (в трудных случаях по слогам).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тему и идею произведения (с помощью учителя)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Делят текст на части по плану и пересказывают сказку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С.Есенин.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«С добрым утром» 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стихотворения учителем.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выделять главную мысль рассказа.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 наизусть.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Высказывание своего мнения о прочитанном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стихотворения в исполнении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стихотворение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 (с учетом учебных возможностей)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стихотворения в исполнении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стихотворение целыми словами (в трудных случаях по слогам).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Определяют основную мысль произведения (с помощью учителя).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Заучивают стихотворение наизусть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И.Ревю.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Сказка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«Сказка про лето»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(фрагмента текста) учителем.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текста обучающимися с акцентом на технику чтения слабо читающих детей.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выделять главную мысль рассказа.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тение отрывка по ролям.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учителя по тексту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Слушают чтение сказки.  Читают сказку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Учатся читать по ролям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сказку целыми словами (в трудных случаях по слогам).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основную мысль произведения.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отрывок сказки по ролям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В.Берестов.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Стихотворение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«Веселое лето»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(фрагмента текста) стихотворения учителем.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выделять главную мысль рассказа.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 техники выразительного чтения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стихотворения в исполнении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стихотворение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по содержанию (в доступной форме).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Учатся выделять главную мысль (с помощью учителя)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стихотворения в исполнении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стихотворение целыми словами (в сложных случаях по слогам).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Выделяют главную мысль.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смешные эпизоды, зачитывают их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В.Бианки.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«Кто чем поет».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В.Берестов.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Тучка»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(фрагмента текста) сказки учителем.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выделять главную мысль рассказа.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 отрывка сказки с опорой на картинки.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В.Берестов 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Тучка»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отрывка из сказки.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сказку целыми словами и по слогам.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Учатся читать выразительно.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картинку, находят отрывок в тексте, зачитывают его.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В.Берестов 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Тучка» 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отрывка из сказки.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сказку осмысленно, выразительно, целыми словами (в сложных случаях по слогам).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Пересказывают отрывок сказки, соответствующий картинке.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главную мысль (с помощью учителя).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В.Берестов </w:t>
            </w: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Тучка» 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Ю.Коваль.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«Березовый пирожок»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(фрагмента текста) учителем.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выделять главную мысль рассказа.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 Чтение самого интересного (по мнению обучающегося) отрывка.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 детей о своих походах в лес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отрывка из сказки.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рассказ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по содержанию (с помощью учителя).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Чтение самого интересного (по мнению обучающегося) отрывка.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Учатся читать с выражением.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Рассказывают о том, как ходили летом в лес за ягодами и грибами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отрывка из сказки.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рассказ осмысленно, целыми словами (в сложных случаях по слогам).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 выражением, передавая интонацию радости.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 читают текст. </w:t>
            </w:r>
          </w:p>
          <w:p w:rsidR="00F83888" w:rsidRPr="00FE2E3F" w:rsidRDefault="00F83888" w:rsidP="00FE2E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главную мысль (с помощью учителя)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Рассказывают о своих походах в лес за грибами и ягодами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В.Тансканен. Стихотворение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«Летние каникулы!» 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(фрагмента текста) учителем.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выделять главную мысль.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выразительного чтения. 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стихотворения по вопросам учителя 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стихотворения в исполнении учителя.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Читают осмысленно, целыми словами и по слогам.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Учатся читать с выражением.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по содержанию (в доступной форме)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Слушают чтение стихотворения.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Читают стихотворение выразительно, целыми словами.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по содержанию. 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главную мысль стихотворения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Обобщающий урок.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Беседа по вопросам по всему разделу.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Ответы на вопросы по теме.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Краткий пересказ текстов по теме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теста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(в доступной форме).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Выполняют итоговый тест (дифференцированные задания)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(самостоятельно).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Пересказывают отрывки из прочитанных произведений в краткой форме.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итоговый тест </w:t>
            </w:r>
          </w:p>
        </w:tc>
      </w:tr>
      <w:tr w:rsidR="00F83888" w:rsidTr="00FE2E3F">
        <w:tc>
          <w:tcPr>
            <w:tcW w:w="57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2666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Итоговый урок.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«Прощаемся с учебником чтения»</w:t>
            </w:r>
          </w:p>
        </w:tc>
        <w:tc>
          <w:tcPr>
            <w:tcW w:w="722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Анализ выполненных тестовых заданий.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Интерактивная викторина по сказкам.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 о наиболее понравившихся сказках.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Прощание с учебником.</w:t>
            </w:r>
          </w:p>
          <w:p w:rsidR="00F83888" w:rsidRPr="00FE2E3F" w:rsidRDefault="00F83888" w:rsidP="00FE2E3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Знакомство со списком литературы на лето</w:t>
            </w:r>
          </w:p>
        </w:tc>
        <w:tc>
          <w:tcPr>
            <w:tcW w:w="3118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Вспоминают все разделы, произведения, стихи.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викторины.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Приводят примеры известных сказок (про людей и животных)</w:t>
            </w:r>
          </w:p>
        </w:tc>
        <w:tc>
          <w:tcPr>
            <w:tcW w:w="3261" w:type="dxa"/>
          </w:tcPr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Вспоминают все разделы, произведения, стихи.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викторины.</w:t>
            </w:r>
          </w:p>
          <w:p w:rsidR="00F83888" w:rsidRPr="00FE2E3F" w:rsidRDefault="00F83888" w:rsidP="00FE2E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E3F">
              <w:rPr>
                <w:rFonts w:ascii="Times New Roman" w:hAnsi="Times New Roman" w:cs="Times New Roman"/>
                <w:sz w:val="24"/>
                <w:szCs w:val="24"/>
              </w:rPr>
              <w:t>Рассказывают о наиболее понравившихся сказках, прочитанных в 5 классе</w:t>
            </w:r>
          </w:p>
        </w:tc>
      </w:tr>
    </w:tbl>
    <w:p w:rsidR="00F83888" w:rsidRDefault="00F838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3888" w:rsidRDefault="00F83888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F83888">
          <w:pgSz w:w="16838" w:h="11906" w:orient="landscape"/>
          <w:pgMar w:top="1134" w:right="1418" w:bottom="1701" w:left="1418" w:header="709" w:footer="709" w:gutter="0"/>
          <w:cols w:space="720"/>
          <w:rtlGutter/>
        </w:sectPr>
      </w:pPr>
    </w:p>
    <w:p w:rsidR="00F83888" w:rsidRDefault="00F83888">
      <w:bookmarkStart w:id="19" w:name="_heading=h.3znysh7" w:colFirst="0" w:colLast="0"/>
      <w:bookmarkEnd w:id="19"/>
    </w:p>
    <w:sectPr w:rsidR="00F83888" w:rsidSect="009A6334">
      <w:footerReference w:type="default" r:id="rId10"/>
      <w:type w:val="continuous"/>
      <w:pgSz w:w="16838" w:h="11906" w:orient="landscape"/>
      <w:pgMar w:top="1418" w:right="1134" w:bottom="1418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888" w:rsidRDefault="00F83888">
      <w:pPr>
        <w:spacing w:after="0" w:line="240" w:lineRule="auto"/>
      </w:pPr>
      <w:r>
        <w:separator/>
      </w:r>
    </w:p>
  </w:endnote>
  <w:endnote w:type="continuationSeparator" w:id="0">
    <w:p w:rsidR="00F83888" w:rsidRDefault="00F83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888" w:rsidRDefault="00F83888">
    <w:pP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8</w:t>
    </w:r>
    <w:r>
      <w:rPr>
        <w:color w:val="000000"/>
      </w:rPr>
      <w:fldChar w:fldCharType="end"/>
    </w:r>
  </w:p>
  <w:p w:rsidR="00F83888" w:rsidRDefault="00F83888">
    <w:pP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888" w:rsidRDefault="00F83888">
    <w:pP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76</w:t>
    </w:r>
    <w:r>
      <w:rPr>
        <w:color w:val="000000"/>
      </w:rPr>
      <w:fldChar w:fldCharType="end"/>
    </w:r>
  </w:p>
  <w:p w:rsidR="00F83888" w:rsidRDefault="00F83888">
    <w:pP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888" w:rsidRDefault="00F83888">
      <w:pPr>
        <w:spacing w:after="0" w:line="240" w:lineRule="auto"/>
      </w:pPr>
      <w:r>
        <w:separator/>
      </w:r>
    </w:p>
  </w:footnote>
  <w:footnote w:type="continuationSeparator" w:id="0">
    <w:p w:rsidR="00F83888" w:rsidRDefault="00F838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C2BD7"/>
    <w:multiLevelType w:val="multilevel"/>
    <w:tmpl w:val="19C8775C"/>
    <w:lvl w:ilvl="0">
      <w:start w:val="2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">
    <w:nsid w:val="08196569"/>
    <w:multiLevelType w:val="multilevel"/>
    <w:tmpl w:val="7EFCF25E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2">
    <w:nsid w:val="0DD2748D"/>
    <w:multiLevelType w:val="hybridMultilevel"/>
    <w:tmpl w:val="41269DC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B2325"/>
    <w:multiLevelType w:val="hybridMultilevel"/>
    <w:tmpl w:val="D9589248"/>
    <w:lvl w:ilvl="0" w:tplc="9BC6A5F2">
      <w:start w:val="3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48C1243"/>
    <w:multiLevelType w:val="multilevel"/>
    <w:tmpl w:val="AA80778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5">
    <w:nsid w:val="3CC47C29"/>
    <w:multiLevelType w:val="multilevel"/>
    <w:tmpl w:val="1F6E47C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6">
    <w:nsid w:val="3DB634E7"/>
    <w:multiLevelType w:val="hybridMultilevel"/>
    <w:tmpl w:val="CC8EFB88"/>
    <w:lvl w:ilvl="0" w:tplc="D86072F6">
      <w:numFmt w:val="bullet"/>
      <w:lvlText w:val="·"/>
      <w:lvlJc w:val="left"/>
      <w:pPr>
        <w:ind w:left="1800" w:hanging="144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00201D"/>
    <w:multiLevelType w:val="multilevel"/>
    <w:tmpl w:val="6DEEB8FA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8">
    <w:nsid w:val="4B925E9B"/>
    <w:multiLevelType w:val="multilevel"/>
    <w:tmpl w:val="41C69FA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9">
    <w:nsid w:val="4B926DB1"/>
    <w:multiLevelType w:val="hybridMultilevel"/>
    <w:tmpl w:val="A2005AE4"/>
    <w:lvl w:ilvl="0" w:tplc="A574D3A2">
      <w:numFmt w:val="bullet"/>
      <w:lvlText w:val="·"/>
      <w:lvlJc w:val="left"/>
      <w:pPr>
        <w:ind w:left="1080" w:hanging="720"/>
      </w:pPr>
      <w:rPr>
        <w:rFonts w:ascii="Calibri" w:eastAsia="Times New Roman" w:hAnsi="Calibri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685733"/>
    <w:multiLevelType w:val="hybridMultilevel"/>
    <w:tmpl w:val="1502684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A1D56FF"/>
    <w:multiLevelType w:val="multilevel"/>
    <w:tmpl w:val="97C83CBC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12">
    <w:nsid w:val="5CF90E03"/>
    <w:multiLevelType w:val="multilevel"/>
    <w:tmpl w:val="5ACCAE8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3">
    <w:nsid w:val="619A198B"/>
    <w:multiLevelType w:val="multilevel"/>
    <w:tmpl w:val="F50C8E6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4">
    <w:nsid w:val="63405F9D"/>
    <w:multiLevelType w:val="multilevel"/>
    <w:tmpl w:val="547EC84E"/>
    <w:lvl w:ilvl="0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5">
    <w:nsid w:val="66046966"/>
    <w:multiLevelType w:val="multilevel"/>
    <w:tmpl w:val="CD82B228"/>
    <w:lvl w:ilvl="0">
      <w:start w:val="3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2C950E0"/>
    <w:multiLevelType w:val="multilevel"/>
    <w:tmpl w:val="CCFC535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7">
    <w:nsid w:val="76254A4D"/>
    <w:multiLevelType w:val="hybridMultilevel"/>
    <w:tmpl w:val="76EA4AD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98F2899"/>
    <w:multiLevelType w:val="hybridMultilevel"/>
    <w:tmpl w:val="48C88FEE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594299"/>
    <w:multiLevelType w:val="multilevel"/>
    <w:tmpl w:val="3BE0671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num w:numId="1">
    <w:abstractNumId w:val="15"/>
  </w:num>
  <w:num w:numId="2">
    <w:abstractNumId w:val="4"/>
  </w:num>
  <w:num w:numId="3">
    <w:abstractNumId w:val="16"/>
  </w:num>
  <w:num w:numId="4">
    <w:abstractNumId w:val="11"/>
  </w:num>
  <w:num w:numId="5">
    <w:abstractNumId w:val="7"/>
  </w:num>
  <w:num w:numId="6">
    <w:abstractNumId w:val="19"/>
  </w:num>
  <w:num w:numId="7">
    <w:abstractNumId w:val="1"/>
  </w:num>
  <w:num w:numId="8">
    <w:abstractNumId w:val="5"/>
  </w:num>
  <w:num w:numId="9">
    <w:abstractNumId w:val="0"/>
  </w:num>
  <w:num w:numId="10">
    <w:abstractNumId w:val="14"/>
  </w:num>
  <w:num w:numId="11">
    <w:abstractNumId w:val="8"/>
  </w:num>
  <w:num w:numId="12">
    <w:abstractNumId w:val="10"/>
  </w:num>
  <w:num w:numId="13">
    <w:abstractNumId w:val="2"/>
  </w:num>
  <w:num w:numId="14">
    <w:abstractNumId w:val="9"/>
  </w:num>
  <w:num w:numId="15">
    <w:abstractNumId w:val="12"/>
  </w:num>
  <w:num w:numId="16">
    <w:abstractNumId w:val="13"/>
  </w:num>
  <w:num w:numId="17">
    <w:abstractNumId w:val="18"/>
  </w:num>
  <w:num w:numId="18">
    <w:abstractNumId w:val="6"/>
  </w:num>
  <w:num w:numId="19">
    <w:abstractNumId w:val="17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331E"/>
    <w:rsid w:val="00081178"/>
    <w:rsid w:val="002071D7"/>
    <w:rsid w:val="0023584C"/>
    <w:rsid w:val="00352FD6"/>
    <w:rsid w:val="00400936"/>
    <w:rsid w:val="004721AF"/>
    <w:rsid w:val="00477EED"/>
    <w:rsid w:val="00572C52"/>
    <w:rsid w:val="00630433"/>
    <w:rsid w:val="0071322A"/>
    <w:rsid w:val="00762727"/>
    <w:rsid w:val="008F5280"/>
    <w:rsid w:val="0091331E"/>
    <w:rsid w:val="00962339"/>
    <w:rsid w:val="009A6334"/>
    <w:rsid w:val="00BB3EB2"/>
    <w:rsid w:val="00D4675D"/>
    <w:rsid w:val="00E44152"/>
    <w:rsid w:val="00EA04BB"/>
    <w:rsid w:val="00F83888"/>
    <w:rsid w:val="00FE2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6233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6233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62339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9"/>
    <w:qFormat/>
    <w:rsid w:val="0096233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libri Light" w:hAnsi="Calibri Light" w:cs="Times New Roman"/>
      <w:color w:val="2F5496"/>
      <w:kern w:val="0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Pr>
      <w:rFonts w:ascii="Calibri Light" w:hAnsi="Calibri Light" w:cs="Times New Roman"/>
      <w:color w:val="2F5496"/>
      <w:kern w:val="0"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365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3652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3652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3652"/>
    <w:rPr>
      <w:rFonts w:asciiTheme="minorHAnsi" w:eastAsiaTheme="minorEastAsia" w:hAnsiTheme="minorHAnsi" w:cstheme="minorBidi"/>
      <w:b/>
      <w:bCs/>
    </w:rPr>
  </w:style>
  <w:style w:type="table" w:customStyle="1" w:styleId="TableNormal1">
    <w:name w:val="Table Normal1"/>
    <w:uiPriority w:val="99"/>
    <w:rsid w:val="00962339"/>
    <w:pPr>
      <w:spacing w:after="200" w:line="276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962339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65365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TOCHeading">
    <w:name w:val="TOC Heading"/>
    <w:basedOn w:val="Heading1"/>
    <w:next w:val="Normal"/>
    <w:uiPriority w:val="99"/>
    <w:qFormat/>
    <w:pPr>
      <w:spacing w:line="259" w:lineRule="auto"/>
      <w:outlineLvl w:val="9"/>
    </w:p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Calibri" w:eastAsia="Times New Roman" w:hAnsi="Calibri" w:cs="Calibri"/>
      <w:kern w:val="0"/>
      <w:lang w:eastAsia="ru-RU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Calibri" w:eastAsia="Times New Roman" w:hAnsi="Calibri" w:cs="Calibri"/>
      <w:kern w:val="0"/>
      <w:lang w:eastAsia="ru-RU"/>
    </w:rPr>
  </w:style>
  <w:style w:type="paragraph" w:styleId="BodyText">
    <w:name w:val="Body Text"/>
    <w:basedOn w:val="Normal"/>
    <w:link w:val="BodyTextChar"/>
    <w:uiPriority w:val="99"/>
    <w:pPr>
      <w:widowControl w:val="0"/>
      <w:shd w:val="clear" w:color="auto" w:fill="FFFFFF"/>
      <w:spacing w:before="1200" w:after="0" w:line="240" w:lineRule="atLeast"/>
    </w:pPr>
    <w:rPr>
      <w:rFonts w:eastAsia="Times New Roman" w:cs="Times New Roman"/>
      <w:b/>
      <w:i/>
      <w:spacing w:val="-5"/>
      <w:sz w:val="21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Pr>
      <w:rFonts w:ascii="Calibri" w:hAnsi="Calibri" w:cs="Times New Roman"/>
      <w:b/>
      <w:i/>
      <w:spacing w:val="-5"/>
      <w:kern w:val="0"/>
      <w:sz w:val="20"/>
      <w:szCs w:val="20"/>
      <w:shd w:val="clear" w:color="auto" w:fill="FFFFFF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pPr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kern w:val="0"/>
      <w:sz w:val="16"/>
      <w:szCs w:val="16"/>
    </w:rPr>
  </w:style>
  <w:style w:type="character" w:customStyle="1" w:styleId="1">
    <w:name w:val="Заголовок №1_"/>
    <w:link w:val="10"/>
    <w:uiPriority w:val="99"/>
    <w:locked/>
    <w:rPr>
      <w:sz w:val="23"/>
      <w:shd w:val="clear" w:color="auto" w:fill="FFFFFF"/>
    </w:rPr>
  </w:style>
  <w:style w:type="paragraph" w:customStyle="1" w:styleId="10">
    <w:name w:val="Заголовок №1"/>
    <w:basedOn w:val="Normal"/>
    <w:link w:val="1"/>
    <w:uiPriority w:val="99"/>
    <w:pPr>
      <w:shd w:val="clear" w:color="auto" w:fill="FFFFFF"/>
      <w:spacing w:after="480" w:line="240" w:lineRule="atLeast"/>
      <w:outlineLvl w:val="0"/>
    </w:pPr>
    <w:rPr>
      <w:rFonts w:cs="Times New Roman"/>
      <w:sz w:val="23"/>
      <w:szCs w:val="20"/>
      <w:shd w:val="clear" w:color="auto" w:fill="FFFFFF"/>
      <w:lang w:eastAsia="ja-JP"/>
    </w:rPr>
  </w:style>
  <w:style w:type="paragraph" w:styleId="NoSpacing">
    <w:name w:val="No Spacing"/>
    <w:link w:val="NoSpacingChar1"/>
    <w:uiPriority w:val="99"/>
    <w:qFormat/>
    <w:pPr>
      <w:suppressAutoHyphens/>
    </w:pPr>
    <w:rPr>
      <w:lang w:eastAsia="ar-SA"/>
    </w:rPr>
  </w:style>
  <w:style w:type="character" w:customStyle="1" w:styleId="NoSpacingChar1">
    <w:name w:val="No Spacing Char1"/>
    <w:link w:val="NoSpacing"/>
    <w:uiPriority w:val="99"/>
    <w:locked/>
    <w:rPr>
      <w:sz w:val="22"/>
      <w:lang w:eastAsia="ar-SA" w:bidi="ar-SA"/>
    </w:rPr>
  </w:style>
  <w:style w:type="character" w:customStyle="1" w:styleId="c23">
    <w:name w:val="c23"/>
    <w:uiPriority w:val="99"/>
  </w:style>
  <w:style w:type="paragraph" w:customStyle="1" w:styleId="a">
    <w:name w:val="Осн_курсив"/>
    <w:basedOn w:val="Normal"/>
    <w:next w:val="Normal"/>
    <w:link w:val="11"/>
    <w:uiPriority w:val="99"/>
    <w:pPr>
      <w:spacing w:before="60" w:after="60" w:line="240" w:lineRule="auto"/>
      <w:ind w:firstLine="720"/>
      <w:jc w:val="both"/>
    </w:pPr>
    <w:rPr>
      <w:rFonts w:ascii="Arial" w:eastAsia="Times New Roman" w:hAnsi="Arial" w:cs="Times New Roman"/>
      <w:i/>
      <w:sz w:val="24"/>
      <w:szCs w:val="20"/>
    </w:rPr>
  </w:style>
  <w:style w:type="character" w:customStyle="1" w:styleId="11">
    <w:name w:val="Осн_курсив Знак1"/>
    <w:link w:val="a"/>
    <w:uiPriority w:val="99"/>
    <w:locked/>
    <w:rPr>
      <w:rFonts w:ascii="Arial" w:hAnsi="Arial"/>
      <w:i/>
      <w:kern w:val="0"/>
      <w:sz w:val="20"/>
      <w:lang w:eastAsia="ru-RU"/>
    </w:rPr>
  </w:style>
  <w:style w:type="paragraph" w:customStyle="1" w:styleId="2">
    <w:name w:val="Стиль2"/>
    <w:basedOn w:val="Normal"/>
    <w:link w:val="20"/>
    <w:uiPriority w:val="99"/>
    <w:pPr>
      <w:numPr>
        <w:numId w:val="11"/>
      </w:numPr>
      <w:tabs>
        <w:tab w:val="left" w:pos="851"/>
      </w:tabs>
      <w:spacing w:after="0" w:line="360" w:lineRule="auto"/>
      <w:ind w:left="0" w:firstLine="567"/>
    </w:pPr>
    <w:rPr>
      <w:rFonts w:ascii="Times New Roman" w:eastAsia="Times New Roman" w:hAnsi="Times New Roman" w:cs="Times New Roman"/>
      <w:sz w:val="24"/>
      <w:szCs w:val="28"/>
    </w:rPr>
  </w:style>
  <w:style w:type="character" w:customStyle="1" w:styleId="20">
    <w:name w:val="Стиль2 Знак"/>
    <w:link w:val="2"/>
    <w:uiPriority w:val="99"/>
    <w:locked/>
    <w:rPr>
      <w:rFonts w:ascii="Times New Roman" w:hAnsi="Times New Roman"/>
      <w:kern w:val="0"/>
      <w:sz w:val="28"/>
      <w:lang w:eastAsia="ru-RU"/>
    </w:rPr>
  </w:style>
  <w:style w:type="paragraph" w:customStyle="1" w:styleId="a0">
    <w:name w:val="Осн_текст"/>
    <w:basedOn w:val="Normal"/>
    <w:link w:val="a1"/>
    <w:uiPriority w:val="99"/>
    <w:pPr>
      <w:spacing w:before="60" w:after="60" w:line="240" w:lineRule="auto"/>
      <w:ind w:firstLine="720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a1">
    <w:name w:val="Осн_текст Знак"/>
    <w:link w:val="a0"/>
    <w:uiPriority w:val="99"/>
    <w:locked/>
    <w:rPr>
      <w:rFonts w:ascii="Arial" w:hAnsi="Arial"/>
      <w:kern w:val="0"/>
      <w:sz w:val="20"/>
      <w:lang w:eastAsia="ru-RU"/>
    </w:rPr>
  </w:style>
  <w:style w:type="paragraph" w:customStyle="1" w:styleId="12">
    <w:name w:val="Без интервала1"/>
    <w:link w:val="NoSpacingChar"/>
    <w:uiPriority w:val="99"/>
    <w:pPr>
      <w:suppressAutoHyphens/>
    </w:pPr>
    <w:rPr>
      <w:rFonts w:eastAsia="Times New Roman" w:cs="Times New Roman"/>
      <w:lang w:eastAsia="ar-SA"/>
    </w:rPr>
  </w:style>
  <w:style w:type="character" w:customStyle="1" w:styleId="NoSpacingChar">
    <w:name w:val="No Spacing Char"/>
    <w:link w:val="12"/>
    <w:uiPriority w:val="99"/>
    <w:locked/>
    <w:rPr>
      <w:rFonts w:eastAsia="Times New Roman"/>
      <w:sz w:val="22"/>
      <w:lang w:eastAsia="ar-SA" w:bidi="ar-SA"/>
    </w:rPr>
  </w:style>
  <w:style w:type="character" w:styleId="Hyperlink">
    <w:name w:val="Hyperlink"/>
    <w:basedOn w:val="DefaultParagraphFont"/>
    <w:uiPriority w:val="99"/>
    <w:rPr>
      <w:rFonts w:cs="Times New Roman"/>
      <w:color w:val="000080"/>
      <w:u w:val="single"/>
    </w:rPr>
  </w:style>
  <w:style w:type="paragraph" w:customStyle="1" w:styleId="c16">
    <w:name w:val="c16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uiPriority w:val="99"/>
  </w:style>
  <w:style w:type="paragraph" w:styleId="TOC1">
    <w:name w:val="toc 1"/>
    <w:basedOn w:val="Normal"/>
    <w:next w:val="Normal"/>
    <w:autoRedefine/>
    <w:uiPriority w:val="99"/>
    <w:pPr>
      <w:tabs>
        <w:tab w:val="left" w:pos="426"/>
        <w:tab w:val="right" w:leader="dot" w:pos="9060"/>
      </w:tabs>
      <w:spacing w:after="100"/>
      <w:jc w:val="both"/>
    </w:pPr>
  </w:style>
  <w:style w:type="paragraph" w:styleId="TOC2">
    <w:name w:val="toc 2"/>
    <w:basedOn w:val="Normal"/>
    <w:next w:val="Normal"/>
    <w:autoRedefine/>
    <w:uiPriority w:val="99"/>
    <w:pPr>
      <w:spacing w:after="100"/>
      <w:ind w:left="220"/>
    </w:pPr>
  </w:style>
  <w:style w:type="paragraph" w:styleId="Subtitle">
    <w:name w:val="Subtitle"/>
    <w:basedOn w:val="Normal"/>
    <w:next w:val="Normal"/>
    <w:link w:val="SubtitleChar"/>
    <w:uiPriority w:val="99"/>
    <w:qFormat/>
    <w:rsid w:val="00962339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653652"/>
    <w:rPr>
      <w:rFonts w:asciiTheme="majorHAnsi" w:eastAsiaTheme="majorEastAsia" w:hAnsiTheme="majorHAnsi" w:cstheme="majorBidi"/>
      <w:sz w:val="24"/>
      <w:szCs w:val="24"/>
    </w:rPr>
  </w:style>
  <w:style w:type="table" w:customStyle="1" w:styleId="a2">
    <w:name w:val="Стиль"/>
    <w:basedOn w:val="TableNormal1"/>
    <w:uiPriority w:val="99"/>
    <w:rsid w:val="0096233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Стиль15"/>
    <w:basedOn w:val="TableNormal1"/>
    <w:uiPriority w:val="99"/>
    <w:rsid w:val="009623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Стиль14"/>
    <w:basedOn w:val="TableNormal1"/>
    <w:uiPriority w:val="99"/>
    <w:rsid w:val="009623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Стиль13"/>
    <w:basedOn w:val="TableNormal1"/>
    <w:uiPriority w:val="99"/>
    <w:rsid w:val="009623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0">
    <w:name w:val="Стиль12"/>
    <w:basedOn w:val="TableNormal1"/>
    <w:uiPriority w:val="99"/>
    <w:rsid w:val="009623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0">
    <w:name w:val="Стиль11"/>
    <w:basedOn w:val="TableNormal1"/>
    <w:uiPriority w:val="99"/>
    <w:rsid w:val="009623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0">
    <w:name w:val="Стиль10"/>
    <w:basedOn w:val="TableNormal1"/>
    <w:uiPriority w:val="99"/>
    <w:rsid w:val="009623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">
    <w:name w:val="Стиль9"/>
    <w:basedOn w:val="TableNormal1"/>
    <w:uiPriority w:val="99"/>
    <w:rsid w:val="009623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Стиль8"/>
    <w:basedOn w:val="TableNormal1"/>
    <w:uiPriority w:val="99"/>
    <w:rsid w:val="009623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">
    <w:name w:val="Стиль7"/>
    <w:basedOn w:val="TableNormal1"/>
    <w:uiPriority w:val="99"/>
    <w:rsid w:val="009623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">
    <w:name w:val="Стиль6"/>
    <w:basedOn w:val="TableNormal1"/>
    <w:uiPriority w:val="99"/>
    <w:rsid w:val="009623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">
    <w:name w:val="Стиль5"/>
    <w:basedOn w:val="TableNormal1"/>
    <w:uiPriority w:val="99"/>
    <w:rsid w:val="009623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">
    <w:name w:val="Стиль4"/>
    <w:basedOn w:val="TableNormal1"/>
    <w:uiPriority w:val="99"/>
    <w:rsid w:val="009623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Стиль3"/>
    <w:basedOn w:val="TableNormal1"/>
    <w:uiPriority w:val="99"/>
    <w:rsid w:val="009623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Стиль1"/>
    <w:basedOn w:val="TableNormal1"/>
    <w:uiPriority w:val="99"/>
    <w:rsid w:val="009623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99"/>
    <w:qFormat/>
    <w:rsid w:val="00BB3E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108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8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3NMk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</TotalTime>
  <Pages>73</Pages>
  <Words>18604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Burtseva</dc:creator>
  <cp:keywords/>
  <dc:description/>
  <cp:lastModifiedBy>1</cp:lastModifiedBy>
  <cp:revision>9</cp:revision>
  <dcterms:created xsi:type="dcterms:W3CDTF">2023-05-19T20:55:00Z</dcterms:created>
  <dcterms:modified xsi:type="dcterms:W3CDTF">2023-09-15T20:20:00Z</dcterms:modified>
</cp:coreProperties>
</file>